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CDA241" w14:textId="70CFA413" w:rsidR="00D54BFE" w:rsidRDefault="00D54BFE" w:rsidP="00CF1F77">
      <w:bookmarkStart w:id="0" w:name="_Hlk100267032"/>
    </w:p>
    <w:sdt>
      <w:sdtPr>
        <w:id w:val="-1366369856"/>
        <w:docPartObj>
          <w:docPartGallery w:val="Cover Pages"/>
          <w:docPartUnique/>
        </w:docPartObj>
      </w:sdtPr>
      <w:sdtEndPr>
        <w:rPr>
          <w:caps/>
        </w:rPr>
      </w:sdtEndPr>
      <w:sdtContent>
        <w:p w14:paraId="5BE4A1D0" w14:textId="7E148AAB" w:rsidR="00CF1F77" w:rsidRDefault="00CF1F77" w:rsidP="00CF1F77">
          <w:r>
            <w:rPr>
              <w:noProof/>
              <w:lang w:val="es-SV" w:eastAsia="es-SV"/>
            </w:rPr>
            <mc:AlternateContent>
              <mc:Choice Requires="wpg">
                <w:drawing>
                  <wp:anchor distT="0" distB="0" distL="114300" distR="114300" simplePos="0" relativeHeight="251670528" behindDoc="1" locked="0" layoutInCell="1" allowOverlap="1" wp14:anchorId="054364A9" wp14:editId="06A27146">
                    <wp:simplePos x="0" y="0"/>
                    <wp:positionH relativeFrom="page">
                      <wp:posOffset>117763</wp:posOffset>
                    </wp:positionH>
                    <wp:positionV relativeFrom="page">
                      <wp:posOffset>103909</wp:posOffset>
                    </wp:positionV>
                    <wp:extent cx="7259781" cy="1215391"/>
                    <wp:effectExtent l="0" t="0" r="0" b="1905"/>
                    <wp:wrapNone/>
                    <wp:docPr id="149" name="Grupo 149"/>
                    <wp:cNvGraphicFramePr/>
                    <a:graphic xmlns:a="http://schemas.openxmlformats.org/drawingml/2006/main">
                      <a:graphicData uri="http://schemas.microsoft.com/office/word/2010/wordprocessingGroup">
                        <wpg:wgp>
                          <wpg:cNvGrpSpPr/>
                          <wpg:grpSpPr>
                            <a:xfrm>
                              <a:off x="0" y="0"/>
                              <a:ext cx="7259781" cy="1215391"/>
                              <a:chOff x="0" y="-1"/>
                              <a:chExt cx="7315200" cy="1216153"/>
                            </a:xfrm>
                          </wpg:grpSpPr>
                          <wps:wsp>
                            <wps:cNvPr id="150" name="Rectángulo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ángulo 151"/>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12100</wp14:pctHeight>
                    </wp14:sizeRelV>
                  </wp:anchor>
                </w:drawing>
              </mc:Choice>
              <mc:Fallback>
                <w:pict>
                  <v:group w14:anchorId="4F1AD0B0" id="Grupo 149" o:spid="_x0000_s1026" style="position:absolute;margin-left:9.25pt;margin-top:8.2pt;width:571.65pt;height:95.7pt;z-index:-251645952;mso-height-percent:121;mso-position-horizontal-relative:page;mso-position-vertical-relative:page;mso-height-percent:121"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">
                    <v:shape id="Rectángulo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ffca08 [3204]" stroked="f" strokeweight="1pt">
                      <v:stroke joinstyle="miter"/>
                      <v:path arrowok="t" o:connecttype="custom" o:connectlocs="0,0;7315200,0;7315200,1130373;3620757,733885;0,1092249;0,0" o:connectangles="0,0,0,0,0,0"/>
                    </v:shape>
                    <v:rect id="Rectángulo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10" o:title="" recolor="t" rotate="t" type="frame"/>
                    </v:rect>
                    <w10:wrap anchorx="page" anchory="page"/>
                  </v:group>
                </w:pict>
              </mc:Fallback>
            </mc:AlternateContent>
          </w:r>
        </w:p>
        <w:p w14:paraId="6D2092F5" w14:textId="473ECF21" w:rsidR="00CF1F77" w:rsidRDefault="00CF1F77" w:rsidP="00CF1F77">
          <w:pPr>
            <w:rPr>
              <w:caps/>
            </w:rPr>
          </w:pPr>
          <w:r>
            <w:rPr>
              <w:noProof/>
              <w:lang w:val="es-SV" w:eastAsia="es-SV"/>
            </w:rPr>
            <mc:AlternateContent>
              <mc:Choice Requires="wpg">
                <w:drawing>
                  <wp:anchor distT="0" distB="0" distL="114300" distR="114300" simplePos="0" relativeHeight="251671552" behindDoc="1" locked="0" layoutInCell="1" allowOverlap="1" wp14:anchorId="1BD68C3B" wp14:editId="20E0409B">
                    <wp:simplePos x="0" y="0"/>
                    <wp:positionH relativeFrom="page">
                      <wp:posOffset>142933</wp:posOffset>
                    </wp:positionH>
                    <wp:positionV relativeFrom="page">
                      <wp:posOffset>9340273</wp:posOffset>
                    </wp:positionV>
                    <wp:extent cx="7259781" cy="1215391"/>
                    <wp:effectExtent l="0" t="0" r="0" b="3810"/>
                    <wp:wrapNone/>
                    <wp:docPr id="59" name="Grupo 59"/>
                    <wp:cNvGraphicFramePr/>
                    <a:graphic xmlns:a="http://schemas.openxmlformats.org/drawingml/2006/main">
                      <a:graphicData uri="http://schemas.microsoft.com/office/word/2010/wordprocessingGroup">
                        <wpg:wgp>
                          <wpg:cNvGrpSpPr/>
                          <wpg:grpSpPr>
                            <a:xfrm rot="10800000">
                              <a:off x="0" y="0"/>
                              <a:ext cx="7259781" cy="1215391"/>
                              <a:chOff x="0" y="-1"/>
                              <a:chExt cx="7315200" cy="1216153"/>
                            </a:xfrm>
                          </wpg:grpSpPr>
                          <wps:wsp>
                            <wps:cNvPr id="60" name="Rectángulo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Rectángulo 61"/>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5D69431" id="Grupo 59" o:spid="_x0000_s1026" style="position:absolute;margin-left:11.25pt;margin-top:735.45pt;width:571.65pt;height:95.7pt;rotation:180;z-index:-251644928;mso-position-horizontal-relative:page;mso-position-vertical-relative:page"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">
                    <v:shape id="Rectángulo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" path="m,l7312660,r,1129665l3619500,733425,,1091565,,xe" fillcolor="#ffca08 [3204]" stroked="f" strokeweight="1pt">
                      <v:stroke joinstyle="miter"/>
                      <v:path arrowok="t" o:connecttype="custom" o:connectlocs="0,0;7315200,0;7315200,1130373;3620757,733885;0,1092249;0,0" o:connectangles="0,0,0,0,0,0"/>
                    </v:shape>
                    <v:rect id="Rectángulo 6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" stroked="f" strokeweight="1pt">
                      <v:fill r:id="rId10" o:title="" recolor="t" rotate="t" type="frame"/>
                    </v:rect>
                    <w10:wrap anchorx="page" anchory="page"/>
                  </v:group>
                </w:pict>
              </mc:Fallback>
            </mc:AlternateContent>
          </w:r>
        </w:p>
      </w:sdtContent>
    </w:sdt>
    <w:bookmarkEnd w:id="0"/>
    <w:tbl>
      <w:tblPr>
        <w:tblW w:w="5887" w:type="pct"/>
        <w:tblLayout w:type="fixed"/>
        <w:tblCellMar>
          <w:left w:w="0" w:type="dxa"/>
          <w:right w:w="0" w:type="dxa"/>
        </w:tblCellMar>
        <w:tblLook w:val="04A0" w:firstRow="1" w:lastRow="0" w:firstColumn="1" w:lastColumn="0" w:noHBand="0" w:noVBand="1"/>
        <w:tblDescription w:val="Diseño de tabla principal"/>
      </w:tblPr>
      <w:tblGrid>
        <w:gridCol w:w="4962"/>
        <w:gridCol w:w="6621"/>
      </w:tblGrid>
      <w:tr w:rsidR="0046609D" w:rsidRPr="00A85B6F" w14:paraId="4C387CF6" w14:textId="77777777" w:rsidTr="00856655">
        <w:tc>
          <w:tcPr>
            <w:tcW w:w="4962" w:type="dxa"/>
            <w:tcMar>
              <w:right w:w="0" w:type="dxa"/>
            </w:tcMar>
          </w:tcPr>
          <w:p w14:paraId="5EB2CE17" w14:textId="77777777" w:rsidR="00E100BD" w:rsidRDefault="00E100BD" w:rsidP="0046609D">
            <w:pPr>
              <w:jc w:val="both"/>
              <w:rPr>
                <w:bCs/>
              </w:rPr>
            </w:pPr>
          </w:p>
          <w:p w14:paraId="2F82F97E" w14:textId="77777777" w:rsidR="00E100BD" w:rsidRDefault="00E100BD" w:rsidP="0046609D">
            <w:pPr>
              <w:jc w:val="both"/>
              <w:rPr>
                <w:bCs/>
              </w:rPr>
            </w:pPr>
          </w:p>
          <w:p w14:paraId="2D3BC5FF" w14:textId="77777777" w:rsidR="0046609D" w:rsidRDefault="00E100BD" w:rsidP="0046609D">
            <w:pPr>
              <w:jc w:val="both"/>
              <w:rPr>
                <w:bCs/>
              </w:rPr>
            </w:pPr>
            <w:r>
              <w:rPr>
                <w:bCs/>
                <w:noProof/>
                <w:lang w:val="es-SV" w:eastAsia="es-SV"/>
              </w:rPr>
              <w:drawing>
                <wp:inline distT="0" distB="0" distL="0" distR="0" wp14:anchorId="495A6673" wp14:editId="22A7E763">
                  <wp:extent cx="3070746" cy="1973170"/>
                  <wp:effectExtent l="19050" t="19050" r="15875" b="2730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hoto_5060057373107923597_y-1024x658.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79237" cy="1978626"/>
                          </a:xfrm>
                          <a:prstGeom prst="rect">
                            <a:avLst/>
                          </a:prstGeom>
                          <a:ln>
                            <a:solidFill>
                              <a:srgbClr val="002060"/>
                            </a:solidFill>
                          </a:ln>
                        </pic:spPr>
                      </pic:pic>
                    </a:graphicData>
                  </a:graphic>
                </wp:inline>
              </w:drawing>
            </w:r>
          </w:p>
          <w:p w14:paraId="0BFE02D2" w14:textId="4C983561" w:rsidR="002546DE" w:rsidRDefault="002546DE" w:rsidP="0046609D">
            <w:pPr>
              <w:jc w:val="both"/>
              <w:rPr>
                <w:bCs/>
              </w:rPr>
            </w:pPr>
          </w:p>
          <w:p w14:paraId="0644B9CF" w14:textId="77777777" w:rsidR="00562F9C" w:rsidRDefault="00562F9C" w:rsidP="0046609D">
            <w:pPr>
              <w:jc w:val="both"/>
              <w:rPr>
                <w:bCs/>
              </w:rPr>
            </w:pPr>
          </w:p>
          <w:p w14:paraId="15EEC7B8" w14:textId="77777777" w:rsidR="00562F9C" w:rsidRDefault="00562F9C" w:rsidP="0046609D">
            <w:pPr>
              <w:jc w:val="both"/>
              <w:rPr>
                <w:bCs/>
              </w:rPr>
            </w:pPr>
          </w:p>
          <w:p w14:paraId="45C8F689" w14:textId="1B839409" w:rsidR="002546DE" w:rsidRDefault="00562F9C" w:rsidP="0046609D">
            <w:pPr>
              <w:jc w:val="both"/>
              <w:rPr>
                <w:bCs/>
              </w:rPr>
            </w:pPr>
            <w:r>
              <w:rPr>
                <w:bCs/>
                <w:noProof/>
                <w:lang w:val="es-SV" w:eastAsia="es-SV"/>
              </w:rPr>
              <w:drawing>
                <wp:inline distT="0" distB="0" distL="0" distR="0" wp14:anchorId="21D2E893" wp14:editId="02BF9001">
                  <wp:extent cx="3070225" cy="2046817"/>
                  <wp:effectExtent l="19050" t="19050" r="15875" b="10795"/>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1oo.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75368" cy="2050245"/>
                          </a:xfrm>
                          <a:prstGeom prst="rect">
                            <a:avLst/>
                          </a:prstGeom>
                          <a:ln>
                            <a:solidFill>
                              <a:srgbClr val="002060"/>
                            </a:solidFill>
                          </a:ln>
                        </pic:spPr>
                      </pic:pic>
                    </a:graphicData>
                  </a:graphic>
                </wp:inline>
              </w:drawing>
            </w:r>
          </w:p>
          <w:p w14:paraId="5C161ACD" w14:textId="0C6EC714" w:rsidR="002546DE" w:rsidRDefault="002546DE" w:rsidP="0046609D">
            <w:pPr>
              <w:jc w:val="both"/>
              <w:rPr>
                <w:bCs/>
              </w:rPr>
            </w:pPr>
          </w:p>
          <w:p w14:paraId="10D7FFFE" w14:textId="166DEE6E" w:rsidR="00562F9C" w:rsidRDefault="00562F9C" w:rsidP="0046609D">
            <w:pPr>
              <w:jc w:val="both"/>
              <w:rPr>
                <w:bCs/>
              </w:rPr>
            </w:pPr>
          </w:p>
          <w:p w14:paraId="12609EC5" w14:textId="77777777" w:rsidR="00562F9C" w:rsidRDefault="00562F9C" w:rsidP="00856655">
            <w:pPr>
              <w:ind w:right="-234"/>
              <w:jc w:val="both"/>
              <w:rPr>
                <w:bCs/>
              </w:rPr>
            </w:pPr>
          </w:p>
          <w:p w14:paraId="62F96DD1" w14:textId="77777777" w:rsidR="002546DE" w:rsidRDefault="002546DE" w:rsidP="0046609D">
            <w:pPr>
              <w:jc w:val="both"/>
              <w:rPr>
                <w:bCs/>
              </w:rPr>
            </w:pPr>
            <w:r>
              <w:rPr>
                <w:bCs/>
                <w:noProof/>
                <w:lang w:val="es-SV" w:eastAsia="es-SV"/>
              </w:rPr>
              <w:drawing>
                <wp:inline distT="0" distB="0" distL="0" distR="0" wp14:anchorId="13639699" wp14:editId="690ED543">
                  <wp:extent cx="3098831" cy="1537297"/>
                  <wp:effectExtent l="19050" t="19050" r="25400" b="2540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jRcWhHZ-X2-1280x635-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07399" cy="1541548"/>
                          </a:xfrm>
                          <a:prstGeom prst="rect">
                            <a:avLst/>
                          </a:prstGeom>
                          <a:ln>
                            <a:solidFill>
                              <a:srgbClr val="002060"/>
                            </a:solidFill>
                          </a:ln>
                        </pic:spPr>
                      </pic:pic>
                    </a:graphicData>
                  </a:graphic>
                </wp:inline>
              </w:drawing>
            </w:r>
          </w:p>
          <w:p w14:paraId="6B3EF40B" w14:textId="77777777" w:rsidR="002546DE" w:rsidRDefault="002546DE" w:rsidP="0046609D">
            <w:pPr>
              <w:jc w:val="both"/>
              <w:rPr>
                <w:bCs/>
              </w:rPr>
            </w:pPr>
          </w:p>
          <w:p w14:paraId="4F5330FB" w14:textId="77777777" w:rsidR="002546DE" w:rsidRDefault="002546DE" w:rsidP="0046609D">
            <w:pPr>
              <w:jc w:val="both"/>
              <w:rPr>
                <w:bCs/>
              </w:rPr>
            </w:pPr>
          </w:p>
          <w:p w14:paraId="6648AC03" w14:textId="366E86E3" w:rsidR="002546DE" w:rsidRPr="006A044F" w:rsidRDefault="002546DE" w:rsidP="0046609D">
            <w:pPr>
              <w:jc w:val="both"/>
              <w:rPr>
                <w:bCs/>
              </w:rPr>
            </w:pPr>
          </w:p>
        </w:tc>
        <w:tc>
          <w:tcPr>
            <w:tcW w:w="6622" w:type="dxa"/>
            <w:tcBorders>
              <w:left w:val="nil"/>
            </w:tcBorders>
          </w:tcPr>
          <w:tbl>
            <w:tblPr>
              <w:tblW w:w="5245" w:type="dxa"/>
              <w:tblInd w:w="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60" w:type="dxa"/>
                <w:bottom w:w="288" w:type="dxa"/>
                <w:right w:w="360" w:type="dxa"/>
              </w:tblCellMar>
              <w:tblLook w:val="04A0" w:firstRow="1" w:lastRow="0" w:firstColumn="1" w:lastColumn="0" w:noHBand="0" w:noVBand="1"/>
              <w:tblDescription w:val="Diseño de tabla de lado izquierdo"/>
            </w:tblPr>
            <w:tblGrid>
              <w:gridCol w:w="5245"/>
            </w:tblGrid>
            <w:tr w:rsidR="0046609D" w:rsidRPr="006A044F" w14:paraId="034CCCA6" w14:textId="77777777" w:rsidTr="0046609D">
              <w:trPr>
                <w:trHeight w:hRule="exact" w:val="89"/>
              </w:trPr>
              <w:tc>
                <w:tcPr>
                  <w:tcW w:w="5000" w:type="pct"/>
                  <w:tcBorders>
                    <w:top w:val="nil"/>
                    <w:left w:val="nil"/>
                    <w:bottom w:val="single" w:sz="4" w:space="0" w:color="auto"/>
                    <w:right w:val="nil"/>
                  </w:tcBorders>
                  <w:tcMar>
                    <w:top w:w="0" w:type="dxa"/>
                  </w:tcMar>
                </w:tcPr>
                <w:p w14:paraId="0640E98F" w14:textId="77777777" w:rsidR="0046609D" w:rsidRPr="006A044F" w:rsidRDefault="0046609D" w:rsidP="0046609D">
                  <w:pPr>
                    <w:pStyle w:val="Ttulo2"/>
                    <w:rPr>
                      <w:b w:val="0"/>
                      <w:bCs/>
                    </w:rPr>
                  </w:pPr>
                </w:p>
              </w:tc>
            </w:tr>
            <w:tr w:rsidR="0046609D" w:rsidRPr="006A044F" w14:paraId="0CA45F73" w14:textId="77777777" w:rsidTr="0046609D">
              <w:trPr>
                <w:trHeight w:val="12185"/>
              </w:trPr>
              <w:tc>
                <w:tcPr>
                  <w:tcW w:w="5000" w:type="pct"/>
                  <w:tcBorders>
                    <w:top w:val="single" w:sz="4" w:space="0" w:color="auto"/>
                  </w:tcBorders>
                  <w:tcMar>
                    <w:top w:w="0" w:type="dxa"/>
                  </w:tcMar>
                </w:tcPr>
                <w:p w14:paraId="3453AA89" w14:textId="77777777" w:rsidR="0046609D" w:rsidRPr="006A044F" w:rsidRDefault="0046609D" w:rsidP="0046609D">
                  <w:pPr>
                    <w:pStyle w:val="Ttulo1"/>
                    <w:ind w:right="-853"/>
                    <w:rPr>
                      <w:bCs/>
                      <w:sz w:val="144"/>
                      <w:szCs w:val="144"/>
                    </w:rPr>
                  </w:pPr>
                </w:p>
                <w:p w14:paraId="08C22663" w14:textId="364D7669" w:rsidR="0046609D" w:rsidRPr="00E100BD" w:rsidRDefault="0046609D" w:rsidP="00C514E4">
                  <w:pPr>
                    <w:rPr>
                      <w:rFonts w:ascii="Museo Sans 300" w:hAnsi="Museo Sans 300"/>
                      <w:b/>
                      <w:color w:val="7F7F7F" w:themeColor="text1" w:themeTint="80"/>
                      <w:sz w:val="144"/>
                      <w:szCs w:val="144"/>
                    </w:rPr>
                  </w:pPr>
                  <w:r w:rsidRPr="00E100BD">
                    <w:rPr>
                      <w:rFonts w:ascii="Museo Sans 300" w:hAnsi="Museo Sans 300"/>
                      <w:b/>
                      <w:color w:val="7F7F7F" w:themeColor="text1" w:themeTint="80"/>
                      <w:sz w:val="144"/>
                      <w:szCs w:val="144"/>
                    </w:rPr>
                    <w:t>PLAN</w:t>
                  </w:r>
                </w:p>
                <w:p w14:paraId="54C46DD7" w14:textId="77777777" w:rsidR="00C514E4" w:rsidRPr="00E100BD" w:rsidRDefault="00C514E4" w:rsidP="00C514E4">
                  <w:pPr>
                    <w:rPr>
                      <w:rFonts w:ascii="Museo Sans 300" w:hAnsi="Museo Sans 300"/>
                      <w:color w:val="7F7F7F" w:themeColor="text1" w:themeTint="80"/>
                      <w:sz w:val="36"/>
                      <w:szCs w:val="36"/>
                    </w:rPr>
                  </w:pPr>
                </w:p>
                <w:p w14:paraId="1B475B90" w14:textId="1201DBAF" w:rsidR="0046609D" w:rsidRPr="00E100BD" w:rsidRDefault="0046609D" w:rsidP="00C514E4">
                  <w:pPr>
                    <w:rPr>
                      <w:rFonts w:ascii="Museo Sans 300" w:hAnsi="Museo Sans 300"/>
                      <w:b/>
                      <w:color w:val="7F7F7F" w:themeColor="text1" w:themeTint="80"/>
                      <w:sz w:val="40"/>
                      <w:szCs w:val="24"/>
                    </w:rPr>
                  </w:pPr>
                  <w:r w:rsidRPr="00E100BD">
                    <w:rPr>
                      <w:rFonts w:ascii="Museo Sans 300" w:hAnsi="Museo Sans 300"/>
                      <w:b/>
                      <w:color w:val="7F7F7F" w:themeColor="text1" w:themeTint="80"/>
                      <w:sz w:val="40"/>
                      <w:szCs w:val="24"/>
                    </w:rPr>
                    <w:t>DE</w:t>
                  </w:r>
                </w:p>
                <w:p w14:paraId="6C558E41" w14:textId="77777777" w:rsidR="00C514E4" w:rsidRPr="00E100BD" w:rsidRDefault="00C514E4" w:rsidP="00C514E4">
                  <w:pPr>
                    <w:rPr>
                      <w:rFonts w:ascii="Museo Sans 300" w:hAnsi="Museo Sans 300"/>
                      <w:b/>
                      <w:sz w:val="36"/>
                      <w:szCs w:val="36"/>
                    </w:rPr>
                  </w:pPr>
                </w:p>
                <w:p w14:paraId="1B90749D" w14:textId="77777777" w:rsidR="0046609D" w:rsidRPr="00E100BD" w:rsidRDefault="0046609D" w:rsidP="00C514E4">
                  <w:pPr>
                    <w:rPr>
                      <w:rFonts w:ascii="Museo Sans 300" w:hAnsi="Museo Sans 300"/>
                      <w:b/>
                      <w:sz w:val="72"/>
                      <w:szCs w:val="72"/>
                    </w:rPr>
                  </w:pPr>
                  <w:r w:rsidRPr="00E100BD">
                    <w:rPr>
                      <w:rFonts w:ascii="Museo Sans 300" w:hAnsi="Museo Sans 300"/>
                      <w:b/>
                      <w:color w:val="7F7F7F" w:themeColor="text1" w:themeTint="80"/>
                      <w:sz w:val="72"/>
                      <w:szCs w:val="72"/>
                    </w:rPr>
                    <w:t>TRABAJO</w:t>
                  </w:r>
                </w:p>
                <w:p w14:paraId="0FD66196" w14:textId="794DD529" w:rsidR="0046609D" w:rsidRDefault="0046609D" w:rsidP="0046609D">
                  <w:pPr>
                    <w:rPr>
                      <w:bCs/>
                    </w:rPr>
                  </w:pPr>
                </w:p>
                <w:p w14:paraId="39F789C5" w14:textId="63F42DCC" w:rsidR="00C514E4" w:rsidRDefault="00C514E4" w:rsidP="0046609D">
                  <w:pPr>
                    <w:rPr>
                      <w:bCs/>
                    </w:rPr>
                  </w:pPr>
                </w:p>
                <w:p w14:paraId="298DCFAA" w14:textId="77777777" w:rsidR="00C514E4" w:rsidRPr="006A044F" w:rsidRDefault="00C514E4" w:rsidP="0046609D">
                  <w:pPr>
                    <w:rPr>
                      <w:bCs/>
                    </w:rPr>
                  </w:pPr>
                </w:p>
                <w:p w14:paraId="2E6A73F6" w14:textId="421C3F58" w:rsidR="0046609D" w:rsidRPr="006A044F" w:rsidRDefault="002546DE" w:rsidP="0046609D">
                  <w:pPr>
                    <w:spacing w:line="360" w:lineRule="auto"/>
                    <w:rPr>
                      <w:bCs/>
                    </w:rPr>
                  </w:pPr>
                  <w:r w:rsidRPr="006A044F">
                    <w:rPr>
                      <w:bCs/>
                      <w:noProof/>
                      <w:lang w:val="es-SV" w:eastAsia="es-SV"/>
                    </w:rPr>
                    <w:drawing>
                      <wp:inline distT="0" distB="0" distL="0" distR="0" wp14:anchorId="50B6D7D4" wp14:editId="1182B716">
                        <wp:extent cx="3004185" cy="1621279"/>
                        <wp:effectExtent l="0" t="0" r="571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09844" cy="1624333"/>
                                </a:xfrm>
                                <a:prstGeom prst="rect">
                                  <a:avLst/>
                                </a:prstGeom>
                              </pic:spPr>
                            </pic:pic>
                          </a:graphicData>
                        </a:graphic>
                      </wp:inline>
                    </w:drawing>
                  </w:r>
                </w:p>
                <w:p w14:paraId="44EF6E3F" w14:textId="77777777" w:rsidR="0046609D" w:rsidRPr="006A044F" w:rsidRDefault="0046609D" w:rsidP="0046609D">
                  <w:pPr>
                    <w:spacing w:line="360" w:lineRule="auto"/>
                    <w:rPr>
                      <w:bCs/>
                    </w:rPr>
                  </w:pPr>
                </w:p>
                <w:p w14:paraId="30654479" w14:textId="77777777" w:rsidR="0046609D" w:rsidRPr="006A044F" w:rsidRDefault="0046609D" w:rsidP="0046609D">
                  <w:pPr>
                    <w:spacing w:line="360" w:lineRule="auto"/>
                    <w:rPr>
                      <w:bCs/>
                    </w:rPr>
                  </w:pPr>
                </w:p>
                <w:p w14:paraId="3800AAC7" w14:textId="77777777" w:rsidR="0046609D" w:rsidRPr="00E100BD" w:rsidRDefault="0046609D" w:rsidP="0046609D">
                  <w:pPr>
                    <w:spacing w:line="360" w:lineRule="auto"/>
                    <w:rPr>
                      <w:rFonts w:ascii="Museo Sans 300" w:hAnsi="Museo Sans 300"/>
                      <w:bCs/>
                    </w:rPr>
                  </w:pPr>
                  <w:r w:rsidRPr="00E100BD">
                    <w:rPr>
                      <w:rFonts w:ascii="Museo Sans 300" w:hAnsi="Museo Sans 300"/>
                      <w:bCs/>
                      <w:color w:val="7F7F7F" w:themeColor="text1" w:themeTint="80"/>
                      <w:sz w:val="44"/>
                      <w:szCs w:val="44"/>
                    </w:rPr>
                    <w:t>2023</w:t>
                  </w:r>
                </w:p>
              </w:tc>
            </w:tr>
          </w:tbl>
          <w:p w14:paraId="7E52DEC1" w14:textId="32CE7952" w:rsidR="0046609D" w:rsidRPr="00A85B6F" w:rsidRDefault="0046609D" w:rsidP="0046609D">
            <w:pPr>
              <w:jc w:val="both"/>
            </w:pPr>
          </w:p>
        </w:tc>
      </w:tr>
    </w:tbl>
    <w:p w14:paraId="15B2BE83" w14:textId="34AFB1E0" w:rsidR="00CF1F77" w:rsidRDefault="00CF1F77" w:rsidP="00CF1F77">
      <w:pPr>
        <w:jc w:val="both"/>
      </w:pPr>
    </w:p>
    <w:p w14:paraId="3C6945C9" w14:textId="081B29A9" w:rsidR="00CF1F77" w:rsidRDefault="00CF1F77">
      <w:r>
        <w:rPr>
          <w:caps/>
        </w:rPr>
        <w:br w:type="page"/>
      </w:r>
    </w:p>
    <w:p w14:paraId="02F376F4" w14:textId="6480413D" w:rsidR="00F5390D" w:rsidRDefault="00F5390D" w:rsidP="00F5390D">
      <w:pPr>
        <w:pStyle w:val="Ttulo2"/>
        <w:rPr>
          <w:rFonts w:ascii="Museo Sans 300" w:hAnsi="Museo Sans 300"/>
          <w:sz w:val="28"/>
          <w:szCs w:val="28"/>
        </w:rPr>
      </w:pPr>
      <w:bookmarkStart w:id="1" w:name="_Toc125354460"/>
      <w:r>
        <w:rPr>
          <w:rFonts w:ascii="Museo Sans 300" w:hAnsi="Museo Sans 300"/>
          <w:sz w:val="28"/>
          <w:szCs w:val="28"/>
        </w:rPr>
        <w:lastRenderedPageBreak/>
        <w:t>Í</w:t>
      </w:r>
      <w:r w:rsidRPr="00F5390D">
        <w:rPr>
          <w:rFonts w:ascii="Museo Sans 300" w:hAnsi="Museo Sans 300"/>
          <w:sz w:val="28"/>
          <w:szCs w:val="28"/>
        </w:rPr>
        <w:t>NDICE</w:t>
      </w:r>
      <w:bookmarkEnd w:id="1"/>
    </w:p>
    <w:sdt>
      <w:sdtPr>
        <w:rPr>
          <w:rFonts w:ascii="Museo Sans 300" w:eastAsiaTheme="minorHAnsi" w:hAnsi="Museo Sans 300" w:cstheme="minorBidi"/>
          <w:caps w:val="0"/>
          <w:spacing w:val="0"/>
          <w:sz w:val="24"/>
          <w:szCs w:val="24"/>
        </w:rPr>
        <w:id w:val="1893072053"/>
        <w:docPartObj>
          <w:docPartGallery w:val="Table of Contents"/>
          <w:docPartUnique/>
        </w:docPartObj>
      </w:sdtPr>
      <w:sdtEndPr>
        <w:rPr>
          <w:b/>
          <w:bCs/>
        </w:rPr>
      </w:sdtEndPr>
      <w:sdtContent>
        <w:p w14:paraId="62D44C0E" w14:textId="44E55B13" w:rsidR="00C514E4" w:rsidRPr="001B591D" w:rsidRDefault="00C514E4" w:rsidP="001B591D">
          <w:pPr>
            <w:pStyle w:val="TtuloTDC"/>
            <w:jc w:val="both"/>
            <w:rPr>
              <w:rFonts w:ascii="Museo Sans 300" w:hAnsi="Museo Sans 300"/>
              <w:sz w:val="24"/>
              <w:szCs w:val="24"/>
            </w:rPr>
          </w:pPr>
        </w:p>
        <w:p w14:paraId="4539FF98" w14:textId="668212D0" w:rsidR="000C4186" w:rsidRPr="000C4186" w:rsidRDefault="00C514E4" w:rsidP="000C4186">
          <w:pPr>
            <w:pStyle w:val="TDC2"/>
            <w:tabs>
              <w:tab w:val="right" w:leader="dot" w:pos="9828"/>
            </w:tabs>
            <w:spacing w:line="360" w:lineRule="auto"/>
            <w:rPr>
              <w:rFonts w:ascii="Museo Sans 700" w:hAnsi="Museo Sans 700" w:cstheme="minorBidi"/>
              <w:noProof/>
              <w:sz w:val="24"/>
              <w:szCs w:val="24"/>
            </w:rPr>
          </w:pPr>
          <w:r w:rsidRPr="000C4186">
            <w:rPr>
              <w:rFonts w:ascii="Museo Sans 300" w:hAnsi="Museo Sans 300"/>
              <w:sz w:val="24"/>
              <w:szCs w:val="24"/>
            </w:rPr>
            <w:fldChar w:fldCharType="begin"/>
          </w:r>
          <w:r w:rsidRPr="000C4186">
            <w:rPr>
              <w:rFonts w:ascii="Museo Sans 300" w:hAnsi="Museo Sans 300"/>
              <w:sz w:val="24"/>
              <w:szCs w:val="24"/>
            </w:rPr>
            <w:instrText xml:space="preserve"> TOC \o "1-3" \h \z \u </w:instrText>
          </w:r>
          <w:r w:rsidRPr="000C4186">
            <w:rPr>
              <w:rFonts w:ascii="Museo Sans 300" w:hAnsi="Museo Sans 300"/>
              <w:sz w:val="24"/>
              <w:szCs w:val="24"/>
            </w:rPr>
            <w:fldChar w:fldCharType="separate"/>
          </w:r>
          <w:hyperlink w:anchor="_Toc125354460" w:history="1">
            <w:r w:rsidR="000C4186" w:rsidRPr="000C4186">
              <w:rPr>
                <w:rStyle w:val="Hipervnculo"/>
                <w:rFonts w:ascii="Museo Sans 700" w:hAnsi="Museo Sans 700"/>
                <w:noProof/>
                <w:color w:val="auto"/>
                <w:sz w:val="24"/>
                <w:szCs w:val="24"/>
              </w:rPr>
              <w:t>ÍNDICE</w:t>
            </w:r>
            <w:r w:rsidR="000C4186" w:rsidRPr="000C4186">
              <w:rPr>
                <w:rFonts w:ascii="Museo Sans 700" w:hAnsi="Museo Sans 700"/>
                <w:noProof/>
                <w:webHidden/>
                <w:sz w:val="24"/>
                <w:szCs w:val="24"/>
              </w:rPr>
              <w:tab/>
            </w:r>
            <w:r w:rsidR="000C4186" w:rsidRPr="000C4186">
              <w:rPr>
                <w:rFonts w:ascii="Museo Sans 700" w:hAnsi="Museo Sans 700"/>
                <w:noProof/>
                <w:webHidden/>
                <w:sz w:val="24"/>
                <w:szCs w:val="24"/>
              </w:rPr>
              <w:fldChar w:fldCharType="begin"/>
            </w:r>
            <w:r w:rsidR="000C4186" w:rsidRPr="000C4186">
              <w:rPr>
                <w:rFonts w:ascii="Museo Sans 700" w:hAnsi="Museo Sans 700"/>
                <w:noProof/>
                <w:webHidden/>
                <w:sz w:val="24"/>
                <w:szCs w:val="24"/>
              </w:rPr>
              <w:instrText xml:space="preserve"> PAGEREF _Toc125354460 \h </w:instrText>
            </w:r>
            <w:r w:rsidR="000C4186" w:rsidRPr="000C4186">
              <w:rPr>
                <w:rFonts w:ascii="Museo Sans 700" w:hAnsi="Museo Sans 700"/>
                <w:noProof/>
                <w:webHidden/>
                <w:sz w:val="24"/>
                <w:szCs w:val="24"/>
              </w:rPr>
            </w:r>
            <w:r w:rsidR="000C4186" w:rsidRPr="000C4186">
              <w:rPr>
                <w:rFonts w:ascii="Museo Sans 700" w:hAnsi="Museo Sans 700"/>
                <w:noProof/>
                <w:webHidden/>
                <w:sz w:val="24"/>
                <w:szCs w:val="24"/>
              </w:rPr>
              <w:fldChar w:fldCharType="separate"/>
            </w:r>
            <w:r w:rsidR="00985205">
              <w:rPr>
                <w:rFonts w:ascii="Museo Sans 700" w:hAnsi="Museo Sans 700"/>
                <w:noProof/>
                <w:webHidden/>
                <w:sz w:val="24"/>
                <w:szCs w:val="24"/>
              </w:rPr>
              <w:t>2</w:t>
            </w:r>
            <w:r w:rsidR="000C4186" w:rsidRPr="000C4186">
              <w:rPr>
                <w:rFonts w:ascii="Museo Sans 700" w:hAnsi="Museo Sans 700"/>
                <w:noProof/>
                <w:webHidden/>
                <w:sz w:val="24"/>
                <w:szCs w:val="24"/>
              </w:rPr>
              <w:fldChar w:fldCharType="end"/>
            </w:r>
          </w:hyperlink>
        </w:p>
        <w:p w14:paraId="5D0F53CB" w14:textId="79A03645" w:rsidR="000C4186" w:rsidRPr="000C4186" w:rsidRDefault="00000000" w:rsidP="000C4186">
          <w:pPr>
            <w:pStyle w:val="TDC2"/>
            <w:tabs>
              <w:tab w:val="right" w:leader="dot" w:pos="9828"/>
            </w:tabs>
            <w:spacing w:line="360" w:lineRule="auto"/>
            <w:rPr>
              <w:rFonts w:ascii="Museo Sans 700" w:hAnsi="Museo Sans 700" w:cstheme="minorBidi"/>
              <w:noProof/>
              <w:sz w:val="24"/>
              <w:szCs w:val="24"/>
            </w:rPr>
          </w:pPr>
          <w:hyperlink w:anchor="_Toc125354461" w:history="1">
            <w:r w:rsidR="000C4186" w:rsidRPr="000C4186">
              <w:rPr>
                <w:rStyle w:val="Hipervnculo"/>
                <w:rFonts w:ascii="Museo Sans 700" w:hAnsi="Museo Sans 700"/>
                <w:noProof/>
                <w:color w:val="auto"/>
                <w:sz w:val="24"/>
                <w:szCs w:val="24"/>
              </w:rPr>
              <w:t>INTRODUCCIÓN</w:t>
            </w:r>
            <w:r w:rsidR="000C4186" w:rsidRPr="000C4186">
              <w:rPr>
                <w:rFonts w:ascii="Museo Sans 700" w:hAnsi="Museo Sans 700"/>
                <w:noProof/>
                <w:webHidden/>
                <w:sz w:val="24"/>
                <w:szCs w:val="24"/>
              </w:rPr>
              <w:tab/>
            </w:r>
            <w:r w:rsidR="000C4186" w:rsidRPr="000C4186">
              <w:rPr>
                <w:rFonts w:ascii="Museo Sans 700" w:hAnsi="Museo Sans 700"/>
                <w:noProof/>
                <w:webHidden/>
                <w:sz w:val="24"/>
                <w:szCs w:val="24"/>
              </w:rPr>
              <w:fldChar w:fldCharType="begin"/>
            </w:r>
            <w:r w:rsidR="000C4186" w:rsidRPr="000C4186">
              <w:rPr>
                <w:rFonts w:ascii="Museo Sans 700" w:hAnsi="Museo Sans 700"/>
                <w:noProof/>
                <w:webHidden/>
                <w:sz w:val="24"/>
                <w:szCs w:val="24"/>
              </w:rPr>
              <w:instrText xml:space="preserve"> PAGEREF _Toc125354461 \h </w:instrText>
            </w:r>
            <w:r w:rsidR="000C4186" w:rsidRPr="000C4186">
              <w:rPr>
                <w:rFonts w:ascii="Museo Sans 700" w:hAnsi="Museo Sans 700"/>
                <w:noProof/>
                <w:webHidden/>
                <w:sz w:val="24"/>
                <w:szCs w:val="24"/>
              </w:rPr>
            </w:r>
            <w:r w:rsidR="000C4186" w:rsidRPr="000C4186">
              <w:rPr>
                <w:rFonts w:ascii="Museo Sans 700" w:hAnsi="Museo Sans 700"/>
                <w:noProof/>
                <w:webHidden/>
                <w:sz w:val="24"/>
                <w:szCs w:val="24"/>
              </w:rPr>
              <w:fldChar w:fldCharType="separate"/>
            </w:r>
            <w:r w:rsidR="00985205">
              <w:rPr>
                <w:rFonts w:ascii="Museo Sans 700" w:hAnsi="Museo Sans 700"/>
                <w:noProof/>
                <w:webHidden/>
                <w:sz w:val="24"/>
                <w:szCs w:val="24"/>
              </w:rPr>
              <w:t>3</w:t>
            </w:r>
            <w:r w:rsidR="000C4186" w:rsidRPr="000C4186">
              <w:rPr>
                <w:rFonts w:ascii="Museo Sans 700" w:hAnsi="Museo Sans 700"/>
                <w:noProof/>
                <w:webHidden/>
                <w:sz w:val="24"/>
                <w:szCs w:val="24"/>
              </w:rPr>
              <w:fldChar w:fldCharType="end"/>
            </w:r>
          </w:hyperlink>
        </w:p>
        <w:p w14:paraId="300E69F7" w14:textId="7813419B" w:rsidR="000C4186" w:rsidRPr="000C4186" w:rsidRDefault="00000000" w:rsidP="000C4186">
          <w:pPr>
            <w:pStyle w:val="TDC2"/>
            <w:tabs>
              <w:tab w:val="right" w:leader="dot" w:pos="9828"/>
            </w:tabs>
            <w:spacing w:line="360" w:lineRule="auto"/>
            <w:rPr>
              <w:rFonts w:ascii="Museo Sans 700" w:hAnsi="Museo Sans 700" w:cstheme="minorBidi"/>
              <w:noProof/>
              <w:sz w:val="24"/>
              <w:szCs w:val="24"/>
            </w:rPr>
          </w:pPr>
          <w:hyperlink w:anchor="_Toc125354462" w:history="1">
            <w:r w:rsidR="000C4186" w:rsidRPr="000C4186">
              <w:rPr>
                <w:rStyle w:val="Hipervnculo"/>
                <w:rFonts w:ascii="Museo Sans 700" w:hAnsi="Museo Sans 700"/>
                <w:noProof/>
                <w:color w:val="auto"/>
                <w:sz w:val="24"/>
                <w:szCs w:val="24"/>
              </w:rPr>
              <w:t>OBJETIVOS</w:t>
            </w:r>
            <w:r w:rsidR="000C4186" w:rsidRPr="000C4186">
              <w:rPr>
                <w:rFonts w:ascii="Museo Sans 700" w:hAnsi="Museo Sans 700"/>
                <w:noProof/>
                <w:webHidden/>
                <w:sz w:val="24"/>
                <w:szCs w:val="24"/>
              </w:rPr>
              <w:tab/>
            </w:r>
            <w:r w:rsidR="000C4186" w:rsidRPr="000C4186">
              <w:rPr>
                <w:rFonts w:ascii="Museo Sans 700" w:hAnsi="Museo Sans 700"/>
                <w:noProof/>
                <w:webHidden/>
                <w:sz w:val="24"/>
                <w:szCs w:val="24"/>
              </w:rPr>
              <w:fldChar w:fldCharType="begin"/>
            </w:r>
            <w:r w:rsidR="000C4186" w:rsidRPr="000C4186">
              <w:rPr>
                <w:rFonts w:ascii="Museo Sans 700" w:hAnsi="Museo Sans 700"/>
                <w:noProof/>
                <w:webHidden/>
                <w:sz w:val="24"/>
                <w:szCs w:val="24"/>
              </w:rPr>
              <w:instrText xml:space="preserve"> PAGEREF _Toc125354462 \h </w:instrText>
            </w:r>
            <w:r w:rsidR="000C4186" w:rsidRPr="000C4186">
              <w:rPr>
                <w:rFonts w:ascii="Museo Sans 700" w:hAnsi="Museo Sans 700"/>
                <w:noProof/>
                <w:webHidden/>
                <w:sz w:val="24"/>
                <w:szCs w:val="24"/>
              </w:rPr>
            </w:r>
            <w:r w:rsidR="000C4186" w:rsidRPr="000C4186">
              <w:rPr>
                <w:rFonts w:ascii="Museo Sans 700" w:hAnsi="Museo Sans 700"/>
                <w:noProof/>
                <w:webHidden/>
                <w:sz w:val="24"/>
                <w:szCs w:val="24"/>
              </w:rPr>
              <w:fldChar w:fldCharType="separate"/>
            </w:r>
            <w:r w:rsidR="00985205">
              <w:rPr>
                <w:rFonts w:ascii="Museo Sans 700" w:hAnsi="Museo Sans 700"/>
                <w:noProof/>
                <w:webHidden/>
                <w:sz w:val="24"/>
                <w:szCs w:val="24"/>
              </w:rPr>
              <w:t>4</w:t>
            </w:r>
            <w:r w:rsidR="000C4186" w:rsidRPr="000C4186">
              <w:rPr>
                <w:rFonts w:ascii="Museo Sans 700" w:hAnsi="Museo Sans 700"/>
                <w:noProof/>
                <w:webHidden/>
                <w:sz w:val="24"/>
                <w:szCs w:val="24"/>
              </w:rPr>
              <w:fldChar w:fldCharType="end"/>
            </w:r>
          </w:hyperlink>
        </w:p>
        <w:p w14:paraId="3403ECB1" w14:textId="54A1B2AE" w:rsidR="000C4186" w:rsidRPr="000C4186" w:rsidRDefault="00000000" w:rsidP="000C4186">
          <w:pPr>
            <w:pStyle w:val="TDC2"/>
            <w:tabs>
              <w:tab w:val="right" w:leader="dot" w:pos="9828"/>
            </w:tabs>
            <w:spacing w:line="360" w:lineRule="auto"/>
            <w:rPr>
              <w:rFonts w:ascii="Museo Sans 700" w:hAnsi="Museo Sans 700" w:cstheme="minorBidi"/>
              <w:noProof/>
              <w:sz w:val="24"/>
              <w:szCs w:val="24"/>
            </w:rPr>
          </w:pPr>
          <w:hyperlink w:anchor="_Toc125354463" w:history="1">
            <w:r w:rsidR="000C4186" w:rsidRPr="000C4186">
              <w:rPr>
                <w:rStyle w:val="Hipervnculo"/>
                <w:rFonts w:ascii="Museo Sans 700" w:hAnsi="Museo Sans 700"/>
                <w:noProof/>
                <w:color w:val="auto"/>
                <w:sz w:val="24"/>
                <w:szCs w:val="24"/>
              </w:rPr>
              <w:t>ANÁLISIS ESTADÍSTICO</w:t>
            </w:r>
            <w:r w:rsidR="000C4186" w:rsidRPr="000C4186">
              <w:rPr>
                <w:rFonts w:ascii="Museo Sans 700" w:hAnsi="Museo Sans 700"/>
                <w:noProof/>
                <w:webHidden/>
                <w:sz w:val="24"/>
                <w:szCs w:val="24"/>
              </w:rPr>
              <w:tab/>
            </w:r>
            <w:r w:rsidR="000C4186" w:rsidRPr="000C4186">
              <w:rPr>
                <w:rFonts w:ascii="Museo Sans 700" w:hAnsi="Museo Sans 700"/>
                <w:noProof/>
                <w:webHidden/>
                <w:sz w:val="24"/>
                <w:szCs w:val="24"/>
              </w:rPr>
              <w:fldChar w:fldCharType="begin"/>
            </w:r>
            <w:r w:rsidR="000C4186" w:rsidRPr="000C4186">
              <w:rPr>
                <w:rFonts w:ascii="Museo Sans 700" w:hAnsi="Museo Sans 700"/>
                <w:noProof/>
                <w:webHidden/>
                <w:sz w:val="24"/>
                <w:szCs w:val="24"/>
              </w:rPr>
              <w:instrText xml:space="preserve"> PAGEREF _Toc125354463 \h </w:instrText>
            </w:r>
            <w:r w:rsidR="000C4186" w:rsidRPr="000C4186">
              <w:rPr>
                <w:rFonts w:ascii="Museo Sans 700" w:hAnsi="Museo Sans 700"/>
                <w:noProof/>
                <w:webHidden/>
                <w:sz w:val="24"/>
                <w:szCs w:val="24"/>
              </w:rPr>
            </w:r>
            <w:r w:rsidR="000C4186" w:rsidRPr="000C4186">
              <w:rPr>
                <w:rFonts w:ascii="Museo Sans 700" w:hAnsi="Museo Sans 700"/>
                <w:noProof/>
                <w:webHidden/>
                <w:sz w:val="24"/>
                <w:szCs w:val="24"/>
              </w:rPr>
              <w:fldChar w:fldCharType="separate"/>
            </w:r>
            <w:r w:rsidR="00985205">
              <w:rPr>
                <w:rFonts w:ascii="Museo Sans 700" w:hAnsi="Museo Sans 700"/>
                <w:noProof/>
                <w:webHidden/>
                <w:sz w:val="24"/>
                <w:szCs w:val="24"/>
              </w:rPr>
              <w:t>5</w:t>
            </w:r>
            <w:r w:rsidR="000C4186" w:rsidRPr="000C4186">
              <w:rPr>
                <w:rFonts w:ascii="Museo Sans 700" w:hAnsi="Museo Sans 700"/>
                <w:noProof/>
                <w:webHidden/>
                <w:sz w:val="24"/>
                <w:szCs w:val="24"/>
              </w:rPr>
              <w:fldChar w:fldCharType="end"/>
            </w:r>
          </w:hyperlink>
        </w:p>
        <w:p w14:paraId="159C127A" w14:textId="6027463F" w:rsidR="000C4186" w:rsidRPr="000C4186" w:rsidRDefault="00000000" w:rsidP="000C4186">
          <w:pPr>
            <w:pStyle w:val="TDC2"/>
            <w:tabs>
              <w:tab w:val="right" w:leader="dot" w:pos="9828"/>
            </w:tabs>
            <w:spacing w:line="360" w:lineRule="auto"/>
            <w:rPr>
              <w:rFonts w:ascii="Museo Sans 700" w:hAnsi="Museo Sans 700" w:cstheme="minorBidi"/>
              <w:noProof/>
              <w:sz w:val="24"/>
              <w:szCs w:val="24"/>
            </w:rPr>
          </w:pPr>
          <w:hyperlink w:anchor="_Toc125354464" w:history="1">
            <w:r w:rsidR="000C4186" w:rsidRPr="000C4186">
              <w:rPr>
                <w:rStyle w:val="Hipervnculo"/>
                <w:rFonts w:ascii="Museo Sans 700" w:hAnsi="Museo Sans 700"/>
                <w:noProof/>
                <w:color w:val="auto"/>
                <w:sz w:val="24"/>
                <w:szCs w:val="24"/>
              </w:rPr>
              <w:t>JUSTIFICACIÓN</w:t>
            </w:r>
            <w:r w:rsidR="000C4186" w:rsidRPr="000C4186">
              <w:rPr>
                <w:rFonts w:ascii="Museo Sans 700" w:hAnsi="Museo Sans 700"/>
                <w:noProof/>
                <w:webHidden/>
                <w:sz w:val="24"/>
                <w:szCs w:val="24"/>
              </w:rPr>
              <w:tab/>
            </w:r>
            <w:r w:rsidR="000C4186" w:rsidRPr="000C4186">
              <w:rPr>
                <w:rFonts w:ascii="Museo Sans 700" w:hAnsi="Museo Sans 700"/>
                <w:noProof/>
                <w:webHidden/>
                <w:sz w:val="24"/>
                <w:szCs w:val="24"/>
              </w:rPr>
              <w:fldChar w:fldCharType="begin"/>
            </w:r>
            <w:r w:rsidR="000C4186" w:rsidRPr="000C4186">
              <w:rPr>
                <w:rFonts w:ascii="Museo Sans 700" w:hAnsi="Museo Sans 700"/>
                <w:noProof/>
                <w:webHidden/>
                <w:sz w:val="24"/>
                <w:szCs w:val="24"/>
              </w:rPr>
              <w:instrText xml:space="preserve"> PAGEREF _Toc125354464 \h </w:instrText>
            </w:r>
            <w:r w:rsidR="000C4186" w:rsidRPr="000C4186">
              <w:rPr>
                <w:rFonts w:ascii="Museo Sans 700" w:hAnsi="Museo Sans 700"/>
                <w:noProof/>
                <w:webHidden/>
                <w:sz w:val="24"/>
                <w:szCs w:val="24"/>
              </w:rPr>
            </w:r>
            <w:r w:rsidR="000C4186" w:rsidRPr="000C4186">
              <w:rPr>
                <w:rFonts w:ascii="Museo Sans 700" w:hAnsi="Museo Sans 700"/>
                <w:noProof/>
                <w:webHidden/>
                <w:sz w:val="24"/>
                <w:szCs w:val="24"/>
              </w:rPr>
              <w:fldChar w:fldCharType="separate"/>
            </w:r>
            <w:r w:rsidR="00985205">
              <w:rPr>
                <w:rFonts w:ascii="Museo Sans 700" w:hAnsi="Museo Sans 700"/>
                <w:noProof/>
                <w:webHidden/>
                <w:sz w:val="24"/>
                <w:szCs w:val="24"/>
              </w:rPr>
              <w:t>17</w:t>
            </w:r>
            <w:r w:rsidR="000C4186" w:rsidRPr="000C4186">
              <w:rPr>
                <w:rFonts w:ascii="Museo Sans 700" w:hAnsi="Museo Sans 700"/>
                <w:noProof/>
                <w:webHidden/>
                <w:sz w:val="24"/>
                <w:szCs w:val="24"/>
              </w:rPr>
              <w:fldChar w:fldCharType="end"/>
            </w:r>
          </w:hyperlink>
        </w:p>
        <w:p w14:paraId="1F7D936F" w14:textId="7CACBC1B" w:rsidR="000C4186" w:rsidRPr="000C4186" w:rsidRDefault="00000000" w:rsidP="000C4186">
          <w:pPr>
            <w:pStyle w:val="TDC2"/>
            <w:tabs>
              <w:tab w:val="right" w:leader="dot" w:pos="9828"/>
            </w:tabs>
            <w:spacing w:line="360" w:lineRule="auto"/>
            <w:rPr>
              <w:rFonts w:ascii="Museo Sans 700" w:hAnsi="Museo Sans 700" w:cstheme="minorBidi"/>
              <w:noProof/>
              <w:sz w:val="24"/>
              <w:szCs w:val="24"/>
            </w:rPr>
          </w:pPr>
          <w:hyperlink w:anchor="_Toc125354465" w:history="1">
            <w:r w:rsidR="000C4186" w:rsidRPr="000C4186">
              <w:rPr>
                <w:rStyle w:val="Hipervnculo"/>
                <w:rFonts w:ascii="Museo Sans 700" w:hAnsi="Museo Sans 700"/>
                <w:noProof/>
                <w:color w:val="auto"/>
                <w:sz w:val="24"/>
                <w:szCs w:val="24"/>
              </w:rPr>
              <w:t>DESCRIPCIÓN DEL PLAN DE TRABAJO</w:t>
            </w:r>
            <w:r w:rsidR="000C4186" w:rsidRPr="000C4186">
              <w:rPr>
                <w:rFonts w:ascii="Museo Sans 700" w:hAnsi="Museo Sans 700"/>
                <w:noProof/>
                <w:webHidden/>
                <w:sz w:val="24"/>
                <w:szCs w:val="24"/>
              </w:rPr>
              <w:tab/>
            </w:r>
            <w:r w:rsidR="000C4186" w:rsidRPr="000C4186">
              <w:rPr>
                <w:rFonts w:ascii="Museo Sans 700" w:hAnsi="Museo Sans 700"/>
                <w:noProof/>
                <w:webHidden/>
                <w:sz w:val="24"/>
                <w:szCs w:val="24"/>
              </w:rPr>
              <w:fldChar w:fldCharType="begin"/>
            </w:r>
            <w:r w:rsidR="000C4186" w:rsidRPr="000C4186">
              <w:rPr>
                <w:rFonts w:ascii="Museo Sans 700" w:hAnsi="Museo Sans 700"/>
                <w:noProof/>
                <w:webHidden/>
                <w:sz w:val="24"/>
                <w:szCs w:val="24"/>
              </w:rPr>
              <w:instrText xml:space="preserve"> PAGEREF _Toc125354465 \h </w:instrText>
            </w:r>
            <w:r w:rsidR="000C4186" w:rsidRPr="000C4186">
              <w:rPr>
                <w:rFonts w:ascii="Museo Sans 700" w:hAnsi="Museo Sans 700"/>
                <w:noProof/>
                <w:webHidden/>
                <w:sz w:val="24"/>
                <w:szCs w:val="24"/>
              </w:rPr>
            </w:r>
            <w:r w:rsidR="000C4186" w:rsidRPr="000C4186">
              <w:rPr>
                <w:rFonts w:ascii="Museo Sans 700" w:hAnsi="Museo Sans 700"/>
                <w:noProof/>
                <w:webHidden/>
                <w:sz w:val="24"/>
                <w:szCs w:val="24"/>
              </w:rPr>
              <w:fldChar w:fldCharType="separate"/>
            </w:r>
            <w:r w:rsidR="00985205">
              <w:rPr>
                <w:rFonts w:ascii="Museo Sans 700" w:hAnsi="Museo Sans 700"/>
                <w:noProof/>
                <w:webHidden/>
                <w:sz w:val="24"/>
                <w:szCs w:val="24"/>
              </w:rPr>
              <w:t>18</w:t>
            </w:r>
            <w:r w:rsidR="000C4186" w:rsidRPr="000C4186">
              <w:rPr>
                <w:rFonts w:ascii="Museo Sans 700" w:hAnsi="Museo Sans 700"/>
                <w:noProof/>
                <w:webHidden/>
                <w:sz w:val="24"/>
                <w:szCs w:val="24"/>
              </w:rPr>
              <w:fldChar w:fldCharType="end"/>
            </w:r>
          </w:hyperlink>
        </w:p>
        <w:p w14:paraId="2F8DDD3F" w14:textId="238F7E26" w:rsidR="000C4186" w:rsidRPr="000C4186" w:rsidRDefault="00000000" w:rsidP="000C4186">
          <w:pPr>
            <w:pStyle w:val="TDC2"/>
            <w:tabs>
              <w:tab w:val="right" w:leader="dot" w:pos="9828"/>
            </w:tabs>
            <w:spacing w:line="360" w:lineRule="auto"/>
            <w:rPr>
              <w:rFonts w:ascii="Museo Sans 700" w:hAnsi="Museo Sans 700" w:cstheme="minorBidi"/>
              <w:noProof/>
              <w:sz w:val="24"/>
              <w:szCs w:val="24"/>
            </w:rPr>
          </w:pPr>
          <w:hyperlink w:anchor="_Toc125354466" w:history="1">
            <w:r w:rsidR="000C4186" w:rsidRPr="000C4186">
              <w:rPr>
                <w:rStyle w:val="Hipervnculo"/>
                <w:rFonts w:ascii="Museo Sans 700" w:hAnsi="Museo Sans 700"/>
                <w:noProof/>
                <w:color w:val="auto"/>
                <w:sz w:val="24"/>
                <w:szCs w:val="24"/>
              </w:rPr>
              <w:t>METODOLOGÍA</w:t>
            </w:r>
            <w:r w:rsidR="000C4186" w:rsidRPr="000C4186">
              <w:rPr>
                <w:rFonts w:ascii="Museo Sans 700" w:hAnsi="Museo Sans 700"/>
                <w:noProof/>
                <w:webHidden/>
                <w:sz w:val="24"/>
                <w:szCs w:val="24"/>
              </w:rPr>
              <w:tab/>
            </w:r>
            <w:r w:rsidR="000C4186" w:rsidRPr="000C4186">
              <w:rPr>
                <w:rFonts w:ascii="Museo Sans 700" w:hAnsi="Museo Sans 700"/>
                <w:noProof/>
                <w:webHidden/>
                <w:sz w:val="24"/>
                <w:szCs w:val="24"/>
              </w:rPr>
              <w:fldChar w:fldCharType="begin"/>
            </w:r>
            <w:r w:rsidR="000C4186" w:rsidRPr="000C4186">
              <w:rPr>
                <w:rFonts w:ascii="Museo Sans 700" w:hAnsi="Museo Sans 700"/>
                <w:noProof/>
                <w:webHidden/>
                <w:sz w:val="24"/>
                <w:szCs w:val="24"/>
              </w:rPr>
              <w:instrText xml:space="preserve"> PAGEREF _Toc125354466 \h </w:instrText>
            </w:r>
            <w:r w:rsidR="000C4186" w:rsidRPr="000C4186">
              <w:rPr>
                <w:rFonts w:ascii="Museo Sans 700" w:hAnsi="Museo Sans 700"/>
                <w:noProof/>
                <w:webHidden/>
                <w:sz w:val="24"/>
                <w:szCs w:val="24"/>
              </w:rPr>
            </w:r>
            <w:r w:rsidR="000C4186" w:rsidRPr="000C4186">
              <w:rPr>
                <w:rFonts w:ascii="Museo Sans 700" w:hAnsi="Museo Sans 700"/>
                <w:noProof/>
                <w:webHidden/>
                <w:sz w:val="24"/>
                <w:szCs w:val="24"/>
              </w:rPr>
              <w:fldChar w:fldCharType="separate"/>
            </w:r>
            <w:r w:rsidR="00985205">
              <w:rPr>
                <w:rFonts w:ascii="Museo Sans 700" w:hAnsi="Museo Sans 700"/>
                <w:noProof/>
                <w:webHidden/>
                <w:sz w:val="24"/>
                <w:szCs w:val="24"/>
              </w:rPr>
              <w:t>19</w:t>
            </w:r>
            <w:r w:rsidR="000C4186" w:rsidRPr="000C4186">
              <w:rPr>
                <w:rFonts w:ascii="Museo Sans 700" w:hAnsi="Museo Sans 700"/>
                <w:noProof/>
                <w:webHidden/>
                <w:sz w:val="24"/>
                <w:szCs w:val="24"/>
              </w:rPr>
              <w:fldChar w:fldCharType="end"/>
            </w:r>
          </w:hyperlink>
        </w:p>
        <w:p w14:paraId="706D7E25" w14:textId="0EF79B55" w:rsidR="000C4186" w:rsidRPr="000C4186" w:rsidRDefault="00000000" w:rsidP="000C4186">
          <w:pPr>
            <w:pStyle w:val="TDC2"/>
            <w:tabs>
              <w:tab w:val="right" w:leader="dot" w:pos="9828"/>
            </w:tabs>
            <w:spacing w:line="360" w:lineRule="auto"/>
            <w:rPr>
              <w:rFonts w:ascii="Museo Sans 700" w:hAnsi="Museo Sans 700" w:cstheme="minorBidi"/>
              <w:noProof/>
              <w:sz w:val="24"/>
              <w:szCs w:val="24"/>
            </w:rPr>
          </w:pPr>
          <w:hyperlink w:anchor="_Toc125354467" w:history="1">
            <w:r w:rsidR="000C4186" w:rsidRPr="000C4186">
              <w:rPr>
                <w:rStyle w:val="Hipervnculo"/>
                <w:rFonts w:ascii="Museo Sans 700" w:hAnsi="Museo Sans 700"/>
                <w:b/>
                <w:noProof/>
                <w:color w:val="FFCA08" w:themeColor="accent1"/>
                <w:sz w:val="24"/>
                <w:szCs w:val="24"/>
              </w:rPr>
              <w:t>01</w:t>
            </w:r>
            <w:r w:rsidR="000C4186" w:rsidRPr="000C4186">
              <w:rPr>
                <w:rStyle w:val="Hipervnculo"/>
                <w:rFonts w:ascii="Museo Sans 700" w:hAnsi="Museo Sans 700"/>
                <w:noProof/>
                <w:color w:val="auto"/>
                <w:sz w:val="24"/>
                <w:szCs w:val="24"/>
              </w:rPr>
              <w:t xml:space="preserve"> PILAR</w:t>
            </w:r>
            <w:r w:rsidR="000C4186" w:rsidRPr="000C4186">
              <w:rPr>
                <w:rFonts w:ascii="Museo Sans 700" w:hAnsi="Museo Sans 700"/>
                <w:noProof/>
                <w:webHidden/>
                <w:sz w:val="24"/>
                <w:szCs w:val="24"/>
              </w:rPr>
              <w:tab/>
            </w:r>
            <w:r w:rsidR="000C4186" w:rsidRPr="000C4186">
              <w:rPr>
                <w:rFonts w:ascii="Museo Sans 700" w:hAnsi="Museo Sans 700"/>
                <w:noProof/>
                <w:webHidden/>
                <w:sz w:val="24"/>
                <w:szCs w:val="24"/>
              </w:rPr>
              <w:fldChar w:fldCharType="begin"/>
            </w:r>
            <w:r w:rsidR="000C4186" w:rsidRPr="000C4186">
              <w:rPr>
                <w:rFonts w:ascii="Museo Sans 700" w:hAnsi="Museo Sans 700"/>
                <w:noProof/>
                <w:webHidden/>
                <w:sz w:val="24"/>
                <w:szCs w:val="24"/>
              </w:rPr>
              <w:instrText xml:space="preserve"> PAGEREF _Toc125354467 \h </w:instrText>
            </w:r>
            <w:r w:rsidR="000C4186" w:rsidRPr="000C4186">
              <w:rPr>
                <w:rFonts w:ascii="Museo Sans 700" w:hAnsi="Museo Sans 700"/>
                <w:noProof/>
                <w:webHidden/>
                <w:sz w:val="24"/>
                <w:szCs w:val="24"/>
              </w:rPr>
            </w:r>
            <w:r w:rsidR="000C4186" w:rsidRPr="000C4186">
              <w:rPr>
                <w:rFonts w:ascii="Museo Sans 700" w:hAnsi="Museo Sans 700"/>
                <w:noProof/>
                <w:webHidden/>
                <w:sz w:val="24"/>
                <w:szCs w:val="24"/>
              </w:rPr>
              <w:fldChar w:fldCharType="separate"/>
            </w:r>
            <w:r w:rsidR="00985205">
              <w:rPr>
                <w:rFonts w:ascii="Museo Sans 700" w:hAnsi="Museo Sans 700"/>
                <w:noProof/>
                <w:webHidden/>
                <w:sz w:val="24"/>
                <w:szCs w:val="24"/>
              </w:rPr>
              <w:t>21</w:t>
            </w:r>
            <w:r w:rsidR="000C4186" w:rsidRPr="000C4186">
              <w:rPr>
                <w:rFonts w:ascii="Museo Sans 700" w:hAnsi="Museo Sans 700"/>
                <w:noProof/>
                <w:webHidden/>
                <w:sz w:val="24"/>
                <w:szCs w:val="24"/>
              </w:rPr>
              <w:fldChar w:fldCharType="end"/>
            </w:r>
          </w:hyperlink>
        </w:p>
        <w:p w14:paraId="4C7CBB8D" w14:textId="6E372790" w:rsidR="000C4186" w:rsidRPr="000C4186" w:rsidRDefault="00000000" w:rsidP="000C4186">
          <w:pPr>
            <w:pStyle w:val="TDC2"/>
            <w:tabs>
              <w:tab w:val="right" w:leader="dot" w:pos="9828"/>
            </w:tabs>
            <w:spacing w:line="360" w:lineRule="auto"/>
            <w:rPr>
              <w:rFonts w:ascii="Museo Sans 700" w:hAnsi="Museo Sans 700" w:cstheme="minorBidi"/>
              <w:noProof/>
              <w:sz w:val="24"/>
              <w:szCs w:val="24"/>
            </w:rPr>
          </w:pPr>
          <w:hyperlink w:anchor="_Toc125354469" w:history="1">
            <w:r w:rsidR="000C4186" w:rsidRPr="000C4186">
              <w:rPr>
                <w:rStyle w:val="Hipervnculo"/>
                <w:rFonts w:ascii="Museo Sans 700" w:hAnsi="Museo Sans 700"/>
                <w:b/>
                <w:noProof/>
                <w:color w:val="669900"/>
                <w:sz w:val="24"/>
                <w:szCs w:val="24"/>
              </w:rPr>
              <w:t>02</w:t>
            </w:r>
            <w:r w:rsidR="000C4186" w:rsidRPr="000C4186">
              <w:rPr>
                <w:rStyle w:val="Hipervnculo"/>
                <w:rFonts w:ascii="Museo Sans 700" w:hAnsi="Museo Sans 700"/>
                <w:noProof/>
                <w:color w:val="auto"/>
                <w:sz w:val="24"/>
                <w:szCs w:val="24"/>
              </w:rPr>
              <w:t xml:space="preserve"> PILAR</w:t>
            </w:r>
            <w:r w:rsidR="000C4186" w:rsidRPr="000C4186">
              <w:rPr>
                <w:rFonts w:ascii="Museo Sans 700" w:hAnsi="Museo Sans 700"/>
                <w:noProof/>
                <w:webHidden/>
                <w:sz w:val="24"/>
                <w:szCs w:val="24"/>
              </w:rPr>
              <w:tab/>
            </w:r>
            <w:r w:rsidR="000C4186" w:rsidRPr="000C4186">
              <w:rPr>
                <w:rFonts w:ascii="Museo Sans 700" w:hAnsi="Museo Sans 700"/>
                <w:noProof/>
                <w:webHidden/>
                <w:sz w:val="24"/>
                <w:szCs w:val="24"/>
              </w:rPr>
              <w:fldChar w:fldCharType="begin"/>
            </w:r>
            <w:r w:rsidR="000C4186" w:rsidRPr="000C4186">
              <w:rPr>
                <w:rFonts w:ascii="Museo Sans 700" w:hAnsi="Museo Sans 700"/>
                <w:noProof/>
                <w:webHidden/>
                <w:sz w:val="24"/>
                <w:szCs w:val="24"/>
              </w:rPr>
              <w:instrText xml:space="preserve"> PAGEREF _Toc125354469 \h </w:instrText>
            </w:r>
            <w:r w:rsidR="000C4186" w:rsidRPr="000C4186">
              <w:rPr>
                <w:rFonts w:ascii="Museo Sans 700" w:hAnsi="Museo Sans 700"/>
                <w:noProof/>
                <w:webHidden/>
                <w:sz w:val="24"/>
                <w:szCs w:val="24"/>
              </w:rPr>
            </w:r>
            <w:r w:rsidR="000C4186" w:rsidRPr="000C4186">
              <w:rPr>
                <w:rFonts w:ascii="Museo Sans 700" w:hAnsi="Museo Sans 700"/>
                <w:noProof/>
                <w:webHidden/>
                <w:sz w:val="24"/>
                <w:szCs w:val="24"/>
              </w:rPr>
              <w:fldChar w:fldCharType="separate"/>
            </w:r>
            <w:r w:rsidR="00985205">
              <w:rPr>
                <w:rFonts w:ascii="Museo Sans 700" w:hAnsi="Museo Sans 700"/>
                <w:noProof/>
                <w:webHidden/>
                <w:sz w:val="24"/>
                <w:szCs w:val="24"/>
              </w:rPr>
              <w:t>24</w:t>
            </w:r>
            <w:r w:rsidR="000C4186" w:rsidRPr="000C4186">
              <w:rPr>
                <w:rFonts w:ascii="Museo Sans 700" w:hAnsi="Museo Sans 700"/>
                <w:noProof/>
                <w:webHidden/>
                <w:sz w:val="24"/>
                <w:szCs w:val="24"/>
              </w:rPr>
              <w:fldChar w:fldCharType="end"/>
            </w:r>
          </w:hyperlink>
        </w:p>
        <w:p w14:paraId="2C144910" w14:textId="703A39DF" w:rsidR="000C4186" w:rsidRPr="000C4186" w:rsidRDefault="00000000" w:rsidP="000C4186">
          <w:pPr>
            <w:pStyle w:val="TDC2"/>
            <w:tabs>
              <w:tab w:val="right" w:leader="dot" w:pos="9828"/>
            </w:tabs>
            <w:spacing w:line="360" w:lineRule="auto"/>
            <w:rPr>
              <w:rFonts w:ascii="Museo Sans 700" w:hAnsi="Museo Sans 700" w:cstheme="minorBidi"/>
              <w:noProof/>
              <w:sz w:val="24"/>
              <w:szCs w:val="24"/>
            </w:rPr>
          </w:pPr>
          <w:hyperlink w:anchor="_Toc125354471" w:history="1">
            <w:r w:rsidR="000C4186" w:rsidRPr="000C4186">
              <w:rPr>
                <w:rStyle w:val="Hipervnculo"/>
                <w:rFonts w:ascii="Museo Sans 700" w:hAnsi="Museo Sans 700"/>
                <w:b/>
                <w:noProof/>
                <w:color w:val="F8931D" w:themeColor="accent2"/>
                <w:sz w:val="24"/>
                <w:szCs w:val="24"/>
              </w:rPr>
              <w:t xml:space="preserve">03 </w:t>
            </w:r>
            <w:r w:rsidR="000C4186" w:rsidRPr="000C4186">
              <w:rPr>
                <w:rStyle w:val="Hipervnculo"/>
                <w:rFonts w:ascii="Museo Sans 700" w:hAnsi="Museo Sans 700"/>
                <w:noProof/>
                <w:color w:val="auto"/>
                <w:sz w:val="24"/>
                <w:szCs w:val="24"/>
              </w:rPr>
              <w:t>PILAR</w:t>
            </w:r>
            <w:r w:rsidR="000C4186" w:rsidRPr="000C4186">
              <w:rPr>
                <w:rFonts w:ascii="Museo Sans 700" w:hAnsi="Museo Sans 700"/>
                <w:noProof/>
                <w:webHidden/>
                <w:sz w:val="24"/>
                <w:szCs w:val="24"/>
              </w:rPr>
              <w:tab/>
            </w:r>
            <w:r w:rsidR="000C4186" w:rsidRPr="000C4186">
              <w:rPr>
                <w:rFonts w:ascii="Museo Sans 700" w:hAnsi="Museo Sans 700"/>
                <w:noProof/>
                <w:webHidden/>
                <w:sz w:val="24"/>
                <w:szCs w:val="24"/>
              </w:rPr>
              <w:fldChar w:fldCharType="begin"/>
            </w:r>
            <w:r w:rsidR="000C4186" w:rsidRPr="000C4186">
              <w:rPr>
                <w:rFonts w:ascii="Museo Sans 700" w:hAnsi="Museo Sans 700"/>
                <w:noProof/>
                <w:webHidden/>
                <w:sz w:val="24"/>
                <w:szCs w:val="24"/>
              </w:rPr>
              <w:instrText xml:space="preserve"> PAGEREF _Toc125354471 \h </w:instrText>
            </w:r>
            <w:r w:rsidR="000C4186" w:rsidRPr="000C4186">
              <w:rPr>
                <w:rFonts w:ascii="Museo Sans 700" w:hAnsi="Museo Sans 700"/>
                <w:noProof/>
                <w:webHidden/>
                <w:sz w:val="24"/>
                <w:szCs w:val="24"/>
              </w:rPr>
            </w:r>
            <w:r w:rsidR="000C4186" w:rsidRPr="000C4186">
              <w:rPr>
                <w:rFonts w:ascii="Museo Sans 700" w:hAnsi="Museo Sans 700"/>
                <w:noProof/>
                <w:webHidden/>
                <w:sz w:val="24"/>
                <w:szCs w:val="24"/>
              </w:rPr>
              <w:fldChar w:fldCharType="separate"/>
            </w:r>
            <w:r w:rsidR="00985205">
              <w:rPr>
                <w:rFonts w:ascii="Museo Sans 700" w:hAnsi="Museo Sans 700"/>
                <w:noProof/>
                <w:webHidden/>
                <w:sz w:val="24"/>
                <w:szCs w:val="24"/>
              </w:rPr>
              <w:t>27</w:t>
            </w:r>
            <w:r w:rsidR="000C4186" w:rsidRPr="000C4186">
              <w:rPr>
                <w:rFonts w:ascii="Museo Sans 700" w:hAnsi="Museo Sans 700"/>
                <w:noProof/>
                <w:webHidden/>
                <w:sz w:val="24"/>
                <w:szCs w:val="24"/>
              </w:rPr>
              <w:fldChar w:fldCharType="end"/>
            </w:r>
          </w:hyperlink>
        </w:p>
        <w:p w14:paraId="3C1917AA" w14:textId="7CDF6F7C" w:rsidR="000C4186" w:rsidRPr="000C4186" w:rsidRDefault="00000000" w:rsidP="000C4186">
          <w:pPr>
            <w:pStyle w:val="TDC2"/>
            <w:tabs>
              <w:tab w:val="right" w:leader="dot" w:pos="9828"/>
            </w:tabs>
            <w:spacing w:line="360" w:lineRule="auto"/>
            <w:rPr>
              <w:rFonts w:ascii="Museo Sans 700" w:hAnsi="Museo Sans 700" w:cstheme="minorBidi"/>
              <w:noProof/>
              <w:sz w:val="24"/>
              <w:szCs w:val="24"/>
            </w:rPr>
          </w:pPr>
          <w:hyperlink w:anchor="_Toc125354473" w:history="1">
            <w:r w:rsidR="000C4186" w:rsidRPr="000C4186">
              <w:rPr>
                <w:rStyle w:val="Hipervnculo"/>
                <w:rFonts w:ascii="Museo Sans 700" w:hAnsi="Museo Sans 700"/>
                <w:b/>
                <w:noProof/>
                <w:color w:val="002060"/>
                <w:sz w:val="24"/>
                <w:szCs w:val="24"/>
              </w:rPr>
              <w:t>04</w:t>
            </w:r>
            <w:r w:rsidR="000C4186" w:rsidRPr="000C4186">
              <w:rPr>
                <w:rStyle w:val="Hipervnculo"/>
                <w:rFonts w:ascii="Museo Sans 700" w:hAnsi="Museo Sans 700"/>
                <w:noProof/>
                <w:color w:val="auto"/>
                <w:sz w:val="24"/>
                <w:szCs w:val="24"/>
              </w:rPr>
              <w:t xml:space="preserve"> PILAR</w:t>
            </w:r>
            <w:r w:rsidR="000C4186" w:rsidRPr="000C4186">
              <w:rPr>
                <w:rFonts w:ascii="Museo Sans 700" w:hAnsi="Museo Sans 700"/>
                <w:noProof/>
                <w:webHidden/>
                <w:sz w:val="24"/>
                <w:szCs w:val="24"/>
              </w:rPr>
              <w:tab/>
            </w:r>
            <w:r w:rsidR="000C4186" w:rsidRPr="000C4186">
              <w:rPr>
                <w:rFonts w:ascii="Museo Sans 700" w:hAnsi="Museo Sans 700"/>
                <w:noProof/>
                <w:webHidden/>
                <w:sz w:val="24"/>
                <w:szCs w:val="24"/>
              </w:rPr>
              <w:fldChar w:fldCharType="begin"/>
            </w:r>
            <w:r w:rsidR="000C4186" w:rsidRPr="000C4186">
              <w:rPr>
                <w:rFonts w:ascii="Museo Sans 700" w:hAnsi="Museo Sans 700"/>
                <w:noProof/>
                <w:webHidden/>
                <w:sz w:val="24"/>
                <w:szCs w:val="24"/>
              </w:rPr>
              <w:instrText xml:space="preserve"> PAGEREF _Toc125354473 \h </w:instrText>
            </w:r>
            <w:r w:rsidR="000C4186" w:rsidRPr="000C4186">
              <w:rPr>
                <w:rFonts w:ascii="Museo Sans 700" w:hAnsi="Museo Sans 700"/>
                <w:noProof/>
                <w:webHidden/>
                <w:sz w:val="24"/>
                <w:szCs w:val="24"/>
              </w:rPr>
            </w:r>
            <w:r w:rsidR="000C4186" w:rsidRPr="000C4186">
              <w:rPr>
                <w:rFonts w:ascii="Museo Sans 700" w:hAnsi="Museo Sans 700"/>
                <w:noProof/>
                <w:webHidden/>
                <w:sz w:val="24"/>
                <w:szCs w:val="24"/>
              </w:rPr>
              <w:fldChar w:fldCharType="separate"/>
            </w:r>
            <w:r w:rsidR="00985205">
              <w:rPr>
                <w:rFonts w:ascii="Museo Sans 700" w:hAnsi="Museo Sans 700"/>
                <w:noProof/>
                <w:webHidden/>
                <w:sz w:val="24"/>
                <w:szCs w:val="24"/>
              </w:rPr>
              <w:t>30</w:t>
            </w:r>
            <w:r w:rsidR="000C4186" w:rsidRPr="000C4186">
              <w:rPr>
                <w:rFonts w:ascii="Museo Sans 700" w:hAnsi="Museo Sans 700"/>
                <w:noProof/>
                <w:webHidden/>
                <w:sz w:val="24"/>
                <w:szCs w:val="24"/>
              </w:rPr>
              <w:fldChar w:fldCharType="end"/>
            </w:r>
          </w:hyperlink>
        </w:p>
        <w:p w14:paraId="29ADADA0" w14:textId="7528E6ED" w:rsidR="000C4186" w:rsidRPr="000C4186" w:rsidRDefault="00000000" w:rsidP="000C4186">
          <w:pPr>
            <w:pStyle w:val="TDC2"/>
            <w:tabs>
              <w:tab w:val="right" w:leader="dot" w:pos="9828"/>
            </w:tabs>
            <w:spacing w:line="360" w:lineRule="auto"/>
            <w:rPr>
              <w:rFonts w:ascii="Museo Sans 700" w:hAnsi="Museo Sans 700" w:cstheme="minorBidi"/>
              <w:noProof/>
              <w:sz w:val="24"/>
              <w:szCs w:val="24"/>
            </w:rPr>
          </w:pPr>
          <w:hyperlink w:anchor="_Toc125354474" w:history="1">
            <w:r w:rsidR="000C4186" w:rsidRPr="000C4186">
              <w:rPr>
                <w:rStyle w:val="Hipervnculo"/>
                <w:rFonts w:ascii="Museo Sans 700" w:hAnsi="Museo Sans 700"/>
                <w:b/>
                <w:noProof/>
                <w:color w:val="00B0F0"/>
                <w:sz w:val="24"/>
                <w:szCs w:val="24"/>
              </w:rPr>
              <w:t>05</w:t>
            </w:r>
            <w:r w:rsidR="000C4186" w:rsidRPr="000C4186">
              <w:rPr>
                <w:rStyle w:val="Hipervnculo"/>
                <w:rFonts w:ascii="Museo Sans 700" w:hAnsi="Museo Sans 700"/>
                <w:noProof/>
                <w:color w:val="auto"/>
                <w:sz w:val="24"/>
                <w:szCs w:val="24"/>
              </w:rPr>
              <w:t xml:space="preserve"> PILAR</w:t>
            </w:r>
            <w:r w:rsidR="000C4186" w:rsidRPr="000C4186">
              <w:rPr>
                <w:rFonts w:ascii="Museo Sans 700" w:hAnsi="Museo Sans 700"/>
                <w:noProof/>
                <w:webHidden/>
                <w:sz w:val="24"/>
                <w:szCs w:val="24"/>
              </w:rPr>
              <w:tab/>
            </w:r>
            <w:r w:rsidR="000C4186" w:rsidRPr="000C4186">
              <w:rPr>
                <w:rFonts w:ascii="Museo Sans 700" w:hAnsi="Museo Sans 700"/>
                <w:noProof/>
                <w:webHidden/>
                <w:sz w:val="24"/>
                <w:szCs w:val="24"/>
              </w:rPr>
              <w:fldChar w:fldCharType="begin"/>
            </w:r>
            <w:r w:rsidR="000C4186" w:rsidRPr="000C4186">
              <w:rPr>
                <w:rFonts w:ascii="Museo Sans 700" w:hAnsi="Museo Sans 700"/>
                <w:noProof/>
                <w:webHidden/>
                <w:sz w:val="24"/>
                <w:szCs w:val="24"/>
              </w:rPr>
              <w:instrText xml:space="preserve"> PAGEREF _Toc125354474 \h </w:instrText>
            </w:r>
            <w:r w:rsidR="000C4186" w:rsidRPr="000C4186">
              <w:rPr>
                <w:rFonts w:ascii="Museo Sans 700" w:hAnsi="Museo Sans 700"/>
                <w:noProof/>
                <w:webHidden/>
                <w:sz w:val="24"/>
                <w:szCs w:val="24"/>
              </w:rPr>
            </w:r>
            <w:r w:rsidR="000C4186" w:rsidRPr="000C4186">
              <w:rPr>
                <w:rFonts w:ascii="Museo Sans 700" w:hAnsi="Museo Sans 700"/>
                <w:noProof/>
                <w:webHidden/>
                <w:sz w:val="24"/>
                <w:szCs w:val="24"/>
              </w:rPr>
              <w:fldChar w:fldCharType="separate"/>
            </w:r>
            <w:r w:rsidR="00985205">
              <w:rPr>
                <w:rFonts w:ascii="Museo Sans 700" w:hAnsi="Museo Sans 700"/>
                <w:noProof/>
                <w:webHidden/>
                <w:sz w:val="24"/>
                <w:szCs w:val="24"/>
              </w:rPr>
              <w:t>33</w:t>
            </w:r>
            <w:r w:rsidR="000C4186" w:rsidRPr="000C4186">
              <w:rPr>
                <w:rFonts w:ascii="Museo Sans 700" w:hAnsi="Museo Sans 700"/>
                <w:noProof/>
                <w:webHidden/>
                <w:sz w:val="24"/>
                <w:szCs w:val="24"/>
              </w:rPr>
              <w:fldChar w:fldCharType="end"/>
            </w:r>
          </w:hyperlink>
        </w:p>
        <w:p w14:paraId="70AD376C" w14:textId="7563A683" w:rsidR="000C4186" w:rsidRPr="000C4186" w:rsidRDefault="00000000" w:rsidP="000C4186">
          <w:pPr>
            <w:pStyle w:val="TDC2"/>
            <w:tabs>
              <w:tab w:val="right" w:leader="dot" w:pos="9828"/>
            </w:tabs>
            <w:spacing w:line="360" w:lineRule="auto"/>
            <w:rPr>
              <w:rFonts w:ascii="Museo Sans 300" w:hAnsi="Museo Sans 300" w:cstheme="minorBidi"/>
              <w:noProof/>
              <w:sz w:val="24"/>
              <w:szCs w:val="24"/>
            </w:rPr>
          </w:pPr>
          <w:hyperlink w:anchor="_Toc125354476" w:history="1">
            <w:r w:rsidR="000C4186" w:rsidRPr="000C4186">
              <w:rPr>
                <w:rStyle w:val="Hipervnculo"/>
                <w:rFonts w:ascii="Museo Sans 700" w:hAnsi="Museo Sans 700"/>
                <w:noProof/>
                <w:color w:val="auto"/>
                <w:sz w:val="24"/>
                <w:szCs w:val="24"/>
              </w:rPr>
              <w:t>CRONOGRÁMA DE ACTIVIDADES</w:t>
            </w:r>
            <w:r w:rsidR="000C4186" w:rsidRPr="000C4186">
              <w:rPr>
                <w:rFonts w:ascii="Museo Sans 700" w:hAnsi="Museo Sans 700"/>
                <w:noProof/>
                <w:webHidden/>
                <w:sz w:val="24"/>
                <w:szCs w:val="24"/>
              </w:rPr>
              <w:tab/>
            </w:r>
            <w:r w:rsidR="000C4186" w:rsidRPr="000C4186">
              <w:rPr>
                <w:rFonts w:ascii="Museo Sans 700" w:hAnsi="Museo Sans 700"/>
                <w:noProof/>
                <w:webHidden/>
                <w:sz w:val="24"/>
                <w:szCs w:val="24"/>
              </w:rPr>
              <w:fldChar w:fldCharType="begin"/>
            </w:r>
            <w:r w:rsidR="000C4186" w:rsidRPr="000C4186">
              <w:rPr>
                <w:rFonts w:ascii="Museo Sans 700" w:hAnsi="Museo Sans 700"/>
                <w:noProof/>
                <w:webHidden/>
                <w:sz w:val="24"/>
                <w:szCs w:val="24"/>
              </w:rPr>
              <w:instrText xml:space="preserve"> PAGEREF _Toc125354476 \h </w:instrText>
            </w:r>
            <w:r w:rsidR="000C4186" w:rsidRPr="000C4186">
              <w:rPr>
                <w:rFonts w:ascii="Museo Sans 700" w:hAnsi="Museo Sans 700"/>
                <w:noProof/>
                <w:webHidden/>
                <w:sz w:val="24"/>
                <w:szCs w:val="24"/>
              </w:rPr>
            </w:r>
            <w:r w:rsidR="000C4186" w:rsidRPr="000C4186">
              <w:rPr>
                <w:rFonts w:ascii="Museo Sans 700" w:hAnsi="Museo Sans 700"/>
                <w:noProof/>
                <w:webHidden/>
                <w:sz w:val="24"/>
                <w:szCs w:val="24"/>
              </w:rPr>
              <w:fldChar w:fldCharType="separate"/>
            </w:r>
            <w:r w:rsidR="00985205">
              <w:rPr>
                <w:rFonts w:ascii="Museo Sans 700" w:hAnsi="Museo Sans 700"/>
                <w:noProof/>
                <w:webHidden/>
                <w:sz w:val="24"/>
                <w:szCs w:val="24"/>
              </w:rPr>
              <w:t>36</w:t>
            </w:r>
            <w:r w:rsidR="000C4186" w:rsidRPr="000C4186">
              <w:rPr>
                <w:rFonts w:ascii="Museo Sans 700" w:hAnsi="Museo Sans 700"/>
                <w:noProof/>
                <w:webHidden/>
                <w:sz w:val="24"/>
                <w:szCs w:val="24"/>
              </w:rPr>
              <w:fldChar w:fldCharType="end"/>
            </w:r>
          </w:hyperlink>
        </w:p>
        <w:p w14:paraId="05769FA3" w14:textId="2E998EEA" w:rsidR="00C514E4" w:rsidRDefault="00C514E4" w:rsidP="000C4186">
          <w:pPr>
            <w:spacing w:line="360" w:lineRule="auto"/>
            <w:ind w:left="567"/>
          </w:pPr>
          <w:r w:rsidRPr="000C4186">
            <w:rPr>
              <w:rFonts w:ascii="Museo Sans 300" w:hAnsi="Museo Sans 300"/>
              <w:b/>
              <w:bCs/>
              <w:color w:val="auto"/>
              <w:sz w:val="24"/>
              <w:szCs w:val="24"/>
            </w:rPr>
            <w:fldChar w:fldCharType="end"/>
          </w:r>
        </w:p>
      </w:sdtContent>
    </w:sdt>
    <w:p w14:paraId="2753B6A6" w14:textId="2178EA19" w:rsidR="00F5390D" w:rsidRDefault="00F5390D" w:rsidP="00F5390D"/>
    <w:p w14:paraId="567E3DB8" w14:textId="77777777" w:rsidR="007A39AF" w:rsidRPr="00F5390D" w:rsidRDefault="007A39AF" w:rsidP="00F5390D"/>
    <w:p w14:paraId="639810BB" w14:textId="77777777" w:rsidR="00F5390D" w:rsidRPr="00F8359A" w:rsidRDefault="00F5390D" w:rsidP="00F303AE">
      <w:pPr>
        <w:jc w:val="both"/>
        <w:rPr>
          <w:rFonts w:ascii="Museo Sans 300" w:hAnsi="Museo Sans 300"/>
          <w:b/>
          <w:bCs/>
          <w:color w:val="7F7F7F" w:themeColor="text1" w:themeTint="80"/>
          <w:sz w:val="24"/>
          <w:szCs w:val="24"/>
          <w:lang w:val="es-SV"/>
        </w:rPr>
      </w:pPr>
      <w:r w:rsidRPr="00F8359A">
        <w:rPr>
          <w:rFonts w:ascii="Museo Sans 300" w:hAnsi="Museo Sans 300"/>
          <w:b/>
          <w:bCs/>
          <w:color w:val="7F7F7F" w:themeColor="text1" w:themeTint="80"/>
          <w:sz w:val="24"/>
          <w:szCs w:val="24"/>
          <w:lang w:val="es-SV"/>
        </w:rPr>
        <w:br w:type="page"/>
      </w:r>
    </w:p>
    <w:p w14:paraId="7B6D09DB" w14:textId="5999886B" w:rsidR="00F5390D" w:rsidRPr="00F8359A" w:rsidRDefault="00F5390D" w:rsidP="00F5390D">
      <w:pPr>
        <w:pStyle w:val="Ttulo2"/>
        <w:rPr>
          <w:rFonts w:ascii="Museo Sans 300" w:hAnsi="Museo Sans 300"/>
          <w:sz w:val="28"/>
          <w:szCs w:val="28"/>
          <w:lang w:val="es-SV"/>
        </w:rPr>
      </w:pPr>
      <w:bookmarkStart w:id="2" w:name="_Toc125354461"/>
      <w:r w:rsidRPr="00F8359A">
        <w:rPr>
          <w:rFonts w:ascii="Museo Sans 300" w:hAnsi="Museo Sans 300"/>
          <w:sz w:val="28"/>
          <w:szCs w:val="28"/>
          <w:lang w:val="es-SV"/>
        </w:rPr>
        <w:lastRenderedPageBreak/>
        <w:t>INTRODUCCIÓN</w:t>
      </w:r>
      <w:bookmarkEnd w:id="2"/>
    </w:p>
    <w:p w14:paraId="66184B6B" w14:textId="72135EA3" w:rsidR="007A39AF" w:rsidRPr="00F8359A" w:rsidRDefault="007A39AF" w:rsidP="007A39AF">
      <w:pPr>
        <w:rPr>
          <w:lang w:val="es-SV"/>
        </w:rPr>
      </w:pPr>
      <w:r w:rsidRPr="007A39AF">
        <w:rPr>
          <w:noProof/>
          <w:lang w:val="es-SV" w:eastAsia="es-SV"/>
        </w:rPr>
        <mc:AlternateContent>
          <mc:Choice Requires="wpg">
            <w:drawing>
              <wp:anchor distT="0" distB="0" distL="114300" distR="114300" simplePos="0" relativeHeight="251744256" behindDoc="0" locked="0" layoutInCell="1" allowOverlap="1" wp14:anchorId="400A9887" wp14:editId="69A42AAB">
                <wp:simplePos x="0" y="0"/>
                <wp:positionH relativeFrom="margin">
                  <wp:align>center</wp:align>
                </wp:positionH>
                <wp:positionV relativeFrom="paragraph">
                  <wp:posOffset>199910</wp:posOffset>
                </wp:positionV>
                <wp:extent cx="720436" cy="960299"/>
                <wp:effectExtent l="0" t="0" r="22860" b="11430"/>
                <wp:wrapNone/>
                <wp:docPr id="179" name="Google Shape;10443;p9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20436" cy="960299"/>
                          <a:chOff x="0" y="0"/>
                          <a:chExt cx="251660" cy="350166"/>
                        </a:xfrm>
                        <a:solidFill>
                          <a:schemeClr val="bg1">
                            <a:lumMod val="95000"/>
                          </a:schemeClr>
                        </a:solidFill>
                      </wpg:grpSpPr>
                      <wps:wsp>
                        <wps:cNvPr id="180" name="Google Shape;10444;p94"/>
                        <wps:cNvSpPr/>
                        <wps:spPr>
                          <a:xfrm>
                            <a:off x="0" y="0"/>
                            <a:ext cx="251660" cy="350166"/>
                          </a:xfrm>
                          <a:custGeom>
                            <a:avLst/>
                            <a:gdLst/>
                            <a:ahLst/>
                            <a:cxnLst/>
                            <a:rect l="l" t="t" r="r" b="b"/>
                            <a:pathLst>
                              <a:path w="7907" h="11002" extrusionOk="0">
                                <a:moveTo>
                                  <a:pt x="3942" y="334"/>
                                </a:moveTo>
                                <a:cubicBezTo>
                                  <a:pt x="4132" y="334"/>
                                  <a:pt x="4299" y="441"/>
                                  <a:pt x="4394" y="608"/>
                                </a:cubicBezTo>
                                <a:cubicBezTo>
                                  <a:pt x="4418" y="644"/>
                                  <a:pt x="4466" y="679"/>
                                  <a:pt x="4525" y="679"/>
                                </a:cubicBezTo>
                                <a:lnTo>
                                  <a:pt x="5132" y="679"/>
                                </a:lnTo>
                                <a:cubicBezTo>
                                  <a:pt x="5240" y="679"/>
                                  <a:pt x="5311" y="763"/>
                                  <a:pt x="5311" y="858"/>
                                </a:cubicBezTo>
                                <a:lnTo>
                                  <a:pt x="5311" y="1382"/>
                                </a:lnTo>
                                <a:lnTo>
                                  <a:pt x="2573" y="1382"/>
                                </a:lnTo>
                                <a:lnTo>
                                  <a:pt x="2573" y="858"/>
                                </a:lnTo>
                                <a:cubicBezTo>
                                  <a:pt x="2573" y="751"/>
                                  <a:pt x="2668" y="679"/>
                                  <a:pt x="2751" y="679"/>
                                </a:cubicBezTo>
                                <a:lnTo>
                                  <a:pt x="3358" y="679"/>
                                </a:lnTo>
                                <a:cubicBezTo>
                                  <a:pt x="3418" y="679"/>
                                  <a:pt x="3466" y="644"/>
                                  <a:pt x="3501" y="608"/>
                                </a:cubicBezTo>
                                <a:cubicBezTo>
                                  <a:pt x="3585" y="441"/>
                                  <a:pt x="3763" y="334"/>
                                  <a:pt x="3942" y="334"/>
                                </a:cubicBezTo>
                                <a:close/>
                                <a:moveTo>
                                  <a:pt x="7240" y="1013"/>
                                </a:moveTo>
                                <a:cubicBezTo>
                                  <a:pt x="7442" y="1013"/>
                                  <a:pt x="7609" y="1179"/>
                                  <a:pt x="7609" y="1370"/>
                                </a:cubicBezTo>
                                <a:lnTo>
                                  <a:pt x="7609" y="10323"/>
                                </a:lnTo>
                                <a:lnTo>
                                  <a:pt x="7585" y="10323"/>
                                </a:lnTo>
                                <a:cubicBezTo>
                                  <a:pt x="7585" y="10514"/>
                                  <a:pt x="7430" y="10681"/>
                                  <a:pt x="7228" y="10681"/>
                                </a:cubicBezTo>
                                <a:lnTo>
                                  <a:pt x="691" y="10681"/>
                                </a:lnTo>
                                <a:cubicBezTo>
                                  <a:pt x="501" y="10681"/>
                                  <a:pt x="334" y="10514"/>
                                  <a:pt x="334" y="10323"/>
                                </a:cubicBezTo>
                                <a:lnTo>
                                  <a:pt x="334" y="1370"/>
                                </a:lnTo>
                                <a:cubicBezTo>
                                  <a:pt x="334" y="1179"/>
                                  <a:pt x="501" y="1013"/>
                                  <a:pt x="691" y="1013"/>
                                </a:cubicBezTo>
                                <a:lnTo>
                                  <a:pt x="2263" y="1013"/>
                                </a:lnTo>
                                <a:lnTo>
                                  <a:pt x="2263" y="1537"/>
                                </a:lnTo>
                                <a:cubicBezTo>
                                  <a:pt x="2263" y="1632"/>
                                  <a:pt x="2335" y="1703"/>
                                  <a:pt x="2418" y="1703"/>
                                </a:cubicBezTo>
                                <a:lnTo>
                                  <a:pt x="5525" y="1703"/>
                                </a:lnTo>
                                <a:cubicBezTo>
                                  <a:pt x="5609" y="1703"/>
                                  <a:pt x="5680" y="1632"/>
                                  <a:pt x="5680" y="1537"/>
                                </a:cubicBezTo>
                                <a:lnTo>
                                  <a:pt x="5680" y="1013"/>
                                </a:lnTo>
                                <a:close/>
                                <a:moveTo>
                                  <a:pt x="3954" y="1"/>
                                </a:moveTo>
                                <a:cubicBezTo>
                                  <a:pt x="3692" y="1"/>
                                  <a:pt x="3442" y="144"/>
                                  <a:pt x="3275" y="346"/>
                                </a:cubicBezTo>
                                <a:lnTo>
                                  <a:pt x="2751" y="346"/>
                                </a:lnTo>
                                <a:cubicBezTo>
                                  <a:pt x="2525" y="346"/>
                                  <a:pt x="2335" y="501"/>
                                  <a:pt x="2275" y="691"/>
                                </a:cubicBezTo>
                                <a:lnTo>
                                  <a:pt x="680" y="691"/>
                                </a:lnTo>
                                <a:cubicBezTo>
                                  <a:pt x="310" y="691"/>
                                  <a:pt x="1" y="989"/>
                                  <a:pt x="1" y="1382"/>
                                </a:cubicBezTo>
                                <a:lnTo>
                                  <a:pt x="1" y="10323"/>
                                </a:lnTo>
                                <a:cubicBezTo>
                                  <a:pt x="1" y="10692"/>
                                  <a:pt x="299" y="11002"/>
                                  <a:pt x="680" y="11002"/>
                                </a:cubicBezTo>
                                <a:lnTo>
                                  <a:pt x="7216" y="11002"/>
                                </a:lnTo>
                                <a:cubicBezTo>
                                  <a:pt x="7585" y="11002"/>
                                  <a:pt x="7907" y="10704"/>
                                  <a:pt x="7907" y="10323"/>
                                </a:cubicBezTo>
                                <a:lnTo>
                                  <a:pt x="7907" y="1382"/>
                                </a:lnTo>
                                <a:cubicBezTo>
                                  <a:pt x="7907" y="989"/>
                                  <a:pt x="7609" y="691"/>
                                  <a:pt x="7228" y="691"/>
                                </a:cubicBezTo>
                                <a:lnTo>
                                  <a:pt x="5644" y="691"/>
                                </a:lnTo>
                                <a:cubicBezTo>
                                  <a:pt x="5561" y="501"/>
                                  <a:pt x="5383" y="346"/>
                                  <a:pt x="5168" y="346"/>
                                </a:cubicBezTo>
                                <a:lnTo>
                                  <a:pt x="4644" y="346"/>
                                </a:lnTo>
                                <a:cubicBezTo>
                                  <a:pt x="4478" y="144"/>
                                  <a:pt x="4228" y="1"/>
                                  <a:pt x="3954" y="1"/>
                                </a:cubicBezTo>
                                <a:close/>
                              </a:path>
                            </a:pathLst>
                          </a:custGeom>
                          <a:grpFill/>
                          <a:ln w="12700">
                            <a:solidFill>
                              <a:srgbClr val="FFCC00"/>
                            </a:solidFill>
                          </a:ln>
                        </wps:spPr>
                        <wps:bodyPr spcFirstLastPara="1" wrap="square" lIns="91425" tIns="91425" rIns="91425" bIns="91425" anchor="ctr" anchorCtr="0">
                          <a:noAutofit/>
                        </wps:bodyPr>
                      </wps:wsp>
                      <wps:wsp>
                        <wps:cNvPr id="181" name="Google Shape;10445;p94"/>
                        <wps:cNvSpPr/>
                        <wps:spPr>
                          <a:xfrm>
                            <a:off x="120881" y="21993"/>
                            <a:ext cx="10280" cy="10248"/>
                          </a:xfrm>
                          <a:custGeom>
                            <a:avLst/>
                            <a:gdLst/>
                            <a:ahLst/>
                            <a:cxnLst/>
                            <a:rect l="l" t="t" r="r" b="b"/>
                            <a:pathLst>
                              <a:path w="323" h="322" extrusionOk="0">
                                <a:moveTo>
                                  <a:pt x="156" y="0"/>
                                </a:moveTo>
                                <a:cubicBezTo>
                                  <a:pt x="72" y="0"/>
                                  <a:pt x="1" y="72"/>
                                  <a:pt x="1" y="167"/>
                                </a:cubicBezTo>
                                <a:cubicBezTo>
                                  <a:pt x="1" y="250"/>
                                  <a:pt x="72" y="322"/>
                                  <a:pt x="156" y="322"/>
                                </a:cubicBezTo>
                                <a:cubicBezTo>
                                  <a:pt x="251" y="322"/>
                                  <a:pt x="322" y="250"/>
                                  <a:pt x="322" y="167"/>
                                </a:cubicBezTo>
                                <a:cubicBezTo>
                                  <a:pt x="322" y="72"/>
                                  <a:pt x="251" y="0"/>
                                  <a:pt x="156" y="0"/>
                                </a:cubicBezTo>
                                <a:close/>
                              </a:path>
                            </a:pathLst>
                          </a:custGeom>
                          <a:grpFill/>
                          <a:ln w="12700">
                            <a:solidFill>
                              <a:srgbClr val="FFCC00"/>
                            </a:solidFill>
                          </a:ln>
                        </wps:spPr>
                        <wps:bodyPr spcFirstLastPara="1" wrap="square" lIns="91425" tIns="91425" rIns="91425" bIns="91425" anchor="ctr" anchorCtr="0">
                          <a:noAutofit/>
                        </wps:bodyPr>
                      </wps:wsp>
                      <wps:wsp>
                        <wps:cNvPr id="182" name="Google Shape;10446;p94"/>
                        <wps:cNvSpPr/>
                        <wps:spPr>
                          <a:xfrm>
                            <a:off x="21611" y="43572"/>
                            <a:ext cx="208088" cy="273653"/>
                          </a:xfrm>
                          <a:custGeom>
                            <a:avLst/>
                            <a:gdLst/>
                            <a:ahLst/>
                            <a:cxnLst/>
                            <a:rect l="l" t="t" r="r" b="b"/>
                            <a:pathLst>
                              <a:path w="6538" h="8598" extrusionOk="0">
                                <a:moveTo>
                                  <a:pt x="167" y="1"/>
                                </a:moveTo>
                                <a:cubicBezTo>
                                  <a:pt x="72" y="1"/>
                                  <a:pt x="1" y="84"/>
                                  <a:pt x="1" y="168"/>
                                </a:cubicBezTo>
                                <a:lnTo>
                                  <a:pt x="1" y="8430"/>
                                </a:lnTo>
                                <a:cubicBezTo>
                                  <a:pt x="1" y="8526"/>
                                  <a:pt x="72" y="8597"/>
                                  <a:pt x="167" y="8597"/>
                                </a:cubicBezTo>
                                <a:lnTo>
                                  <a:pt x="6358" y="8597"/>
                                </a:lnTo>
                                <a:cubicBezTo>
                                  <a:pt x="6442" y="8597"/>
                                  <a:pt x="6525" y="8526"/>
                                  <a:pt x="6525" y="8430"/>
                                </a:cubicBezTo>
                                <a:lnTo>
                                  <a:pt x="6525" y="168"/>
                                </a:lnTo>
                                <a:cubicBezTo>
                                  <a:pt x="6537" y="84"/>
                                  <a:pt x="6466" y="13"/>
                                  <a:pt x="6370" y="13"/>
                                </a:cubicBezTo>
                                <a:lnTo>
                                  <a:pt x="5513" y="13"/>
                                </a:lnTo>
                                <a:cubicBezTo>
                                  <a:pt x="5418" y="13"/>
                                  <a:pt x="5346" y="84"/>
                                  <a:pt x="5346" y="168"/>
                                </a:cubicBezTo>
                                <a:cubicBezTo>
                                  <a:pt x="5346" y="263"/>
                                  <a:pt x="5418" y="334"/>
                                  <a:pt x="5513" y="334"/>
                                </a:cubicBezTo>
                                <a:lnTo>
                                  <a:pt x="6204" y="334"/>
                                </a:lnTo>
                                <a:lnTo>
                                  <a:pt x="6204" y="8264"/>
                                </a:lnTo>
                                <a:lnTo>
                                  <a:pt x="334" y="8264"/>
                                </a:lnTo>
                                <a:lnTo>
                                  <a:pt x="334" y="334"/>
                                </a:lnTo>
                                <a:lnTo>
                                  <a:pt x="1024" y="334"/>
                                </a:lnTo>
                                <a:cubicBezTo>
                                  <a:pt x="1120" y="334"/>
                                  <a:pt x="1191" y="263"/>
                                  <a:pt x="1191" y="168"/>
                                </a:cubicBezTo>
                                <a:cubicBezTo>
                                  <a:pt x="1191" y="84"/>
                                  <a:pt x="1120" y="1"/>
                                  <a:pt x="1024" y="1"/>
                                </a:cubicBezTo>
                                <a:close/>
                              </a:path>
                            </a:pathLst>
                          </a:custGeom>
                          <a:grpFill/>
                          <a:ln w="12700">
                            <a:solidFill>
                              <a:srgbClr val="FFCC00"/>
                            </a:solidFill>
                          </a:ln>
                        </wps:spPr>
                        <wps:bodyPr spcFirstLastPara="1" wrap="square" lIns="91425" tIns="91425" rIns="91425" bIns="91425" anchor="ctr" anchorCtr="0">
                          <a:noAutofit/>
                        </wps:bodyPr>
                      </wps:wsp>
                      <wps:wsp>
                        <wps:cNvPr id="183" name="Google Shape;10447;p94"/>
                        <wps:cNvSpPr/>
                        <wps:spPr>
                          <a:xfrm>
                            <a:off x="54966" y="153090"/>
                            <a:ext cx="32241" cy="32241"/>
                          </a:xfrm>
                          <a:custGeom>
                            <a:avLst/>
                            <a:gdLst/>
                            <a:ahLst/>
                            <a:cxnLst/>
                            <a:rect l="l" t="t" r="r" b="b"/>
                            <a:pathLst>
                              <a:path w="1013" h="1013" extrusionOk="0">
                                <a:moveTo>
                                  <a:pt x="500" y="346"/>
                                </a:moveTo>
                                <a:cubicBezTo>
                                  <a:pt x="608" y="346"/>
                                  <a:pt x="679" y="441"/>
                                  <a:pt x="679" y="525"/>
                                </a:cubicBezTo>
                                <a:cubicBezTo>
                                  <a:pt x="703" y="620"/>
                                  <a:pt x="608" y="703"/>
                                  <a:pt x="500" y="703"/>
                                </a:cubicBezTo>
                                <a:cubicBezTo>
                                  <a:pt x="405" y="703"/>
                                  <a:pt x="322" y="620"/>
                                  <a:pt x="322" y="525"/>
                                </a:cubicBezTo>
                                <a:cubicBezTo>
                                  <a:pt x="322" y="417"/>
                                  <a:pt x="417" y="346"/>
                                  <a:pt x="500" y="346"/>
                                </a:cubicBezTo>
                                <a:close/>
                                <a:moveTo>
                                  <a:pt x="500" y="1"/>
                                </a:moveTo>
                                <a:cubicBezTo>
                                  <a:pt x="227" y="1"/>
                                  <a:pt x="0" y="227"/>
                                  <a:pt x="0" y="513"/>
                                </a:cubicBezTo>
                                <a:cubicBezTo>
                                  <a:pt x="0" y="787"/>
                                  <a:pt x="227" y="1013"/>
                                  <a:pt x="500" y="1013"/>
                                </a:cubicBezTo>
                                <a:cubicBezTo>
                                  <a:pt x="786" y="1013"/>
                                  <a:pt x="1012" y="787"/>
                                  <a:pt x="1012" y="513"/>
                                </a:cubicBezTo>
                                <a:cubicBezTo>
                                  <a:pt x="1012" y="227"/>
                                  <a:pt x="786" y="1"/>
                                  <a:pt x="500" y="1"/>
                                </a:cubicBezTo>
                                <a:close/>
                              </a:path>
                            </a:pathLst>
                          </a:custGeom>
                          <a:grpFill/>
                          <a:ln w="12700">
                            <a:solidFill>
                              <a:srgbClr val="FFCC00"/>
                            </a:solidFill>
                          </a:ln>
                        </wps:spPr>
                        <wps:bodyPr spcFirstLastPara="1" wrap="square" lIns="91425" tIns="91425" rIns="91425" bIns="91425" anchor="ctr" anchorCtr="0">
                          <a:noAutofit/>
                        </wps:bodyPr>
                      </wps:wsp>
                      <wps:wsp>
                        <wps:cNvPr id="184" name="Google Shape;10448;p94"/>
                        <wps:cNvSpPr/>
                        <wps:spPr>
                          <a:xfrm>
                            <a:off x="54966" y="202359"/>
                            <a:ext cx="32241" cy="32241"/>
                          </a:xfrm>
                          <a:custGeom>
                            <a:avLst/>
                            <a:gdLst/>
                            <a:ahLst/>
                            <a:cxnLst/>
                            <a:rect l="l" t="t" r="r" b="b"/>
                            <a:pathLst>
                              <a:path w="1013" h="1013" extrusionOk="0">
                                <a:moveTo>
                                  <a:pt x="500" y="346"/>
                                </a:moveTo>
                                <a:cubicBezTo>
                                  <a:pt x="608" y="346"/>
                                  <a:pt x="679" y="441"/>
                                  <a:pt x="679" y="524"/>
                                </a:cubicBezTo>
                                <a:cubicBezTo>
                                  <a:pt x="679" y="608"/>
                                  <a:pt x="608" y="703"/>
                                  <a:pt x="500" y="703"/>
                                </a:cubicBezTo>
                                <a:cubicBezTo>
                                  <a:pt x="405" y="703"/>
                                  <a:pt x="322" y="608"/>
                                  <a:pt x="322" y="524"/>
                                </a:cubicBezTo>
                                <a:cubicBezTo>
                                  <a:pt x="322" y="441"/>
                                  <a:pt x="417" y="346"/>
                                  <a:pt x="500" y="346"/>
                                </a:cubicBezTo>
                                <a:close/>
                                <a:moveTo>
                                  <a:pt x="500" y="1"/>
                                </a:moveTo>
                                <a:cubicBezTo>
                                  <a:pt x="227" y="1"/>
                                  <a:pt x="0" y="227"/>
                                  <a:pt x="0" y="513"/>
                                </a:cubicBezTo>
                                <a:cubicBezTo>
                                  <a:pt x="0" y="786"/>
                                  <a:pt x="227" y="1013"/>
                                  <a:pt x="500" y="1013"/>
                                </a:cubicBezTo>
                                <a:cubicBezTo>
                                  <a:pt x="786" y="1013"/>
                                  <a:pt x="1012" y="786"/>
                                  <a:pt x="1012" y="513"/>
                                </a:cubicBezTo>
                                <a:cubicBezTo>
                                  <a:pt x="1012" y="227"/>
                                  <a:pt x="786" y="1"/>
                                  <a:pt x="500" y="1"/>
                                </a:cubicBezTo>
                                <a:close/>
                              </a:path>
                            </a:pathLst>
                          </a:custGeom>
                          <a:grpFill/>
                          <a:ln w="12700">
                            <a:solidFill>
                              <a:srgbClr val="FFCC00"/>
                            </a:solidFill>
                          </a:ln>
                        </wps:spPr>
                        <wps:bodyPr spcFirstLastPara="1" wrap="square" lIns="91425" tIns="91425" rIns="91425" bIns="91425" anchor="ctr" anchorCtr="0">
                          <a:noAutofit/>
                        </wps:bodyPr>
                      </wps:wsp>
                      <wps:wsp>
                        <wps:cNvPr id="185" name="Google Shape;10449;p94"/>
                        <wps:cNvSpPr/>
                        <wps:spPr>
                          <a:xfrm>
                            <a:off x="54966" y="252392"/>
                            <a:ext cx="32241" cy="31859"/>
                          </a:xfrm>
                          <a:custGeom>
                            <a:avLst/>
                            <a:gdLst/>
                            <a:ahLst/>
                            <a:cxnLst/>
                            <a:rect l="l" t="t" r="r" b="b"/>
                            <a:pathLst>
                              <a:path w="1013" h="1001" extrusionOk="0">
                                <a:moveTo>
                                  <a:pt x="500" y="322"/>
                                </a:moveTo>
                                <a:cubicBezTo>
                                  <a:pt x="608" y="322"/>
                                  <a:pt x="679" y="417"/>
                                  <a:pt x="679" y="500"/>
                                </a:cubicBezTo>
                                <a:cubicBezTo>
                                  <a:pt x="703" y="596"/>
                                  <a:pt x="608" y="679"/>
                                  <a:pt x="500" y="679"/>
                                </a:cubicBezTo>
                                <a:cubicBezTo>
                                  <a:pt x="405" y="679"/>
                                  <a:pt x="322" y="584"/>
                                  <a:pt x="322" y="500"/>
                                </a:cubicBezTo>
                                <a:cubicBezTo>
                                  <a:pt x="322" y="393"/>
                                  <a:pt x="417" y="322"/>
                                  <a:pt x="500" y="322"/>
                                </a:cubicBezTo>
                                <a:close/>
                                <a:moveTo>
                                  <a:pt x="500" y="0"/>
                                </a:moveTo>
                                <a:cubicBezTo>
                                  <a:pt x="227" y="0"/>
                                  <a:pt x="0" y="215"/>
                                  <a:pt x="0" y="500"/>
                                </a:cubicBezTo>
                                <a:cubicBezTo>
                                  <a:pt x="0" y="786"/>
                                  <a:pt x="227" y="1000"/>
                                  <a:pt x="500" y="1000"/>
                                </a:cubicBezTo>
                                <a:cubicBezTo>
                                  <a:pt x="786" y="1000"/>
                                  <a:pt x="1012" y="786"/>
                                  <a:pt x="1012" y="500"/>
                                </a:cubicBezTo>
                                <a:cubicBezTo>
                                  <a:pt x="1012" y="215"/>
                                  <a:pt x="786" y="0"/>
                                  <a:pt x="500" y="0"/>
                                </a:cubicBezTo>
                                <a:close/>
                              </a:path>
                            </a:pathLst>
                          </a:custGeom>
                          <a:grpFill/>
                          <a:ln w="12700">
                            <a:solidFill>
                              <a:srgbClr val="FFCC00"/>
                            </a:solidFill>
                          </a:ln>
                        </wps:spPr>
                        <wps:bodyPr spcFirstLastPara="1" wrap="square" lIns="91425" tIns="91425" rIns="91425" bIns="91425" anchor="ctr" anchorCtr="0">
                          <a:noAutofit/>
                        </wps:bodyPr>
                      </wps:wsp>
                      <wps:wsp>
                        <wps:cNvPr id="186" name="Google Shape;10450;p94"/>
                        <wps:cNvSpPr/>
                        <wps:spPr>
                          <a:xfrm>
                            <a:off x="98920" y="153090"/>
                            <a:ext cx="59899" cy="10662"/>
                          </a:xfrm>
                          <a:custGeom>
                            <a:avLst/>
                            <a:gdLst/>
                            <a:ahLst/>
                            <a:cxnLst/>
                            <a:rect l="l" t="t" r="r" b="b"/>
                            <a:pathLst>
                              <a:path w="1882" h="335" extrusionOk="0">
                                <a:moveTo>
                                  <a:pt x="167" y="1"/>
                                </a:moveTo>
                                <a:cubicBezTo>
                                  <a:pt x="72" y="1"/>
                                  <a:pt x="0" y="72"/>
                                  <a:pt x="0" y="167"/>
                                </a:cubicBezTo>
                                <a:cubicBezTo>
                                  <a:pt x="0" y="263"/>
                                  <a:pt x="72" y="334"/>
                                  <a:pt x="167" y="334"/>
                                </a:cubicBezTo>
                                <a:lnTo>
                                  <a:pt x="1715" y="334"/>
                                </a:lnTo>
                                <a:cubicBezTo>
                                  <a:pt x="1798" y="334"/>
                                  <a:pt x="1882" y="263"/>
                                  <a:pt x="1882" y="167"/>
                                </a:cubicBezTo>
                                <a:cubicBezTo>
                                  <a:pt x="1882" y="72"/>
                                  <a:pt x="1798" y="1"/>
                                  <a:pt x="1715" y="1"/>
                                </a:cubicBezTo>
                                <a:close/>
                              </a:path>
                            </a:pathLst>
                          </a:custGeom>
                          <a:grpFill/>
                          <a:ln w="12700">
                            <a:solidFill>
                              <a:srgbClr val="FFCC00"/>
                            </a:solidFill>
                          </a:ln>
                        </wps:spPr>
                        <wps:bodyPr spcFirstLastPara="1" wrap="square" lIns="91425" tIns="91425" rIns="91425" bIns="91425" anchor="ctr" anchorCtr="0">
                          <a:noAutofit/>
                        </wps:bodyPr>
                      </wps:wsp>
                      <wps:wsp>
                        <wps:cNvPr id="187" name="Google Shape;10451;p94"/>
                        <wps:cNvSpPr/>
                        <wps:spPr>
                          <a:xfrm>
                            <a:off x="98920" y="175465"/>
                            <a:ext cx="98188" cy="10630"/>
                          </a:xfrm>
                          <a:custGeom>
                            <a:avLst/>
                            <a:gdLst/>
                            <a:ahLst/>
                            <a:cxnLst/>
                            <a:rect l="l" t="t" r="r" b="b"/>
                            <a:pathLst>
                              <a:path w="3085" h="334" extrusionOk="0">
                                <a:moveTo>
                                  <a:pt x="167" y="0"/>
                                </a:moveTo>
                                <a:cubicBezTo>
                                  <a:pt x="72" y="0"/>
                                  <a:pt x="0" y="72"/>
                                  <a:pt x="0" y="167"/>
                                </a:cubicBezTo>
                                <a:cubicBezTo>
                                  <a:pt x="0" y="250"/>
                                  <a:pt x="72" y="334"/>
                                  <a:pt x="167" y="334"/>
                                </a:cubicBezTo>
                                <a:lnTo>
                                  <a:pt x="2917" y="334"/>
                                </a:lnTo>
                                <a:cubicBezTo>
                                  <a:pt x="3013" y="334"/>
                                  <a:pt x="3084" y="250"/>
                                  <a:pt x="3084" y="167"/>
                                </a:cubicBezTo>
                                <a:cubicBezTo>
                                  <a:pt x="3084" y="72"/>
                                  <a:pt x="3013" y="0"/>
                                  <a:pt x="2917" y="0"/>
                                </a:cubicBezTo>
                                <a:close/>
                              </a:path>
                            </a:pathLst>
                          </a:custGeom>
                          <a:grpFill/>
                          <a:ln w="12700">
                            <a:solidFill>
                              <a:srgbClr val="FFCC00"/>
                            </a:solidFill>
                          </a:ln>
                        </wps:spPr>
                        <wps:bodyPr spcFirstLastPara="1" wrap="square" lIns="91425" tIns="91425" rIns="91425" bIns="91425" anchor="ctr" anchorCtr="0">
                          <a:noAutofit/>
                        </wps:bodyPr>
                      </wps:wsp>
                      <wps:wsp>
                        <wps:cNvPr id="188" name="Google Shape;10452;p94"/>
                        <wps:cNvSpPr/>
                        <wps:spPr>
                          <a:xfrm>
                            <a:off x="98920" y="202359"/>
                            <a:ext cx="59899" cy="10630"/>
                          </a:xfrm>
                          <a:custGeom>
                            <a:avLst/>
                            <a:gdLst/>
                            <a:ahLst/>
                            <a:cxnLst/>
                            <a:rect l="l" t="t" r="r" b="b"/>
                            <a:pathLst>
                              <a:path w="1882" h="334" extrusionOk="0">
                                <a:moveTo>
                                  <a:pt x="167" y="1"/>
                                </a:moveTo>
                                <a:cubicBezTo>
                                  <a:pt x="72" y="1"/>
                                  <a:pt x="0" y="84"/>
                                  <a:pt x="0" y="167"/>
                                </a:cubicBezTo>
                                <a:cubicBezTo>
                                  <a:pt x="0" y="263"/>
                                  <a:pt x="72" y="334"/>
                                  <a:pt x="167" y="334"/>
                                </a:cubicBezTo>
                                <a:lnTo>
                                  <a:pt x="1715" y="334"/>
                                </a:lnTo>
                                <a:cubicBezTo>
                                  <a:pt x="1798" y="334"/>
                                  <a:pt x="1882" y="263"/>
                                  <a:pt x="1882" y="167"/>
                                </a:cubicBezTo>
                                <a:cubicBezTo>
                                  <a:pt x="1882" y="84"/>
                                  <a:pt x="1798" y="1"/>
                                  <a:pt x="1715" y="1"/>
                                </a:cubicBezTo>
                                <a:close/>
                              </a:path>
                            </a:pathLst>
                          </a:custGeom>
                          <a:grpFill/>
                          <a:ln w="12700">
                            <a:solidFill>
                              <a:srgbClr val="FFCC00"/>
                            </a:solidFill>
                          </a:ln>
                        </wps:spPr>
                        <wps:bodyPr spcFirstLastPara="1" wrap="square" lIns="91425" tIns="91425" rIns="91425" bIns="91425" anchor="ctr" anchorCtr="0">
                          <a:noAutofit/>
                        </wps:bodyPr>
                      </wps:wsp>
                      <wps:wsp>
                        <wps:cNvPr id="189" name="Google Shape;10453;p94"/>
                        <wps:cNvSpPr/>
                        <wps:spPr>
                          <a:xfrm>
                            <a:off x="98920" y="224734"/>
                            <a:ext cx="98188" cy="10630"/>
                          </a:xfrm>
                          <a:custGeom>
                            <a:avLst/>
                            <a:gdLst/>
                            <a:ahLst/>
                            <a:cxnLst/>
                            <a:rect l="l" t="t" r="r" b="b"/>
                            <a:pathLst>
                              <a:path w="3085" h="334" extrusionOk="0">
                                <a:moveTo>
                                  <a:pt x="167" y="0"/>
                                </a:moveTo>
                                <a:cubicBezTo>
                                  <a:pt x="72" y="0"/>
                                  <a:pt x="0" y="71"/>
                                  <a:pt x="0" y="167"/>
                                </a:cubicBezTo>
                                <a:cubicBezTo>
                                  <a:pt x="0" y="250"/>
                                  <a:pt x="72" y="333"/>
                                  <a:pt x="167" y="333"/>
                                </a:cubicBezTo>
                                <a:lnTo>
                                  <a:pt x="2917" y="333"/>
                                </a:lnTo>
                                <a:cubicBezTo>
                                  <a:pt x="3013" y="333"/>
                                  <a:pt x="3084" y="250"/>
                                  <a:pt x="3084" y="167"/>
                                </a:cubicBezTo>
                                <a:cubicBezTo>
                                  <a:pt x="3084" y="71"/>
                                  <a:pt x="3013" y="0"/>
                                  <a:pt x="2917" y="0"/>
                                </a:cubicBezTo>
                                <a:close/>
                              </a:path>
                            </a:pathLst>
                          </a:custGeom>
                          <a:grpFill/>
                          <a:ln w="12700">
                            <a:solidFill>
                              <a:srgbClr val="FFCC00"/>
                            </a:solidFill>
                          </a:ln>
                        </wps:spPr>
                        <wps:bodyPr spcFirstLastPara="1" wrap="square" lIns="91425" tIns="91425" rIns="91425" bIns="91425" anchor="ctr" anchorCtr="0">
                          <a:noAutofit/>
                        </wps:bodyPr>
                      </wps:wsp>
                      <wps:wsp>
                        <wps:cNvPr id="190" name="Google Shape;10454;p94"/>
                        <wps:cNvSpPr/>
                        <wps:spPr>
                          <a:xfrm>
                            <a:off x="98920" y="252392"/>
                            <a:ext cx="59899" cy="10248"/>
                          </a:xfrm>
                          <a:custGeom>
                            <a:avLst/>
                            <a:gdLst/>
                            <a:ahLst/>
                            <a:cxnLst/>
                            <a:rect l="l" t="t" r="r" b="b"/>
                            <a:pathLst>
                              <a:path w="1882" h="322" extrusionOk="0">
                                <a:moveTo>
                                  <a:pt x="167" y="0"/>
                                </a:moveTo>
                                <a:cubicBezTo>
                                  <a:pt x="72" y="0"/>
                                  <a:pt x="0" y="72"/>
                                  <a:pt x="0" y="155"/>
                                </a:cubicBezTo>
                                <a:cubicBezTo>
                                  <a:pt x="0" y="250"/>
                                  <a:pt x="72" y="322"/>
                                  <a:pt x="167" y="322"/>
                                </a:cubicBezTo>
                                <a:lnTo>
                                  <a:pt x="1715" y="322"/>
                                </a:lnTo>
                                <a:cubicBezTo>
                                  <a:pt x="1798" y="322"/>
                                  <a:pt x="1882" y="250"/>
                                  <a:pt x="1882" y="155"/>
                                </a:cubicBezTo>
                                <a:cubicBezTo>
                                  <a:pt x="1882" y="72"/>
                                  <a:pt x="1798" y="0"/>
                                  <a:pt x="1715" y="0"/>
                                </a:cubicBezTo>
                                <a:close/>
                              </a:path>
                            </a:pathLst>
                          </a:custGeom>
                          <a:grpFill/>
                          <a:ln w="12700">
                            <a:solidFill>
                              <a:srgbClr val="FFCC00"/>
                            </a:solidFill>
                          </a:ln>
                        </wps:spPr>
                        <wps:bodyPr spcFirstLastPara="1" wrap="square" lIns="91425" tIns="91425" rIns="91425" bIns="91425" anchor="ctr" anchorCtr="0">
                          <a:noAutofit/>
                        </wps:bodyPr>
                      </wps:wsp>
                      <wps:wsp>
                        <wps:cNvPr id="191" name="Google Shape;10455;p94"/>
                        <wps:cNvSpPr/>
                        <wps:spPr>
                          <a:xfrm>
                            <a:off x="98920" y="273971"/>
                            <a:ext cx="98188" cy="10662"/>
                          </a:xfrm>
                          <a:custGeom>
                            <a:avLst/>
                            <a:gdLst/>
                            <a:ahLst/>
                            <a:cxnLst/>
                            <a:rect l="l" t="t" r="r" b="b"/>
                            <a:pathLst>
                              <a:path w="3085" h="335" extrusionOk="0">
                                <a:moveTo>
                                  <a:pt x="167" y="1"/>
                                </a:moveTo>
                                <a:cubicBezTo>
                                  <a:pt x="72" y="1"/>
                                  <a:pt x="0" y="72"/>
                                  <a:pt x="0" y="168"/>
                                </a:cubicBezTo>
                                <a:cubicBezTo>
                                  <a:pt x="0" y="251"/>
                                  <a:pt x="72" y="334"/>
                                  <a:pt x="167" y="334"/>
                                </a:cubicBezTo>
                                <a:lnTo>
                                  <a:pt x="2917" y="334"/>
                                </a:lnTo>
                                <a:cubicBezTo>
                                  <a:pt x="3013" y="334"/>
                                  <a:pt x="3084" y="251"/>
                                  <a:pt x="3084" y="168"/>
                                </a:cubicBezTo>
                                <a:cubicBezTo>
                                  <a:pt x="3084" y="72"/>
                                  <a:pt x="3013" y="1"/>
                                  <a:pt x="2917" y="1"/>
                                </a:cubicBezTo>
                                <a:close/>
                              </a:path>
                            </a:pathLst>
                          </a:custGeom>
                          <a:grpFill/>
                          <a:ln w="12700">
                            <a:solidFill>
                              <a:srgbClr val="FFCC00"/>
                            </a:solidFill>
                          </a:ln>
                        </wps:spPr>
                        <wps:bodyPr spcFirstLastPara="1" wrap="square" lIns="91425" tIns="91425" rIns="91425" bIns="91425" anchor="ctr" anchorCtr="0">
                          <a:noAutofit/>
                        </wps:bodyPr>
                      </wps:wsp>
                      <wps:wsp>
                        <wps:cNvPr id="192" name="Google Shape;10456;p94"/>
                        <wps:cNvSpPr/>
                        <wps:spPr>
                          <a:xfrm>
                            <a:off x="98920" y="71261"/>
                            <a:ext cx="98188" cy="10630"/>
                          </a:xfrm>
                          <a:custGeom>
                            <a:avLst/>
                            <a:gdLst/>
                            <a:ahLst/>
                            <a:cxnLst/>
                            <a:rect l="l" t="t" r="r" b="b"/>
                            <a:pathLst>
                              <a:path w="3085" h="334" extrusionOk="0">
                                <a:moveTo>
                                  <a:pt x="167" y="0"/>
                                </a:moveTo>
                                <a:cubicBezTo>
                                  <a:pt x="72" y="0"/>
                                  <a:pt x="0" y="71"/>
                                  <a:pt x="0" y="167"/>
                                </a:cubicBezTo>
                                <a:cubicBezTo>
                                  <a:pt x="0" y="250"/>
                                  <a:pt x="72" y="333"/>
                                  <a:pt x="167" y="333"/>
                                </a:cubicBezTo>
                                <a:lnTo>
                                  <a:pt x="2917" y="333"/>
                                </a:lnTo>
                                <a:cubicBezTo>
                                  <a:pt x="3013" y="333"/>
                                  <a:pt x="3084" y="250"/>
                                  <a:pt x="3084" y="167"/>
                                </a:cubicBezTo>
                                <a:cubicBezTo>
                                  <a:pt x="3084" y="71"/>
                                  <a:pt x="3013" y="0"/>
                                  <a:pt x="2917" y="0"/>
                                </a:cubicBezTo>
                                <a:close/>
                              </a:path>
                            </a:pathLst>
                          </a:custGeom>
                          <a:grpFill/>
                          <a:ln w="12700">
                            <a:solidFill>
                              <a:srgbClr val="FFCC00"/>
                            </a:solidFill>
                          </a:ln>
                        </wps:spPr>
                        <wps:bodyPr spcFirstLastPara="1" wrap="square" lIns="91425" tIns="91425" rIns="91425" bIns="91425" anchor="ctr" anchorCtr="0">
                          <a:noAutofit/>
                        </wps:bodyPr>
                      </wps:wsp>
                      <wps:wsp>
                        <wps:cNvPr id="193" name="Google Shape;10457;p94"/>
                        <wps:cNvSpPr/>
                        <wps:spPr>
                          <a:xfrm>
                            <a:off x="54966" y="120499"/>
                            <a:ext cx="142142" cy="10662"/>
                          </a:xfrm>
                          <a:custGeom>
                            <a:avLst/>
                            <a:gdLst/>
                            <a:ahLst/>
                            <a:cxnLst/>
                            <a:rect l="l" t="t" r="r" b="b"/>
                            <a:pathLst>
                              <a:path w="4466" h="335" extrusionOk="0">
                                <a:moveTo>
                                  <a:pt x="155" y="1"/>
                                </a:moveTo>
                                <a:cubicBezTo>
                                  <a:pt x="72" y="1"/>
                                  <a:pt x="0" y="72"/>
                                  <a:pt x="0" y="168"/>
                                </a:cubicBezTo>
                                <a:cubicBezTo>
                                  <a:pt x="0" y="251"/>
                                  <a:pt x="72" y="334"/>
                                  <a:pt x="155" y="334"/>
                                </a:cubicBezTo>
                                <a:lnTo>
                                  <a:pt x="4298" y="334"/>
                                </a:lnTo>
                                <a:cubicBezTo>
                                  <a:pt x="4394" y="334"/>
                                  <a:pt x="4465" y="251"/>
                                  <a:pt x="4465" y="168"/>
                                </a:cubicBezTo>
                                <a:cubicBezTo>
                                  <a:pt x="4465" y="72"/>
                                  <a:pt x="4394" y="1"/>
                                  <a:pt x="4298" y="1"/>
                                </a:cubicBezTo>
                                <a:close/>
                              </a:path>
                            </a:pathLst>
                          </a:custGeom>
                          <a:grpFill/>
                          <a:ln w="12700">
                            <a:solidFill>
                              <a:srgbClr val="FFCC00"/>
                            </a:solidFill>
                          </a:ln>
                        </wps:spPr>
                        <wps:bodyPr spcFirstLastPara="1" wrap="square" lIns="91425" tIns="91425" rIns="91425" bIns="91425" anchor="ctr" anchorCtr="0">
                          <a:noAutofit/>
                        </wps:bodyPr>
                      </wps:wsp>
                      <wps:wsp>
                        <wps:cNvPr id="194" name="Google Shape;10458;p94"/>
                        <wps:cNvSpPr/>
                        <wps:spPr>
                          <a:xfrm>
                            <a:off x="98920" y="93222"/>
                            <a:ext cx="26926" cy="10280"/>
                          </a:xfrm>
                          <a:custGeom>
                            <a:avLst/>
                            <a:gdLst/>
                            <a:ahLst/>
                            <a:cxnLst/>
                            <a:rect l="l" t="t" r="r" b="b"/>
                            <a:pathLst>
                              <a:path w="846" h="323" extrusionOk="0">
                                <a:moveTo>
                                  <a:pt x="167" y="1"/>
                                </a:moveTo>
                                <a:cubicBezTo>
                                  <a:pt x="72" y="1"/>
                                  <a:pt x="0" y="72"/>
                                  <a:pt x="0" y="155"/>
                                </a:cubicBezTo>
                                <a:cubicBezTo>
                                  <a:pt x="0" y="251"/>
                                  <a:pt x="72" y="322"/>
                                  <a:pt x="167" y="322"/>
                                </a:cubicBezTo>
                                <a:lnTo>
                                  <a:pt x="691" y="322"/>
                                </a:lnTo>
                                <a:cubicBezTo>
                                  <a:pt x="774" y="322"/>
                                  <a:pt x="846" y="251"/>
                                  <a:pt x="846" y="155"/>
                                </a:cubicBezTo>
                                <a:cubicBezTo>
                                  <a:pt x="846" y="72"/>
                                  <a:pt x="762" y="1"/>
                                  <a:pt x="691" y="1"/>
                                </a:cubicBezTo>
                                <a:close/>
                              </a:path>
                            </a:pathLst>
                          </a:custGeom>
                          <a:grpFill/>
                          <a:ln w="12700">
                            <a:solidFill>
                              <a:srgbClr val="FFCC00"/>
                            </a:solidFill>
                          </a:ln>
                        </wps:spPr>
                        <wps:bodyPr spcFirstLastPara="1" wrap="square" lIns="91425" tIns="91425" rIns="91425" bIns="91425" anchor="ctr" anchorCtr="0">
                          <a:noAutofit/>
                        </wps:bodyPr>
                      </wps:wsp>
                      <wps:wsp>
                        <wps:cNvPr id="195" name="Google Shape;10459;p94"/>
                        <wps:cNvSpPr/>
                        <wps:spPr>
                          <a:xfrm>
                            <a:off x="136827" y="93222"/>
                            <a:ext cx="26926" cy="10280"/>
                          </a:xfrm>
                          <a:custGeom>
                            <a:avLst/>
                            <a:gdLst/>
                            <a:ahLst/>
                            <a:cxnLst/>
                            <a:rect l="l" t="t" r="r" b="b"/>
                            <a:pathLst>
                              <a:path w="846" h="323" extrusionOk="0">
                                <a:moveTo>
                                  <a:pt x="167" y="1"/>
                                </a:moveTo>
                                <a:cubicBezTo>
                                  <a:pt x="71" y="1"/>
                                  <a:pt x="0" y="72"/>
                                  <a:pt x="0" y="155"/>
                                </a:cubicBezTo>
                                <a:cubicBezTo>
                                  <a:pt x="0" y="251"/>
                                  <a:pt x="71" y="322"/>
                                  <a:pt x="167" y="322"/>
                                </a:cubicBezTo>
                                <a:lnTo>
                                  <a:pt x="691" y="322"/>
                                </a:lnTo>
                                <a:cubicBezTo>
                                  <a:pt x="774" y="322"/>
                                  <a:pt x="845" y="251"/>
                                  <a:pt x="845" y="155"/>
                                </a:cubicBezTo>
                                <a:cubicBezTo>
                                  <a:pt x="845" y="72"/>
                                  <a:pt x="774" y="1"/>
                                  <a:pt x="691" y="1"/>
                                </a:cubicBezTo>
                                <a:close/>
                              </a:path>
                            </a:pathLst>
                          </a:custGeom>
                          <a:grpFill/>
                          <a:ln w="12700">
                            <a:solidFill>
                              <a:srgbClr val="FFCC00"/>
                            </a:solidFill>
                          </a:ln>
                        </wps:spPr>
                        <wps:bodyPr spcFirstLastPara="1" wrap="square" lIns="91425" tIns="91425" rIns="91425" bIns="91425" anchor="ctr" anchorCtr="0">
                          <a:noAutofit/>
                        </wps:bodyPr>
                      </wps:wsp>
                      <wps:wsp>
                        <wps:cNvPr id="196" name="Google Shape;10460;p94"/>
                        <wps:cNvSpPr/>
                        <wps:spPr>
                          <a:xfrm>
                            <a:off x="55348" y="71261"/>
                            <a:ext cx="32241" cy="32241"/>
                          </a:xfrm>
                          <a:custGeom>
                            <a:avLst/>
                            <a:gdLst/>
                            <a:ahLst/>
                            <a:cxnLst/>
                            <a:rect l="l" t="t" r="r" b="b"/>
                            <a:pathLst>
                              <a:path w="1013" h="1013" extrusionOk="0">
                                <a:moveTo>
                                  <a:pt x="691" y="310"/>
                                </a:moveTo>
                                <a:lnTo>
                                  <a:pt x="691" y="691"/>
                                </a:lnTo>
                                <a:lnTo>
                                  <a:pt x="310" y="691"/>
                                </a:lnTo>
                                <a:lnTo>
                                  <a:pt x="310" y="310"/>
                                </a:lnTo>
                                <a:close/>
                                <a:moveTo>
                                  <a:pt x="167" y="0"/>
                                </a:moveTo>
                                <a:cubicBezTo>
                                  <a:pt x="72" y="0"/>
                                  <a:pt x="0" y="71"/>
                                  <a:pt x="0" y="167"/>
                                </a:cubicBezTo>
                                <a:lnTo>
                                  <a:pt x="0" y="845"/>
                                </a:lnTo>
                                <a:cubicBezTo>
                                  <a:pt x="0" y="941"/>
                                  <a:pt x="72" y="1012"/>
                                  <a:pt x="167" y="1012"/>
                                </a:cubicBezTo>
                                <a:lnTo>
                                  <a:pt x="846" y="1012"/>
                                </a:lnTo>
                                <a:cubicBezTo>
                                  <a:pt x="941" y="1012"/>
                                  <a:pt x="1012" y="941"/>
                                  <a:pt x="1012" y="845"/>
                                </a:cubicBezTo>
                                <a:lnTo>
                                  <a:pt x="1012" y="167"/>
                                </a:lnTo>
                                <a:cubicBezTo>
                                  <a:pt x="1000" y="71"/>
                                  <a:pt x="941" y="0"/>
                                  <a:pt x="846" y="0"/>
                                </a:cubicBezTo>
                                <a:close/>
                              </a:path>
                            </a:pathLst>
                          </a:custGeom>
                          <a:grpFill/>
                          <a:ln w="12700">
                            <a:solidFill>
                              <a:srgbClr val="FFCC00"/>
                            </a:solid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336203A8" id="Google Shape;10443;p94" o:spid="_x0000_s1026" style="position:absolute;margin-left:0;margin-top:15.75pt;width:56.75pt;height:75.6pt;z-index:251744256;mso-position-horizontal:center;mso-position-horizontal-relative:margin;mso-width-relative:margin;mso-height-relative:margin" coordsize="251660,350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">
                <o:lock v:ext="edit" aspectratio="t"/>
                <v:shape id="Google Shape;10444;p94" o:spid="_x0000_s1027" style="position:absolute;width:251660;height:350166;visibility:visible;mso-wrap-style:square;v-text-anchor:middle" coordsize="7907,11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" path="m3942,334v190,,357,107,452,274c4418,644,4466,679,4525,679r607,c5240,679,5311,763,5311,858r,524l2573,1382r,-524c2573,751,2668,679,2751,679r607,c3418,679,3466,644,3501,608v84,-167,262,-274,441,-274xm7240,1013v202,,369,166,369,357l7609,10323r-24,c7585,10514,7430,10681,7228,10681r-6537,c501,10681,334,10514,334,10323r,-8953c334,1179,501,1013,691,1013r1572,l2263,1537v,95,72,166,155,166l5525,1703v84,,155,-71,155,-166l5680,1013r1560,xm3954,1v-262,,-512,143,-679,345l2751,346v-226,,-416,155,-476,345l680,691c310,691,1,989,1,1382r,8941c1,10692,299,11002,680,11002r6536,c7585,11002,7907,10704,7907,10323r,-8941c7907,989,7609,691,7228,691r-1584,c5561,501,5383,346,5168,346r-524,c4478,144,4228,1,3954,1xe" filled="f" strokecolor="#fc0" strokeweight="1pt">
                  <v:path arrowok="t" o:extrusionok="f"/>
                </v:shape>
                <v:shape id="Google Shape;10445;p94" o:spid="_x0000_s1028" style="position:absolute;left:120881;top:21993;width:10280;height:10248;visibility:visible;mso-wrap-style:square;v-text-anchor:middle" coordsize="323,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" path="m156,c72,,1,72,1,167v,83,71,155,155,155c251,322,322,250,322,167,322,72,251,,156,xe" filled="f" strokecolor="#fc0" strokeweight="1pt">
                  <v:path arrowok="t" o:extrusionok="f"/>
                </v:shape>
                <v:shape id="Google Shape;10446;p94" o:spid="_x0000_s1029" style="position:absolute;left:21611;top:43572;width:208088;height:273653;visibility:visible;mso-wrap-style:square;v-text-anchor:middle" coordsize="6538,8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" path="m167,1c72,1,1,84,1,168r,8262c1,8526,72,8597,167,8597r6191,c6442,8597,6525,8526,6525,8430r,-8262c6537,84,6466,13,6370,13r-857,c5418,13,5346,84,5346,168v,95,72,166,167,166l6204,334r,7930l334,8264r,-7930l1024,334v96,,167,-71,167,-166c1191,84,1120,1,1024,1l167,1xe" filled="f" strokecolor="#fc0" strokeweight="1pt">
                  <v:path arrowok="t" o:extrusionok="f"/>
                </v:shape>
                <v:shape id="Google Shape;10447;p94" o:spid="_x0000_s1030" style="position:absolute;left:54966;top:153090;width:32241;height:32241;visibility:visible;mso-wrap-style:square;v-text-anchor:middle" coordsize="1013,1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" path="m500,346v108,,179,95,179,179c703,620,608,703,500,703,405,703,322,620,322,525v,-108,95,-179,178,-179xm500,1c227,1,,227,,513v,274,227,500,500,500c786,1013,1012,787,1012,513,1012,227,786,1,500,1xe" filled="f" strokecolor="#fc0" strokeweight="1pt">
                  <v:path arrowok="t" o:extrusionok="f"/>
                </v:shape>
                <v:shape id="Google Shape;10448;p94" o:spid="_x0000_s1031" style="position:absolute;left:54966;top:202359;width:32241;height:32241;visibility:visible;mso-wrap-style:square;v-text-anchor:middle" coordsize="1013,1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" path="m500,346v108,,179,95,179,178c679,608,608,703,500,703,405,703,322,608,322,524v,-83,95,-178,178,-178xm500,1c227,1,,227,,513v,273,227,500,500,500c786,1013,1012,786,1012,513,1012,227,786,1,500,1xe" filled="f" strokecolor="#fc0" strokeweight="1pt">
                  <v:path arrowok="t" o:extrusionok="f"/>
                </v:shape>
                <v:shape id="Google Shape;10449;p94" o:spid="_x0000_s1032" style="position:absolute;left:54966;top:252392;width:32241;height:31859;visibility:visible;mso-wrap-style:square;v-text-anchor:middle" coordsize="1013,1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" path="m500,322v108,,179,95,179,178c703,596,608,679,500,679,405,679,322,584,322,500v,-107,95,-178,178,-178xm500,c227,,,215,,500v,286,227,500,500,500c786,1000,1012,786,1012,500,1012,215,786,,500,xe" filled="f" strokecolor="#fc0" strokeweight="1pt">
                  <v:path arrowok="t" o:extrusionok="f"/>
                </v:shape>
                <v:shape id="Google Shape;10450;p94" o:spid="_x0000_s1033" style="position:absolute;left:98920;top:153090;width:59899;height:10662;visibility:visible;mso-wrap-style:square;v-text-anchor:middle" coordsize="1882,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" path="m167,1c72,1,,72,,167v,96,72,167,167,167l1715,334v83,,167,-71,167,-167c1882,72,1798,1,1715,1l167,1xe" filled="f" strokecolor="#fc0" strokeweight="1pt">
                  <v:path arrowok="t" o:extrusionok="f"/>
                </v:shape>
                <v:shape id="Google Shape;10451;p94" o:spid="_x0000_s1034" style="position:absolute;left:98920;top:175465;width:98188;height:10630;visibility:visible;mso-wrap-style:square;v-text-anchor:middle" coordsize="3085,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" path="m167,c72,,,72,,167v,83,72,167,167,167l2917,334v96,,167,-84,167,-167c3084,72,3013,,2917,l167,xe" filled="f" strokecolor="#fc0" strokeweight="1pt">
                  <v:path arrowok="t" o:extrusionok="f"/>
                </v:shape>
                <v:shape id="Google Shape;10452;p94" o:spid="_x0000_s1035" style="position:absolute;left:98920;top:202359;width:59899;height:10630;visibility:visible;mso-wrap-style:square;v-text-anchor:middle" coordsize="1882,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" path="m167,1c72,1,,84,,167v,96,72,167,167,167l1715,334v83,,167,-71,167,-167c1882,84,1798,1,1715,1l167,1xe" filled="f" strokecolor="#fc0" strokeweight="1pt">
                  <v:path arrowok="t" o:extrusionok="f"/>
                </v:shape>
                <v:shape id="Google Shape;10453;p94" o:spid="_x0000_s1036" style="position:absolute;left:98920;top:224734;width:98188;height:10630;visibility:visible;mso-wrap-style:square;v-text-anchor:middle" coordsize="3085,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" path="m167,c72,,,71,,167v,83,72,166,167,166l2917,333v96,,167,-83,167,-166c3084,71,3013,,2917,l167,xe" filled="f" strokecolor="#fc0" strokeweight="1pt">
                  <v:path arrowok="t" o:extrusionok="f"/>
                </v:shape>
                <v:shape id="Google Shape;10454;p94" o:spid="_x0000_s1037" style="position:absolute;left:98920;top:252392;width:59899;height:10248;visibility:visible;mso-wrap-style:square;v-text-anchor:middle" coordsize="1882,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" path="m167,c72,,,72,,155v,95,72,167,167,167l1715,322v83,,167,-72,167,-167c1882,72,1798,,1715,l167,xe" filled="f" strokecolor="#fc0" strokeweight="1pt">
                  <v:path arrowok="t" o:extrusionok="f"/>
                </v:shape>
                <v:shape id="Google Shape;10455;p94" o:spid="_x0000_s1038" style="position:absolute;left:98920;top:273971;width:98188;height:10662;visibility:visible;mso-wrap-style:square;v-text-anchor:middle" coordsize="3085,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" path="m167,1c72,1,,72,,168v,83,72,166,167,166l2917,334v96,,167,-83,167,-166c3084,72,3013,1,2917,1l167,1xe" filled="f" strokecolor="#fc0" strokeweight="1pt">
                  <v:path arrowok="t" o:extrusionok="f"/>
                </v:shape>
                <v:shape id="Google Shape;10456;p94" o:spid="_x0000_s1039" style="position:absolute;left:98920;top:71261;width:98188;height:10630;visibility:visible;mso-wrap-style:square;v-text-anchor:middle" coordsize="3085,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" path="m167,c72,,,71,,167v,83,72,166,167,166l2917,333v96,,167,-83,167,-166c3084,71,3013,,2917,l167,xe" filled="f" strokecolor="#fc0" strokeweight="1pt">
                  <v:path arrowok="t" o:extrusionok="f"/>
                </v:shape>
                <v:shape id="Google Shape;10457;p94" o:spid="_x0000_s1040" style="position:absolute;left:54966;top:120499;width:142142;height:10662;visibility:visible;mso-wrap-style:square;v-text-anchor:middle" coordsize="4466,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" path="m155,1c72,1,,72,,168v,83,72,166,155,166l4298,334v96,,167,-83,167,-166c4465,72,4394,1,4298,1l155,1xe" filled="f" strokecolor="#fc0" strokeweight="1pt">
                  <v:path arrowok="t" o:extrusionok="f"/>
                </v:shape>
                <v:shape id="Google Shape;10458;p94" o:spid="_x0000_s1041" style="position:absolute;left:98920;top:93222;width:26926;height:10280;visibility:visible;mso-wrap-style:square;v-text-anchor:middle" coordsize="84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" path="m167,1c72,1,,72,,155v,96,72,167,167,167l691,322v83,,155,-71,155,-167c846,72,762,1,691,1l167,1xe" filled="f" strokecolor="#fc0" strokeweight="1pt">
                  <v:path arrowok="t" o:extrusionok="f"/>
                </v:shape>
                <v:shape id="Google Shape;10459;p94" o:spid="_x0000_s1042" style="position:absolute;left:136827;top:93222;width:26926;height:10280;visibility:visible;mso-wrap-style:square;v-text-anchor:middle" coordsize="84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" path="m167,1c71,1,,72,,155v,96,71,167,167,167l691,322v83,,154,-71,154,-167c845,72,774,1,691,1l167,1xe" filled="f" strokecolor="#fc0" strokeweight="1pt">
                  <v:path arrowok="t" o:extrusionok="f"/>
                </v:shape>
                <v:shape id="Google Shape;10460;p94" o:spid="_x0000_s1043" style="position:absolute;left:55348;top:71261;width:32241;height:32241;visibility:visible;mso-wrap-style:square;v-text-anchor:middle" coordsize="1013,1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" path="m691,310r,381l310,691r,-381l691,310xm167,c72,,,71,,167l,845v,96,72,167,167,167l846,1012v95,,166,-71,166,-167l1012,167c1000,71,941,,846,l167,xe" filled="f" strokecolor="#fc0" strokeweight="1pt">
                  <v:path arrowok="t" o:extrusionok="f"/>
                </v:shape>
                <w10:wrap anchorx="margin"/>
              </v:group>
            </w:pict>
          </mc:Fallback>
        </mc:AlternateContent>
      </w:r>
    </w:p>
    <w:p w14:paraId="4CEEA5EB" w14:textId="4C4CF43E" w:rsidR="007A39AF" w:rsidRPr="00F8359A" w:rsidRDefault="007A39AF" w:rsidP="007A39AF">
      <w:pPr>
        <w:rPr>
          <w:lang w:val="es-SV"/>
        </w:rPr>
      </w:pPr>
    </w:p>
    <w:p w14:paraId="290C920E" w14:textId="28141F16" w:rsidR="00F5390D" w:rsidRDefault="00F5390D" w:rsidP="00F5390D">
      <w:pPr>
        <w:spacing w:line="360" w:lineRule="auto"/>
        <w:ind w:left="567"/>
        <w:jc w:val="both"/>
        <w:rPr>
          <w:rFonts w:ascii="Museo Sans 300" w:hAnsi="Museo Sans 300"/>
          <w:color w:val="7F7F7F" w:themeColor="text1" w:themeTint="80"/>
          <w:sz w:val="24"/>
          <w:szCs w:val="24"/>
        </w:rPr>
      </w:pPr>
    </w:p>
    <w:p w14:paraId="26F94744" w14:textId="3794FC37" w:rsidR="007A39AF" w:rsidRDefault="007A39AF" w:rsidP="00F5390D">
      <w:pPr>
        <w:spacing w:line="360" w:lineRule="auto"/>
        <w:ind w:left="567"/>
        <w:jc w:val="both"/>
        <w:rPr>
          <w:rFonts w:ascii="Museo Sans 300" w:hAnsi="Museo Sans 300"/>
          <w:color w:val="7F7F7F" w:themeColor="text1" w:themeTint="80"/>
          <w:sz w:val="24"/>
          <w:szCs w:val="24"/>
        </w:rPr>
      </w:pPr>
    </w:p>
    <w:p w14:paraId="699CA11F" w14:textId="77777777" w:rsidR="007A39AF" w:rsidRDefault="007A39AF" w:rsidP="00F5390D">
      <w:pPr>
        <w:spacing w:line="360" w:lineRule="auto"/>
        <w:ind w:left="567"/>
        <w:jc w:val="both"/>
        <w:rPr>
          <w:rFonts w:ascii="Museo Sans 300" w:hAnsi="Museo Sans 300"/>
          <w:color w:val="7F7F7F" w:themeColor="text1" w:themeTint="80"/>
          <w:sz w:val="24"/>
          <w:szCs w:val="24"/>
        </w:rPr>
      </w:pPr>
    </w:p>
    <w:p w14:paraId="16CBC824" w14:textId="242B866B" w:rsidR="00F5390D" w:rsidRPr="00C514E4" w:rsidRDefault="00F5390D" w:rsidP="00F5390D">
      <w:pPr>
        <w:spacing w:line="360" w:lineRule="auto"/>
        <w:ind w:left="567"/>
        <w:jc w:val="both"/>
        <w:rPr>
          <w:rFonts w:ascii="Museo Sans 300" w:hAnsi="Museo Sans 300"/>
          <w:color w:val="404040" w:themeColor="text1" w:themeTint="BF"/>
          <w:sz w:val="24"/>
          <w:szCs w:val="24"/>
        </w:rPr>
      </w:pPr>
      <w:r w:rsidRPr="00C514E4">
        <w:rPr>
          <w:rFonts w:ascii="Museo Sans 300" w:hAnsi="Museo Sans 300"/>
          <w:color w:val="404040" w:themeColor="text1" w:themeTint="BF"/>
          <w:sz w:val="24"/>
          <w:szCs w:val="24"/>
        </w:rPr>
        <w:t>El Plan de Trabajo 2023, pretende plasmar todas aquellas acciones, mecanismos, estrategias y medidas de seguridad vial, encaminadas a la prevención de siniestros de viales que afectan significativamente la vida y la integridad de los usuarios de las vías públicas, especialmente de los más vulnerables, concientizando sobre la importancia de las medidas de prevención que deben adoptarse para reducir el número de lesionados y fallecidos.</w:t>
      </w:r>
    </w:p>
    <w:p w14:paraId="34D071C4" w14:textId="77777777" w:rsidR="00F5390D" w:rsidRPr="00C514E4" w:rsidRDefault="00F5390D" w:rsidP="00F5390D">
      <w:pPr>
        <w:spacing w:line="360" w:lineRule="auto"/>
        <w:ind w:left="567"/>
        <w:jc w:val="both"/>
        <w:rPr>
          <w:rFonts w:ascii="Museo Sans 300" w:hAnsi="Museo Sans 300"/>
          <w:color w:val="404040" w:themeColor="text1" w:themeTint="BF"/>
          <w:sz w:val="24"/>
          <w:szCs w:val="24"/>
        </w:rPr>
      </w:pPr>
    </w:p>
    <w:p w14:paraId="22C9C93F" w14:textId="77777777" w:rsidR="00F5390D" w:rsidRPr="00C514E4" w:rsidRDefault="00F5390D" w:rsidP="00F5390D">
      <w:pPr>
        <w:spacing w:line="360" w:lineRule="auto"/>
        <w:ind w:left="567"/>
        <w:jc w:val="both"/>
        <w:rPr>
          <w:rFonts w:ascii="Museo Sans 300" w:hAnsi="Museo Sans 300"/>
          <w:color w:val="404040" w:themeColor="text1" w:themeTint="BF"/>
          <w:sz w:val="24"/>
          <w:szCs w:val="24"/>
        </w:rPr>
      </w:pPr>
      <w:r w:rsidRPr="00C514E4">
        <w:rPr>
          <w:rFonts w:ascii="Museo Sans 300" w:hAnsi="Museo Sans 300"/>
          <w:color w:val="404040" w:themeColor="text1" w:themeTint="BF"/>
          <w:sz w:val="24"/>
          <w:szCs w:val="24"/>
        </w:rPr>
        <w:t>Trabajando de manera integral e interinstitucional basándose en los cinco pilares establecidos en el Segundo Decenio de Acción para la Seguridad Vial (2021-2030), desde el Pilar 1, que impulsa gestionar la seguridad vial a través de estrategias dirigidas al fortalecimiento institucional que puedan mejorar la vigilancia y control de los usuarios en diferentes puntos de la región; así como el Pilar 2, que potencia aumentar y mejorar la seguridad en lo relacionado a la infraestructura, a diseño, construcción, mantenimiento y operación de la red vial del país; seguido del Pilar 3, que promueve en lo que concierne a nuevas tecnologías que aporten seguridad pasiva y activa a los vehículos, asimismo, adoptar y mejorar las estrategias y técnicas que fomenten un sistema de transporte público seguro y saludable, el pilar 4, exhorta e impulsa a dar mayor énfasis en la educación y cultura vial a la población en general a través de programas integrales que mejoren el comportamiento de los usuarios de las vías hasta finalizar con el Pilar 5, que promueve una mayor eficiencia y mejor calidad en la capacidad de respuesta a las emergencias ocasionadas por los siniestros de tránsito, para brindar a las víctimas un tratamiento de emergencia apropiado y rehabilitación a largo plazo.</w:t>
      </w:r>
    </w:p>
    <w:p w14:paraId="7C621398" w14:textId="0BFD0F2A" w:rsidR="00F5390D" w:rsidRDefault="00F5390D">
      <w:r>
        <w:br w:type="page"/>
      </w:r>
    </w:p>
    <w:p w14:paraId="4289371F" w14:textId="43A78A96" w:rsidR="00F5390D" w:rsidRDefault="00F5390D" w:rsidP="00F5390D">
      <w:pPr>
        <w:pStyle w:val="Ttulo2"/>
        <w:rPr>
          <w:rFonts w:ascii="Museo Sans 300" w:hAnsi="Museo Sans 300"/>
          <w:sz w:val="28"/>
          <w:szCs w:val="32"/>
        </w:rPr>
      </w:pPr>
      <w:bookmarkStart w:id="3" w:name="_Toc125354462"/>
      <w:r w:rsidRPr="00F5390D">
        <w:rPr>
          <w:rFonts w:ascii="Museo Sans 300" w:hAnsi="Museo Sans 300"/>
          <w:sz w:val="28"/>
          <w:szCs w:val="32"/>
        </w:rPr>
        <w:lastRenderedPageBreak/>
        <w:t>OBJETIVOS</w:t>
      </w:r>
      <w:bookmarkEnd w:id="3"/>
    </w:p>
    <w:p w14:paraId="49320360" w14:textId="5283A964" w:rsidR="00F5390D" w:rsidRDefault="007A39AF" w:rsidP="00F5390D">
      <w:pPr>
        <w:spacing w:line="360" w:lineRule="auto"/>
        <w:jc w:val="both"/>
        <w:rPr>
          <w:rFonts w:ascii="Museo Sans 300" w:hAnsi="Museo Sans 300"/>
          <w:b/>
          <w:bCs/>
          <w:sz w:val="24"/>
          <w:szCs w:val="24"/>
        </w:rPr>
      </w:pPr>
      <w:r w:rsidRPr="007A39AF">
        <w:rPr>
          <w:rFonts w:ascii="Museo Sans 300" w:hAnsi="Museo Sans 300"/>
          <w:b/>
          <w:bCs/>
          <w:noProof/>
          <w:sz w:val="24"/>
          <w:szCs w:val="24"/>
          <w:lang w:val="es-SV" w:eastAsia="es-SV"/>
        </w:rPr>
        <mc:AlternateContent>
          <mc:Choice Requires="wpg">
            <w:drawing>
              <wp:anchor distT="0" distB="0" distL="114300" distR="114300" simplePos="0" relativeHeight="251742208" behindDoc="0" locked="0" layoutInCell="1" allowOverlap="1" wp14:anchorId="7DF1AD42" wp14:editId="6C789976">
                <wp:simplePos x="0" y="0"/>
                <wp:positionH relativeFrom="margin">
                  <wp:align>center</wp:align>
                </wp:positionH>
                <wp:positionV relativeFrom="paragraph">
                  <wp:posOffset>160020</wp:posOffset>
                </wp:positionV>
                <wp:extent cx="1150689" cy="1022731"/>
                <wp:effectExtent l="0" t="0" r="11430" b="25400"/>
                <wp:wrapNone/>
                <wp:docPr id="161" name="Google Shape;11059;p94"/>
                <wp:cNvGraphicFramePr/>
                <a:graphic xmlns:a="http://schemas.openxmlformats.org/drawingml/2006/main">
                  <a:graphicData uri="http://schemas.microsoft.com/office/word/2010/wordprocessingGroup">
                    <wpg:wgp>
                      <wpg:cNvGrpSpPr/>
                      <wpg:grpSpPr>
                        <a:xfrm>
                          <a:off x="0" y="0"/>
                          <a:ext cx="1150689" cy="1022731"/>
                          <a:chOff x="0" y="0"/>
                          <a:chExt cx="395266" cy="351312"/>
                        </a:xfrm>
                        <a:solidFill>
                          <a:schemeClr val="bg1">
                            <a:lumMod val="95000"/>
                          </a:schemeClr>
                        </a:solidFill>
                      </wpg:grpSpPr>
                      <wps:wsp>
                        <wps:cNvPr id="162" name="Google Shape;11060;p94"/>
                        <wps:cNvSpPr/>
                        <wps:spPr>
                          <a:xfrm>
                            <a:off x="24635" y="304303"/>
                            <a:ext cx="11394" cy="47009"/>
                          </a:xfrm>
                          <a:custGeom>
                            <a:avLst/>
                            <a:gdLst/>
                            <a:ahLst/>
                            <a:cxnLst/>
                            <a:rect l="l" t="t" r="r" b="b"/>
                            <a:pathLst>
                              <a:path w="358" h="1477" extrusionOk="0">
                                <a:moveTo>
                                  <a:pt x="179" y="0"/>
                                </a:moveTo>
                                <a:cubicBezTo>
                                  <a:pt x="84" y="0"/>
                                  <a:pt x="0" y="84"/>
                                  <a:pt x="0" y="179"/>
                                </a:cubicBezTo>
                                <a:lnTo>
                                  <a:pt x="0" y="1298"/>
                                </a:lnTo>
                                <a:cubicBezTo>
                                  <a:pt x="0" y="1405"/>
                                  <a:pt x="84" y="1477"/>
                                  <a:pt x="179" y="1477"/>
                                </a:cubicBezTo>
                                <a:cubicBezTo>
                                  <a:pt x="286" y="1477"/>
                                  <a:pt x="358" y="1405"/>
                                  <a:pt x="358" y="1298"/>
                                </a:cubicBezTo>
                                <a:lnTo>
                                  <a:pt x="358" y="179"/>
                                </a:lnTo>
                                <a:cubicBezTo>
                                  <a:pt x="358" y="96"/>
                                  <a:pt x="286" y="0"/>
                                  <a:pt x="179" y="0"/>
                                </a:cubicBezTo>
                                <a:close/>
                              </a:path>
                            </a:pathLst>
                          </a:custGeom>
                          <a:grpFill/>
                          <a:ln w="12700">
                            <a:solidFill>
                              <a:srgbClr val="FFCC00"/>
                            </a:solidFill>
                          </a:ln>
                        </wps:spPr>
                        <wps:bodyPr spcFirstLastPara="1" wrap="square" lIns="91425" tIns="91425" rIns="91425" bIns="91425" anchor="ctr" anchorCtr="0">
                          <a:noAutofit/>
                        </wps:bodyPr>
                      </wps:wsp>
                      <wps:wsp>
                        <wps:cNvPr id="163" name="Google Shape;11061;p94"/>
                        <wps:cNvSpPr/>
                        <wps:spPr>
                          <a:xfrm>
                            <a:off x="0" y="148157"/>
                            <a:ext cx="213372" cy="203155"/>
                          </a:xfrm>
                          <a:custGeom>
                            <a:avLst/>
                            <a:gdLst/>
                            <a:ahLst/>
                            <a:cxnLst/>
                            <a:rect l="l" t="t" r="r" b="b"/>
                            <a:pathLst>
                              <a:path w="6704" h="6383" extrusionOk="0">
                                <a:moveTo>
                                  <a:pt x="6192" y="1013"/>
                                </a:moveTo>
                                <a:lnTo>
                                  <a:pt x="6275" y="1275"/>
                                </a:lnTo>
                                <a:cubicBezTo>
                                  <a:pt x="6287" y="1358"/>
                                  <a:pt x="6275" y="1430"/>
                                  <a:pt x="6216" y="1489"/>
                                </a:cubicBezTo>
                                <a:lnTo>
                                  <a:pt x="6108" y="1596"/>
                                </a:lnTo>
                                <a:lnTo>
                                  <a:pt x="5858" y="1334"/>
                                </a:lnTo>
                                <a:lnTo>
                                  <a:pt x="6192" y="1013"/>
                                </a:lnTo>
                                <a:close/>
                                <a:moveTo>
                                  <a:pt x="1941" y="382"/>
                                </a:moveTo>
                                <a:cubicBezTo>
                                  <a:pt x="2251" y="382"/>
                                  <a:pt x="2536" y="501"/>
                                  <a:pt x="2763" y="727"/>
                                </a:cubicBezTo>
                                <a:cubicBezTo>
                                  <a:pt x="2965" y="953"/>
                                  <a:pt x="3096" y="1251"/>
                                  <a:pt x="3132" y="1573"/>
                                </a:cubicBezTo>
                                <a:cubicBezTo>
                                  <a:pt x="3144" y="1692"/>
                                  <a:pt x="3156" y="1846"/>
                                  <a:pt x="3179" y="2001"/>
                                </a:cubicBezTo>
                                <a:cubicBezTo>
                                  <a:pt x="2977" y="1680"/>
                                  <a:pt x="2656" y="1430"/>
                                  <a:pt x="2239" y="1287"/>
                                </a:cubicBezTo>
                                <a:cubicBezTo>
                                  <a:pt x="1947" y="1199"/>
                                  <a:pt x="1670" y="1191"/>
                                  <a:pt x="1579" y="1191"/>
                                </a:cubicBezTo>
                                <a:cubicBezTo>
                                  <a:pt x="1559" y="1191"/>
                                  <a:pt x="1548" y="1192"/>
                                  <a:pt x="1548" y="1192"/>
                                </a:cubicBezTo>
                                <a:cubicBezTo>
                                  <a:pt x="1513" y="1192"/>
                                  <a:pt x="1465" y="1204"/>
                                  <a:pt x="1429" y="1251"/>
                                </a:cubicBezTo>
                                <a:lnTo>
                                  <a:pt x="1108" y="1585"/>
                                </a:lnTo>
                                <a:cubicBezTo>
                                  <a:pt x="1036" y="1668"/>
                                  <a:pt x="1036" y="1787"/>
                                  <a:pt x="1108" y="1846"/>
                                </a:cubicBezTo>
                                <a:cubicBezTo>
                                  <a:pt x="1143" y="1882"/>
                                  <a:pt x="1191" y="1900"/>
                                  <a:pt x="1237" y="1900"/>
                                </a:cubicBezTo>
                                <a:cubicBezTo>
                                  <a:pt x="1283" y="1900"/>
                                  <a:pt x="1328" y="1882"/>
                                  <a:pt x="1358" y="1846"/>
                                </a:cubicBezTo>
                                <a:lnTo>
                                  <a:pt x="1632" y="1561"/>
                                </a:lnTo>
                                <a:cubicBezTo>
                                  <a:pt x="1870" y="1573"/>
                                  <a:pt x="2620" y="1668"/>
                                  <a:pt x="2906" y="2299"/>
                                </a:cubicBezTo>
                                <a:cubicBezTo>
                                  <a:pt x="2834" y="2763"/>
                                  <a:pt x="2417" y="3120"/>
                                  <a:pt x="1929" y="3120"/>
                                </a:cubicBezTo>
                                <a:cubicBezTo>
                                  <a:pt x="1393" y="3120"/>
                                  <a:pt x="941" y="2680"/>
                                  <a:pt x="941" y="2144"/>
                                </a:cubicBezTo>
                                <a:cubicBezTo>
                                  <a:pt x="941" y="2037"/>
                                  <a:pt x="870" y="1966"/>
                                  <a:pt x="762" y="1966"/>
                                </a:cubicBezTo>
                                <a:cubicBezTo>
                                  <a:pt x="751" y="1966"/>
                                  <a:pt x="715" y="1966"/>
                                  <a:pt x="703" y="1977"/>
                                </a:cubicBezTo>
                                <a:cubicBezTo>
                                  <a:pt x="715" y="1835"/>
                                  <a:pt x="751" y="1680"/>
                                  <a:pt x="751" y="1573"/>
                                </a:cubicBezTo>
                                <a:cubicBezTo>
                                  <a:pt x="774" y="1251"/>
                                  <a:pt x="893" y="953"/>
                                  <a:pt x="1120" y="727"/>
                                </a:cubicBezTo>
                                <a:cubicBezTo>
                                  <a:pt x="1334" y="501"/>
                                  <a:pt x="1632" y="382"/>
                                  <a:pt x="1941" y="382"/>
                                </a:cubicBezTo>
                                <a:close/>
                                <a:moveTo>
                                  <a:pt x="631" y="2442"/>
                                </a:moveTo>
                                <a:cubicBezTo>
                                  <a:pt x="703" y="2763"/>
                                  <a:pt x="917" y="3049"/>
                                  <a:pt x="1179" y="3228"/>
                                </a:cubicBezTo>
                                <a:lnTo>
                                  <a:pt x="1179" y="3442"/>
                                </a:lnTo>
                                <a:lnTo>
                                  <a:pt x="1167" y="3442"/>
                                </a:lnTo>
                                <a:cubicBezTo>
                                  <a:pt x="822" y="3382"/>
                                  <a:pt x="572" y="3287"/>
                                  <a:pt x="417" y="3216"/>
                                </a:cubicBezTo>
                                <a:cubicBezTo>
                                  <a:pt x="405" y="3216"/>
                                  <a:pt x="417" y="3204"/>
                                  <a:pt x="417" y="3204"/>
                                </a:cubicBezTo>
                                <a:cubicBezTo>
                                  <a:pt x="501" y="2989"/>
                                  <a:pt x="572" y="2728"/>
                                  <a:pt x="631" y="2442"/>
                                </a:cubicBezTo>
                                <a:close/>
                                <a:moveTo>
                                  <a:pt x="3239" y="2454"/>
                                </a:moveTo>
                                <a:cubicBezTo>
                                  <a:pt x="3275" y="2692"/>
                                  <a:pt x="3334" y="2942"/>
                                  <a:pt x="3418" y="3144"/>
                                </a:cubicBezTo>
                                <a:lnTo>
                                  <a:pt x="3084" y="3454"/>
                                </a:lnTo>
                                <a:cubicBezTo>
                                  <a:pt x="3037" y="3478"/>
                                  <a:pt x="3001" y="3513"/>
                                  <a:pt x="2941" y="3513"/>
                                </a:cubicBezTo>
                                <a:lnTo>
                                  <a:pt x="2894" y="3513"/>
                                </a:lnTo>
                                <a:cubicBezTo>
                                  <a:pt x="2775" y="3513"/>
                                  <a:pt x="2679" y="3418"/>
                                  <a:pt x="2679" y="3299"/>
                                </a:cubicBezTo>
                                <a:lnTo>
                                  <a:pt x="2679" y="3239"/>
                                </a:lnTo>
                                <a:cubicBezTo>
                                  <a:pt x="2953" y="3061"/>
                                  <a:pt x="3144" y="2787"/>
                                  <a:pt x="3239" y="2454"/>
                                </a:cubicBezTo>
                                <a:close/>
                                <a:moveTo>
                                  <a:pt x="2358" y="3418"/>
                                </a:moveTo>
                                <a:cubicBezTo>
                                  <a:pt x="2370" y="3525"/>
                                  <a:pt x="2429" y="3620"/>
                                  <a:pt x="2489" y="3692"/>
                                </a:cubicBezTo>
                                <a:lnTo>
                                  <a:pt x="2203" y="3954"/>
                                </a:lnTo>
                                <a:cubicBezTo>
                                  <a:pt x="2132" y="4031"/>
                                  <a:pt x="2033" y="4070"/>
                                  <a:pt x="1934" y="4070"/>
                                </a:cubicBezTo>
                                <a:cubicBezTo>
                                  <a:pt x="1834" y="4070"/>
                                  <a:pt x="1733" y="4031"/>
                                  <a:pt x="1655" y="3954"/>
                                </a:cubicBezTo>
                                <a:lnTo>
                                  <a:pt x="1489" y="3799"/>
                                </a:lnTo>
                                <a:cubicBezTo>
                                  <a:pt x="1524" y="3740"/>
                                  <a:pt x="1536" y="3680"/>
                                  <a:pt x="1536" y="3620"/>
                                </a:cubicBezTo>
                                <a:lnTo>
                                  <a:pt x="1536" y="3418"/>
                                </a:lnTo>
                                <a:cubicBezTo>
                                  <a:pt x="1667" y="3466"/>
                                  <a:pt x="1810" y="3478"/>
                                  <a:pt x="1941" y="3478"/>
                                </a:cubicBezTo>
                                <a:cubicBezTo>
                                  <a:pt x="2084" y="3478"/>
                                  <a:pt x="2227" y="3454"/>
                                  <a:pt x="2358" y="3418"/>
                                </a:cubicBezTo>
                                <a:close/>
                                <a:moveTo>
                                  <a:pt x="1941" y="1"/>
                                </a:moveTo>
                                <a:cubicBezTo>
                                  <a:pt x="1120" y="1"/>
                                  <a:pt x="465" y="656"/>
                                  <a:pt x="393" y="1537"/>
                                </a:cubicBezTo>
                                <a:cubicBezTo>
                                  <a:pt x="358" y="1882"/>
                                  <a:pt x="239" y="2644"/>
                                  <a:pt x="72" y="3061"/>
                                </a:cubicBezTo>
                                <a:cubicBezTo>
                                  <a:pt x="0" y="3251"/>
                                  <a:pt x="96" y="3454"/>
                                  <a:pt x="274" y="3537"/>
                                </a:cubicBezTo>
                                <a:cubicBezTo>
                                  <a:pt x="405" y="3597"/>
                                  <a:pt x="608" y="3692"/>
                                  <a:pt x="893" y="3751"/>
                                </a:cubicBezTo>
                                <a:lnTo>
                                  <a:pt x="417" y="3990"/>
                                </a:lnTo>
                                <a:cubicBezTo>
                                  <a:pt x="155" y="4121"/>
                                  <a:pt x="0" y="4371"/>
                                  <a:pt x="0" y="4668"/>
                                </a:cubicBezTo>
                                <a:lnTo>
                                  <a:pt x="0" y="6204"/>
                                </a:lnTo>
                                <a:cubicBezTo>
                                  <a:pt x="0" y="6311"/>
                                  <a:pt x="72" y="6383"/>
                                  <a:pt x="179" y="6383"/>
                                </a:cubicBezTo>
                                <a:cubicBezTo>
                                  <a:pt x="286" y="6383"/>
                                  <a:pt x="358" y="6311"/>
                                  <a:pt x="358" y="6204"/>
                                </a:cubicBezTo>
                                <a:lnTo>
                                  <a:pt x="358" y="4668"/>
                                </a:lnTo>
                                <a:cubicBezTo>
                                  <a:pt x="358" y="4525"/>
                                  <a:pt x="453" y="4371"/>
                                  <a:pt x="584" y="4311"/>
                                </a:cubicBezTo>
                                <a:lnTo>
                                  <a:pt x="1191" y="4013"/>
                                </a:lnTo>
                                <a:lnTo>
                                  <a:pt x="1405" y="4216"/>
                                </a:lnTo>
                                <a:cubicBezTo>
                                  <a:pt x="1548" y="4347"/>
                                  <a:pt x="1739" y="4418"/>
                                  <a:pt x="1929" y="4418"/>
                                </a:cubicBezTo>
                                <a:cubicBezTo>
                                  <a:pt x="2120" y="4418"/>
                                  <a:pt x="2310" y="4347"/>
                                  <a:pt x="2453" y="4216"/>
                                </a:cubicBezTo>
                                <a:lnTo>
                                  <a:pt x="2822" y="3859"/>
                                </a:lnTo>
                                <a:lnTo>
                                  <a:pt x="2929" y="3859"/>
                                </a:lnTo>
                                <a:cubicBezTo>
                                  <a:pt x="3084" y="3859"/>
                                  <a:pt x="3215" y="3799"/>
                                  <a:pt x="3322" y="3692"/>
                                </a:cubicBezTo>
                                <a:lnTo>
                                  <a:pt x="5584" y="1561"/>
                                </a:lnTo>
                                <a:lnTo>
                                  <a:pt x="5835" y="1811"/>
                                </a:lnTo>
                                <a:lnTo>
                                  <a:pt x="3001" y="4656"/>
                                </a:lnTo>
                                <a:cubicBezTo>
                                  <a:pt x="2822" y="4835"/>
                                  <a:pt x="2715" y="5073"/>
                                  <a:pt x="2715" y="5347"/>
                                </a:cubicBezTo>
                                <a:lnTo>
                                  <a:pt x="2715" y="6192"/>
                                </a:lnTo>
                                <a:cubicBezTo>
                                  <a:pt x="2715" y="6299"/>
                                  <a:pt x="2787" y="6371"/>
                                  <a:pt x="2894" y="6371"/>
                                </a:cubicBezTo>
                                <a:cubicBezTo>
                                  <a:pt x="3001" y="6371"/>
                                  <a:pt x="3072" y="6299"/>
                                  <a:pt x="3072" y="6192"/>
                                </a:cubicBezTo>
                                <a:lnTo>
                                  <a:pt x="3072" y="5371"/>
                                </a:lnTo>
                                <a:cubicBezTo>
                                  <a:pt x="3072" y="5204"/>
                                  <a:pt x="3132" y="5061"/>
                                  <a:pt x="3251" y="4954"/>
                                </a:cubicBezTo>
                                <a:lnTo>
                                  <a:pt x="6466" y="1739"/>
                                </a:lnTo>
                                <a:cubicBezTo>
                                  <a:pt x="6597" y="1608"/>
                                  <a:pt x="6656" y="1394"/>
                                  <a:pt x="6608" y="1204"/>
                                </a:cubicBezTo>
                                <a:lnTo>
                                  <a:pt x="6513" y="727"/>
                                </a:lnTo>
                                <a:lnTo>
                                  <a:pt x="6632" y="608"/>
                                </a:lnTo>
                                <a:cubicBezTo>
                                  <a:pt x="6704" y="537"/>
                                  <a:pt x="6704" y="430"/>
                                  <a:pt x="6644" y="358"/>
                                </a:cubicBezTo>
                                <a:cubicBezTo>
                                  <a:pt x="6607" y="321"/>
                                  <a:pt x="6560" y="303"/>
                                  <a:pt x="6513" y="303"/>
                                </a:cubicBezTo>
                                <a:cubicBezTo>
                                  <a:pt x="6470" y="303"/>
                                  <a:pt x="6428" y="318"/>
                                  <a:pt x="6394" y="346"/>
                                </a:cubicBezTo>
                                <a:lnTo>
                                  <a:pt x="3727" y="2858"/>
                                </a:lnTo>
                                <a:cubicBezTo>
                                  <a:pt x="3608" y="2430"/>
                                  <a:pt x="3501" y="1846"/>
                                  <a:pt x="3489" y="1537"/>
                                </a:cubicBezTo>
                                <a:cubicBezTo>
                                  <a:pt x="3429" y="656"/>
                                  <a:pt x="2751" y="1"/>
                                  <a:pt x="1941" y="1"/>
                                </a:cubicBezTo>
                                <a:close/>
                              </a:path>
                            </a:pathLst>
                          </a:custGeom>
                          <a:grpFill/>
                          <a:ln w="12700">
                            <a:solidFill>
                              <a:srgbClr val="FFCC00"/>
                            </a:solidFill>
                          </a:ln>
                        </wps:spPr>
                        <wps:bodyPr spcFirstLastPara="1" wrap="square" lIns="91425" tIns="91425" rIns="91425" bIns="91425" anchor="ctr" anchorCtr="0">
                          <a:noAutofit/>
                        </wps:bodyPr>
                      </wps:wsp>
                      <wps:wsp>
                        <wps:cNvPr id="173" name="Google Shape;11062;p94"/>
                        <wps:cNvSpPr/>
                        <wps:spPr>
                          <a:xfrm>
                            <a:off x="160665" y="0"/>
                            <a:ext cx="234601" cy="196344"/>
                          </a:xfrm>
                          <a:custGeom>
                            <a:avLst/>
                            <a:gdLst/>
                            <a:ahLst/>
                            <a:cxnLst/>
                            <a:rect l="l" t="t" r="r" b="b"/>
                            <a:pathLst>
                              <a:path w="7371" h="6169" extrusionOk="0">
                                <a:moveTo>
                                  <a:pt x="572" y="1"/>
                                </a:moveTo>
                                <a:cubicBezTo>
                                  <a:pt x="251" y="1"/>
                                  <a:pt x="1" y="251"/>
                                  <a:pt x="1" y="560"/>
                                </a:cubicBezTo>
                                <a:lnTo>
                                  <a:pt x="1" y="5275"/>
                                </a:lnTo>
                                <a:cubicBezTo>
                                  <a:pt x="1" y="5382"/>
                                  <a:pt x="72" y="5454"/>
                                  <a:pt x="179" y="5454"/>
                                </a:cubicBezTo>
                                <a:cubicBezTo>
                                  <a:pt x="286" y="5454"/>
                                  <a:pt x="358" y="5382"/>
                                  <a:pt x="358" y="5275"/>
                                </a:cubicBezTo>
                                <a:lnTo>
                                  <a:pt x="358" y="560"/>
                                </a:lnTo>
                                <a:cubicBezTo>
                                  <a:pt x="358" y="441"/>
                                  <a:pt x="453" y="358"/>
                                  <a:pt x="572" y="358"/>
                                </a:cubicBezTo>
                                <a:lnTo>
                                  <a:pt x="6787" y="358"/>
                                </a:lnTo>
                                <a:cubicBezTo>
                                  <a:pt x="6906" y="358"/>
                                  <a:pt x="7002" y="441"/>
                                  <a:pt x="7002" y="560"/>
                                </a:cubicBezTo>
                                <a:lnTo>
                                  <a:pt x="7002" y="5608"/>
                                </a:lnTo>
                                <a:cubicBezTo>
                                  <a:pt x="7002" y="5728"/>
                                  <a:pt x="6906" y="5811"/>
                                  <a:pt x="6787" y="5811"/>
                                </a:cubicBezTo>
                                <a:lnTo>
                                  <a:pt x="2191" y="5811"/>
                                </a:lnTo>
                                <a:cubicBezTo>
                                  <a:pt x="2084" y="5811"/>
                                  <a:pt x="2013" y="5894"/>
                                  <a:pt x="2013" y="5989"/>
                                </a:cubicBezTo>
                                <a:cubicBezTo>
                                  <a:pt x="2013" y="6097"/>
                                  <a:pt x="2084" y="6168"/>
                                  <a:pt x="2191" y="6168"/>
                                </a:cubicBezTo>
                                <a:lnTo>
                                  <a:pt x="6787" y="6168"/>
                                </a:lnTo>
                                <a:cubicBezTo>
                                  <a:pt x="7097" y="6168"/>
                                  <a:pt x="7359" y="5918"/>
                                  <a:pt x="7359" y="5608"/>
                                </a:cubicBezTo>
                                <a:lnTo>
                                  <a:pt x="7359" y="560"/>
                                </a:lnTo>
                                <a:cubicBezTo>
                                  <a:pt x="7371" y="251"/>
                                  <a:pt x="7097" y="1"/>
                                  <a:pt x="6787" y="1"/>
                                </a:cubicBezTo>
                                <a:close/>
                              </a:path>
                            </a:pathLst>
                          </a:custGeom>
                          <a:grpFill/>
                          <a:ln w="12700">
                            <a:solidFill>
                              <a:srgbClr val="FFCC00"/>
                            </a:solidFill>
                          </a:ln>
                        </wps:spPr>
                        <wps:bodyPr spcFirstLastPara="1" wrap="square" lIns="91425" tIns="91425" rIns="91425" bIns="91425" anchor="ctr" anchorCtr="0">
                          <a:noAutofit/>
                        </wps:bodyPr>
                      </wps:wsp>
                      <wps:wsp>
                        <wps:cNvPr id="178" name="Google Shape;11063;p94"/>
                        <wps:cNvSpPr/>
                        <wps:spPr>
                          <a:xfrm>
                            <a:off x="216013" y="25017"/>
                            <a:ext cx="136063" cy="135299"/>
                          </a:xfrm>
                          <a:custGeom>
                            <a:avLst/>
                            <a:gdLst/>
                            <a:ahLst/>
                            <a:cxnLst/>
                            <a:rect l="l" t="t" r="r" b="b"/>
                            <a:pathLst>
                              <a:path w="4275" h="4251" extrusionOk="0">
                                <a:moveTo>
                                  <a:pt x="1953" y="739"/>
                                </a:moveTo>
                                <a:cubicBezTo>
                                  <a:pt x="2322" y="739"/>
                                  <a:pt x="2655" y="882"/>
                                  <a:pt x="2917" y="1084"/>
                                </a:cubicBezTo>
                                <a:lnTo>
                                  <a:pt x="1822" y="2179"/>
                                </a:lnTo>
                                <a:cubicBezTo>
                                  <a:pt x="1750" y="2263"/>
                                  <a:pt x="1750" y="2382"/>
                                  <a:pt x="1822" y="2441"/>
                                </a:cubicBezTo>
                                <a:cubicBezTo>
                                  <a:pt x="1845" y="2465"/>
                                  <a:pt x="1905" y="2501"/>
                                  <a:pt x="1953" y="2501"/>
                                </a:cubicBezTo>
                                <a:cubicBezTo>
                                  <a:pt x="2000" y="2501"/>
                                  <a:pt x="2048" y="2477"/>
                                  <a:pt x="2084" y="2441"/>
                                </a:cubicBezTo>
                                <a:lnTo>
                                  <a:pt x="2643" y="1882"/>
                                </a:lnTo>
                                <a:cubicBezTo>
                                  <a:pt x="2715" y="2001"/>
                                  <a:pt x="2762" y="2155"/>
                                  <a:pt x="2762" y="2298"/>
                                </a:cubicBezTo>
                                <a:cubicBezTo>
                                  <a:pt x="2762" y="2739"/>
                                  <a:pt x="2405" y="3096"/>
                                  <a:pt x="1965" y="3096"/>
                                </a:cubicBezTo>
                                <a:cubicBezTo>
                                  <a:pt x="1536" y="3096"/>
                                  <a:pt x="1179" y="2739"/>
                                  <a:pt x="1179" y="2298"/>
                                </a:cubicBezTo>
                                <a:cubicBezTo>
                                  <a:pt x="1179" y="1870"/>
                                  <a:pt x="1536" y="1513"/>
                                  <a:pt x="1965" y="1513"/>
                                </a:cubicBezTo>
                                <a:cubicBezTo>
                                  <a:pt x="2072" y="1513"/>
                                  <a:pt x="2143" y="1441"/>
                                  <a:pt x="2143" y="1334"/>
                                </a:cubicBezTo>
                                <a:cubicBezTo>
                                  <a:pt x="2143" y="1227"/>
                                  <a:pt x="2072" y="1155"/>
                                  <a:pt x="1965" y="1155"/>
                                </a:cubicBezTo>
                                <a:cubicBezTo>
                                  <a:pt x="1334" y="1155"/>
                                  <a:pt x="822" y="1679"/>
                                  <a:pt x="822" y="2298"/>
                                </a:cubicBezTo>
                                <a:cubicBezTo>
                                  <a:pt x="822" y="2941"/>
                                  <a:pt x="1345" y="3453"/>
                                  <a:pt x="1965" y="3453"/>
                                </a:cubicBezTo>
                                <a:cubicBezTo>
                                  <a:pt x="2607" y="3453"/>
                                  <a:pt x="3119" y="2929"/>
                                  <a:pt x="3119" y="2298"/>
                                </a:cubicBezTo>
                                <a:cubicBezTo>
                                  <a:pt x="3119" y="2060"/>
                                  <a:pt x="3036" y="1822"/>
                                  <a:pt x="2893" y="1632"/>
                                </a:cubicBezTo>
                                <a:lnTo>
                                  <a:pt x="3191" y="1334"/>
                                </a:lnTo>
                                <a:cubicBezTo>
                                  <a:pt x="3381" y="1608"/>
                                  <a:pt x="3512" y="1953"/>
                                  <a:pt x="3512" y="2310"/>
                                </a:cubicBezTo>
                                <a:cubicBezTo>
                                  <a:pt x="3512" y="3168"/>
                                  <a:pt x="2822" y="3870"/>
                                  <a:pt x="1953" y="3870"/>
                                </a:cubicBezTo>
                                <a:cubicBezTo>
                                  <a:pt x="1095" y="3870"/>
                                  <a:pt x="393" y="3168"/>
                                  <a:pt x="393" y="2310"/>
                                </a:cubicBezTo>
                                <a:cubicBezTo>
                                  <a:pt x="393" y="1441"/>
                                  <a:pt x="1095" y="739"/>
                                  <a:pt x="1953" y="739"/>
                                </a:cubicBezTo>
                                <a:close/>
                                <a:moveTo>
                                  <a:pt x="3500" y="0"/>
                                </a:moveTo>
                                <a:cubicBezTo>
                                  <a:pt x="3393" y="0"/>
                                  <a:pt x="3322" y="72"/>
                                  <a:pt x="3322" y="179"/>
                                </a:cubicBezTo>
                                <a:lnTo>
                                  <a:pt x="3322" y="679"/>
                                </a:lnTo>
                                <a:lnTo>
                                  <a:pt x="3179" y="834"/>
                                </a:lnTo>
                                <a:cubicBezTo>
                                  <a:pt x="2846" y="548"/>
                                  <a:pt x="2417" y="381"/>
                                  <a:pt x="1941" y="381"/>
                                </a:cubicBezTo>
                                <a:cubicBezTo>
                                  <a:pt x="869" y="381"/>
                                  <a:pt x="0" y="1251"/>
                                  <a:pt x="0" y="2322"/>
                                </a:cubicBezTo>
                                <a:cubicBezTo>
                                  <a:pt x="0" y="3394"/>
                                  <a:pt x="869" y="4251"/>
                                  <a:pt x="1941" y="4251"/>
                                </a:cubicBezTo>
                                <a:cubicBezTo>
                                  <a:pt x="3012" y="4251"/>
                                  <a:pt x="3870" y="3394"/>
                                  <a:pt x="3870" y="2322"/>
                                </a:cubicBezTo>
                                <a:cubicBezTo>
                                  <a:pt x="3870" y="1858"/>
                                  <a:pt x="3715" y="1429"/>
                                  <a:pt x="3429" y="1084"/>
                                </a:cubicBezTo>
                                <a:lnTo>
                                  <a:pt x="3572" y="941"/>
                                </a:lnTo>
                                <a:lnTo>
                                  <a:pt x="4084" y="941"/>
                                </a:lnTo>
                                <a:cubicBezTo>
                                  <a:pt x="4191" y="941"/>
                                  <a:pt x="4262" y="858"/>
                                  <a:pt x="4262" y="751"/>
                                </a:cubicBezTo>
                                <a:cubicBezTo>
                                  <a:pt x="4262" y="655"/>
                                  <a:pt x="4191" y="584"/>
                                  <a:pt x="4084" y="584"/>
                                </a:cubicBezTo>
                                <a:lnTo>
                                  <a:pt x="3929" y="584"/>
                                </a:lnTo>
                                <a:lnTo>
                                  <a:pt x="4203" y="310"/>
                                </a:lnTo>
                                <a:cubicBezTo>
                                  <a:pt x="4274" y="239"/>
                                  <a:pt x="4274" y="120"/>
                                  <a:pt x="4203" y="60"/>
                                </a:cubicBezTo>
                                <a:cubicBezTo>
                                  <a:pt x="4167" y="24"/>
                                  <a:pt x="4120" y="6"/>
                                  <a:pt x="4073" y="6"/>
                                </a:cubicBezTo>
                                <a:cubicBezTo>
                                  <a:pt x="4027" y="6"/>
                                  <a:pt x="3983" y="24"/>
                                  <a:pt x="3953" y="60"/>
                                </a:cubicBezTo>
                                <a:lnTo>
                                  <a:pt x="3679" y="322"/>
                                </a:lnTo>
                                <a:lnTo>
                                  <a:pt x="3679" y="179"/>
                                </a:lnTo>
                                <a:cubicBezTo>
                                  <a:pt x="3679" y="72"/>
                                  <a:pt x="3608" y="0"/>
                                  <a:pt x="3500" y="0"/>
                                </a:cubicBezTo>
                                <a:close/>
                              </a:path>
                            </a:pathLst>
                          </a:custGeom>
                          <a:grpFill/>
                          <a:ln w="12700">
                            <a:solidFill>
                              <a:srgbClr val="FFCC00"/>
                            </a:solidFill>
                          </a:ln>
                        </wps:spPr>
                        <wps:bodyPr spcFirstLastPara="1" wrap="square" lIns="91425" tIns="91425" rIns="91425" bIns="91425" anchor="ctr" anchorCtr="0">
                          <a:noAutofit/>
                        </wps:bodyPr>
                      </wps:wsp>
                    </wpg:wgp>
                  </a:graphicData>
                </a:graphic>
              </wp:anchor>
            </w:drawing>
          </mc:Choice>
          <mc:Fallback>
            <w:pict>
              <v:group w14:anchorId="141EA00A" id="Google Shape;11059;p94" o:spid="_x0000_s1026" style="position:absolute;margin-left:0;margin-top:12.6pt;width:90.6pt;height:80.55pt;z-index:251742208;mso-position-horizontal:center;mso-position-horizontal-relative:margin" coordsize="395266,351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">
                <v:shape id="Google Shape;11060;p94" o:spid="_x0000_s1027" style="position:absolute;left:24635;top:304303;width:11394;height:47009;visibility:visible;mso-wrap-style:square;v-text-anchor:middle" coordsize="358,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" path="m179,c84,,,84,,179l,1298v,107,84,179,179,179c286,1477,358,1405,358,1298r,-1119c358,96,286,,179,xe" filled="f" strokecolor="#fc0" strokeweight="1pt">
                  <v:path arrowok="t" o:extrusionok="f"/>
                </v:shape>
                <v:shape id="Google Shape;11061;p94" o:spid="_x0000_s1028" style="position:absolute;top:148157;width:213372;height:203155;visibility:visible;mso-wrap-style:square;v-text-anchor:middle" coordsize="6704,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" path="m6192,1013r83,262c6287,1358,6275,1430,6216,1489r-108,107l5858,1334r334,-321xm1941,382v310,,595,119,822,345c2965,953,3096,1251,3132,1573v12,119,24,273,47,428c2977,1680,2656,1430,2239,1287v-292,-88,-569,-96,-660,-96c1559,1191,1548,1192,1548,1192v-35,,-83,12,-119,59l1108,1585v-72,83,-72,202,,261c1143,1882,1191,1900,1237,1900v46,,91,-18,121,-54l1632,1561v238,12,988,107,1274,738c2834,2763,2417,3120,1929,3120v-536,,-988,-440,-988,-976c941,2037,870,1966,762,1966v-11,,-47,,-59,11c715,1835,751,1680,751,1573,774,1251,893,953,1120,727,1334,501,1632,382,1941,382xm631,2442v72,321,286,607,548,786l1179,3442r-12,c822,3382,572,3287,417,3216v-12,,,-12,,-12c501,2989,572,2728,631,2442xm3239,2454v36,238,95,488,179,690l3084,3454v-47,24,-83,59,-143,59l2894,3513v-119,,-215,-95,-215,-214l2679,3239v274,-178,465,-452,560,-785xm2358,3418v12,107,71,202,131,274l2203,3954v-71,77,-170,116,-269,116c1834,4070,1733,4031,1655,3954l1489,3799v35,-59,47,-119,47,-179l1536,3418v131,48,274,60,405,60c2084,3478,2227,3454,2358,3418xm1941,1c1120,1,465,656,393,1537,358,1882,239,2644,72,3061,,3251,96,3454,274,3537v131,60,334,155,619,214l417,3990c155,4121,,4371,,4668l,6204v,107,72,179,179,179c286,6383,358,6311,358,6204r,-1536c358,4525,453,4371,584,4311r607,-298l1405,4216v143,131,334,202,524,202c2120,4418,2310,4347,2453,4216r369,-357l2929,3859v155,,286,-60,393,-167l5584,1561r251,250l3001,4656v-179,179,-286,417,-286,691l2715,6192v,107,72,179,179,179c3001,6371,3072,6299,3072,6192r,-821c3072,5204,3132,5061,3251,4954l6466,1739v131,-131,190,-345,142,-535l6513,727,6632,608v72,-71,72,-178,12,-250c6607,321,6560,303,6513,303v-43,,-85,15,-119,43l3727,2858c3608,2430,3501,1846,3489,1537,3429,656,2751,1,1941,1xe" filled="f" strokecolor="#fc0" strokeweight="1pt">
                  <v:path arrowok="t" o:extrusionok="f"/>
                </v:shape>
                <v:shape id="Google Shape;11062;p94" o:spid="_x0000_s1029" style="position:absolute;left:160665;width:234601;height:196344;visibility:visible;mso-wrap-style:square;v-text-anchor:middle" coordsize="7371,6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" path="m572,1c251,1,1,251,1,560r,4715c1,5382,72,5454,179,5454v107,,179,-72,179,-179l358,560v,-119,95,-202,214,-202l6787,358v119,,215,83,215,202l7002,5608v,120,-96,203,-215,203l2191,5811v-107,,-178,83,-178,178c2013,6097,2084,6168,2191,6168r4596,c7097,6168,7359,5918,7359,5608r,-5048c7371,251,7097,1,6787,1l572,1xe" filled="f" strokecolor="#fc0" strokeweight="1pt">
                  <v:path arrowok="t" o:extrusionok="f"/>
                </v:shape>
                <v:shape id="Google Shape;11063;p94" o:spid="_x0000_s1030" style="position:absolute;left:216013;top:25017;width:136063;height:135299;visibility:visible;mso-wrap-style:square;v-text-anchor:middle" coordsize="4275,4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" path="m1953,739v369,,702,143,964,345l1822,2179v-72,84,-72,203,,262c1845,2465,1905,2501,1953,2501v47,,95,-24,131,-60l2643,1882v72,119,119,273,119,416c2762,2739,2405,3096,1965,3096v-429,,-786,-357,-786,-798c1179,1870,1536,1513,1965,1513v107,,178,-72,178,-179c2143,1227,2072,1155,1965,1155v-631,,-1143,524,-1143,1143c822,2941,1345,3453,1965,3453v642,,1154,-524,1154,-1155c3119,2060,3036,1822,2893,1632r298,-298c3381,1608,3512,1953,3512,2310v,858,-690,1560,-1559,1560c1095,3870,393,3168,393,2310,393,1441,1095,739,1953,739xm3500,c3393,,3322,72,3322,179r,500l3179,834c2846,548,2417,381,1941,381,869,381,,1251,,2322,,3394,869,4251,1941,4251v1071,,1929,-857,1929,-1929c3870,1858,3715,1429,3429,1084l3572,941r512,c4191,941,4262,858,4262,751v,-96,-71,-167,-178,-167l3929,584,4203,310v71,-71,71,-190,,-250c4167,24,4120,6,4073,6v-46,,-90,18,-120,54l3679,322r,-143c3679,72,3608,,3500,xe" filled="f" strokecolor="#fc0" strokeweight="1pt">
                  <v:path arrowok="t" o:extrusionok="f"/>
                </v:shape>
                <w10:wrap anchorx="margin"/>
              </v:group>
            </w:pict>
          </mc:Fallback>
        </mc:AlternateContent>
      </w:r>
    </w:p>
    <w:p w14:paraId="7C3C2058" w14:textId="66702C69" w:rsidR="007A39AF" w:rsidRDefault="007A39AF" w:rsidP="00F5390D">
      <w:pPr>
        <w:spacing w:line="360" w:lineRule="auto"/>
        <w:jc w:val="both"/>
        <w:rPr>
          <w:rFonts w:ascii="Museo Sans 300" w:hAnsi="Museo Sans 300"/>
          <w:b/>
          <w:bCs/>
          <w:sz w:val="24"/>
          <w:szCs w:val="24"/>
        </w:rPr>
      </w:pPr>
    </w:p>
    <w:p w14:paraId="6F0E131A" w14:textId="20063759" w:rsidR="007A39AF" w:rsidRDefault="007A39AF" w:rsidP="00F5390D">
      <w:pPr>
        <w:spacing w:line="360" w:lineRule="auto"/>
        <w:jc w:val="both"/>
        <w:rPr>
          <w:rFonts w:ascii="Museo Sans 300" w:hAnsi="Museo Sans 300"/>
          <w:b/>
          <w:bCs/>
          <w:sz w:val="24"/>
          <w:szCs w:val="24"/>
        </w:rPr>
      </w:pPr>
    </w:p>
    <w:p w14:paraId="298618E4" w14:textId="4C6EFB96" w:rsidR="007A39AF" w:rsidRDefault="007A39AF" w:rsidP="00F5390D">
      <w:pPr>
        <w:spacing w:line="360" w:lineRule="auto"/>
        <w:jc w:val="both"/>
        <w:rPr>
          <w:rFonts w:ascii="Museo Sans 300" w:hAnsi="Museo Sans 300"/>
          <w:b/>
          <w:bCs/>
          <w:sz w:val="24"/>
          <w:szCs w:val="24"/>
        </w:rPr>
      </w:pPr>
    </w:p>
    <w:p w14:paraId="58B677A4" w14:textId="77777777" w:rsidR="007A39AF" w:rsidRDefault="007A39AF" w:rsidP="00F5390D">
      <w:pPr>
        <w:spacing w:line="360" w:lineRule="auto"/>
        <w:jc w:val="both"/>
        <w:rPr>
          <w:rFonts w:ascii="Museo Sans 300" w:hAnsi="Museo Sans 300"/>
          <w:b/>
          <w:bCs/>
          <w:sz w:val="24"/>
          <w:szCs w:val="24"/>
        </w:rPr>
      </w:pPr>
    </w:p>
    <w:p w14:paraId="226A6C57" w14:textId="107826BD" w:rsidR="00F5390D" w:rsidRPr="000936B3" w:rsidRDefault="00F5390D" w:rsidP="000936B3">
      <w:pPr>
        <w:ind w:left="567"/>
        <w:jc w:val="left"/>
        <w:rPr>
          <w:rFonts w:ascii="Museo Sans 300" w:hAnsi="Museo Sans 300"/>
          <w:b/>
          <w:sz w:val="24"/>
        </w:rPr>
      </w:pPr>
      <w:r w:rsidRPr="000936B3">
        <w:rPr>
          <w:rFonts w:ascii="Museo Sans 300" w:hAnsi="Museo Sans 300"/>
          <w:b/>
          <w:sz w:val="24"/>
        </w:rPr>
        <w:t>GENERAL:</w:t>
      </w:r>
    </w:p>
    <w:p w14:paraId="6C72CC7E" w14:textId="41D6317A" w:rsidR="00BB5DD7" w:rsidRPr="00741FB9" w:rsidRDefault="00BB5DD7" w:rsidP="00BB5DD7">
      <w:pPr>
        <w:spacing w:line="360" w:lineRule="auto"/>
        <w:ind w:left="567"/>
        <w:jc w:val="both"/>
        <w:rPr>
          <w:rFonts w:ascii="Museo Sans 300" w:hAnsi="Museo Sans 300"/>
          <w:sz w:val="24"/>
          <w:szCs w:val="24"/>
        </w:rPr>
      </w:pPr>
      <w:r w:rsidRPr="00BB5DD7">
        <w:rPr>
          <w:rFonts w:ascii="Museo Sans 300" w:hAnsi="Museo Sans 300"/>
          <w:noProof/>
          <w:color w:val="7F7F7F" w:themeColor="text1" w:themeTint="80"/>
          <w:sz w:val="24"/>
          <w:szCs w:val="24"/>
          <w:lang w:val="es-SV" w:eastAsia="es-SV"/>
        </w:rPr>
        <mc:AlternateContent>
          <mc:Choice Requires="wpg">
            <w:drawing>
              <wp:anchor distT="0" distB="0" distL="114300" distR="114300" simplePos="0" relativeHeight="251740160" behindDoc="0" locked="0" layoutInCell="1" allowOverlap="1" wp14:anchorId="09BD21CE" wp14:editId="247D0D6B">
                <wp:simplePos x="0" y="0"/>
                <wp:positionH relativeFrom="column">
                  <wp:posOffset>528501</wp:posOffset>
                </wp:positionH>
                <wp:positionV relativeFrom="paragraph">
                  <wp:posOffset>268082</wp:posOffset>
                </wp:positionV>
                <wp:extent cx="239578" cy="283574"/>
                <wp:effectExtent l="19050" t="19050" r="27305" b="40640"/>
                <wp:wrapNone/>
                <wp:docPr id="158" name="Grupo 14"/>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159" name="Rombo 159"/>
                        <wps:cNvSpPr/>
                        <wps:spPr>
                          <a:xfrm>
                            <a:off x="0" y="0"/>
                            <a:ext cx="239124" cy="239124"/>
                          </a:xfrm>
                          <a:prstGeom prst="diamond">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0" name="Rombo 160"/>
                        <wps:cNvSpPr/>
                        <wps:spPr>
                          <a:xfrm>
                            <a:off x="454" y="44450"/>
                            <a:ext cx="239124" cy="239124"/>
                          </a:xfrm>
                          <a:prstGeom prst="diamond">
                            <a:avLst/>
                          </a:prstGeom>
                          <a:no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779760DD" id="Grupo 14" o:spid="_x0000_s1026" style="position:absolute;margin-left:41.6pt;margin-top:21.1pt;width:18.85pt;height:22.35pt;z-index:251740160"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">
                <v:shapetype id="_x0000_t4" coordsize="21600,21600" o:spt="4" path="m10800,l,10800,10800,21600,21600,10800xe">
                  <v:stroke joinstyle="miter"/>
                  <v:path gradientshapeok="t" o:connecttype="rect" textboxrect="5400,5400,16200,16200"/>
                </v:shapetype>
                <v:shape id="Rombo 159"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" filled="f" strokecolor="#ffca08 [3204]" strokeweight="1pt"/>
                <v:shape id="Rombo 160"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" filled="f" strokecolor="gray [1629]" strokeweight="1pt"/>
              </v:group>
            </w:pict>
          </mc:Fallback>
        </mc:AlternateContent>
      </w:r>
    </w:p>
    <w:p w14:paraId="67CB0751" w14:textId="7B59DF3D" w:rsidR="00F5390D" w:rsidRPr="000936B3" w:rsidRDefault="00F5390D" w:rsidP="00BB5DD7">
      <w:pPr>
        <w:pStyle w:val="Prrafodelista"/>
        <w:spacing w:line="360" w:lineRule="auto"/>
        <w:ind w:left="1287"/>
        <w:jc w:val="both"/>
        <w:rPr>
          <w:rFonts w:ascii="Museo Sans 300" w:hAnsi="Museo Sans 300"/>
          <w:color w:val="404040" w:themeColor="text1" w:themeTint="BF"/>
          <w:sz w:val="24"/>
          <w:szCs w:val="24"/>
        </w:rPr>
      </w:pPr>
      <w:r w:rsidRPr="000936B3">
        <w:rPr>
          <w:rFonts w:ascii="Museo Sans 300" w:hAnsi="Museo Sans 300"/>
          <w:color w:val="404040" w:themeColor="text1" w:themeTint="BF"/>
          <w:sz w:val="24"/>
          <w:szCs w:val="24"/>
        </w:rPr>
        <w:t>Ejecutar estrategias orientadas a la reducción y prevención de siniestros viales a nivel nacional trabajando articuladamente; con diferentes sectores de la población dando cumplimiento a las actividades planteadas en el Decenio de Acción para la seguridad vial (2021-2030).</w:t>
      </w:r>
    </w:p>
    <w:p w14:paraId="423F88C6" w14:textId="77777777" w:rsidR="00BB5DD7" w:rsidRPr="00BB5DD7" w:rsidRDefault="00BB5DD7" w:rsidP="00BB5DD7">
      <w:pPr>
        <w:spacing w:line="360" w:lineRule="auto"/>
        <w:ind w:left="567"/>
        <w:jc w:val="both"/>
        <w:rPr>
          <w:rFonts w:ascii="Museo Sans 300" w:hAnsi="Museo Sans 300"/>
          <w:color w:val="7F7F7F" w:themeColor="text1" w:themeTint="80"/>
          <w:sz w:val="24"/>
          <w:szCs w:val="24"/>
        </w:rPr>
      </w:pPr>
    </w:p>
    <w:p w14:paraId="72E493BA" w14:textId="3A1ED276" w:rsidR="00F5390D" w:rsidRPr="000936B3" w:rsidRDefault="00F5390D" w:rsidP="000936B3">
      <w:pPr>
        <w:ind w:left="567"/>
        <w:jc w:val="left"/>
        <w:rPr>
          <w:rFonts w:ascii="Museo Sans 300" w:hAnsi="Museo Sans 300"/>
          <w:b/>
          <w:color w:val="auto"/>
          <w:sz w:val="24"/>
        </w:rPr>
      </w:pPr>
      <w:r w:rsidRPr="000936B3">
        <w:rPr>
          <w:rFonts w:ascii="Museo Sans 300" w:hAnsi="Museo Sans 300"/>
          <w:b/>
          <w:color w:val="auto"/>
          <w:sz w:val="24"/>
        </w:rPr>
        <w:t>ESPECÍFICOS:</w:t>
      </w:r>
    </w:p>
    <w:p w14:paraId="4B7CDEB2" w14:textId="4C88EEB4" w:rsidR="00BB5DD7" w:rsidRPr="00741FB9" w:rsidRDefault="00BB5DD7" w:rsidP="00BB5DD7">
      <w:pPr>
        <w:spacing w:line="360" w:lineRule="auto"/>
        <w:ind w:left="567"/>
        <w:jc w:val="both"/>
        <w:rPr>
          <w:rFonts w:ascii="Museo Sans 300" w:hAnsi="Museo Sans 300"/>
          <w:sz w:val="24"/>
          <w:szCs w:val="24"/>
        </w:rPr>
      </w:pPr>
      <w:r w:rsidRPr="00BB5DD7">
        <w:rPr>
          <w:rFonts w:ascii="Museo Sans 300" w:hAnsi="Museo Sans 300"/>
          <w:noProof/>
          <w:color w:val="7F7F7F" w:themeColor="text1" w:themeTint="80"/>
          <w:sz w:val="24"/>
          <w:szCs w:val="24"/>
          <w:lang w:val="es-SV" w:eastAsia="es-SV"/>
        </w:rPr>
        <mc:AlternateContent>
          <mc:Choice Requires="wpg">
            <w:drawing>
              <wp:anchor distT="0" distB="0" distL="114300" distR="114300" simplePos="0" relativeHeight="251738112" behindDoc="0" locked="0" layoutInCell="1" allowOverlap="1" wp14:anchorId="2B59C773" wp14:editId="0FED7A64">
                <wp:simplePos x="0" y="0"/>
                <wp:positionH relativeFrom="column">
                  <wp:posOffset>555812</wp:posOffset>
                </wp:positionH>
                <wp:positionV relativeFrom="paragraph">
                  <wp:posOffset>255270</wp:posOffset>
                </wp:positionV>
                <wp:extent cx="239578" cy="283574"/>
                <wp:effectExtent l="19050" t="19050" r="27305" b="40640"/>
                <wp:wrapNone/>
                <wp:docPr id="148" name="Grupo 14"/>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152" name="Rombo 152"/>
                        <wps:cNvSpPr/>
                        <wps:spPr>
                          <a:xfrm>
                            <a:off x="0" y="0"/>
                            <a:ext cx="239124" cy="239124"/>
                          </a:xfrm>
                          <a:prstGeom prst="diamond">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5" name="Rombo 155"/>
                        <wps:cNvSpPr/>
                        <wps:spPr>
                          <a:xfrm>
                            <a:off x="454" y="44450"/>
                            <a:ext cx="239124" cy="239124"/>
                          </a:xfrm>
                          <a:prstGeom prst="diamond">
                            <a:avLst/>
                          </a:prstGeom>
                          <a:no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6C2E0830" id="Grupo 14" o:spid="_x0000_s1026" style="position:absolute;margin-left:43.75pt;margin-top:20.1pt;width:18.85pt;height:22.35pt;z-index:251738112"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">
                <v:shape id="Rombo 152"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" filled="f" strokecolor="#ffca08 [3204]" strokeweight="1pt"/>
                <v:shape id="Rombo 155"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" filled="f" strokecolor="gray [1629]" strokeweight="1pt"/>
              </v:group>
            </w:pict>
          </mc:Fallback>
        </mc:AlternateContent>
      </w:r>
    </w:p>
    <w:p w14:paraId="46043697" w14:textId="61D892E9" w:rsidR="00F5390D" w:rsidRPr="00C514E4" w:rsidRDefault="00F5390D" w:rsidP="00BB5DD7">
      <w:pPr>
        <w:pStyle w:val="Prrafodelista"/>
        <w:spacing w:line="360" w:lineRule="auto"/>
        <w:ind w:left="1287"/>
        <w:jc w:val="both"/>
        <w:rPr>
          <w:rFonts w:ascii="Museo Sans 300" w:hAnsi="Museo Sans 300"/>
          <w:color w:val="404040" w:themeColor="text1" w:themeTint="BF"/>
          <w:sz w:val="24"/>
          <w:szCs w:val="24"/>
        </w:rPr>
      </w:pPr>
      <w:r w:rsidRPr="00C514E4">
        <w:rPr>
          <w:rFonts w:ascii="Museo Sans 300" w:hAnsi="Museo Sans 300"/>
          <w:color w:val="404040" w:themeColor="text1" w:themeTint="BF"/>
          <w:sz w:val="24"/>
          <w:szCs w:val="24"/>
        </w:rPr>
        <w:t>Gestionar a nivel interinstitucional el cumplimiento de la planificación realizada a través del Plan de Trabajo de la Unidad Técnica del CONASEVI.</w:t>
      </w:r>
    </w:p>
    <w:p w14:paraId="43A55E48" w14:textId="03FAA665" w:rsidR="00BB5DD7" w:rsidRPr="00C514E4" w:rsidRDefault="00BB5DD7" w:rsidP="00BB5DD7">
      <w:pPr>
        <w:pStyle w:val="Prrafodelista"/>
        <w:spacing w:line="360" w:lineRule="auto"/>
        <w:ind w:left="1287"/>
        <w:jc w:val="both"/>
        <w:rPr>
          <w:rFonts w:ascii="Museo Sans 300" w:hAnsi="Museo Sans 300"/>
          <w:color w:val="404040" w:themeColor="text1" w:themeTint="BF"/>
          <w:sz w:val="24"/>
          <w:szCs w:val="24"/>
        </w:rPr>
      </w:pPr>
      <w:r w:rsidRPr="00C514E4">
        <w:rPr>
          <w:rFonts w:ascii="Museo Sans 300" w:hAnsi="Museo Sans 300"/>
          <w:noProof/>
          <w:color w:val="404040" w:themeColor="text1" w:themeTint="BF"/>
          <w:sz w:val="24"/>
          <w:szCs w:val="24"/>
          <w:lang w:eastAsia="es-SV"/>
        </w:rPr>
        <mc:AlternateContent>
          <mc:Choice Requires="wpg">
            <w:drawing>
              <wp:anchor distT="0" distB="0" distL="114300" distR="114300" simplePos="0" relativeHeight="251736064" behindDoc="0" locked="0" layoutInCell="1" allowOverlap="1" wp14:anchorId="17A86E86" wp14:editId="07DEF86F">
                <wp:simplePos x="0" y="0"/>
                <wp:positionH relativeFrom="column">
                  <wp:posOffset>527050</wp:posOffset>
                </wp:positionH>
                <wp:positionV relativeFrom="paragraph">
                  <wp:posOffset>210820</wp:posOffset>
                </wp:positionV>
                <wp:extent cx="239578" cy="283574"/>
                <wp:effectExtent l="19050" t="19050" r="27305" b="40640"/>
                <wp:wrapNone/>
                <wp:docPr id="15" name="Grupo 14"/>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1" name="Rombo 1"/>
                        <wps:cNvSpPr/>
                        <wps:spPr>
                          <a:xfrm>
                            <a:off x="0" y="0"/>
                            <a:ext cx="239124" cy="239124"/>
                          </a:xfrm>
                          <a:prstGeom prst="diamond">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 name="Rombo 2"/>
                        <wps:cNvSpPr/>
                        <wps:spPr>
                          <a:xfrm>
                            <a:off x="454" y="44450"/>
                            <a:ext cx="239124" cy="239124"/>
                          </a:xfrm>
                          <a:prstGeom prst="diamond">
                            <a:avLst/>
                          </a:prstGeom>
                          <a:no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033D31FE" id="Grupo 14" o:spid="_x0000_s1026" style="position:absolute;margin-left:41.5pt;margin-top:16.6pt;width:18.85pt;height:22.35pt;z-index:251736064"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">
                <v:shape id="Rombo 1"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" filled="f" strokecolor="#ffca08 [3204]" strokeweight="1pt"/>
                <v:shape id="Rombo 2"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" filled="f" strokecolor="gray [1629]" strokeweight="1pt"/>
              </v:group>
            </w:pict>
          </mc:Fallback>
        </mc:AlternateContent>
      </w:r>
    </w:p>
    <w:p w14:paraId="267A57CE" w14:textId="06CD1065" w:rsidR="00BB5DD7" w:rsidRPr="00C514E4" w:rsidRDefault="00F5390D" w:rsidP="00BB5DD7">
      <w:pPr>
        <w:pStyle w:val="Prrafodelista"/>
        <w:spacing w:line="360" w:lineRule="auto"/>
        <w:ind w:left="1287"/>
        <w:jc w:val="both"/>
        <w:rPr>
          <w:rFonts w:ascii="Museo Sans 300" w:hAnsi="Museo Sans 300"/>
          <w:color w:val="404040" w:themeColor="text1" w:themeTint="BF"/>
          <w:sz w:val="24"/>
          <w:szCs w:val="24"/>
        </w:rPr>
      </w:pPr>
      <w:r w:rsidRPr="00C514E4">
        <w:rPr>
          <w:rFonts w:ascii="Museo Sans 300" w:hAnsi="Museo Sans 300"/>
          <w:color w:val="404040" w:themeColor="text1" w:themeTint="BF"/>
          <w:sz w:val="24"/>
          <w:szCs w:val="24"/>
        </w:rPr>
        <w:t>Cumplir con las estrategias establecidas en cada pilar de acción para verificar la disminución de los siniestros de tránsito.</w:t>
      </w:r>
    </w:p>
    <w:p w14:paraId="66107C2E" w14:textId="77777777" w:rsidR="007A39AF" w:rsidRDefault="007A39AF">
      <w:r>
        <w:br w:type="page"/>
      </w:r>
    </w:p>
    <w:p w14:paraId="0B45C8B4" w14:textId="01C93B28" w:rsidR="001556DF" w:rsidRDefault="001556DF" w:rsidP="001556DF">
      <w:pPr>
        <w:pStyle w:val="Ttulo2"/>
        <w:rPr>
          <w:rFonts w:ascii="Museo Sans 300" w:hAnsi="Museo Sans 300"/>
          <w:sz w:val="28"/>
          <w:szCs w:val="32"/>
        </w:rPr>
      </w:pPr>
      <w:bookmarkStart w:id="4" w:name="_Toc125354463"/>
      <w:r w:rsidRPr="001556DF">
        <w:rPr>
          <w:rFonts w:ascii="Museo Sans 300" w:hAnsi="Museo Sans 300"/>
          <w:sz w:val="28"/>
          <w:szCs w:val="32"/>
        </w:rPr>
        <w:lastRenderedPageBreak/>
        <w:t>ANÁLISIS ESTADÍSTICO</w:t>
      </w:r>
      <w:bookmarkEnd w:id="4"/>
    </w:p>
    <w:p w14:paraId="00B02229" w14:textId="263690EF" w:rsidR="00997CB1" w:rsidRDefault="00997CB1" w:rsidP="001556DF">
      <w:r w:rsidRPr="00997CB1">
        <w:rPr>
          <w:noProof/>
          <w:lang w:val="es-SV" w:eastAsia="es-SV"/>
        </w:rPr>
        <mc:AlternateContent>
          <mc:Choice Requires="wpg">
            <w:drawing>
              <wp:anchor distT="0" distB="0" distL="114300" distR="114300" simplePos="0" relativeHeight="251756544" behindDoc="0" locked="0" layoutInCell="1" allowOverlap="1" wp14:anchorId="72C70175" wp14:editId="03F24683">
                <wp:simplePos x="0" y="0"/>
                <wp:positionH relativeFrom="page">
                  <wp:align>center</wp:align>
                </wp:positionH>
                <wp:positionV relativeFrom="paragraph">
                  <wp:posOffset>158461</wp:posOffset>
                </wp:positionV>
                <wp:extent cx="1170709" cy="862202"/>
                <wp:effectExtent l="0" t="0" r="48895" b="14605"/>
                <wp:wrapNone/>
                <wp:docPr id="216" name="Google Shape;10715;p94"/>
                <wp:cNvGraphicFramePr/>
                <a:graphic xmlns:a="http://schemas.openxmlformats.org/drawingml/2006/main">
                  <a:graphicData uri="http://schemas.microsoft.com/office/word/2010/wordprocessingGroup">
                    <wpg:wgp>
                      <wpg:cNvGrpSpPr/>
                      <wpg:grpSpPr>
                        <a:xfrm flipH="1">
                          <a:off x="0" y="0"/>
                          <a:ext cx="1170709" cy="862202"/>
                          <a:chOff x="0" y="0"/>
                          <a:chExt cx="384923" cy="309543"/>
                        </a:xfrm>
                        <a:solidFill>
                          <a:schemeClr val="bg1">
                            <a:lumMod val="95000"/>
                          </a:schemeClr>
                        </a:solidFill>
                      </wpg:grpSpPr>
                      <wps:wsp>
                        <wps:cNvPr id="217" name="Google Shape;10716;p94"/>
                        <wps:cNvSpPr/>
                        <wps:spPr>
                          <a:xfrm>
                            <a:off x="29824" y="87833"/>
                            <a:ext cx="355099" cy="221710"/>
                          </a:xfrm>
                          <a:custGeom>
                            <a:avLst/>
                            <a:gdLst/>
                            <a:ahLst/>
                            <a:cxnLst/>
                            <a:rect l="l" t="t" r="r" b="b"/>
                            <a:pathLst>
                              <a:path w="11157" h="6966" extrusionOk="0">
                                <a:moveTo>
                                  <a:pt x="2953" y="3131"/>
                                </a:moveTo>
                                <a:lnTo>
                                  <a:pt x="2953" y="6644"/>
                                </a:lnTo>
                                <a:lnTo>
                                  <a:pt x="1537" y="6644"/>
                                </a:lnTo>
                                <a:lnTo>
                                  <a:pt x="1537" y="3131"/>
                                </a:lnTo>
                                <a:close/>
                                <a:moveTo>
                                  <a:pt x="6263" y="2250"/>
                                </a:moveTo>
                                <a:lnTo>
                                  <a:pt x="6263" y="6644"/>
                                </a:lnTo>
                                <a:lnTo>
                                  <a:pt x="4858" y="6644"/>
                                </a:lnTo>
                                <a:lnTo>
                                  <a:pt x="4858" y="2250"/>
                                </a:lnTo>
                                <a:close/>
                                <a:moveTo>
                                  <a:pt x="9585" y="333"/>
                                </a:moveTo>
                                <a:lnTo>
                                  <a:pt x="9585" y="6644"/>
                                </a:lnTo>
                                <a:lnTo>
                                  <a:pt x="8168" y="6644"/>
                                </a:lnTo>
                                <a:lnTo>
                                  <a:pt x="8168" y="333"/>
                                </a:lnTo>
                                <a:close/>
                                <a:moveTo>
                                  <a:pt x="8025" y="0"/>
                                </a:moveTo>
                                <a:cubicBezTo>
                                  <a:pt x="7930" y="0"/>
                                  <a:pt x="7859" y="83"/>
                                  <a:pt x="7859" y="167"/>
                                </a:cubicBezTo>
                                <a:lnTo>
                                  <a:pt x="7859" y="6644"/>
                                </a:lnTo>
                                <a:lnTo>
                                  <a:pt x="6609" y="6644"/>
                                </a:lnTo>
                                <a:lnTo>
                                  <a:pt x="6609" y="2084"/>
                                </a:lnTo>
                                <a:cubicBezTo>
                                  <a:pt x="6609" y="2000"/>
                                  <a:pt x="6537" y="1917"/>
                                  <a:pt x="6442" y="1917"/>
                                </a:cubicBezTo>
                                <a:lnTo>
                                  <a:pt x="4704" y="1917"/>
                                </a:lnTo>
                                <a:cubicBezTo>
                                  <a:pt x="4608" y="1917"/>
                                  <a:pt x="4537" y="2000"/>
                                  <a:pt x="4537" y="2084"/>
                                </a:cubicBezTo>
                                <a:lnTo>
                                  <a:pt x="4537" y="6644"/>
                                </a:lnTo>
                                <a:lnTo>
                                  <a:pt x="3287" y="6644"/>
                                </a:lnTo>
                                <a:lnTo>
                                  <a:pt x="3287" y="2965"/>
                                </a:lnTo>
                                <a:cubicBezTo>
                                  <a:pt x="3287" y="2881"/>
                                  <a:pt x="3215" y="2798"/>
                                  <a:pt x="3120" y="2798"/>
                                </a:cubicBezTo>
                                <a:lnTo>
                                  <a:pt x="1382" y="2798"/>
                                </a:lnTo>
                                <a:cubicBezTo>
                                  <a:pt x="1298" y="2798"/>
                                  <a:pt x="1215" y="2881"/>
                                  <a:pt x="1215" y="2965"/>
                                </a:cubicBezTo>
                                <a:lnTo>
                                  <a:pt x="1215" y="6644"/>
                                </a:lnTo>
                                <a:lnTo>
                                  <a:pt x="167" y="6644"/>
                                </a:lnTo>
                                <a:cubicBezTo>
                                  <a:pt x="72" y="6644"/>
                                  <a:pt x="1" y="6715"/>
                                  <a:pt x="1" y="6810"/>
                                </a:cubicBezTo>
                                <a:cubicBezTo>
                                  <a:pt x="1" y="6894"/>
                                  <a:pt x="72" y="6965"/>
                                  <a:pt x="167" y="6965"/>
                                </a:cubicBezTo>
                                <a:lnTo>
                                  <a:pt x="11002" y="6965"/>
                                </a:lnTo>
                                <a:cubicBezTo>
                                  <a:pt x="11085" y="6965"/>
                                  <a:pt x="11157" y="6894"/>
                                  <a:pt x="11157" y="6810"/>
                                </a:cubicBezTo>
                                <a:cubicBezTo>
                                  <a:pt x="11145" y="6715"/>
                                  <a:pt x="11073" y="6644"/>
                                  <a:pt x="10990" y="6644"/>
                                </a:cubicBezTo>
                                <a:lnTo>
                                  <a:pt x="9930" y="6644"/>
                                </a:lnTo>
                                <a:lnTo>
                                  <a:pt x="9930" y="167"/>
                                </a:lnTo>
                                <a:cubicBezTo>
                                  <a:pt x="9930" y="83"/>
                                  <a:pt x="9859" y="0"/>
                                  <a:pt x="9764" y="0"/>
                                </a:cubicBezTo>
                                <a:close/>
                              </a:path>
                            </a:pathLst>
                          </a:custGeom>
                          <a:grpFill/>
                          <a:ln w="12700">
                            <a:solidFill>
                              <a:srgbClr val="FFCC00"/>
                            </a:solidFill>
                          </a:ln>
                        </wps:spPr>
                        <wps:bodyPr spcFirstLastPara="1" wrap="square" lIns="91425" tIns="91425" rIns="91425" bIns="91425" anchor="ctr" anchorCtr="0">
                          <a:noAutofit/>
                        </wps:bodyPr>
                      </wps:wsp>
                      <wps:wsp>
                        <wps:cNvPr id="218" name="Google Shape;10717;p94"/>
                        <wps:cNvSpPr/>
                        <wps:spPr>
                          <a:xfrm rot="11299707">
                            <a:off x="0" y="0"/>
                            <a:ext cx="339568" cy="205415"/>
                          </a:xfrm>
                          <a:custGeom>
                            <a:avLst/>
                            <a:gdLst/>
                            <a:ahLst/>
                            <a:cxnLst/>
                            <a:rect l="l" t="t" r="r" b="b"/>
                            <a:pathLst>
                              <a:path w="10669" h="6454" extrusionOk="0">
                                <a:moveTo>
                                  <a:pt x="10157" y="0"/>
                                </a:moveTo>
                                <a:cubicBezTo>
                                  <a:pt x="10125" y="0"/>
                                  <a:pt x="10093" y="4"/>
                                  <a:pt x="10061" y="12"/>
                                </a:cubicBezTo>
                                <a:lnTo>
                                  <a:pt x="8656" y="191"/>
                                </a:lnTo>
                                <a:cubicBezTo>
                                  <a:pt x="8382" y="214"/>
                                  <a:pt x="8180" y="488"/>
                                  <a:pt x="8216" y="762"/>
                                </a:cubicBezTo>
                                <a:cubicBezTo>
                                  <a:pt x="8238" y="1032"/>
                                  <a:pt x="8483" y="1217"/>
                                  <a:pt x="8751" y="1217"/>
                                </a:cubicBezTo>
                                <a:cubicBezTo>
                                  <a:pt x="8767" y="1217"/>
                                  <a:pt x="8783" y="1216"/>
                                  <a:pt x="8799" y="1215"/>
                                </a:cubicBezTo>
                                <a:lnTo>
                                  <a:pt x="8906" y="1203"/>
                                </a:lnTo>
                                <a:lnTo>
                                  <a:pt x="8906" y="1203"/>
                                </a:lnTo>
                                <a:cubicBezTo>
                                  <a:pt x="7204" y="3191"/>
                                  <a:pt x="5156" y="4215"/>
                                  <a:pt x="3715" y="4727"/>
                                </a:cubicBezTo>
                                <a:cubicBezTo>
                                  <a:pt x="1917" y="5370"/>
                                  <a:pt x="524" y="5429"/>
                                  <a:pt x="500" y="5429"/>
                                </a:cubicBezTo>
                                <a:cubicBezTo>
                                  <a:pt x="227" y="5441"/>
                                  <a:pt x="0" y="5679"/>
                                  <a:pt x="12" y="5965"/>
                                </a:cubicBezTo>
                                <a:cubicBezTo>
                                  <a:pt x="24" y="6239"/>
                                  <a:pt x="250" y="6453"/>
                                  <a:pt x="524" y="6453"/>
                                </a:cubicBezTo>
                                <a:lnTo>
                                  <a:pt x="536" y="6453"/>
                                </a:lnTo>
                                <a:cubicBezTo>
                                  <a:pt x="596" y="6453"/>
                                  <a:pt x="2084" y="6394"/>
                                  <a:pt x="4037" y="5703"/>
                                </a:cubicBezTo>
                                <a:cubicBezTo>
                                  <a:pt x="5132" y="5322"/>
                                  <a:pt x="6156" y="4798"/>
                                  <a:pt x="7096" y="4167"/>
                                </a:cubicBezTo>
                                <a:cubicBezTo>
                                  <a:pt x="7168" y="4120"/>
                                  <a:pt x="7192" y="4013"/>
                                  <a:pt x="7144" y="3941"/>
                                </a:cubicBezTo>
                                <a:cubicBezTo>
                                  <a:pt x="7113" y="3895"/>
                                  <a:pt x="7058" y="3869"/>
                                  <a:pt x="7003" y="3869"/>
                                </a:cubicBezTo>
                                <a:cubicBezTo>
                                  <a:pt x="6973" y="3869"/>
                                  <a:pt x="6943" y="3877"/>
                                  <a:pt x="6918" y="3893"/>
                                </a:cubicBezTo>
                                <a:cubicBezTo>
                                  <a:pt x="5989" y="4513"/>
                                  <a:pt x="5001" y="5025"/>
                                  <a:pt x="3929" y="5394"/>
                                </a:cubicBezTo>
                                <a:cubicBezTo>
                                  <a:pt x="2024" y="6084"/>
                                  <a:pt x="596" y="6120"/>
                                  <a:pt x="536" y="6120"/>
                                </a:cubicBezTo>
                                <a:cubicBezTo>
                                  <a:pt x="429" y="6120"/>
                                  <a:pt x="358" y="6049"/>
                                  <a:pt x="358" y="5953"/>
                                </a:cubicBezTo>
                                <a:cubicBezTo>
                                  <a:pt x="358" y="5846"/>
                                  <a:pt x="429" y="5751"/>
                                  <a:pt x="536" y="5751"/>
                                </a:cubicBezTo>
                                <a:cubicBezTo>
                                  <a:pt x="548" y="5751"/>
                                  <a:pt x="1989" y="5691"/>
                                  <a:pt x="3834" y="5036"/>
                                </a:cubicBezTo>
                                <a:cubicBezTo>
                                  <a:pt x="5406" y="4489"/>
                                  <a:pt x="7632" y="3346"/>
                                  <a:pt x="9454" y="1084"/>
                                </a:cubicBezTo>
                                <a:cubicBezTo>
                                  <a:pt x="9534" y="969"/>
                                  <a:pt x="9459" y="809"/>
                                  <a:pt x="9315" y="809"/>
                                </a:cubicBezTo>
                                <a:cubicBezTo>
                                  <a:pt x="9310" y="809"/>
                                  <a:pt x="9304" y="809"/>
                                  <a:pt x="9299" y="810"/>
                                </a:cubicBezTo>
                                <a:lnTo>
                                  <a:pt x="8775" y="869"/>
                                </a:lnTo>
                                <a:cubicBezTo>
                                  <a:pt x="8768" y="870"/>
                                  <a:pt x="8761" y="871"/>
                                  <a:pt x="8754" y="871"/>
                                </a:cubicBezTo>
                                <a:cubicBezTo>
                                  <a:pt x="8676" y="871"/>
                                  <a:pt x="8595" y="815"/>
                                  <a:pt x="8573" y="738"/>
                                </a:cubicBezTo>
                                <a:cubicBezTo>
                                  <a:pt x="8537" y="631"/>
                                  <a:pt x="8620" y="512"/>
                                  <a:pt x="8740" y="500"/>
                                </a:cubicBezTo>
                                <a:lnTo>
                                  <a:pt x="10133" y="322"/>
                                </a:lnTo>
                                <a:cubicBezTo>
                                  <a:pt x="10139" y="321"/>
                                  <a:pt x="10146" y="320"/>
                                  <a:pt x="10153" y="320"/>
                                </a:cubicBezTo>
                                <a:cubicBezTo>
                                  <a:pt x="10253" y="320"/>
                                  <a:pt x="10347" y="400"/>
                                  <a:pt x="10347" y="500"/>
                                </a:cubicBezTo>
                                <a:lnTo>
                                  <a:pt x="10347" y="1893"/>
                                </a:lnTo>
                                <a:cubicBezTo>
                                  <a:pt x="10347" y="2000"/>
                                  <a:pt x="10252" y="2072"/>
                                  <a:pt x="10168" y="2072"/>
                                </a:cubicBezTo>
                                <a:cubicBezTo>
                                  <a:pt x="10073" y="2072"/>
                                  <a:pt x="9990" y="1988"/>
                                  <a:pt x="9990" y="1893"/>
                                </a:cubicBezTo>
                                <a:lnTo>
                                  <a:pt x="9990" y="1477"/>
                                </a:lnTo>
                                <a:cubicBezTo>
                                  <a:pt x="9990" y="1417"/>
                                  <a:pt x="9942" y="1346"/>
                                  <a:pt x="9883" y="1334"/>
                                </a:cubicBezTo>
                                <a:cubicBezTo>
                                  <a:pt x="9866" y="1324"/>
                                  <a:pt x="9848" y="1319"/>
                                  <a:pt x="9830" y="1319"/>
                                </a:cubicBezTo>
                                <a:cubicBezTo>
                                  <a:pt x="9784" y="1319"/>
                                  <a:pt x="9738" y="1347"/>
                                  <a:pt x="9704" y="1381"/>
                                </a:cubicBezTo>
                                <a:cubicBezTo>
                                  <a:pt x="9085" y="2119"/>
                                  <a:pt x="8394" y="2810"/>
                                  <a:pt x="7632" y="3382"/>
                                </a:cubicBezTo>
                                <a:cubicBezTo>
                                  <a:pt x="7561" y="3441"/>
                                  <a:pt x="7537" y="3548"/>
                                  <a:pt x="7597" y="3608"/>
                                </a:cubicBezTo>
                                <a:cubicBezTo>
                                  <a:pt x="7635" y="3646"/>
                                  <a:pt x="7692" y="3674"/>
                                  <a:pt x="7744" y="3674"/>
                                </a:cubicBezTo>
                                <a:cubicBezTo>
                                  <a:pt x="7773" y="3674"/>
                                  <a:pt x="7801" y="3665"/>
                                  <a:pt x="7823" y="3643"/>
                                </a:cubicBezTo>
                                <a:cubicBezTo>
                                  <a:pt x="8489" y="3131"/>
                                  <a:pt x="9109" y="2548"/>
                                  <a:pt x="9656" y="1917"/>
                                </a:cubicBezTo>
                                <a:cubicBezTo>
                                  <a:pt x="9668" y="2179"/>
                                  <a:pt x="9894" y="2405"/>
                                  <a:pt x="10156" y="2405"/>
                                </a:cubicBezTo>
                                <a:cubicBezTo>
                                  <a:pt x="10442" y="2405"/>
                                  <a:pt x="10668" y="2179"/>
                                  <a:pt x="10668" y="1893"/>
                                </a:cubicBezTo>
                                <a:lnTo>
                                  <a:pt x="10668" y="500"/>
                                </a:lnTo>
                                <a:cubicBezTo>
                                  <a:pt x="10621" y="369"/>
                                  <a:pt x="10561" y="238"/>
                                  <a:pt x="10466" y="131"/>
                                </a:cubicBezTo>
                                <a:cubicBezTo>
                                  <a:pt x="10382" y="48"/>
                                  <a:pt x="10270" y="0"/>
                                  <a:pt x="10157" y="0"/>
                                </a:cubicBezTo>
                                <a:close/>
                              </a:path>
                            </a:pathLst>
                          </a:custGeom>
                          <a:grpFill/>
                          <a:ln w="12700">
                            <a:solidFill>
                              <a:srgbClr val="FFCC00"/>
                            </a:solid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2657DCDD" id="Google Shape;10715;p94" o:spid="_x0000_s1026" style="position:absolute;margin-left:0;margin-top:12.5pt;width:92.2pt;height:67.9pt;flip:x;z-index:251756544;mso-position-horizontal:center;mso-position-horizontal-relative:page;mso-width-relative:margin;mso-height-relative:margin" coordsize="384923,309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">
                <v:shape id="Google Shape;10716;p94" o:spid="_x0000_s1027" style="position:absolute;left:29824;top:87833;width:355099;height:221710;visibility:visible;mso-wrap-style:square;v-text-anchor:middle" coordsize="11157,6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" path="m2953,3131r,3513l1537,6644r,-3513l2953,3131xm6263,2250r,4394l4858,6644r,-4394l6263,2250xm9585,333r,6311l8168,6644r,-6311l9585,333xm8025,v-95,,-166,83,-166,167l7859,6644r-1250,l6609,2084v,-84,-72,-167,-167,-167l4704,1917v-96,,-167,83,-167,167l4537,6644r-1250,l3287,2965v,-84,-72,-167,-167,-167l1382,2798v-84,,-167,83,-167,167l1215,6644r-1048,c72,6644,1,6715,1,6810v,84,71,155,166,155l11002,6965v83,,155,-71,155,-155c11145,6715,11073,6644,10990,6644r-1060,l9930,167c9930,83,9859,,9764,l8025,xe" filled="f" strokecolor="#fc0" strokeweight="1pt">
                  <v:path arrowok="t" o:extrusionok="f"/>
                </v:shape>
                <v:shape id="Google Shape;10717;p94" o:spid="_x0000_s1028" style="position:absolute;width:339568;height:205415;rotation:-11250667fd;visibility:visible;mso-wrap-style:square;v-text-anchor:middle" coordsize="10669,6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" path="m10157,v-32,,-64,4,-96,12l8656,191v-274,23,-476,297,-440,571c8238,1032,8483,1217,8751,1217v16,,32,-1,48,-2l8906,1203r,c7204,3191,5156,4215,3715,4727,1917,5370,524,5429,500,5429,227,5441,,5679,12,5965v12,274,238,488,512,488l536,6453v60,,1548,-59,3501,-750c5132,5322,6156,4798,7096,4167v72,-47,96,-154,48,-226c7113,3895,7058,3869,7003,3869v-30,,-60,8,-85,24c5989,4513,5001,5025,3929,5394,2024,6084,596,6120,536,6120v-107,,-178,-71,-178,-167c358,5846,429,5751,536,5751v12,,1453,-60,3298,-715c5406,4489,7632,3346,9454,1084v80,-115,5,-275,-139,-275c9310,809,9304,809,9299,810r-524,59c8768,870,8761,871,8754,871v-78,,-159,-56,-181,-133c8537,631,8620,512,8740,500l10133,322v6,-1,13,-2,20,-2c10253,320,10347,400,10347,500r,1393c10347,2000,10252,2072,10168,2072v-95,,-178,-84,-178,-179l9990,1477v,-60,-48,-131,-107,-143c9866,1324,9848,1319,9830,1319v-46,,-92,28,-126,62c9085,2119,8394,2810,7632,3382v-71,59,-95,166,-35,226c7635,3646,7692,3674,7744,3674v29,,57,-9,79,-31c8489,3131,9109,2548,9656,1917v12,262,238,488,500,488c10442,2405,10668,2179,10668,1893r,-1393c10621,369,10561,238,10466,131,10382,48,10270,,10157,xe" filled="f" strokecolor="#fc0" strokeweight="1pt">
                  <v:path arrowok="t" o:extrusionok="f"/>
                </v:shape>
                <w10:wrap anchorx="page"/>
              </v:group>
            </w:pict>
          </mc:Fallback>
        </mc:AlternateContent>
      </w:r>
    </w:p>
    <w:p w14:paraId="2FB2C950" w14:textId="77777777" w:rsidR="00997CB1" w:rsidRDefault="00997CB1" w:rsidP="001556DF"/>
    <w:p w14:paraId="17732D6C" w14:textId="3AB0A855" w:rsidR="001556DF" w:rsidRDefault="001556DF" w:rsidP="001556DF"/>
    <w:p w14:paraId="433582A7" w14:textId="522BBEA1" w:rsidR="001556DF" w:rsidRDefault="001556DF" w:rsidP="001556DF"/>
    <w:p w14:paraId="588A9CA4" w14:textId="217D5BFD" w:rsidR="001556DF" w:rsidRDefault="001556DF" w:rsidP="001556DF"/>
    <w:p w14:paraId="34E3E8F3" w14:textId="15726FF8" w:rsidR="001556DF" w:rsidRPr="00C514E4" w:rsidRDefault="001556DF" w:rsidP="001556DF">
      <w:pPr>
        <w:spacing w:line="360" w:lineRule="auto"/>
        <w:ind w:left="567"/>
        <w:jc w:val="both"/>
        <w:rPr>
          <w:rFonts w:ascii="Museo Sans 300" w:hAnsi="Museo Sans 300"/>
          <w:color w:val="404040" w:themeColor="text1" w:themeTint="BF"/>
          <w:sz w:val="24"/>
          <w:szCs w:val="24"/>
          <w:lang w:val="es-SV"/>
        </w:rPr>
      </w:pPr>
      <w:r w:rsidRPr="00C514E4">
        <w:rPr>
          <w:rFonts w:ascii="Museo Sans 300" w:hAnsi="Museo Sans 300"/>
          <w:color w:val="404040" w:themeColor="text1" w:themeTint="BF"/>
          <w:sz w:val="24"/>
          <w:szCs w:val="24"/>
        </w:rPr>
        <w:t xml:space="preserve">Los resultados estadísticos obtenidos en 2021, en materia de seguridad vial marcaron un posicionamiento de resultados positivos. 2021 cerró con cifras récord en reducciones de siniestralidad de tránsito. </w:t>
      </w:r>
    </w:p>
    <w:p w14:paraId="266C768A" w14:textId="77777777" w:rsidR="001556DF" w:rsidRPr="00C514E4" w:rsidRDefault="001556DF" w:rsidP="001556DF">
      <w:pPr>
        <w:spacing w:line="360" w:lineRule="auto"/>
        <w:ind w:left="567"/>
        <w:jc w:val="both"/>
        <w:rPr>
          <w:rFonts w:ascii="Museo Sans 300" w:hAnsi="Museo Sans 300"/>
          <w:color w:val="404040" w:themeColor="text1" w:themeTint="BF"/>
          <w:sz w:val="24"/>
          <w:szCs w:val="24"/>
          <w:lang w:val="es-SV"/>
        </w:rPr>
      </w:pPr>
      <w:r w:rsidRPr="00C514E4">
        <w:rPr>
          <w:rFonts w:ascii="Museo Sans 300" w:hAnsi="Museo Sans 300"/>
          <w:color w:val="404040" w:themeColor="text1" w:themeTint="BF"/>
          <w:sz w:val="24"/>
          <w:szCs w:val="24"/>
        </w:rPr>
        <w:t xml:space="preserve">El análisis de datos refleja que, 2021 fue el año, exceptuando 2020, con una mayor diferencia de reducciones, de las últimas 2 décadas, en fallecidos por siniestros viales y su relación con el número de vehículos. </w:t>
      </w:r>
    </w:p>
    <w:p w14:paraId="2A0C51D1" w14:textId="788FED61" w:rsidR="001556DF" w:rsidRPr="00C514E4" w:rsidRDefault="001556DF" w:rsidP="001556DF">
      <w:pPr>
        <w:spacing w:line="360" w:lineRule="auto"/>
        <w:ind w:left="567"/>
        <w:jc w:val="both"/>
        <w:rPr>
          <w:rFonts w:ascii="Museo Sans 300" w:hAnsi="Museo Sans 300"/>
          <w:color w:val="404040" w:themeColor="text1" w:themeTint="BF"/>
          <w:sz w:val="24"/>
          <w:szCs w:val="24"/>
        </w:rPr>
      </w:pPr>
      <w:r w:rsidRPr="00C514E4">
        <w:rPr>
          <w:rFonts w:ascii="Museo Sans 300" w:hAnsi="Museo Sans 300"/>
          <w:color w:val="404040" w:themeColor="text1" w:themeTint="BF"/>
          <w:sz w:val="24"/>
          <w:szCs w:val="24"/>
        </w:rPr>
        <w:t>Estos resultados son destacables y encaminados al cumplimiento de los grandes objetivos del Plan Mundial del Decenio de Acción para la Seguridad Vial a 2030.</w:t>
      </w:r>
    </w:p>
    <w:tbl>
      <w:tblPr>
        <w:tblW w:w="9423" w:type="dxa"/>
        <w:jc w:val="center"/>
        <w:tblCellMar>
          <w:left w:w="0" w:type="dxa"/>
          <w:right w:w="0" w:type="dxa"/>
        </w:tblCellMar>
        <w:tblLook w:val="04A0" w:firstRow="1" w:lastRow="0" w:firstColumn="1" w:lastColumn="0" w:noHBand="0" w:noVBand="1"/>
      </w:tblPr>
      <w:tblGrid>
        <w:gridCol w:w="1044"/>
        <w:gridCol w:w="2008"/>
        <w:gridCol w:w="2022"/>
        <w:gridCol w:w="2399"/>
        <w:gridCol w:w="1950"/>
      </w:tblGrid>
      <w:tr w:rsidR="001556DF" w:rsidRPr="001556DF" w14:paraId="15ABF2A2" w14:textId="77777777" w:rsidTr="00412ED8">
        <w:trPr>
          <w:trHeight w:val="400"/>
          <w:jc w:val="center"/>
        </w:trPr>
        <w:tc>
          <w:tcPr>
            <w:tcW w:w="1044" w:type="dxa"/>
            <w:tcBorders>
              <w:top w:val="single" w:sz="8" w:space="0" w:color="000000"/>
              <w:left w:val="single" w:sz="8" w:space="0" w:color="000000"/>
              <w:bottom w:val="single" w:sz="8" w:space="0" w:color="000000"/>
              <w:right w:val="single" w:sz="8" w:space="0" w:color="000000"/>
            </w:tcBorders>
            <w:shd w:val="clear" w:color="auto" w:fill="002060"/>
            <w:tcMar>
              <w:top w:w="15" w:type="dxa"/>
              <w:left w:w="108" w:type="dxa"/>
              <w:bottom w:w="0" w:type="dxa"/>
              <w:right w:w="108" w:type="dxa"/>
            </w:tcMar>
            <w:hideMark/>
          </w:tcPr>
          <w:p w14:paraId="582AB46D" w14:textId="77777777" w:rsidR="001556DF" w:rsidRPr="001556DF" w:rsidRDefault="001556DF" w:rsidP="001556DF">
            <w:pPr>
              <w:spacing w:after="0" w:line="240" w:lineRule="auto"/>
              <w:rPr>
                <w:rFonts w:ascii="Museo Sans 300" w:hAnsi="Museo Sans 300"/>
                <w:color w:val="FFFFFF" w:themeColor="background1"/>
                <w:lang w:val="es-SV"/>
              </w:rPr>
            </w:pPr>
            <w:r w:rsidRPr="001556DF">
              <w:rPr>
                <w:rFonts w:ascii="Museo Sans 300" w:hAnsi="Museo Sans 300"/>
                <w:b/>
                <w:bCs/>
                <w:color w:val="FFFFFF" w:themeColor="background1"/>
                <w:lang w:val="es-SV"/>
              </w:rPr>
              <w:t>Año</w:t>
            </w:r>
          </w:p>
        </w:tc>
        <w:tc>
          <w:tcPr>
            <w:tcW w:w="2008" w:type="dxa"/>
            <w:tcBorders>
              <w:top w:val="single" w:sz="8" w:space="0" w:color="000000"/>
              <w:left w:val="single" w:sz="8" w:space="0" w:color="000000"/>
              <w:bottom w:val="single" w:sz="8" w:space="0" w:color="000000"/>
              <w:right w:val="single" w:sz="8" w:space="0" w:color="000000"/>
            </w:tcBorders>
            <w:shd w:val="clear" w:color="auto" w:fill="002060"/>
            <w:tcMar>
              <w:top w:w="15" w:type="dxa"/>
              <w:left w:w="108" w:type="dxa"/>
              <w:bottom w:w="0" w:type="dxa"/>
              <w:right w:w="108" w:type="dxa"/>
            </w:tcMar>
            <w:hideMark/>
          </w:tcPr>
          <w:p w14:paraId="79589708" w14:textId="77777777" w:rsidR="001556DF" w:rsidRPr="001556DF" w:rsidRDefault="001556DF" w:rsidP="001556DF">
            <w:pPr>
              <w:spacing w:after="0" w:line="240" w:lineRule="auto"/>
              <w:rPr>
                <w:rFonts w:ascii="Museo Sans 300" w:hAnsi="Museo Sans 300"/>
                <w:color w:val="FFFFFF" w:themeColor="background1"/>
                <w:lang w:val="es-SV"/>
              </w:rPr>
            </w:pPr>
            <w:r w:rsidRPr="001556DF">
              <w:rPr>
                <w:rFonts w:ascii="Museo Sans 300" w:hAnsi="Museo Sans 300"/>
                <w:b/>
                <w:bCs/>
                <w:color w:val="FFFFFF" w:themeColor="background1"/>
                <w:lang w:val="es-SV"/>
              </w:rPr>
              <w:t>Parque Vehicular</w:t>
            </w:r>
          </w:p>
        </w:tc>
        <w:tc>
          <w:tcPr>
            <w:tcW w:w="2022" w:type="dxa"/>
            <w:tcBorders>
              <w:top w:val="single" w:sz="8" w:space="0" w:color="000000"/>
              <w:left w:val="single" w:sz="8" w:space="0" w:color="000000"/>
              <w:bottom w:val="single" w:sz="8" w:space="0" w:color="000000"/>
              <w:right w:val="single" w:sz="8" w:space="0" w:color="000000"/>
            </w:tcBorders>
            <w:shd w:val="clear" w:color="auto" w:fill="002060"/>
            <w:tcMar>
              <w:top w:w="15" w:type="dxa"/>
              <w:left w:w="108" w:type="dxa"/>
              <w:bottom w:w="0" w:type="dxa"/>
              <w:right w:w="108" w:type="dxa"/>
            </w:tcMar>
            <w:hideMark/>
          </w:tcPr>
          <w:p w14:paraId="56A6FB27" w14:textId="77777777" w:rsidR="001556DF" w:rsidRPr="001556DF" w:rsidRDefault="001556DF" w:rsidP="001556DF">
            <w:pPr>
              <w:spacing w:after="0" w:line="240" w:lineRule="auto"/>
              <w:ind w:left="-44"/>
              <w:rPr>
                <w:rFonts w:ascii="Museo Sans 300" w:hAnsi="Museo Sans 300"/>
                <w:color w:val="FFFFFF" w:themeColor="background1"/>
                <w:lang w:val="es-SV"/>
              </w:rPr>
            </w:pPr>
            <w:r w:rsidRPr="001556DF">
              <w:rPr>
                <w:rFonts w:ascii="Museo Sans 300" w:hAnsi="Museo Sans 300"/>
                <w:b/>
                <w:bCs/>
                <w:color w:val="FFFFFF" w:themeColor="background1"/>
                <w:lang w:val="es-SV"/>
              </w:rPr>
              <w:t>Fallecidos</w:t>
            </w:r>
          </w:p>
        </w:tc>
        <w:tc>
          <w:tcPr>
            <w:tcW w:w="2399" w:type="dxa"/>
            <w:tcBorders>
              <w:top w:val="single" w:sz="8" w:space="0" w:color="000000"/>
              <w:left w:val="single" w:sz="8" w:space="0" w:color="000000"/>
              <w:bottom w:val="single" w:sz="8" w:space="0" w:color="000000"/>
              <w:right w:val="single" w:sz="8" w:space="0" w:color="000000"/>
            </w:tcBorders>
            <w:shd w:val="clear" w:color="auto" w:fill="002060"/>
            <w:tcMar>
              <w:top w:w="15" w:type="dxa"/>
              <w:left w:w="108" w:type="dxa"/>
              <w:bottom w:w="0" w:type="dxa"/>
              <w:right w:w="108" w:type="dxa"/>
            </w:tcMar>
            <w:hideMark/>
          </w:tcPr>
          <w:p w14:paraId="5EFDDAB6" w14:textId="77777777" w:rsidR="001556DF" w:rsidRPr="001556DF" w:rsidRDefault="001556DF" w:rsidP="001556DF">
            <w:pPr>
              <w:spacing w:after="0" w:line="240" w:lineRule="auto"/>
              <w:ind w:left="-77"/>
              <w:rPr>
                <w:rFonts w:ascii="Museo Sans 300" w:hAnsi="Museo Sans 300"/>
                <w:color w:val="FFFFFF" w:themeColor="background1"/>
                <w:lang w:val="es-SV"/>
              </w:rPr>
            </w:pPr>
            <w:r w:rsidRPr="001556DF">
              <w:rPr>
                <w:rFonts w:ascii="Museo Sans 300" w:hAnsi="Museo Sans 300"/>
                <w:b/>
                <w:bCs/>
                <w:color w:val="FFFFFF" w:themeColor="background1"/>
                <w:lang w:val="es-SV"/>
              </w:rPr>
              <w:t>Tasa de Fallecidos por 10 mil vehículos</w:t>
            </w:r>
          </w:p>
        </w:tc>
        <w:tc>
          <w:tcPr>
            <w:tcW w:w="1950" w:type="dxa"/>
            <w:tcBorders>
              <w:top w:val="single" w:sz="8" w:space="0" w:color="000000"/>
              <w:left w:val="single" w:sz="8" w:space="0" w:color="000000"/>
              <w:bottom w:val="single" w:sz="8" w:space="0" w:color="000000"/>
              <w:right w:val="single" w:sz="8" w:space="0" w:color="000000"/>
            </w:tcBorders>
            <w:shd w:val="clear" w:color="auto" w:fill="002060"/>
            <w:tcMar>
              <w:top w:w="15" w:type="dxa"/>
              <w:left w:w="108" w:type="dxa"/>
              <w:bottom w:w="0" w:type="dxa"/>
              <w:right w:w="108" w:type="dxa"/>
            </w:tcMar>
            <w:hideMark/>
          </w:tcPr>
          <w:p w14:paraId="4BBC6643" w14:textId="77777777" w:rsidR="001556DF" w:rsidRPr="001556DF" w:rsidRDefault="001556DF" w:rsidP="001556DF">
            <w:pPr>
              <w:spacing w:after="0" w:line="240" w:lineRule="auto"/>
              <w:ind w:left="-68"/>
              <w:rPr>
                <w:rFonts w:ascii="Museo Sans 300" w:hAnsi="Museo Sans 300"/>
                <w:color w:val="FFFFFF" w:themeColor="background1"/>
                <w:lang w:val="es-SV"/>
              </w:rPr>
            </w:pPr>
            <w:r w:rsidRPr="001556DF">
              <w:rPr>
                <w:rFonts w:ascii="Museo Sans 300" w:hAnsi="Museo Sans 300"/>
                <w:b/>
                <w:bCs/>
                <w:color w:val="FFFFFF" w:themeColor="background1"/>
                <w:lang w:val="es-SV"/>
              </w:rPr>
              <w:t>Variación %</w:t>
            </w:r>
          </w:p>
        </w:tc>
      </w:tr>
      <w:tr w:rsidR="001556DF" w:rsidRPr="001556DF" w14:paraId="312422B3" w14:textId="77777777" w:rsidTr="00412ED8">
        <w:trPr>
          <w:trHeight w:val="85"/>
          <w:jc w:val="center"/>
        </w:trPr>
        <w:tc>
          <w:tcPr>
            <w:tcW w:w="10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087DF9C" w14:textId="77777777" w:rsidR="001556DF" w:rsidRPr="000936B3" w:rsidRDefault="001556DF" w:rsidP="001556DF">
            <w:pPr>
              <w:spacing w:after="0" w:line="240" w:lineRule="auto"/>
              <w:ind w:left="-120"/>
              <w:rPr>
                <w:rFonts w:ascii="Museo Sans 300" w:hAnsi="Museo Sans 300"/>
                <w:color w:val="404040" w:themeColor="text1" w:themeTint="BF"/>
                <w:lang w:val="es-SV"/>
              </w:rPr>
            </w:pPr>
            <w:r w:rsidRPr="000936B3">
              <w:rPr>
                <w:rFonts w:ascii="Museo Sans 300" w:hAnsi="Museo Sans 300"/>
                <w:color w:val="404040" w:themeColor="text1" w:themeTint="BF"/>
                <w:lang w:val="es-SV"/>
              </w:rPr>
              <w:t>2001</w:t>
            </w:r>
          </w:p>
        </w:tc>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79A2455" w14:textId="77777777" w:rsidR="001556DF" w:rsidRPr="000936B3" w:rsidRDefault="001556DF" w:rsidP="001556DF">
            <w:pPr>
              <w:spacing w:after="0" w:line="240" w:lineRule="auto"/>
              <w:ind w:left="-21"/>
              <w:rPr>
                <w:rFonts w:ascii="Museo Sans 300" w:hAnsi="Museo Sans 300"/>
                <w:color w:val="404040" w:themeColor="text1" w:themeTint="BF"/>
                <w:lang w:val="es-SV"/>
              </w:rPr>
            </w:pPr>
            <w:r w:rsidRPr="000936B3">
              <w:rPr>
                <w:rFonts w:ascii="Museo Sans 300" w:hAnsi="Museo Sans 300"/>
                <w:color w:val="404040" w:themeColor="text1" w:themeTint="BF"/>
                <w:lang w:val="es-SV"/>
              </w:rPr>
              <w:t>491,960</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F70C7B7" w14:textId="77777777" w:rsidR="001556DF" w:rsidRPr="000936B3" w:rsidRDefault="001556DF" w:rsidP="001556DF">
            <w:pPr>
              <w:spacing w:after="0" w:line="240" w:lineRule="auto"/>
              <w:ind w:left="-44"/>
              <w:rPr>
                <w:rFonts w:ascii="Museo Sans 300" w:hAnsi="Museo Sans 300"/>
                <w:color w:val="404040" w:themeColor="text1" w:themeTint="BF"/>
                <w:lang w:val="es-SV"/>
              </w:rPr>
            </w:pPr>
            <w:r w:rsidRPr="000936B3">
              <w:rPr>
                <w:rFonts w:ascii="Museo Sans 300" w:hAnsi="Museo Sans 300"/>
                <w:color w:val="404040" w:themeColor="text1" w:themeTint="BF"/>
                <w:lang w:val="es-SV"/>
              </w:rPr>
              <w:t>1,129</w:t>
            </w:r>
          </w:p>
        </w:tc>
        <w:tc>
          <w:tcPr>
            <w:tcW w:w="23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4AAA001" w14:textId="77777777" w:rsidR="001556DF" w:rsidRPr="000936B3" w:rsidRDefault="001556DF" w:rsidP="001556DF">
            <w:pPr>
              <w:spacing w:after="0" w:line="240" w:lineRule="auto"/>
              <w:ind w:left="-77"/>
              <w:rPr>
                <w:rFonts w:ascii="Museo Sans 300" w:hAnsi="Museo Sans 300"/>
                <w:color w:val="404040" w:themeColor="text1" w:themeTint="BF"/>
                <w:lang w:val="es-SV"/>
              </w:rPr>
            </w:pPr>
            <w:r w:rsidRPr="000936B3">
              <w:rPr>
                <w:rFonts w:ascii="Museo Sans 300" w:hAnsi="Museo Sans 300"/>
                <w:color w:val="404040" w:themeColor="text1" w:themeTint="BF"/>
                <w:lang w:val="es-SV"/>
              </w:rPr>
              <w:t>22.9</w:t>
            </w:r>
          </w:p>
        </w:tc>
        <w:tc>
          <w:tcPr>
            <w:tcW w:w="19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0C92F30" w14:textId="77777777" w:rsidR="001556DF" w:rsidRPr="000936B3" w:rsidRDefault="001556DF" w:rsidP="001556DF">
            <w:pPr>
              <w:spacing w:after="0" w:line="240" w:lineRule="auto"/>
              <w:rPr>
                <w:rFonts w:ascii="Museo Sans 300" w:hAnsi="Museo Sans 300"/>
                <w:color w:val="404040" w:themeColor="text1" w:themeTint="BF"/>
                <w:lang w:val="es-SV"/>
              </w:rPr>
            </w:pPr>
            <w:r w:rsidRPr="000936B3">
              <w:rPr>
                <w:rFonts w:ascii="Museo Sans 300" w:hAnsi="Museo Sans 300"/>
                <w:color w:val="404040" w:themeColor="text1" w:themeTint="BF"/>
                <w:lang w:val="es-SV"/>
              </w:rPr>
              <w:t>%</w:t>
            </w:r>
          </w:p>
        </w:tc>
      </w:tr>
      <w:tr w:rsidR="001556DF" w:rsidRPr="001556DF" w14:paraId="6BE5602E" w14:textId="77777777" w:rsidTr="00412ED8">
        <w:trPr>
          <w:trHeight w:val="200"/>
          <w:jc w:val="center"/>
        </w:trPr>
        <w:tc>
          <w:tcPr>
            <w:tcW w:w="10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253F3D5" w14:textId="77777777" w:rsidR="001556DF" w:rsidRPr="000936B3" w:rsidRDefault="001556DF" w:rsidP="001556DF">
            <w:pPr>
              <w:spacing w:after="0" w:line="240" w:lineRule="auto"/>
              <w:ind w:left="-120"/>
              <w:rPr>
                <w:rFonts w:ascii="Museo Sans 300" w:hAnsi="Museo Sans 300"/>
                <w:color w:val="404040" w:themeColor="text1" w:themeTint="BF"/>
                <w:lang w:val="es-SV"/>
              </w:rPr>
            </w:pPr>
            <w:r w:rsidRPr="000936B3">
              <w:rPr>
                <w:rFonts w:ascii="Museo Sans 300" w:hAnsi="Museo Sans 300"/>
                <w:color w:val="404040" w:themeColor="text1" w:themeTint="BF"/>
                <w:lang w:val="es-SV"/>
              </w:rPr>
              <w:t>2002</w:t>
            </w:r>
          </w:p>
        </w:tc>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9BE252A" w14:textId="77777777" w:rsidR="001556DF" w:rsidRPr="000936B3" w:rsidRDefault="001556DF" w:rsidP="001556DF">
            <w:pPr>
              <w:spacing w:after="0" w:line="240" w:lineRule="auto"/>
              <w:ind w:left="-21"/>
              <w:rPr>
                <w:rFonts w:ascii="Museo Sans 300" w:hAnsi="Museo Sans 300"/>
                <w:color w:val="404040" w:themeColor="text1" w:themeTint="BF"/>
                <w:lang w:val="es-SV"/>
              </w:rPr>
            </w:pPr>
            <w:r w:rsidRPr="000936B3">
              <w:rPr>
                <w:rFonts w:ascii="Museo Sans 300" w:hAnsi="Museo Sans 300"/>
                <w:color w:val="404040" w:themeColor="text1" w:themeTint="BF"/>
                <w:lang w:val="es-SV"/>
              </w:rPr>
              <w:t>526,303</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EA4C6F4" w14:textId="77777777" w:rsidR="001556DF" w:rsidRPr="000936B3" w:rsidRDefault="001556DF" w:rsidP="001556DF">
            <w:pPr>
              <w:spacing w:after="0" w:line="240" w:lineRule="auto"/>
              <w:ind w:left="-44"/>
              <w:rPr>
                <w:rFonts w:ascii="Museo Sans 300" w:hAnsi="Museo Sans 300"/>
                <w:color w:val="404040" w:themeColor="text1" w:themeTint="BF"/>
                <w:lang w:val="es-SV"/>
              </w:rPr>
            </w:pPr>
            <w:r w:rsidRPr="000936B3">
              <w:rPr>
                <w:rFonts w:ascii="Museo Sans 300" w:hAnsi="Museo Sans 300"/>
                <w:color w:val="404040" w:themeColor="text1" w:themeTint="BF"/>
                <w:lang w:val="es-SV"/>
              </w:rPr>
              <w:t>1,121</w:t>
            </w:r>
          </w:p>
        </w:tc>
        <w:tc>
          <w:tcPr>
            <w:tcW w:w="23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2713A82" w14:textId="77777777" w:rsidR="001556DF" w:rsidRPr="000936B3" w:rsidRDefault="001556DF" w:rsidP="001556DF">
            <w:pPr>
              <w:spacing w:after="0" w:line="240" w:lineRule="auto"/>
              <w:ind w:left="-77"/>
              <w:rPr>
                <w:rFonts w:ascii="Museo Sans 300" w:hAnsi="Museo Sans 300"/>
                <w:color w:val="404040" w:themeColor="text1" w:themeTint="BF"/>
                <w:lang w:val="es-SV"/>
              </w:rPr>
            </w:pPr>
            <w:r w:rsidRPr="000936B3">
              <w:rPr>
                <w:rFonts w:ascii="Museo Sans 300" w:hAnsi="Museo Sans 300"/>
                <w:color w:val="404040" w:themeColor="text1" w:themeTint="BF"/>
                <w:lang w:val="es-SV"/>
              </w:rPr>
              <w:t>21.3</w:t>
            </w:r>
          </w:p>
        </w:tc>
        <w:tc>
          <w:tcPr>
            <w:tcW w:w="19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CDE6C16" w14:textId="77777777" w:rsidR="001556DF" w:rsidRPr="000936B3" w:rsidRDefault="001556DF" w:rsidP="001556DF">
            <w:pPr>
              <w:spacing w:after="0" w:line="240" w:lineRule="auto"/>
              <w:rPr>
                <w:rFonts w:ascii="Museo Sans 300" w:hAnsi="Museo Sans 300"/>
                <w:color w:val="404040" w:themeColor="text1" w:themeTint="BF"/>
                <w:lang w:val="es-SV"/>
              </w:rPr>
            </w:pPr>
            <w:r w:rsidRPr="000936B3">
              <w:rPr>
                <w:rFonts w:ascii="Museo Sans 300" w:hAnsi="Museo Sans 300"/>
                <w:color w:val="404040" w:themeColor="text1" w:themeTint="BF"/>
                <w:lang w:val="es-SV"/>
              </w:rPr>
              <w:t>-7.2%</w:t>
            </w:r>
          </w:p>
        </w:tc>
      </w:tr>
      <w:tr w:rsidR="001556DF" w:rsidRPr="001556DF" w14:paraId="109A0286" w14:textId="77777777" w:rsidTr="00412ED8">
        <w:trPr>
          <w:trHeight w:val="200"/>
          <w:jc w:val="center"/>
        </w:trPr>
        <w:tc>
          <w:tcPr>
            <w:tcW w:w="10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9A7BCE5" w14:textId="77777777" w:rsidR="001556DF" w:rsidRPr="000936B3" w:rsidRDefault="001556DF" w:rsidP="001556DF">
            <w:pPr>
              <w:spacing w:after="0" w:line="240" w:lineRule="auto"/>
              <w:ind w:left="-120"/>
              <w:rPr>
                <w:rFonts w:ascii="Museo Sans 300" w:hAnsi="Museo Sans 300"/>
                <w:color w:val="404040" w:themeColor="text1" w:themeTint="BF"/>
                <w:lang w:val="es-SV"/>
              </w:rPr>
            </w:pPr>
            <w:r w:rsidRPr="000936B3">
              <w:rPr>
                <w:rFonts w:ascii="Museo Sans 300" w:hAnsi="Museo Sans 300"/>
                <w:color w:val="404040" w:themeColor="text1" w:themeTint="BF"/>
                <w:lang w:val="es-SV"/>
              </w:rPr>
              <w:t>2003</w:t>
            </w:r>
          </w:p>
        </w:tc>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3068485" w14:textId="77777777" w:rsidR="001556DF" w:rsidRPr="000936B3" w:rsidRDefault="001556DF" w:rsidP="001556DF">
            <w:pPr>
              <w:spacing w:after="0" w:line="240" w:lineRule="auto"/>
              <w:ind w:left="-21"/>
              <w:rPr>
                <w:rFonts w:ascii="Museo Sans 300" w:hAnsi="Museo Sans 300"/>
                <w:color w:val="404040" w:themeColor="text1" w:themeTint="BF"/>
                <w:lang w:val="es-SV"/>
              </w:rPr>
            </w:pPr>
            <w:r w:rsidRPr="000936B3">
              <w:rPr>
                <w:rFonts w:ascii="Museo Sans 300" w:hAnsi="Museo Sans 300"/>
                <w:color w:val="404040" w:themeColor="text1" w:themeTint="BF"/>
                <w:lang w:val="es-SV"/>
              </w:rPr>
              <w:t>554,227</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C16A84C" w14:textId="77777777" w:rsidR="001556DF" w:rsidRPr="000936B3" w:rsidRDefault="001556DF" w:rsidP="001556DF">
            <w:pPr>
              <w:spacing w:after="0" w:line="240" w:lineRule="auto"/>
              <w:ind w:left="-44"/>
              <w:rPr>
                <w:rFonts w:ascii="Museo Sans 300" w:hAnsi="Museo Sans 300"/>
                <w:color w:val="404040" w:themeColor="text1" w:themeTint="BF"/>
                <w:lang w:val="es-SV"/>
              </w:rPr>
            </w:pPr>
            <w:r w:rsidRPr="000936B3">
              <w:rPr>
                <w:rFonts w:ascii="Museo Sans 300" w:hAnsi="Museo Sans 300"/>
                <w:color w:val="404040" w:themeColor="text1" w:themeTint="BF"/>
                <w:lang w:val="es-SV"/>
              </w:rPr>
              <w:t>1,250</w:t>
            </w:r>
          </w:p>
        </w:tc>
        <w:tc>
          <w:tcPr>
            <w:tcW w:w="23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C435E7A" w14:textId="77777777" w:rsidR="001556DF" w:rsidRPr="000936B3" w:rsidRDefault="001556DF" w:rsidP="001556DF">
            <w:pPr>
              <w:spacing w:after="0" w:line="240" w:lineRule="auto"/>
              <w:ind w:left="-77"/>
              <w:rPr>
                <w:rFonts w:ascii="Museo Sans 300" w:hAnsi="Museo Sans 300"/>
                <w:color w:val="404040" w:themeColor="text1" w:themeTint="BF"/>
                <w:lang w:val="es-SV"/>
              </w:rPr>
            </w:pPr>
            <w:r w:rsidRPr="000936B3">
              <w:rPr>
                <w:rFonts w:ascii="Museo Sans 300" w:hAnsi="Museo Sans 300"/>
                <w:color w:val="404040" w:themeColor="text1" w:themeTint="BF"/>
                <w:lang w:val="es-SV"/>
              </w:rPr>
              <w:t>22.6</w:t>
            </w:r>
          </w:p>
        </w:tc>
        <w:tc>
          <w:tcPr>
            <w:tcW w:w="19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F8C3355" w14:textId="77777777" w:rsidR="001556DF" w:rsidRPr="000936B3" w:rsidRDefault="001556DF" w:rsidP="001556DF">
            <w:pPr>
              <w:spacing w:after="0" w:line="240" w:lineRule="auto"/>
              <w:rPr>
                <w:rFonts w:ascii="Museo Sans 300" w:hAnsi="Museo Sans 300"/>
                <w:color w:val="404040" w:themeColor="text1" w:themeTint="BF"/>
                <w:lang w:val="es-SV"/>
              </w:rPr>
            </w:pPr>
            <w:r w:rsidRPr="000936B3">
              <w:rPr>
                <w:rFonts w:ascii="Museo Sans 300" w:hAnsi="Museo Sans 300"/>
                <w:color w:val="404040" w:themeColor="text1" w:themeTint="BF"/>
                <w:lang w:val="es-SV"/>
              </w:rPr>
              <w:t>5.9%</w:t>
            </w:r>
          </w:p>
        </w:tc>
      </w:tr>
      <w:tr w:rsidR="001556DF" w:rsidRPr="001556DF" w14:paraId="13C9AE8F" w14:textId="77777777" w:rsidTr="00412ED8">
        <w:trPr>
          <w:trHeight w:val="200"/>
          <w:jc w:val="center"/>
        </w:trPr>
        <w:tc>
          <w:tcPr>
            <w:tcW w:w="10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F5F7C75" w14:textId="77777777" w:rsidR="001556DF" w:rsidRPr="000936B3" w:rsidRDefault="001556DF" w:rsidP="001556DF">
            <w:pPr>
              <w:spacing w:after="0" w:line="240" w:lineRule="auto"/>
              <w:ind w:left="-120"/>
              <w:rPr>
                <w:rFonts w:ascii="Museo Sans 300" w:hAnsi="Museo Sans 300"/>
                <w:color w:val="404040" w:themeColor="text1" w:themeTint="BF"/>
                <w:lang w:val="es-SV"/>
              </w:rPr>
            </w:pPr>
            <w:r w:rsidRPr="000936B3">
              <w:rPr>
                <w:rFonts w:ascii="Museo Sans 300" w:hAnsi="Museo Sans 300"/>
                <w:color w:val="404040" w:themeColor="text1" w:themeTint="BF"/>
                <w:lang w:val="es-SV"/>
              </w:rPr>
              <w:t>2004</w:t>
            </w:r>
          </w:p>
        </w:tc>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D369409" w14:textId="77777777" w:rsidR="001556DF" w:rsidRPr="000936B3" w:rsidRDefault="001556DF" w:rsidP="001556DF">
            <w:pPr>
              <w:spacing w:after="0" w:line="240" w:lineRule="auto"/>
              <w:ind w:left="-21"/>
              <w:rPr>
                <w:rFonts w:ascii="Museo Sans 300" w:hAnsi="Museo Sans 300"/>
                <w:color w:val="404040" w:themeColor="text1" w:themeTint="BF"/>
                <w:lang w:val="es-SV"/>
              </w:rPr>
            </w:pPr>
            <w:r w:rsidRPr="000936B3">
              <w:rPr>
                <w:rFonts w:ascii="Museo Sans 300" w:hAnsi="Museo Sans 300"/>
                <w:color w:val="404040" w:themeColor="text1" w:themeTint="BF"/>
                <w:lang w:val="es-SV"/>
              </w:rPr>
              <w:t>584,050</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1D9D6BE" w14:textId="77777777" w:rsidR="001556DF" w:rsidRPr="000936B3" w:rsidRDefault="001556DF" w:rsidP="001556DF">
            <w:pPr>
              <w:spacing w:after="0" w:line="240" w:lineRule="auto"/>
              <w:ind w:left="-44"/>
              <w:rPr>
                <w:rFonts w:ascii="Museo Sans 300" w:hAnsi="Museo Sans 300"/>
                <w:color w:val="404040" w:themeColor="text1" w:themeTint="BF"/>
                <w:lang w:val="es-SV"/>
              </w:rPr>
            </w:pPr>
            <w:r w:rsidRPr="000936B3">
              <w:rPr>
                <w:rFonts w:ascii="Museo Sans 300" w:hAnsi="Museo Sans 300"/>
                <w:color w:val="404040" w:themeColor="text1" w:themeTint="BF"/>
                <w:lang w:val="es-SV"/>
              </w:rPr>
              <w:t>1,314</w:t>
            </w:r>
          </w:p>
        </w:tc>
        <w:tc>
          <w:tcPr>
            <w:tcW w:w="23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D0FF6B7" w14:textId="77777777" w:rsidR="001556DF" w:rsidRPr="000936B3" w:rsidRDefault="001556DF" w:rsidP="001556DF">
            <w:pPr>
              <w:spacing w:after="0" w:line="240" w:lineRule="auto"/>
              <w:ind w:left="-77"/>
              <w:rPr>
                <w:rFonts w:ascii="Museo Sans 300" w:hAnsi="Museo Sans 300"/>
                <w:color w:val="404040" w:themeColor="text1" w:themeTint="BF"/>
                <w:lang w:val="es-SV"/>
              </w:rPr>
            </w:pPr>
            <w:r w:rsidRPr="000936B3">
              <w:rPr>
                <w:rFonts w:ascii="Museo Sans 300" w:hAnsi="Museo Sans 300"/>
                <w:color w:val="404040" w:themeColor="text1" w:themeTint="BF"/>
                <w:lang w:val="es-SV"/>
              </w:rPr>
              <w:t>22.5</w:t>
            </w:r>
          </w:p>
        </w:tc>
        <w:tc>
          <w:tcPr>
            <w:tcW w:w="19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8788D19" w14:textId="77777777" w:rsidR="001556DF" w:rsidRPr="000936B3" w:rsidRDefault="001556DF" w:rsidP="001556DF">
            <w:pPr>
              <w:spacing w:after="0" w:line="240" w:lineRule="auto"/>
              <w:rPr>
                <w:rFonts w:ascii="Museo Sans 300" w:hAnsi="Museo Sans 300"/>
                <w:color w:val="404040" w:themeColor="text1" w:themeTint="BF"/>
                <w:lang w:val="es-SV"/>
              </w:rPr>
            </w:pPr>
            <w:r w:rsidRPr="000936B3">
              <w:rPr>
                <w:rFonts w:ascii="Museo Sans 300" w:hAnsi="Museo Sans 300"/>
                <w:color w:val="404040" w:themeColor="text1" w:themeTint="BF"/>
                <w:lang w:val="es-SV"/>
              </w:rPr>
              <w:t>-0.2%</w:t>
            </w:r>
          </w:p>
        </w:tc>
      </w:tr>
      <w:tr w:rsidR="001556DF" w:rsidRPr="001556DF" w14:paraId="4671FF63" w14:textId="77777777" w:rsidTr="00412ED8">
        <w:trPr>
          <w:trHeight w:val="200"/>
          <w:jc w:val="center"/>
        </w:trPr>
        <w:tc>
          <w:tcPr>
            <w:tcW w:w="10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B3A5973" w14:textId="77777777" w:rsidR="001556DF" w:rsidRPr="000936B3" w:rsidRDefault="001556DF" w:rsidP="001556DF">
            <w:pPr>
              <w:spacing w:after="0" w:line="240" w:lineRule="auto"/>
              <w:ind w:left="-120"/>
              <w:rPr>
                <w:rFonts w:ascii="Museo Sans 300" w:hAnsi="Museo Sans 300"/>
                <w:color w:val="404040" w:themeColor="text1" w:themeTint="BF"/>
                <w:lang w:val="es-SV"/>
              </w:rPr>
            </w:pPr>
            <w:r w:rsidRPr="000936B3">
              <w:rPr>
                <w:rFonts w:ascii="Museo Sans 300" w:hAnsi="Museo Sans 300"/>
                <w:color w:val="404040" w:themeColor="text1" w:themeTint="BF"/>
                <w:lang w:val="es-SV"/>
              </w:rPr>
              <w:t>2005</w:t>
            </w:r>
          </w:p>
        </w:tc>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8865EC7" w14:textId="77777777" w:rsidR="001556DF" w:rsidRPr="000936B3" w:rsidRDefault="001556DF" w:rsidP="001556DF">
            <w:pPr>
              <w:spacing w:after="0" w:line="240" w:lineRule="auto"/>
              <w:ind w:left="-21"/>
              <w:rPr>
                <w:rFonts w:ascii="Museo Sans 300" w:hAnsi="Museo Sans 300"/>
                <w:color w:val="404040" w:themeColor="text1" w:themeTint="BF"/>
                <w:lang w:val="es-SV"/>
              </w:rPr>
            </w:pPr>
            <w:r w:rsidRPr="000936B3">
              <w:rPr>
                <w:rFonts w:ascii="Museo Sans 300" w:hAnsi="Museo Sans 300"/>
                <w:color w:val="404040" w:themeColor="text1" w:themeTint="BF"/>
                <w:lang w:val="es-SV"/>
              </w:rPr>
              <w:t>613,100</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5EED580" w14:textId="77777777" w:rsidR="001556DF" w:rsidRPr="000936B3" w:rsidRDefault="001556DF" w:rsidP="001556DF">
            <w:pPr>
              <w:spacing w:after="0" w:line="240" w:lineRule="auto"/>
              <w:ind w:left="-44"/>
              <w:rPr>
                <w:rFonts w:ascii="Museo Sans 300" w:hAnsi="Museo Sans 300"/>
                <w:color w:val="404040" w:themeColor="text1" w:themeTint="BF"/>
                <w:lang w:val="es-SV"/>
              </w:rPr>
            </w:pPr>
            <w:r w:rsidRPr="000936B3">
              <w:rPr>
                <w:rFonts w:ascii="Museo Sans 300" w:hAnsi="Museo Sans 300"/>
                <w:color w:val="404040" w:themeColor="text1" w:themeTint="BF"/>
                <w:lang w:val="es-SV"/>
              </w:rPr>
              <w:t>1,167</w:t>
            </w:r>
          </w:p>
        </w:tc>
        <w:tc>
          <w:tcPr>
            <w:tcW w:w="23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6818E35" w14:textId="77777777" w:rsidR="001556DF" w:rsidRPr="000936B3" w:rsidRDefault="001556DF" w:rsidP="001556DF">
            <w:pPr>
              <w:spacing w:after="0" w:line="240" w:lineRule="auto"/>
              <w:ind w:left="-77"/>
              <w:rPr>
                <w:rFonts w:ascii="Museo Sans 300" w:hAnsi="Museo Sans 300"/>
                <w:color w:val="404040" w:themeColor="text1" w:themeTint="BF"/>
                <w:lang w:val="es-SV"/>
              </w:rPr>
            </w:pPr>
            <w:r w:rsidRPr="000936B3">
              <w:rPr>
                <w:rFonts w:ascii="Museo Sans 300" w:hAnsi="Museo Sans 300"/>
                <w:color w:val="404040" w:themeColor="text1" w:themeTint="BF"/>
                <w:lang w:val="es-SV"/>
              </w:rPr>
              <w:t>19.0</w:t>
            </w:r>
          </w:p>
        </w:tc>
        <w:tc>
          <w:tcPr>
            <w:tcW w:w="19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33940A7" w14:textId="77777777" w:rsidR="001556DF" w:rsidRPr="000936B3" w:rsidRDefault="001556DF" w:rsidP="001556DF">
            <w:pPr>
              <w:spacing w:after="0" w:line="240" w:lineRule="auto"/>
              <w:rPr>
                <w:rFonts w:ascii="Museo Sans 300" w:hAnsi="Museo Sans 300"/>
                <w:color w:val="404040" w:themeColor="text1" w:themeTint="BF"/>
                <w:lang w:val="es-SV"/>
              </w:rPr>
            </w:pPr>
            <w:r w:rsidRPr="000936B3">
              <w:rPr>
                <w:rFonts w:ascii="Museo Sans 300" w:hAnsi="Museo Sans 300"/>
                <w:color w:val="404040" w:themeColor="text1" w:themeTint="BF"/>
                <w:lang w:val="es-SV"/>
              </w:rPr>
              <w:t>-15.4%</w:t>
            </w:r>
          </w:p>
        </w:tc>
      </w:tr>
      <w:tr w:rsidR="001556DF" w:rsidRPr="001556DF" w14:paraId="33FA56F4" w14:textId="77777777" w:rsidTr="00412ED8">
        <w:trPr>
          <w:trHeight w:val="200"/>
          <w:jc w:val="center"/>
        </w:trPr>
        <w:tc>
          <w:tcPr>
            <w:tcW w:w="10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E5F6611" w14:textId="77777777" w:rsidR="001556DF" w:rsidRPr="000936B3" w:rsidRDefault="001556DF" w:rsidP="001556DF">
            <w:pPr>
              <w:spacing w:after="0" w:line="240" w:lineRule="auto"/>
              <w:ind w:left="-120"/>
              <w:rPr>
                <w:rFonts w:ascii="Museo Sans 300" w:hAnsi="Museo Sans 300"/>
                <w:color w:val="404040" w:themeColor="text1" w:themeTint="BF"/>
                <w:lang w:val="es-SV"/>
              </w:rPr>
            </w:pPr>
            <w:r w:rsidRPr="000936B3">
              <w:rPr>
                <w:rFonts w:ascii="Museo Sans 300" w:hAnsi="Museo Sans 300"/>
                <w:color w:val="404040" w:themeColor="text1" w:themeTint="BF"/>
                <w:lang w:val="es-SV"/>
              </w:rPr>
              <w:t>2006</w:t>
            </w:r>
          </w:p>
        </w:tc>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CDB5046" w14:textId="77777777" w:rsidR="001556DF" w:rsidRPr="000936B3" w:rsidRDefault="001556DF" w:rsidP="001556DF">
            <w:pPr>
              <w:spacing w:after="0" w:line="240" w:lineRule="auto"/>
              <w:ind w:left="-21"/>
              <w:rPr>
                <w:rFonts w:ascii="Museo Sans 300" w:hAnsi="Museo Sans 300"/>
                <w:color w:val="404040" w:themeColor="text1" w:themeTint="BF"/>
                <w:lang w:val="es-SV"/>
              </w:rPr>
            </w:pPr>
            <w:r w:rsidRPr="000936B3">
              <w:rPr>
                <w:rFonts w:ascii="Museo Sans 300" w:hAnsi="Museo Sans 300"/>
                <w:color w:val="404040" w:themeColor="text1" w:themeTint="BF"/>
                <w:lang w:val="es-SV"/>
              </w:rPr>
              <w:t>699,808</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4A36CD1" w14:textId="77777777" w:rsidR="001556DF" w:rsidRPr="000936B3" w:rsidRDefault="001556DF" w:rsidP="001556DF">
            <w:pPr>
              <w:spacing w:after="0" w:line="240" w:lineRule="auto"/>
              <w:ind w:left="-44"/>
              <w:rPr>
                <w:rFonts w:ascii="Museo Sans 300" w:hAnsi="Museo Sans 300"/>
                <w:color w:val="404040" w:themeColor="text1" w:themeTint="BF"/>
                <w:lang w:val="es-SV"/>
              </w:rPr>
            </w:pPr>
            <w:r w:rsidRPr="000936B3">
              <w:rPr>
                <w:rFonts w:ascii="Museo Sans 300" w:hAnsi="Museo Sans 300"/>
                <w:color w:val="404040" w:themeColor="text1" w:themeTint="BF"/>
                <w:lang w:val="es-SV"/>
              </w:rPr>
              <w:t>1,185</w:t>
            </w:r>
          </w:p>
        </w:tc>
        <w:tc>
          <w:tcPr>
            <w:tcW w:w="23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C924A2B" w14:textId="77777777" w:rsidR="001556DF" w:rsidRPr="000936B3" w:rsidRDefault="001556DF" w:rsidP="001556DF">
            <w:pPr>
              <w:spacing w:after="0" w:line="240" w:lineRule="auto"/>
              <w:ind w:left="-77"/>
              <w:rPr>
                <w:rFonts w:ascii="Museo Sans 300" w:hAnsi="Museo Sans 300"/>
                <w:color w:val="404040" w:themeColor="text1" w:themeTint="BF"/>
                <w:lang w:val="es-SV"/>
              </w:rPr>
            </w:pPr>
            <w:r w:rsidRPr="000936B3">
              <w:rPr>
                <w:rFonts w:ascii="Museo Sans 300" w:hAnsi="Museo Sans 300"/>
                <w:color w:val="404040" w:themeColor="text1" w:themeTint="BF"/>
                <w:lang w:val="es-SV"/>
              </w:rPr>
              <w:t>16.9</w:t>
            </w:r>
          </w:p>
        </w:tc>
        <w:tc>
          <w:tcPr>
            <w:tcW w:w="19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3342EF5" w14:textId="77777777" w:rsidR="001556DF" w:rsidRPr="000936B3" w:rsidRDefault="001556DF" w:rsidP="001556DF">
            <w:pPr>
              <w:spacing w:after="0" w:line="240" w:lineRule="auto"/>
              <w:rPr>
                <w:rFonts w:ascii="Museo Sans 300" w:hAnsi="Museo Sans 300"/>
                <w:color w:val="404040" w:themeColor="text1" w:themeTint="BF"/>
                <w:lang w:val="es-SV"/>
              </w:rPr>
            </w:pPr>
            <w:r w:rsidRPr="000936B3">
              <w:rPr>
                <w:rFonts w:ascii="Museo Sans 300" w:hAnsi="Museo Sans 300"/>
                <w:color w:val="404040" w:themeColor="text1" w:themeTint="BF"/>
                <w:lang w:val="es-SV"/>
              </w:rPr>
              <w:t>-11.0%</w:t>
            </w:r>
          </w:p>
        </w:tc>
      </w:tr>
      <w:tr w:rsidR="001556DF" w:rsidRPr="001556DF" w14:paraId="76455A5C" w14:textId="77777777" w:rsidTr="00412ED8">
        <w:trPr>
          <w:trHeight w:val="200"/>
          <w:jc w:val="center"/>
        </w:trPr>
        <w:tc>
          <w:tcPr>
            <w:tcW w:w="10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5E6A27D" w14:textId="77777777" w:rsidR="001556DF" w:rsidRPr="000936B3" w:rsidRDefault="001556DF" w:rsidP="001556DF">
            <w:pPr>
              <w:spacing w:after="0" w:line="240" w:lineRule="auto"/>
              <w:ind w:left="-120"/>
              <w:rPr>
                <w:rFonts w:ascii="Museo Sans 300" w:hAnsi="Museo Sans 300"/>
                <w:color w:val="404040" w:themeColor="text1" w:themeTint="BF"/>
                <w:lang w:val="es-SV"/>
              </w:rPr>
            </w:pPr>
            <w:r w:rsidRPr="000936B3">
              <w:rPr>
                <w:rFonts w:ascii="Museo Sans 300" w:hAnsi="Museo Sans 300"/>
                <w:color w:val="404040" w:themeColor="text1" w:themeTint="BF"/>
                <w:lang w:val="es-SV"/>
              </w:rPr>
              <w:t>2007</w:t>
            </w:r>
          </w:p>
        </w:tc>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BF452B4" w14:textId="77777777" w:rsidR="001556DF" w:rsidRPr="000936B3" w:rsidRDefault="001556DF" w:rsidP="001556DF">
            <w:pPr>
              <w:spacing w:after="0" w:line="240" w:lineRule="auto"/>
              <w:ind w:left="-21"/>
              <w:rPr>
                <w:rFonts w:ascii="Museo Sans 300" w:hAnsi="Museo Sans 300"/>
                <w:color w:val="404040" w:themeColor="text1" w:themeTint="BF"/>
                <w:lang w:val="es-SV"/>
              </w:rPr>
            </w:pPr>
            <w:r w:rsidRPr="000936B3">
              <w:rPr>
                <w:rFonts w:ascii="Museo Sans 300" w:hAnsi="Museo Sans 300"/>
                <w:color w:val="404040" w:themeColor="text1" w:themeTint="BF"/>
                <w:lang w:val="es-SV"/>
              </w:rPr>
              <w:t>685,360</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7158D33" w14:textId="77777777" w:rsidR="001556DF" w:rsidRPr="000936B3" w:rsidRDefault="001556DF" w:rsidP="001556DF">
            <w:pPr>
              <w:spacing w:after="0" w:line="240" w:lineRule="auto"/>
              <w:ind w:left="-44"/>
              <w:rPr>
                <w:rFonts w:ascii="Museo Sans 300" w:hAnsi="Museo Sans 300"/>
                <w:color w:val="404040" w:themeColor="text1" w:themeTint="BF"/>
                <w:lang w:val="es-SV"/>
              </w:rPr>
            </w:pPr>
            <w:r w:rsidRPr="000936B3">
              <w:rPr>
                <w:rFonts w:ascii="Museo Sans 300" w:hAnsi="Museo Sans 300"/>
                <w:color w:val="404040" w:themeColor="text1" w:themeTint="BF"/>
                <w:lang w:val="es-SV"/>
              </w:rPr>
              <w:t>1,191</w:t>
            </w:r>
          </w:p>
        </w:tc>
        <w:tc>
          <w:tcPr>
            <w:tcW w:w="23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0D68DC8" w14:textId="77777777" w:rsidR="001556DF" w:rsidRPr="000936B3" w:rsidRDefault="001556DF" w:rsidP="001556DF">
            <w:pPr>
              <w:spacing w:after="0" w:line="240" w:lineRule="auto"/>
              <w:ind w:left="-77"/>
              <w:rPr>
                <w:rFonts w:ascii="Museo Sans 300" w:hAnsi="Museo Sans 300"/>
                <w:color w:val="404040" w:themeColor="text1" w:themeTint="BF"/>
                <w:lang w:val="es-SV"/>
              </w:rPr>
            </w:pPr>
            <w:r w:rsidRPr="000936B3">
              <w:rPr>
                <w:rFonts w:ascii="Museo Sans 300" w:hAnsi="Museo Sans 300"/>
                <w:color w:val="404040" w:themeColor="text1" w:themeTint="BF"/>
                <w:lang w:val="es-SV"/>
              </w:rPr>
              <w:t>17.4</w:t>
            </w:r>
          </w:p>
        </w:tc>
        <w:tc>
          <w:tcPr>
            <w:tcW w:w="19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20A0A99" w14:textId="77777777" w:rsidR="001556DF" w:rsidRPr="000936B3" w:rsidRDefault="001556DF" w:rsidP="001556DF">
            <w:pPr>
              <w:spacing w:after="0" w:line="240" w:lineRule="auto"/>
              <w:rPr>
                <w:rFonts w:ascii="Museo Sans 300" w:hAnsi="Museo Sans 300"/>
                <w:color w:val="404040" w:themeColor="text1" w:themeTint="BF"/>
                <w:lang w:val="es-SV"/>
              </w:rPr>
            </w:pPr>
            <w:r w:rsidRPr="000936B3">
              <w:rPr>
                <w:rFonts w:ascii="Museo Sans 300" w:hAnsi="Museo Sans 300"/>
                <w:color w:val="404040" w:themeColor="text1" w:themeTint="BF"/>
                <w:lang w:val="es-SV"/>
              </w:rPr>
              <w:t>2.6%</w:t>
            </w:r>
          </w:p>
        </w:tc>
      </w:tr>
      <w:tr w:rsidR="001556DF" w:rsidRPr="001556DF" w14:paraId="56B40C1D" w14:textId="77777777" w:rsidTr="00412ED8">
        <w:trPr>
          <w:trHeight w:val="200"/>
          <w:jc w:val="center"/>
        </w:trPr>
        <w:tc>
          <w:tcPr>
            <w:tcW w:w="10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DA85FE6" w14:textId="77777777" w:rsidR="001556DF" w:rsidRPr="000936B3" w:rsidRDefault="001556DF" w:rsidP="001556DF">
            <w:pPr>
              <w:spacing w:after="0" w:line="240" w:lineRule="auto"/>
              <w:ind w:left="-120"/>
              <w:rPr>
                <w:rFonts w:ascii="Museo Sans 300" w:hAnsi="Museo Sans 300"/>
                <w:color w:val="404040" w:themeColor="text1" w:themeTint="BF"/>
                <w:lang w:val="es-SV"/>
              </w:rPr>
            </w:pPr>
            <w:r w:rsidRPr="000936B3">
              <w:rPr>
                <w:rFonts w:ascii="Museo Sans 300" w:hAnsi="Museo Sans 300"/>
                <w:color w:val="404040" w:themeColor="text1" w:themeTint="BF"/>
                <w:lang w:val="es-SV"/>
              </w:rPr>
              <w:t>2008</w:t>
            </w:r>
          </w:p>
        </w:tc>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F73EABA" w14:textId="77777777" w:rsidR="001556DF" w:rsidRPr="000936B3" w:rsidRDefault="001556DF" w:rsidP="001556DF">
            <w:pPr>
              <w:spacing w:after="0" w:line="240" w:lineRule="auto"/>
              <w:ind w:left="-21"/>
              <w:rPr>
                <w:rFonts w:ascii="Museo Sans 300" w:hAnsi="Museo Sans 300"/>
                <w:color w:val="404040" w:themeColor="text1" w:themeTint="BF"/>
                <w:lang w:val="es-SV"/>
              </w:rPr>
            </w:pPr>
            <w:r w:rsidRPr="000936B3">
              <w:rPr>
                <w:rFonts w:ascii="Museo Sans 300" w:hAnsi="Museo Sans 300"/>
                <w:color w:val="404040" w:themeColor="text1" w:themeTint="BF"/>
                <w:lang w:val="es-SV"/>
              </w:rPr>
              <w:t>673,227</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D0091D3" w14:textId="77777777" w:rsidR="001556DF" w:rsidRPr="000936B3" w:rsidRDefault="001556DF" w:rsidP="001556DF">
            <w:pPr>
              <w:spacing w:after="0" w:line="240" w:lineRule="auto"/>
              <w:ind w:left="-44"/>
              <w:rPr>
                <w:rFonts w:ascii="Museo Sans 300" w:hAnsi="Museo Sans 300"/>
                <w:color w:val="404040" w:themeColor="text1" w:themeTint="BF"/>
                <w:lang w:val="es-SV"/>
              </w:rPr>
            </w:pPr>
            <w:r w:rsidRPr="000936B3">
              <w:rPr>
                <w:rFonts w:ascii="Museo Sans 300" w:hAnsi="Museo Sans 300"/>
                <w:color w:val="404040" w:themeColor="text1" w:themeTint="BF"/>
                <w:lang w:val="es-SV"/>
              </w:rPr>
              <w:t>1,205</w:t>
            </w:r>
          </w:p>
        </w:tc>
        <w:tc>
          <w:tcPr>
            <w:tcW w:w="23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9E72497" w14:textId="77777777" w:rsidR="001556DF" w:rsidRPr="000936B3" w:rsidRDefault="001556DF" w:rsidP="001556DF">
            <w:pPr>
              <w:spacing w:after="0" w:line="240" w:lineRule="auto"/>
              <w:ind w:left="-77"/>
              <w:rPr>
                <w:rFonts w:ascii="Museo Sans 300" w:hAnsi="Museo Sans 300"/>
                <w:color w:val="404040" w:themeColor="text1" w:themeTint="BF"/>
                <w:lang w:val="es-SV"/>
              </w:rPr>
            </w:pPr>
            <w:r w:rsidRPr="000936B3">
              <w:rPr>
                <w:rFonts w:ascii="Museo Sans 300" w:hAnsi="Museo Sans 300"/>
                <w:color w:val="404040" w:themeColor="text1" w:themeTint="BF"/>
                <w:lang w:val="es-SV"/>
              </w:rPr>
              <w:t>17.9</w:t>
            </w:r>
          </w:p>
        </w:tc>
        <w:tc>
          <w:tcPr>
            <w:tcW w:w="19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373A600" w14:textId="77777777" w:rsidR="001556DF" w:rsidRPr="000936B3" w:rsidRDefault="001556DF" w:rsidP="001556DF">
            <w:pPr>
              <w:spacing w:after="0" w:line="240" w:lineRule="auto"/>
              <w:rPr>
                <w:rFonts w:ascii="Museo Sans 300" w:hAnsi="Museo Sans 300"/>
                <w:color w:val="404040" w:themeColor="text1" w:themeTint="BF"/>
                <w:lang w:val="es-SV"/>
              </w:rPr>
            </w:pPr>
            <w:r w:rsidRPr="000936B3">
              <w:rPr>
                <w:rFonts w:ascii="Museo Sans 300" w:hAnsi="Museo Sans 300"/>
                <w:color w:val="404040" w:themeColor="text1" w:themeTint="BF"/>
                <w:lang w:val="es-SV"/>
              </w:rPr>
              <w:t>3.0%</w:t>
            </w:r>
          </w:p>
        </w:tc>
      </w:tr>
      <w:tr w:rsidR="001556DF" w:rsidRPr="001556DF" w14:paraId="030E96C0" w14:textId="77777777" w:rsidTr="00412ED8">
        <w:trPr>
          <w:trHeight w:val="200"/>
          <w:jc w:val="center"/>
        </w:trPr>
        <w:tc>
          <w:tcPr>
            <w:tcW w:w="10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441A4A1" w14:textId="77777777" w:rsidR="001556DF" w:rsidRPr="000936B3" w:rsidRDefault="001556DF" w:rsidP="001556DF">
            <w:pPr>
              <w:spacing w:after="0" w:line="240" w:lineRule="auto"/>
              <w:ind w:left="-120"/>
              <w:rPr>
                <w:rFonts w:ascii="Museo Sans 300" w:hAnsi="Museo Sans 300"/>
                <w:color w:val="404040" w:themeColor="text1" w:themeTint="BF"/>
                <w:lang w:val="es-SV"/>
              </w:rPr>
            </w:pPr>
            <w:r w:rsidRPr="000936B3">
              <w:rPr>
                <w:rFonts w:ascii="Museo Sans 300" w:hAnsi="Museo Sans 300"/>
                <w:color w:val="404040" w:themeColor="text1" w:themeTint="BF"/>
                <w:lang w:val="es-SV"/>
              </w:rPr>
              <w:t>2009</w:t>
            </w:r>
          </w:p>
        </w:tc>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5558422" w14:textId="77777777" w:rsidR="001556DF" w:rsidRPr="000936B3" w:rsidRDefault="001556DF" w:rsidP="001556DF">
            <w:pPr>
              <w:spacing w:after="0" w:line="240" w:lineRule="auto"/>
              <w:ind w:left="-21"/>
              <w:rPr>
                <w:rFonts w:ascii="Museo Sans 300" w:hAnsi="Museo Sans 300"/>
                <w:color w:val="404040" w:themeColor="text1" w:themeTint="BF"/>
                <w:lang w:val="es-SV"/>
              </w:rPr>
            </w:pPr>
            <w:r w:rsidRPr="000936B3">
              <w:rPr>
                <w:rFonts w:ascii="Museo Sans 300" w:hAnsi="Museo Sans 300"/>
                <w:color w:val="404040" w:themeColor="text1" w:themeTint="BF"/>
                <w:lang w:val="es-SV"/>
              </w:rPr>
              <w:t>694,459</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CBB0FC6" w14:textId="77777777" w:rsidR="001556DF" w:rsidRPr="000936B3" w:rsidRDefault="001556DF" w:rsidP="001556DF">
            <w:pPr>
              <w:spacing w:after="0" w:line="240" w:lineRule="auto"/>
              <w:ind w:left="-44"/>
              <w:rPr>
                <w:rFonts w:ascii="Museo Sans 300" w:hAnsi="Museo Sans 300"/>
                <w:color w:val="404040" w:themeColor="text1" w:themeTint="BF"/>
                <w:lang w:val="es-SV"/>
              </w:rPr>
            </w:pPr>
            <w:r w:rsidRPr="000936B3">
              <w:rPr>
                <w:rFonts w:ascii="Museo Sans 300" w:hAnsi="Museo Sans 300"/>
                <w:color w:val="404040" w:themeColor="text1" w:themeTint="BF"/>
                <w:lang w:val="es-SV"/>
              </w:rPr>
              <w:t>1,118</w:t>
            </w:r>
          </w:p>
        </w:tc>
        <w:tc>
          <w:tcPr>
            <w:tcW w:w="23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F590FD8" w14:textId="77777777" w:rsidR="001556DF" w:rsidRPr="000936B3" w:rsidRDefault="001556DF" w:rsidP="001556DF">
            <w:pPr>
              <w:spacing w:after="0" w:line="240" w:lineRule="auto"/>
              <w:ind w:left="-77"/>
              <w:rPr>
                <w:rFonts w:ascii="Museo Sans 300" w:hAnsi="Museo Sans 300"/>
                <w:color w:val="404040" w:themeColor="text1" w:themeTint="BF"/>
                <w:lang w:val="es-SV"/>
              </w:rPr>
            </w:pPr>
            <w:r w:rsidRPr="000936B3">
              <w:rPr>
                <w:rFonts w:ascii="Museo Sans 300" w:hAnsi="Museo Sans 300"/>
                <w:color w:val="404040" w:themeColor="text1" w:themeTint="BF"/>
                <w:lang w:val="es-SV"/>
              </w:rPr>
              <w:t>16.1</w:t>
            </w:r>
          </w:p>
        </w:tc>
        <w:tc>
          <w:tcPr>
            <w:tcW w:w="19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6C1C77A" w14:textId="77777777" w:rsidR="001556DF" w:rsidRPr="000936B3" w:rsidRDefault="001556DF" w:rsidP="001556DF">
            <w:pPr>
              <w:spacing w:after="0" w:line="240" w:lineRule="auto"/>
              <w:rPr>
                <w:rFonts w:ascii="Museo Sans 300" w:hAnsi="Museo Sans 300"/>
                <w:color w:val="404040" w:themeColor="text1" w:themeTint="BF"/>
                <w:lang w:val="es-SV"/>
              </w:rPr>
            </w:pPr>
            <w:r w:rsidRPr="000936B3">
              <w:rPr>
                <w:rFonts w:ascii="Museo Sans 300" w:hAnsi="Museo Sans 300"/>
                <w:color w:val="404040" w:themeColor="text1" w:themeTint="BF"/>
                <w:lang w:val="es-SV"/>
              </w:rPr>
              <w:t>-10.2%</w:t>
            </w:r>
          </w:p>
        </w:tc>
      </w:tr>
      <w:tr w:rsidR="001556DF" w:rsidRPr="001556DF" w14:paraId="6E874B08" w14:textId="77777777" w:rsidTr="00412ED8">
        <w:trPr>
          <w:trHeight w:val="200"/>
          <w:jc w:val="center"/>
        </w:trPr>
        <w:tc>
          <w:tcPr>
            <w:tcW w:w="10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1B9E7F0" w14:textId="77777777" w:rsidR="001556DF" w:rsidRPr="000936B3" w:rsidRDefault="001556DF" w:rsidP="001556DF">
            <w:pPr>
              <w:spacing w:after="0" w:line="240" w:lineRule="auto"/>
              <w:ind w:left="-120"/>
              <w:rPr>
                <w:rFonts w:ascii="Museo Sans 300" w:hAnsi="Museo Sans 300"/>
                <w:color w:val="404040" w:themeColor="text1" w:themeTint="BF"/>
                <w:lang w:val="es-SV"/>
              </w:rPr>
            </w:pPr>
            <w:r w:rsidRPr="000936B3">
              <w:rPr>
                <w:rFonts w:ascii="Museo Sans 300" w:hAnsi="Museo Sans 300"/>
                <w:color w:val="404040" w:themeColor="text1" w:themeTint="BF"/>
                <w:lang w:val="es-SV"/>
              </w:rPr>
              <w:t>2010</w:t>
            </w:r>
          </w:p>
        </w:tc>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403D821" w14:textId="77777777" w:rsidR="001556DF" w:rsidRPr="000936B3" w:rsidRDefault="001556DF" w:rsidP="001556DF">
            <w:pPr>
              <w:spacing w:after="0" w:line="240" w:lineRule="auto"/>
              <w:ind w:left="-21"/>
              <w:rPr>
                <w:rFonts w:ascii="Museo Sans 300" w:hAnsi="Museo Sans 300"/>
                <w:color w:val="404040" w:themeColor="text1" w:themeTint="BF"/>
                <w:lang w:val="es-SV"/>
              </w:rPr>
            </w:pPr>
            <w:r w:rsidRPr="000936B3">
              <w:rPr>
                <w:rFonts w:ascii="Museo Sans 300" w:hAnsi="Museo Sans 300"/>
                <w:color w:val="404040" w:themeColor="text1" w:themeTint="BF"/>
                <w:lang w:val="es-SV"/>
              </w:rPr>
              <w:t>712,750</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28730B9" w14:textId="77777777" w:rsidR="001556DF" w:rsidRPr="000936B3" w:rsidRDefault="001556DF" w:rsidP="001556DF">
            <w:pPr>
              <w:spacing w:after="0" w:line="240" w:lineRule="auto"/>
              <w:ind w:left="-44"/>
              <w:rPr>
                <w:rFonts w:ascii="Museo Sans 300" w:hAnsi="Museo Sans 300"/>
                <w:color w:val="404040" w:themeColor="text1" w:themeTint="BF"/>
                <w:lang w:val="es-SV"/>
              </w:rPr>
            </w:pPr>
            <w:r w:rsidRPr="000936B3">
              <w:rPr>
                <w:rFonts w:ascii="Museo Sans 300" w:hAnsi="Museo Sans 300"/>
                <w:color w:val="404040" w:themeColor="text1" w:themeTint="BF"/>
                <w:lang w:val="es-SV"/>
              </w:rPr>
              <w:t>1,050</w:t>
            </w:r>
          </w:p>
        </w:tc>
        <w:tc>
          <w:tcPr>
            <w:tcW w:w="23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764EEAA" w14:textId="77777777" w:rsidR="001556DF" w:rsidRPr="000936B3" w:rsidRDefault="001556DF" w:rsidP="001556DF">
            <w:pPr>
              <w:spacing w:after="0" w:line="240" w:lineRule="auto"/>
              <w:ind w:left="-77"/>
              <w:rPr>
                <w:rFonts w:ascii="Museo Sans 300" w:hAnsi="Museo Sans 300"/>
                <w:color w:val="404040" w:themeColor="text1" w:themeTint="BF"/>
                <w:lang w:val="es-SV"/>
              </w:rPr>
            </w:pPr>
            <w:r w:rsidRPr="000936B3">
              <w:rPr>
                <w:rFonts w:ascii="Museo Sans 300" w:hAnsi="Museo Sans 300"/>
                <w:color w:val="404040" w:themeColor="text1" w:themeTint="BF"/>
                <w:lang w:val="es-SV"/>
              </w:rPr>
              <w:t>14.7</w:t>
            </w:r>
          </w:p>
        </w:tc>
        <w:tc>
          <w:tcPr>
            <w:tcW w:w="19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624D836" w14:textId="77777777" w:rsidR="001556DF" w:rsidRPr="000936B3" w:rsidRDefault="001556DF" w:rsidP="001556DF">
            <w:pPr>
              <w:spacing w:after="0" w:line="240" w:lineRule="auto"/>
              <w:rPr>
                <w:rFonts w:ascii="Museo Sans 300" w:hAnsi="Museo Sans 300"/>
                <w:color w:val="404040" w:themeColor="text1" w:themeTint="BF"/>
                <w:lang w:val="es-SV"/>
              </w:rPr>
            </w:pPr>
            <w:r w:rsidRPr="000936B3">
              <w:rPr>
                <w:rFonts w:ascii="Museo Sans 300" w:hAnsi="Museo Sans 300"/>
                <w:color w:val="404040" w:themeColor="text1" w:themeTint="BF"/>
                <w:lang w:val="es-SV"/>
              </w:rPr>
              <w:t>-8.9%</w:t>
            </w:r>
          </w:p>
        </w:tc>
      </w:tr>
      <w:tr w:rsidR="001556DF" w:rsidRPr="001556DF" w14:paraId="4F9E85D5" w14:textId="77777777" w:rsidTr="00412ED8">
        <w:trPr>
          <w:trHeight w:val="200"/>
          <w:jc w:val="center"/>
        </w:trPr>
        <w:tc>
          <w:tcPr>
            <w:tcW w:w="10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75673AE" w14:textId="77777777" w:rsidR="001556DF" w:rsidRPr="000936B3" w:rsidRDefault="001556DF" w:rsidP="001556DF">
            <w:pPr>
              <w:spacing w:after="0" w:line="240" w:lineRule="auto"/>
              <w:ind w:left="-120"/>
              <w:rPr>
                <w:rFonts w:ascii="Museo Sans 300" w:hAnsi="Museo Sans 300"/>
                <w:color w:val="404040" w:themeColor="text1" w:themeTint="BF"/>
                <w:lang w:val="es-SV"/>
              </w:rPr>
            </w:pPr>
            <w:r w:rsidRPr="000936B3">
              <w:rPr>
                <w:rFonts w:ascii="Museo Sans 300" w:hAnsi="Museo Sans 300"/>
                <w:color w:val="404040" w:themeColor="text1" w:themeTint="BF"/>
                <w:lang w:val="es-SV"/>
              </w:rPr>
              <w:t>2011</w:t>
            </w:r>
          </w:p>
        </w:tc>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AA0CB21" w14:textId="77777777" w:rsidR="001556DF" w:rsidRPr="000936B3" w:rsidRDefault="001556DF" w:rsidP="001556DF">
            <w:pPr>
              <w:spacing w:after="0" w:line="240" w:lineRule="auto"/>
              <w:ind w:left="-21"/>
              <w:rPr>
                <w:rFonts w:ascii="Museo Sans 300" w:hAnsi="Museo Sans 300"/>
                <w:color w:val="404040" w:themeColor="text1" w:themeTint="BF"/>
                <w:lang w:val="es-SV"/>
              </w:rPr>
            </w:pPr>
            <w:r w:rsidRPr="000936B3">
              <w:rPr>
                <w:rFonts w:ascii="Museo Sans 300" w:hAnsi="Museo Sans 300"/>
                <w:color w:val="404040" w:themeColor="text1" w:themeTint="BF"/>
                <w:lang w:val="es-SV"/>
              </w:rPr>
              <w:t>734,930</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59D808F" w14:textId="77777777" w:rsidR="001556DF" w:rsidRPr="000936B3" w:rsidRDefault="001556DF" w:rsidP="001556DF">
            <w:pPr>
              <w:spacing w:after="0" w:line="240" w:lineRule="auto"/>
              <w:ind w:left="-44"/>
              <w:rPr>
                <w:rFonts w:ascii="Museo Sans 300" w:hAnsi="Museo Sans 300"/>
                <w:color w:val="404040" w:themeColor="text1" w:themeTint="BF"/>
                <w:lang w:val="es-SV"/>
              </w:rPr>
            </w:pPr>
            <w:r w:rsidRPr="000936B3">
              <w:rPr>
                <w:rFonts w:ascii="Museo Sans 300" w:hAnsi="Museo Sans 300"/>
                <w:color w:val="404040" w:themeColor="text1" w:themeTint="BF"/>
                <w:lang w:val="es-SV"/>
              </w:rPr>
              <w:t>990</w:t>
            </w:r>
          </w:p>
        </w:tc>
        <w:tc>
          <w:tcPr>
            <w:tcW w:w="23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659EA68" w14:textId="77777777" w:rsidR="001556DF" w:rsidRPr="000936B3" w:rsidRDefault="001556DF" w:rsidP="001556DF">
            <w:pPr>
              <w:spacing w:after="0" w:line="240" w:lineRule="auto"/>
              <w:ind w:left="-77"/>
              <w:rPr>
                <w:rFonts w:ascii="Museo Sans 300" w:hAnsi="Museo Sans 300"/>
                <w:color w:val="404040" w:themeColor="text1" w:themeTint="BF"/>
                <w:lang w:val="es-SV"/>
              </w:rPr>
            </w:pPr>
            <w:r w:rsidRPr="000936B3">
              <w:rPr>
                <w:rFonts w:ascii="Museo Sans 300" w:hAnsi="Museo Sans 300"/>
                <w:color w:val="404040" w:themeColor="text1" w:themeTint="BF"/>
                <w:lang w:val="es-SV"/>
              </w:rPr>
              <w:t>13.5</w:t>
            </w:r>
          </w:p>
        </w:tc>
        <w:tc>
          <w:tcPr>
            <w:tcW w:w="19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2826662" w14:textId="77777777" w:rsidR="001556DF" w:rsidRPr="000936B3" w:rsidRDefault="001556DF" w:rsidP="001556DF">
            <w:pPr>
              <w:spacing w:after="0" w:line="240" w:lineRule="auto"/>
              <w:rPr>
                <w:rFonts w:ascii="Museo Sans 300" w:hAnsi="Museo Sans 300"/>
                <w:color w:val="404040" w:themeColor="text1" w:themeTint="BF"/>
                <w:lang w:val="es-SV"/>
              </w:rPr>
            </w:pPr>
            <w:r w:rsidRPr="000936B3">
              <w:rPr>
                <w:rFonts w:ascii="Museo Sans 300" w:hAnsi="Museo Sans 300"/>
                <w:color w:val="404040" w:themeColor="text1" w:themeTint="BF"/>
                <w:lang w:val="es-SV"/>
              </w:rPr>
              <w:t>-8.4%</w:t>
            </w:r>
          </w:p>
        </w:tc>
      </w:tr>
      <w:tr w:rsidR="001556DF" w:rsidRPr="001556DF" w14:paraId="0B043DFD" w14:textId="77777777" w:rsidTr="00412ED8">
        <w:trPr>
          <w:trHeight w:val="200"/>
          <w:jc w:val="center"/>
        </w:trPr>
        <w:tc>
          <w:tcPr>
            <w:tcW w:w="10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F811A1E" w14:textId="77777777" w:rsidR="001556DF" w:rsidRPr="000936B3" w:rsidRDefault="001556DF" w:rsidP="001556DF">
            <w:pPr>
              <w:spacing w:after="0" w:line="240" w:lineRule="auto"/>
              <w:ind w:left="-120"/>
              <w:rPr>
                <w:rFonts w:ascii="Museo Sans 300" w:hAnsi="Museo Sans 300"/>
                <w:color w:val="404040" w:themeColor="text1" w:themeTint="BF"/>
                <w:lang w:val="es-SV"/>
              </w:rPr>
            </w:pPr>
            <w:r w:rsidRPr="000936B3">
              <w:rPr>
                <w:rFonts w:ascii="Museo Sans 300" w:hAnsi="Museo Sans 300"/>
                <w:color w:val="404040" w:themeColor="text1" w:themeTint="BF"/>
                <w:lang w:val="es-SV"/>
              </w:rPr>
              <w:t>2012</w:t>
            </w:r>
          </w:p>
        </w:tc>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6D3AD4A" w14:textId="77777777" w:rsidR="001556DF" w:rsidRPr="000936B3" w:rsidRDefault="001556DF" w:rsidP="001556DF">
            <w:pPr>
              <w:spacing w:after="0" w:line="240" w:lineRule="auto"/>
              <w:ind w:left="-21"/>
              <w:rPr>
                <w:rFonts w:ascii="Museo Sans 300" w:hAnsi="Museo Sans 300"/>
                <w:color w:val="404040" w:themeColor="text1" w:themeTint="BF"/>
                <w:lang w:val="es-SV"/>
              </w:rPr>
            </w:pPr>
            <w:r w:rsidRPr="000936B3">
              <w:rPr>
                <w:rFonts w:ascii="Museo Sans 300" w:hAnsi="Museo Sans 300"/>
                <w:color w:val="404040" w:themeColor="text1" w:themeTint="BF"/>
                <w:lang w:val="es-SV"/>
              </w:rPr>
              <w:t>770,231</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1ABD928" w14:textId="77777777" w:rsidR="001556DF" w:rsidRPr="000936B3" w:rsidRDefault="001556DF" w:rsidP="001556DF">
            <w:pPr>
              <w:spacing w:after="0" w:line="240" w:lineRule="auto"/>
              <w:ind w:left="-44"/>
              <w:rPr>
                <w:rFonts w:ascii="Museo Sans 300" w:hAnsi="Museo Sans 300"/>
                <w:color w:val="404040" w:themeColor="text1" w:themeTint="BF"/>
                <w:lang w:val="es-SV"/>
              </w:rPr>
            </w:pPr>
            <w:r w:rsidRPr="000936B3">
              <w:rPr>
                <w:rFonts w:ascii="Museo Sans 300" w:hAnsi="Museo Sans 300"/>
                <w:color w:val="404040" w:themeColor="text1" w:themeTint="BF"/>
                <w:lang w:val="es-SV"/>
              </w:rPr>
              <w:t>998</w:t>
            </w:r>
          </w:p>
        </w:tc>
        <w:tc>
          <w:tcPr>
            <w:tcW w:w="23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8B6B53E" w14:textId="77777777" w:rsidR="001556DF" w:rsidRPr="000936B3" w:rsidRDefault="001556DF" w:rsidP="001556DF">
            <w:pPr>
              <w:spacing w:after="0" w:line="240" w:lineRule="auto"/>
              <w:ind w:left="-77"/>
              <w:rPr>
                <w:rFonts w:ascii="Museo Sans 300" w:hAnsi="Museo Sans 300"/>
                <w:color w:val="404040" w:themeColor="text1" w:themeTint="BF"/>
                <w:lang w:val="es-SV"/>
              </w:rPr>
            </w:pPr>
            <w:r w:rsidRPr="000936B3">
              <w:rPr>
                <w:rFonts w:ascii="Museo Sans 300" w:hAnsi="Museo Sans 300"/>
                <w:color w:val="404040" w:themeColor="text1" w:themeTint="BF"/>
                <w:lang w:val="es-SV"/>
              </w:rPr>
              <w:t>13.0</w:t>
            </w:r>
          </w:p>
        </w:tc>
        <w:tc>
          <w:tcPr>
            <w:tcW w:w="19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453B99B" w14:textId="77777777" w:rsidR="001556DF" w:rsidRPr="000936B3" w:rsidRDefault="001556DF" w:rsidP="001556DF">
            <w:pPr>
              <w:spacing w:after="0" w:line="240" w:lineRule="auto"/>
              <w:rPr>
                <w:rFonts w:ascii="Museo Sans 300" w:hAnsi="Museo Sans 300"/>
                <w:color w:val="404040" w:themeColor="text1" w:themeTint="BF"/>
                <w:lang w:val="es-SV"/>
              </w:rPr>
            </w:pPr>
            <w:r w:rsidRPr="000936B3">
              <w:rPr>
                <w:rFonts w:ascii="Museo Sans 300" w:hAnsi="Museo Sans 300"/>
                <w:color w:val="404040" w:themeColor="text1" w:themeTint="BF"/>
                <w:lang w:val="es-SV"/>
              </w:rPr>
              <w:t>-3.7%</w:t>
            </w:r>
          </w:p>
        </w:tc>
      </w:tr>
      <w:tr w:rsidR="001556DF" w:rsidRPr="001556DF" w14:paraId="605735F1" w14:textId="77777777" w:rsidTr="00412ED8">
        <w:trPr>
          <w:trHeight w:val="200"/>
          <w:jc w:val="center"/>
        </w:trPr>
        <w:tc>
          <w:tcPr>
            <w:tcW w:w="10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CCABBBF" w14:textId="77777777" w:rsidR="001556DF" w:rsidRPr="000936B3" w:rsidRDefault="001556DF" w:rsidP="001556DF">
            <w:pPr>
              <w:spacing w:after="0" w:line="240" w:lineRule="auto"/>
              <w:ind w:left="-120"/>
              <w:rPr>
                <w:rFonts w:ascii="Museo Sans 300" w:hAnsi="Museo Sans 300"/>
                <w:color w:val="404040" w:themeColor="text1" w:themeTint="BF"/>
                <w:lang w:val="es-SV"/>
              </w:rPr>
            </w:pPr>
            <w:r w:rsidRPr="000936B3">
              <w:rPr>
                <w:rFonts w:ascii="Museo Sans 300" w:hAnsi="Museo Sans 300"/>
                <w:color w:val="404040" w:themeColor="text1" w:themeTint="BF"/>
                <w:lang w:val="es-SV"/>
              </w:rPr>
              <w:t>2013</w:t>
            </w:r>
          </w:p>
        </w:tc>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8916800" w14:textId="77777777" w:rsidR="001556DF" w:rsidRPr="000936B3" w:rsidRDefault="001556DF" w:rsidP="001556DF">
            <w:pPr>
              <w:spacing w:after="0" w:line="240" w:lineRule="auto"/>
              <w:ind w:left="-21"/>
              <w:rPr>
                <w:rFonts w:ascii="Museo Sans 300" w:hAnsi="Museo Sans 300"/>
                <w:color w:val="404040" w:themeColor="text1" w:themeTint="BF"/>
                <w:lang w:val="es-SV"/>
              </w:rPr>
            </w:pPr>
            <w:r w:rsidRPr="000936B3">
              <w:rPr>
                <w:rFonts w:ascii="Museo Sans 300" w:hAnsi="Museo Sans 300"/>
                <w:color w:val="404040" w:themeColor="text1" w:themeTint="BF"/>
                <w:lang w:val="es-SV"/>
              </w:rPr>
              <w:t>813,241</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D4FAB22" w14:textId="77777777" w:rsidR="001556DF" w:rsidRPr="000936B3" w:rsidRDefault="001556DF" w:rsidP="001556DF">
            <w:pPr>
              <w:spacing w:after="0" w:line="240" w:lineRule="auto"/>
              <w:ind w:left="-44"/>
              <w:rPr>
                <w:rFonts w:ascii="Museo Sans 300" w:hAnsi="Museo Sans 300"/>
                <w:color w:val="404040" w:themeColor="text1" w:themeTint="BF"/>
                <w:lang w:val="es-SV"/>
              </w:rPr>
            </w:pPr>
            <w:r w:rsidRPr="000936B3">
              <w:rPr>
                <w:rFonts w:ascii="Museo Sans 300" w:hAnsi="Museo Sans 300"/>
                <w:color w:val="404040" w:themeColor="text1" w:themeTint="BF"/>
                <w:lang w:val="es-SV"/>
              </w:rPr>
              <w:t>1,029</w:t>
            </w:r>
          </w:p>
        </w:tc>
        <w:tc>
          <w:tcPr>
            <w:tcW w:w="23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464F6BE" w14:textId="77777777" w:rsidR="001556DF" w:rsidRPr="000936B3" w:rsidRDefault="001556DF" w:rsidP="001556DF">
            <w:pPr>
              <w:spacing w:after="0" w:line="240" w:lineRule="auto"/>
              <w:ind w:left="-77"/>
              <w:rPr>
                <w:rFonts w:ascii="Museo Sans 300" w:hAnsi="Museo Sans 300"/>
                <w:color w:val="404040" w:themeColor="text1" w:themeTint="BF"/>
                <w:lang w:val="es-SV"/>
              </w:rPr>
            </w:pPr>
            <w:r w:rsidRPr="000936B3">
              <w:rPr>
                <w:rFonts w:ascii="Museo Sans 300" w:hAnsi="Museo Sans 300"/>
                <w:color w:val="404040" w:themeColor="text1" w:themeTint="BF"/>
                <w:lang w:val="es-SV"/>
              </w:rPr>
              <w:t>12.7</w:t>
            </w:r>
          </w:p>
        </w:tc>
        <w:tc>
          <w:tcPr>
            <w:tcW w:w="19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05AA41F" w14:textId="77777777" w:rsidR="001556DF" w:rsidRPr="000936B3" w:rsidRDefault="001556DF" w:rsidP="001556DF">
            <w:pPr>
              <w:spacing w:after="0" w:line="240" w:lineRule="auto"/>
              <w:rPr>
                <w:rFonts w:ascii="Museo Sans 300" w:hAnsi="Museo Sans 300"/>
                <w:color w:val="404040" w:themeColor="text1" w:themeTint="BF"/>
                <w:lang w:val="es-SV"/>
              </w:rPr>
            </w:pPr>
            <w:r w:rsidRPr="000936B3">
              <w:rPr>
                <w:rFonts w:ascii="Museo Sans 300" w:hAnsi="Museo Sans 300"/>
                <w:color w:val="404040" w:themeColor="text1" w:themeTint="BF"/>
                <w:lang w:val="es-SV"/>
              </w:rPr>
              <w:t>-2.4%</w:t>
            </w:r>
          </w:p>
        </w:tc>
      </w:tr>
      <w:tr w:rsidR="001556DF" w:rsidRPr="001556DF" w14:paraId="090C0D9C" w14:textId="77777777" w:rsidTr="00412ED8">
        <w:trPr>
          <w:trHeight w:val="200"/>
          <w:jc w:val="center"/>
        </w:trPr>
        <w:tc>
          <w:tcPr>
            <w:tcW w:w="10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CBD41FC" w14:textId="77777777" w:rsidR="001556DF" w:rsidRPr="000936B3" w:rsidRDefault="001556DF" w:rsidP="001556DF">
            <w:pPr>
              <w:spacing w:after="0" w:line="240" w:lineRule="auto"/>
              <w:ind w:left="-120"/>
              <w:rPr>
                <w:rFonts w:ascii="Museo Sans 300" w:hAnsi="Museo Sans 300"/>
                <w:color w:val="404040" w:themeColor="text1" w:themeTint="BF"/>
                <w:lang w:val="es-SV"/>
              </w:rPr>
            </w:pPr>
            <w:r w:rsidRPr="000936B3">
              <w:rPr>
                <w:rFonts w:ascii="Museo Sans 300" w:hAnsi="Museo Sans 300"/>
                <w:color w:val="404040" w:themeColor="text1" w:themeTint="BF"/>
                <w:lang w:val="es-SV"/>
              </w:rPr>
              <w:t>2014</w:t>
            </w:r>
          </w:p>
        </w:tc>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3991572" w14:textId="77777777" w:rsidR="001556DF" w:rsidRPr="000936B3" w:rsidRDefault="001556DF" w:rsidP="001556DF">
            <w:pPr>
              <w:spacing w:after="0" w:line="240" w:lineRule="auto"/>
              <w:ind w:left="-21"/>
              <w:rPr>
                <w:rFonts w:ascii="Museo Sans 300" w:hAnsi="Museo Sans 300"/>
                <w:color w:val="404040" w:themeColor="text1" w:themeTint="BF"/>
                <w:lang w:val="es-SV"/>
              </w:rPr>
            </w:pPr>
            <w:r w:rsidRPr="000936B3">
              <w:rPr>
                <w:rFonts w:ascii="Museo Sans 300" w:hAnsi="Museo Sans 300"/>
                <w:color w:val="404040" w:themeColor="text1" w:themeTint="BF"/>
                <w:lang w:val="es-SV"/>
              </w:rPr>
              <w:t>864,006</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2D89965" w14:textId="77777777" w:rsidR="001556DF" w:rsidRPr="000936B3" w:rsidRDefault="001556DF" w:rsidP="001556DF">
            <w:pPr>
              <w:spacing w:after="0" w:line="240" w:lineRule="auto"/>
              <w:ind w:left="-44"/>
              <w:rPr>
                <w:rFonts w:ascii="Museo Sans 300" w:hAnsi="Museo Sans 300"/>
                <w:color w:val="404040" w:themeColor="text1" w:themeTint="BF"/>
                <w:lang w:val="es-SV"/>
              </w:rPr>
            </w:pPr>
            <w:r w:rsidRPr="000936B3">
              <w:rPr>
                <w:rFonts w:ascii="Museo Sans 300" w:hAnsi="Museo Sans 300"/>
                <w:color w:val="404040" w:themeColor="text1" w:themeTint="BF"/>
                <w:lang w:val="es-SV"/>
              </w:rPr>
              <w:t>1,049</w:t>
            </w:r>
          </w:p>
        </w:tc>
        <w:tc>
          <w:tcPr>
            <w:tcW w:w="23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A818F82" w14:textId="77777777" w:rsidR="001556DF" w:rsidRPr="000936B3" w:rsidRDefault="001556DF" w:rsidP="001556DF">
            <w:pPr>
              <w:spacing w:after="0" w:line="240" w:lineRule="auto"/>
              <w:ind w:left="-77"/>
              <w:rPr>
                <w:rFonts w:ascii="Museo Sans 300" w:hAnsi="Museo Sans 300"/>
                <w:color w:val="404040" w:themeColor="text1" w:themeTint="BF"/>
                <w:lang w:val="es-SV"/>
              </w:rPr>
            </w:pPr>
            <w:r w:rsidRPr="000936B3">
              <w:rPr>
                <w:rFonts w:ascii="Museo Sans 300" w:hAnsi="Museo Sans 300"/>
                <w:color w:val="404040" w:themeColor="text1" w:themeTint="BF"/>
                <w:lang w:val="es-SV"/>
              </w:rPr>
              <w:t>12.1</w:t>
            </w:r>
          </w:p>
        </w:tc>
        <w:tc>
          <w:tcPr>
            <w:tcW w:w="19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76B4393" w14:textId="77777777" w:rsidR="001556DF" w:rsidRPr="000936B3" w:rsidRDefault="001556DF" w:rsidP="001556DF">
            <w:pPr>
              <w:spacing w:after="0" w:line="240" w:lineRule="auto"/>
              <w:rPr>
                <w:rFonts w:ascii="Museo Sans 300" w:hAnsi="Museo Sans 300"/>
                <w:color w:val="404040" w:themeColor="text1" w:themeTint="BF"/>
                <w:lang w:val="es-SV"/>
              </w:rPr>
            </w:pPr>
            <w:r w:rsidRPr="000936B3">
              <w:rPr>
                <w:rFonts w:ascii="Museo Sans 300" w:hAnsi="Museo Sans 300"/>
                <w:color w:val="404040" w:themeColor="text1" w:themeTint="BF"/>
                <w:lang w:val="es-SV"/>
              </w:rPr>
              <w:t>-4.1%</w:t>
            </w:r>
          </w:p>
        </w:tc>
      </w:tr>
      <w:tr w:rsidR="001556DF" w:rsidRPr="001556DF" w14:paraId="0AD38E29" w14:textId="77777777" w:rsidTr="00412ED8">
        <w:trPr>
          <w:trHeight w:val="200"/>
          <w:jc w:val="center"/>
        </w:trPr>
        <w:tc>
          <w:tcPr>
            <w:tcW w:w="10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E72DDC8" w14:textId="77777777" w:rsidR="001556DF" w:rsidRPr="000936B3" w:rsidRDefault="001556DF" w:rsidP="001556DF">
            <w:pPr>
              <w:spacing w:after="0" w:line="240" w:lineRule="auto"/>
              <w:ind w:left="-120"/>
              <w:rPr>
                <w:rFonts w:ascii="Museo Sans 300" w:hAnsi="Museo Sans 300"/>
                <w:color w:val="404040" w:themeColor="text1" w:themeTint="BF"/>
                <w:lang w:val="es-SV"/>
              </w:rPr>
            </w:pPr>
            <w:r w:rsidRPr="000936B3">
              <w:rPr>
                <w:rFonts w:ascii="Museo Sans 300" w:hAnsi="Museo Sans 300"/>
                <w:color w:val="404040" w:themeColor="text1" w:themeTint="BF"/>
                <w:lang w:val="es-SV"/>
              </w:rPr>
              <w:t>2015</w:t>
            </w:r>
          </w:p>
        </w:tc>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7B31FC5" w14:textId="77777777" w:rsidR="001556DF" w:rsidRPr="000936B3" w:rsidRDefault="001556DF" w:rsidP="001556DF">
            <w:pPr>
              <w:spacing w:after="0" w:line="240" w:lineRule="auto"/>
              <w:ind w:left="-21"/>
              <w:rPr>
                <w:rFonts w:ascii="Museo Sans 300" w:hAnsi="Museo Sans 300"/>
                <w:color w:val="404040" w:themeColor="text1" w:themeTint="BF"/>
                <w:lang w:val="es-SV"/>
              </w:rPr>
            </w:pPr>
            <w:r w:rsidRPr="000936B3">
              <w:rPr>
                <w:rFonts w:ascii="Museo Sans 300" w:hAnsi="Museo Sans 300"/>
                <w:color w:val="404040" w:themeColor="text1" w:themeTint="BF"/>
                <w:lang w:val="es-SV"/>
              </w:rPr>
              <w:t>925,448</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DD6816F" w14:textId="77777777" w:rsidR="001556DF" w:rsidRPr="000936B3" w:rsidRDefault="001556DF" w:rsidP="001556DF">
            <w:pPr>
              <w:spacing w:after="0" w:line="240" w:lineRule="auto"/>
              <w:ind w:left="-44"/>
              <w:rPr>
                <w:rFonts w:ascii="Museo Sans 300" w:hAnsi="Museo Sans 300"/>
                <w:color w:val="404040" w:themeColor="text1" w:themeTint="BF"/>
                <w:lang w:val="es-SV"/>
              </w:rPr>
            </w:pPr>
            <w:r w:rsidRPr="000936B3">
              <w:rPr>
                <w:rFonts w:ascii="Museo Sans 300" w:hAnsi="Museo Sans 300"/>
                <w:color w:val="404040" w:themeColor="text1" w:themeTint="BF"/>
                <w:lang w:val="es-SV"/>
              </w:rPr>
              <w:t>1,149</w:t>
            </w:r>
          </w:p>
        </w:tc>
        <w:tc>
          <w:tcPr>
            <w:tcW w:w="23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9307A5C" w14:textId="77777777" w:rsidR="001556DF" w:rsidRPr="000936B3" w:rsidRDefault="001556DF" w:rsidP="001556DF">
            <w:pPr>
              <w:spacing w:after="0" w:line="240" w:lineRule="auto"/>
              <w:ind w:left="-77"/>
              <w:rPr>
                <w:rFonts w:ascii="Museo Sans 300" w:hAnsi="Museo Sans 300"/>
                <w:color w:val="404040" w:themeColor="text1" w:themeTint="BF"/>
                <w:lang w:val="es-SV"/>
              </w:rPr>
            </w:pPr>
            <w:r w:rsidRPr="000936B3">
              <w:rPr>
                <w:rFonts w:ascii="Museo Sans 300" w:hAnsi="Museo Sans 300"/>
                <w:color w:val="404040" w:themeColor="text1" w:themeTint="BF"/>
                <w:lang w:val="es-SV"/>
              </w:rPr>
              <w:t>12.4</w:t>
            </w:r>
          </w:p>
        </w:tc>
        <w:tc>
          <w:tcPr>
            <w:tcW w:w="19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3D2D8CA" w14:textId="77777777" w:rsidR="001556DF" w:rsidRPr="000936B3" w:rsidRDefault="001556DF" w:rsidP="001556DF">
            <w:pPr>
              <w:spacing w:after="0" w:line="240" w:lineRule="auto"/>
              <w:rPr>
                <w:rFonts w:ascii="Museo Sans 300" w:hAnsi="Museo Sans 300"/>
                <w:color w:val="404040" w:themeColor="text1" w:themeTint="BF"/>
                <w:lang w:val="es-SV"/>
              </w:rPr>
            </w:pPr>
            <w:r w:rsidRPr="000936B3">
              <w:rPr>
                <w:rFonts w:ascii="Museo Sans 300" w:hAnsi="Museo Sans 300"/>
                <w:color w:val="404040" w:themeColor="text1" w:themeTint="BF"/>
                <w:lang w:val="es-SV"/>
              </w:rPr>
              <w:t>2.8%</w:t>
            </w:r>
          </w:p>
        </w:tc>
      </w:tr>
      <w:tr w:rsidR="001556DF" w:rsidRPr="001556DF" w14:paraId="75294A1F" w14:textId="77777777" w:rsidTr="00412ED8">
        <w:trPr>
          <w:trHeight w:val="200"/>
          <w:jc w:val="center"/>
        </w:trPr>
        <w:tc>
          <w:tcPr>
            <w:tcW w:w="10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1016706" w14:textId="77777777" w:rsidR="001556DF" w:rsidRPr="000936B3" w:rsidRDefault="001556DF" w:rsidP="001556DF">
            <w:pPr>
              <w:spacing w:after="0" w:line="240" w:lineRule="auto"/>
              <w:ind w:left="-120"/>
              <w:rPr>
                <w:rFonts w:ascii="Museo Sans 300" w:hAnsi="Museo Sans 300"/>
                <w:color w:val="404040" w:themeColor="text1" w:themeTint="BF"/>
                <w:lang w:val="es-SV"/>
              </w:rPr>
            </w:pPr>
            <w:r w:rsidRPr="000936B3">
              <w:rPr>
                <w:rFonts w:ascii="Museo Sans 300" w:hAnsi="Museo Sans 300"/>
                <w:color w:val="404040" w:themeColor="text1" w:themeTint="BF"/>
                <w:lang w:val="es-SV"/>
              </w:rPr>
              <w:t>2016</w:t>
            </w:r>
          </w:p>
        </w:tc>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DDA50DB" w14:textId="77777777" w:rsidR="001556DF" w:rsidRPr="000936B3" w:rsidRDefault="001556DF" w:rsidP="001556DF">
            <w:pPr>
              <w:spacing w:after="0" w:line="240" w:lineRule="auto"/>
              <w:ind w:left="-21"/>
              <w:rPr>
                <w:rFonts w:ascii="Museo Sans 300" w:hAnsi="Museo Sans 300"/>
                <w:color w:val="404040" w:themeColor="text1" w:themeTint="BF"/>
                <w:lang w:val="es-SV"/>
              </w:rPr>
            </w:pPr>
            <w:r w:rsidRPr="000936B3">
              <w:rPr>
                <w:rFonts w:ascii="Museo Sans 300" w:hAnsi="Museo Sans 300"/>
                <w:color w:val="404040" w:themeColor="text1" w:themeTint="BF"/>
                <w:lang w:val="es-SV"/>
              </w:rPr>
              <w:t>1,008,080</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B5CCF2E" w14:textId="77777777" w:rsidR="001556DF" w:rsidRPr="000936B3" w:rsidRDefault="001556DF" w:rsidP="001556DF">
            <w:pPr>
              <w:spacing w:after="0" w:line="240" w:lineRule="auto"/>
              <w:ind w:left="-44"/>
              <w:rPr>
                <w:rFonts w:ascii="Museo Sans 300" w:hAnsi="Museo Sans 300"/>
                <w:color w:val="404040" w:themeColor="text1" w:themeTint="BF"/>
                <w:lang w:val="es-SV"/>
              </w:rPr>
            </w:pPr>
            <w:r w:rsidRPr="000936B3">
              <w:rPr>
                <w:rFonts w:ascii="Museo Sans 300" w:hAnsi="Museo Sans 300"/>
                <w:color w:val="404040" w:themeColor="text1" w:themeTint="BF"/>
                <w:lang w:val="es-SV"/>
              </w:rPr>
              <w:t>1,216</w:t>
            </w:r>
          </w:p>
        </w:tc>
        <w:tc>
          <w:tcPr>
            <w:tcW w:w="23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284E795" w14:textId="77777777" w:rsidR="001556DF" w:rsidRPr="000936B3" w:rsidRDefault="001556DF" w:rsidP="001556DF">
            <w:pPr>
              <w:spacing w:after="0" w:line="240" w:lineRule="auto"/>
              <w:ind w:left="-77"/>
              <w:rPr>
                <w:rFonts w:ascii="Museo Sans 300" w:hAnsi="Museo Sans 300"/>
                <w:color w:val="404040" w:themeColor="text1" w:themeTint="BF"/>
                <w:lang w:val="es-SV"/>
              </w:rPr>
            </w:pPr>
            <w:r w:rsidRPr="000936B3">
              <w:rPr>
                <w:rFonts w:ascii="Museo Sans 300" w:hAnsi="Museo Sans 300"/>
                <w:color w:val="404040" w:themeColor="text1" w:themeTint="BF"/>
                <w:lang w:val="es-SV"/>
              </w:rPr>
              <w:t>12.1</w:t>
            </w:r>
          </w:p>
        </w:tc>
        <w:tc>
          <w:tcPr>
            <w:tcW w:w="19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FB53118" w14:textId="77777777" w:rsidR="001556DF" w:rsidRPr="000936B3" w:rsidRDefault="001556DF" w:rsidP="001556DF">
            <w:pPr>
              <w:spacing w:after="0" w:line="240" w:lineRule="auto"/>
              <w:rPr>
                <w:rFonts w:ascii="Museo Sans 300" w:hAnsi="Museo Sans 300"/>
                <w:color w:val="404040" w:themeColor="text1" w:themeTint="BF"/>
                <w:lang w:val="es-SV"/>
              </w:rPr>
            </w:pPr>
            <w:r w:rsidRPr="000936B3">
              <w:rPr>
                <w:rFonts w:ascii="Museo Sans 300" w:hAnsi="Museo Sans 300"/>
                <w:color w:val="404040" w:themeColor="text1" w:themeTint="BF"/>
                <w:lang w:val="es-SV"/>
              </w:rPr>
              <w:t>-2.8%</w:t>
            </w:r>
          </w:p>
        </w:tc>
      </w:tr>
      <w:tr w:rsidR="001556DF" w:rsidRPr="001556DF" w14:paraId="6AD81A5B" w14:textId="77777777" w:rsidTr="00412ED8">
        <w:trPr>
          <w:trHeight w:val="200"/>
          <w:jc w:val="center"/>
        </w:trPr>
        <w:tc>
          <w:tcPr>
            <w:tcW w:w="10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C0D7063" w14:textId="77777777" w:rsidR="001556DF" w:rsidRPr="000936B3" w:rsidRDefault="001556DF" w:rsidP="001556DF">
            <w:pPr>
              <w:spacing w:after="0" w:line="240" w:lineRule="auto"/>
              <w:ind w:left="-120"/>
              <w:rPr>
                <w:rFonts w:ascii="Museo Sans 300" w:hAnsi="Museo Sans 300"/>
                <w:color w:val="404040" w:themeColor="text1" w:themeTint="BF"/>
                <w:lang w:val="es-SV"/>
              </w:rPr>
            </w:pPr>
            <w:r w:rsidRPr="000936B3">
              <w:rPr>
                <w:rFonts w:ascii="Museo Sans 300" w:hAnsi="Museo Sans 300"/>
                <w:color w:val="404040" w:themeColor="text1" w:themeTint="BF"/>
                <w:lang w:val="es-SV"/>
              </w:rPr>
              <w:t>2017</w:t>
            </w:r>
          </w:p>
        </w:tc>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A9D59CF" w14:textId="77777777" w:rsidR="001556DF" w:rsidRPr="000936B3" w:rsidRDefault="001556DF" w:rsidP="001556DF">
            <w:pPr>
              <w:spacing w:after="0" w:line="240" w:lineRule="auto"/>
              <w:ind w:left="-21"/>
              <w:rPr>
                <w:rFonts w:ascii="Museo Sans 300" w:hAnsi="Museo Sans 300"/>
                <w:color w:val="404040" w:themeColor="text1" w:themeTint="BF"/>
                <w:lang w:val="es-SV"/>
              </w:rPr>
            </w:pPr>
            <w:r w:rsidRPr="000936B3">
              <w:rPr>
                <w:rFonts w:ascii="Museo Sans 300" w:hAnsi="Museo Sans 300"/>
                <w:color w:val="404040" w:themeColor="text1" w:themeTint="BF"/>
                <w:lang w:val="es-SV"/>
              </w:rPr>
              <w:t>1,095,193</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18B3DDB" w14:textId="77777777" w:rsidR="001556DF" w:rsidRPr="000936B3" w:rsidRDefault="001556DF" w:rsidP="001556DF">
            <w:pPr>
              <w:spacing w:after="0" w:line="240" w:lineRule="auto"/>
              <w:ind w:left="-44"/>
              <w:rPr>
                <w:rFonts w:ascii="Museo Sans 300" w:hAnsi="Museo Sans 300"/>
                <w:color w:val="404040" w:themeColor="text1" w:themeTint="BF"/>
                <w:lang w:val="es-SV"/>
              </w:rPr>
            </w:pPr>
            <w:r w:rsidRPr="000936B3">
              <w:rPr>
                <w:rFonts w:ascii="Museo Sans 300" w:hAnsi="Museo Sans 300"/>
                <w:color w:val="404040" w:themeColor="text1" w:themeTint="BF"/>
                <w:lang w:val="es-SV"/>
              </w:rPr>
              <w:t>1,245</w:t>
            </w:r>
          </w:p>
        </w:tc>
        <w:tc>
          <w:tcPr>
            <w:tcW w:w="23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5D0C45E" w14:textId="77777777" w:rsidR="001556DF" w:rsidRPr="000936B3" w:rsidRDefault="001556DF" w:rsidP="001556DF">
            <w:pPr>
              <w:spacing w:after="0" w:line="240" w:lineRule="auto"/>
              <w:ind w:left="-77"/>
              <w:rPr>
                <w:rFonts w:ascii="Museo Sans 300" w:hAnsi="Museo Sans 300"/>
                <w:color w:val="404040" w:themeColor="text1" w:themeTint="BF"/>
                <w:lang w:val="es-SV"/>
              </w:rPr>
            </w:pPr>
            <w:r w:rsidRPr="000936B3">
              <w:rPr>
                <w:rFonts w:ascii="Museo Sans 300" w:hAnsi="Museo Sans 300"/>
                <w:color w:val="404040" w:themeColor="text1" w:themeTint="BF"/>
                <w:lang w:val="es-SV"/>
              </w:rPr>
              <w:t>11.4</w:t>
            </w:r>
          </w:p>
        </w:tc>
        <w:tc>
          <w:tcPr>
            <w:tcW w:w="19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509FA68" w14:textId="77777777" w:rsidR="001556DF" w:rsidRPr="000936B3" w:rsidRDefault="001556DF" w:rsidP="001556DF">
            <w:pPr>
              <w:spacing w:after="0" w:line="240" w:lineRule="auto"/>
              <w:rPr>
                <w:rFonts w:ascii="Museo Sans 300" w:hAnsi="Museo Sans 300"/>
                <w:color w:val="404040" w:themeColor="text1" w:themeTint="BF"/>
                <w:lang w:val="es-SV"/>
              </w:rPr>
            </w:pPr>
            <w:r w:rsidRPr="000936B3">
              <w:rPr>
                <w:rFonts w:ascii="Museo Sans 300" w:hAnsi="Museo Sans 300"/>
                <w:color w:val="404040" w:themeColor="text1" w:themeTint="BF"/>
                <w:lang w:val="es-SV"/>
              </w:rPr>
              <w:t>-5.8%</w:t>
            </w:r>
          </w:p>
        </w:tc>
      </w:tr>
      <w:tr w:rsidR="001556DF" w:rsidRPr="001556DF" w14:paraId="3DF24EC7" w14:textId="77777777" w:rsidTr="00412ED8">
        <w:trPr>
          <w:trHeight w:val="200"/>
          <w:jc w:val="center"/>
        </w:trPr>
        <w:tc>
          <w:tcPr>
            <w:tcW w:w="10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F780632" w14:textId="77777777" w:rsidR="001556DF" w:rsidRPr="000936B3" w:rsidRDefault="001556DF" w:rsidP="001556DF">
            <w:pPr>
              <w:spacing w:after="0" w:line="240" w:lineRule="auto"/>
              <w:ind w:left="-120"/>
              <w:rPr>
                <w:rFonts w:ascii="Museo Sans 300" w:hAnsi="Museo Sans 300"/>
                <w:color w:val="404040" w:themeColor="text1" w:themeTint="BF"/>
                <w:lang w:val="es-SV"/>
              </w:rPr>
            </w:pPr>
            <w:r w:rsidRPr="000936B3">
              <w:rPr>
                <w:rFonts w:ascii="Museo Sans 300" w:hAnsi="Museo Sans 300"/>
                <w:color w:val="404040" w:themeColor="text1" w:themeTint="BF"/>
                <w:lang w:val="es-SV"/>
              </w:rPr>
              <w:t>2018</w:t>
            </w:r>
          </w:p>
        </w:tc>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A92B728" w14:textId="77777777" w:rsidR="001556DF" w:rsidRPr="000936B3" w:rsidRDefault="001556DF" w:rsidP="001556DF">
            <w:pPr>
              <w:spacing w:after="0" w:line="240" w:lineRule="auto"/>
              <w:ind w:left="-21"/>
              <w:rPr>
                <w:rFonts w:ascii="Museo Sans 300" w:hAnsi="Museo Sans 300"/>
                <w:color w:val="404040" w:themeColor="text1" w:themeTint="BF"/>
                <w:lang w:val="es-SV"/>
              </w:rPr>
            </w:pPr>
            <w:r w:rsidRPr="000936B3">
              <w:rPr>
                <w:rFonts w:ascii="Museo Sans 300" w:hAnsi="Museo Sans 300"/>
                <w:color w:val="404040" w:themeColor="text1" w:themeTint="BF"/>
                <w:lang w:val="es-SV"/>
              </w:rPr>
              <w:t>1,190,680</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9895146" w14:textId="77777777" w:rsidR="001556DF" w:rsidRPr="000936B3" w:rsidRDefault="001556DF" w:rsidP="001556DF">
            <w:pPr>
              <w:spacing w:after="0" w:line="240" w:lineRule="auto"/>
              <w:ind w:left="-44"/>
              <w:rPr>
                <w:rFonts w:ascii="Museo Sans 300" w:hAnsi="Museo Sans 300"/>
                <w:color w:val="404040" w:themeColor="text1" w:themeTint="BF"/>
                <w:lang w:val="es-SV"/>
              </w:rPr>
            </w:pPr>
            <w:r w:rsidRPr="000936B3">
              <w:rPr>
                <w:rFonts w:ascii="Museo Sans 300" w:hAnsi="Museo Sans 300"/>
                <w:color w:val="404040" w:themeColor="text1" w:themeTint="BF"/>
                <w:lang w:val="es-SV"/>
              </w:rPr>
              <w:t>1,310</w:t>
            </w:r>
          </w:p>
        </w:tc>
        <w:tc>
          <w:tcPr>
            <w:tcW w:w="23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3FFB8CF" w14:textId="77777777" w:rsidR="001556DF" w:rsidRPr="000936B3" w:rsidRDefault="001556DF" w:rsidP="001556DF">
            <w:pPr>
              <w:spacing w:after="0" w:line="240" w:lineRule="auto"/>
              <w:ind w:left="-77"/>
              <w:rPr>
                <w:rFonts w:ascii="Museo Sans 300" w:hAnsi="Museo Sans 300"/>
                <w:color w:val="404040" w:themeColor="text1" w:themeTint="BF"/>
                <w:lang w:val="es-SV"/>
              </w:rPr>
            </w:pPr>
            <w:r w:rsidRPr="000936B3">
              <w:rPr>
                <w:rFonts w:ascii="Museo Sans 300" w:hAnsi="Museo Sans 300"/>
                <w:color w:val="404040" w:themeColor="text1" w:themeTint="BF"/>
                <w:lang w:val="es-SV"/>
              </w:rPr>
              <w:t>11.0</w:t>
            </w:r>
          </w:p>
        </w:tc>
        <w:tc>
          <w:tcPr>
            <w:tcW w:w="19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4619086" w14:textId="77777777" w:rsidR="001556DF" w:rsidRPr="000936B3" w:rsidRDefault="001556DF" w:rsidP="001556DF">
            <w:pPr>
              <w:spacing w:after="0" w:line="240" w:lineRule="auto"/>
              <w:rPr>
                <w:rFonts w:ascii="Museo Sans 300" w:hAnsi="Museo Sans 300"/>
                <w:color w:val="404040" w:themeColor="text1" w:themeTint="BF"/>
                <w:lang w:val="es-SV"/>
              </w:rPr>
            </w:pPr>
            <w:r w:rsidRPr="000936B3">
              <w:rPr>
                <w:rFonts w:ascii="Museo Sans 300" w:hAnsi="Museo Sans 300"/>
                <w:color w:val="404040" w:themeColor="text1" w:themeTint="BF"/>
                <w:lang w:val="es-SV"/>
              </w:rPr>
              <w:t>-3.2%</w:t>
            </w:r>
          </w:p>
        </w:tc>
      </w:tr>
      <w:tr w:rsidR="001556DF" w:rsidRPr="001556DF" w14:paraId="56F714C0" w14:textId="77777777" w:rsidTr="00412ED8">
        <w:trPr>
          <w:trHeight w:val="200"/>
          <w:jc w:val="center"/>
        </w:trPr>
        <w:tc>
          <w:tcPr>
            <w:tcW w:w="10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3C509ED" w14:textId="77777777" w:rsidR="001556DF" w:rsidRPr="000936B3" w:rsidRDefault="001556DF" w:rsidP="001556DF">
            <w:pPr>
              <w:spacing w:after="0" w:line="240" w:lineRule="auto"/>
              <w:ind w:left="-120"/>
              <w:rPr>
                <w:rFonts w:ascii="Museo Sans 300" w:hAnsi="Museo Sans 300"/>
                <w:color w:val="404040" w:themeColor="text1" w:themeTint="BF"/>
                <w:lang w:val="es-SV"/>
              </w:rPr>
            </w:pPr>
            <w:r w:rsidRPr="000936B3">
              <w:rPr>
                <w:rFonts w:ascii="Museo Sans 300" w:hAnsi="Museo Sans 300"/>
                <w:color w:val="404040" w:themeColor="text1" w:themeTint="BF"/>
                <w:lang w:val="es-SV"/>
              </w:rPr>
              <w:t>2019</w:t>
            </w:r>
          </w:p>
        </w:tc>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91A9694" w14:textId="77777777" w:rsidR="001556DF" w:rsidRPr="000936B3" w:rsidRDefault="001556DF" w:rsidP="001556DF">
            <w:pPr>
              <w:spacing w:after="0" w:line="240" w:lineRule="auto"/>
              <w:ind w:left="-21"/>
              <w:rPr>
                <w:rFonts w:ascii="Museo Sans 300" w:hAnsi="Museo Sans 300"/>
                <w:color w:val="404040" w:themeColor="text1" w:themeTint="BF"/>
                <w:lang w:val="es-SV"/>
              </w:rPr>
            </w:pPr>
            <w:r w:rsidRPr="000936B3">
              <w:rPr>
                <w:rFonts w:ascii="Museo Sans 300" w:hAnsi="Museo Sans 300"/>
                <w:color w:val="404040" w:themeColor="text1" w:themeTint="BF"/>
                <w:lang w:val="es-SV"/>
              </w:rPr>
              <w:t>1,288,238</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C0F5832" w14:textId="77777777" w:rsidR="001556DF" w:rsidRPr="000936B3" w:rsidRDefault="001556DF" w:rsidP="001556DF">
            <w:pPr>
              <w:spacing w:after="0" w:line="240" w:lineRule="auto"/>
              <w:ind w:left="-44"/>
              <w:rPr>
                <w:rFonts w:ascii="Museo Sans 300" w:hAnsi="Museo Sans 300"/>
                <w:color w:val="404040" w:themeColor="text1" w:themeTint="BF"/>
                <w:lang w:val="es-SV"/>
              </w:rPr>
            </w:pPr>
            <w:r w:rsidRPr="000936B3">
              <w:rPr>
                <w:rFonts w:ascii="Museo Sans 300" w:hAnsi="Museo Sans 300"/>
                <w:color w:val="404040" w:themeColor="text1" w:themeTint="BF"/>
                <w:lang w:val="es-SV"/>
              </w:rPr>
              <w:t>1,406</w:t>
            </w:r>
          </w:p>
        </w:tc>
        <w:tc>
          <w:tcPr>
            <w:tcW w:w="23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3B76B5A" w14:textId="77777777" w:rsidR="001556DF" w:rsidRPr="000936B3" w:rsidRDefault="001556DF" w:rsidP="001556DF">
            <w:pPr>
              <w:spacing w:after="0" w:line="240" w:lineRule="auto"/>
              <w:ind w:left="-77"/>
              <w:rPr>
                <w:rFonts w:ascii="Museo Sans 300" w:hAnsi="Museo Sans 300"/>
                <w:color w:val="404040" w:themeColor="text1" w:themeTint="BF"/>
                <w:lang w:val="es-SV"/>
              </w:rPr>
            </w:pPr>
            <w:r w:rsidRPr="000936B3">
              <w:rPr>
                <w:rFonts w:ascii="Museo Sans 300" w:hAnsi="Museo Sans 300"/>
                <w:color w:val="404040" w:themeColor="text1" w:themeTint="BF"/>
                <w:lang w:val="es-SV"/>
              </w:rPr>
              <w:t>10.9</w:t>
            </w:r>
          </w:p>
        </w:tc>
        <w:tc>
          <w:tcPr>
            <w:tcW w:w="19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E9E38D5" w14:textId="77777777" w:rsidR="001556DF" w:rsidRPr="000936B3" w:rsidRDefault="001556DF" w:rsidP="001556DF">
            <w:pPr>
              <w:spacing w:after="0" w:line="240" w:lineRule="auto"/>
              <w:rPr>
                <w:rFonts w:ascii="Museo Sans 300" w:hAnsi="Museo Sans 300"/>
                <w:color w:val="404040" w:themeColor="text1" w:themeTint="BF"/>
                <w:lang w:val="es-SV"/>
              </w:rPr>
            </w:pPr>
            <w:r w:rsidRPr="000936B3">
              <w:rPr>
                <w:rFonts w:ascii="Museo Sans 300" w:hAnsi="Museo Sans 300"/>
                <w:color w:val="404040" w:themeColor="text1" w:themeTint="BF"/>
                <w:lang w:val="es-SV"/>
              </w:rPr>
              <w:t>-0.8%</w:t>
            </w:r>
          </w:p>
        </w:tc>
      </w:tr>
      <w:tr w:rsidR="001556DF" w:rsidRPr="001556DF" w14:paraId="6BA19142" w14:textId="77777777" w:rsidTr="00412ED8">
        <w:trPr>
          <w:trHeight w:val="200"/>
          <w:jc w:val="center"/>
        </w:trPr>
        <w:tc>
          <w:tcPr>
            <w:tcW w:w="10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FE3EDA1" w14:textId="77777777" w:rsidR="001556DF" w:rsidRPr="000936B3" w:rsidRDefault="001556DF" w:rsidP="001556DF">
            <w:pPr>
              <w:spacing w:after="0" w:line="240" w:lineRule="auto"/>
              <w:ind w:left="-120"/>
              <w:rPr>
                <w:rFonts w:ascii="Museo Sans 300" w:hAnsi="Museo Sans 300"/>
                <w:color w:val="404040" w:themeColor="text1" w:themeTint="BF"/>
                <w:lang w:val="es-SV"/>
              </w:rPr>
            </w:pPr>
            <w:r w:rsidRPr="000936B3">
              <w:rPr>
                <w:rFonts w:ascii="Museo Sans 300" w:hAnsi="Museo Sans 300"/>
                <w:color w:val="404040" w:themeColor="text1" w:themeTint="BF"/>
                <w:lang w:val="es-SV"/>
              </w:rPr>
              <w:t>2020</w:t>
            </w:r>
          </w:p>
        </w:tc>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6201833" w14:textId="77777777" w:rsidR="001556DF" w:rsidRPr="000936B3" w:rsidRDefault="001556DF" w:rsidP="001556DF">
            <w:pPr>
              <w:spacing w:after="0" w:line="240" w:lineRule="auto"/>
              <w:ind w:left="-21"/>
              <w:rPr>
                <w:rFonts w:ascii="Museo Sans 300" w:hAnsi="Museo Sans 300"/>
                <w:color w:val="404040" w:themeColor="text1" w:themeTint="BF"/>
                <w:lang w:val="es-SV"/>
              </w:rPr>
            </w:pPr>
            <w:r w:rsidRPr="000936B3">
              <w:rPr>
                <w:rFonts w:ascii="Museo Sans 300" w:hAnsi="Museo Sans 300"/>
                <w:color w:val="404040" w:themeColor="text1" w:themeTint="BF"/>
                <w:lang w:val="es-SV"/>
              </w:rPr>
              <w:t>1,359,562</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84D26C8" w14:textId="77777777" w:rsidR="001556DF" w:rsidRPr="000936B3" w:rsidRDefault="001556DF" w:rsidP="001556DF">
            <w:pPr>
              <w:spacing w:after="0" w:line="240" w:lineRule="auto"/>
              <w:ind w:left="-44"/>
              <w:rPr>
                <w:rFonts w:ascii="Museo Sans 300" w:hAnsi="Museo Sans 300"/>
                <w:color w:val="404040" w:themeColor="text1" w:themeTint="BF"/>
                <w:lang w:val="es-SV"/>
              </w:rPr>
            </w:pPr>
            <w:r w:rsidRPr="000936B3">
              <w:rPr>
                <w:rFonts w:ascii="Museo Sans 300" w:hAnsi="Museo Sans 300"/>
                <w:color w:val="404040" w:themeColor="text1" w:themeTint="BF"/>
                <w:lang w:val="es-SV"/>
              </w:rPr>
              <w:t>1,051</w:t>
            </w:r>
          </w:p>
        </w:tc>
        <w:tc>
          <w:tcPr>
            <w:tcW w:w="23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2D5A0B9" w14:textId="77777777" w:rsidR="001556DF" w:rsidRPr="000936B3" w:rsidRDefault="001556DF" w:rsidP="001556DF">
            <w:pPr>
              <w:spacing w:after="0" w:line="240" w:lineRule="auto"/>
              <w:ind w:left="-77"/>
              <w:rPr>
                <w:rFonts w:ascii="Museo Sans 300" w:hAnsi="Museo Sans 300"/>
                <w:color w:val="404040" w:themeColor="text1" w:themeTint="BF"/>
                <w:lang w:val="es-SV"/>
              </w:rPr>
            </w:pPr>
            <w:r w:rsidRPr="000936B3">
              <w:rPr>
                <w:rFonts w:ascii="Museo Sans 300" w:hAnsi="Museo Sans 300"/>
                <w:color w:val="404040" w:themeColor="text1" w:themeTint="BF"/>
                <w:lang w:val="es-SV"/>
              </w:rPr>
              <w:t>7.7</w:t>
            </w:r>
          </w:p>
        </w:tc>
        <w:tc>
          <w:tcPr>
            <w:tcW w:w="19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883996B" w14:textId="77777777" w:rsidR="001556DF" w:rsidRPr="000936B3" w:rsidRDefault="001556DF" w:rsidP="001556DF">
            <w:pPr>
              <w:spacing w:after="0" w:line="240" w:lineRule="auto"/>
              <w:rPr>
                <w:rFonts w:ascii="Museo Sans 300" w:hAnsi="Museo Sans 300"/>
                <w:color w:val="404040" w:themeColor="text1" w:themeTint="BF"/>
                <w:lang w:val="es-SV"/>
              </w:rPr>
            </w:pPr>
            <w:r w:rsidRPr="000936B3">
              <w:rPr>
                <w:rFonts w:ascii="Museo Sans 300" w:hAnsi="Museo Sans 300"/>
                <w:color w:val="404040" w:themeColor="text1" w:themeTint="BF"/>
                <w:lang w:val="es-SV"/>
              </w:rPr>
              <w:t>-29.2%</w:t>
            </w:r>
          </w:p>
        </w:tc>
      </w:tr>
      <w:tr w:rsidR="001556DF" w:rsidRPr="001556DF" w14:paraId="12AE6510" w14:textId="77777777" w:rsidTr="00412ED8">
        <w:trPr>
          <w:trHeight w:val="200"/>
          <w:jc w:val="center"/>
        </w:trPr>
        <w:tc>
          <w:tcPr>
            <w:tcW w:w="10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04E86B1" w14:textId="77777777" w:rsidR="001556DF" w:rsidRPr="000936B3" w:rsidRDefault="001556DF" w:rsidP="001556DF">
            <w:pPr>
              <w:spacing w:after="0" w:line="240" w:lineRule="auto"/>
              <w:ind w:left="-120"/>
              <w:rPr>
                <w:rFonts w:ascii="Museo Sans 300" w:hAnsi="Museo Sans 300"/>
                <w:color w:val="404040" w:themeColor="text1" w:themeTint="BF"/>
                <w:lang w:val="es-SV"/>
              </w:rPr>
            </w:pPr>
            <w:r w:rsidRPr="000936B3">
              <w:rPr>
                <w:rFonts w:ascii="Museo Sans 300" w:hAnsi="Museo Sans 300"/>
                <w:color w:val="404040" w:themeColor="text1" w:themeTint="BF"/>
                <w:lang w:val="es-SV"/>
              </w:rPr>
              <w:t>2021</w:t>
            </w:r>
          </w:p>
        </w:tc>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F91F590" w14:textId="77777777" w:rsidR="001556DF" w:rsidRPr="000936B3" w:rsidRDefault="001556DF" w:rsidP="001556DF">
            <w:pPr>
              <w:spacing w:after="0" w:line="240" w:lineRule="auto"/>
              <w:ind w:left="-21"/>
              <w:rPr>
                <w:rFonts w:ascii="Museo Sans 300" w:hAnsi="Museo Sans 300"/>
                <w:color w:val="404040" w:themeColor="text1" w:themeTint="BF"/>
                <w:lang w:val="es-SV"/>
              </w:rPr>
            </w:pPr>
            <w:r w:rsidRPr="000936B3">
              <w:rPr>
                <w:rFonts w:ascii="Museo Sans 300" w:hAnsi="Museo Sans 300"/>
                <w:color w:val="404040" w:themeColor="text1" w:themeTint="BF"/>
                <w:lang w:val="es-SV"/>
              </w:rPr>
              <w:t>1,477,913</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D86772C" w14:textId="77777777" w:rsidR="001556DF" w:rsidRPr="000936B3" w:rsidRDefault="001556DF" w:rsidP="001556DF">
            <w:pPr>
              <w:spacing w:after="0" w:line="240" w:lineRule="auto"/>
              <w:ind w:left="-44"/>
              <w:rPr>
                <w:rFonts w:ascii="Museo Sans 300" w:hAnsi="Museo Sans 300"/>
                <w:color w:val="404040" w:themeColor="text1" w:themeTint="BF"/>
                <w:lang w:val="es-SV"/>
              </w:rPr>
            </w:pPr>
            <w:r w:rsidRPr="000936B3">
              <w:rPr>
                <w:rFonts w:ascii="Museo Sans 300" w:hAnsi="Museo Sans 300"/>
                <w:color w:val="404040" w:themeColor="text1" w:themeTint="BF"/>
                <w:lang w:val="es-SV"/>
              </w:rPr>
              <w:t>1,358</w:t>
            </w:r>
          </w:p>
        </w:tc>
        <w:tc>
          <w:tcPr>
            <w:tcW w:w="23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A968F01" w14:textId="77777777" w:rsidR="001556DF" w:rsidRPr="000936B3" w:rsidRDefault="001556DF" w:rsidP="001556DF">
            <w:pPr>
              <w:spacing w:after="0" w:line="240" w:lineRule="auto"/>
              <w:ind w:left="-77"/>
              <w:rPr>
                <w:rFonts w:ascii="Museo Sans 300" w:hAnsi="Museo Sans 300"/>
                <w:color w:val="404040" w:themeColor="text1" w:themeTint="BF"/>
                <w:lang w:val="es-SV"/>
              </w:rPr>
            </w:pPr>
            <w:r w:rsidRPr="000936B3">
              <w:rPr>
                <w:rFonts w:ascii="Museo Sans 300" w:hAnsi="Museo Sans 300"/>
                <w:color w:val="404040" w:themeColor="text1" w:themeTint="BF"/>
                <w:lang w:val="es-SV"/>
              </w:rPr>
              <w:t>9.2</w:t>
            </w:r>
          </w:p>
        </w:tc>
        <w:tc>
          <w:tcPr>
            <w:tcW w:w="19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CF8DFCC" w14:textId="77777777" w:rsidR="001556DF" w:rsidRPr="000936B3" w:rsidRDefault="001556DF" w:rsidP="001556DF">
            <w:pPr>
              <w:spacing w:after="0" w:line="240" w:lineRule="auto"/>
              <w:rPr>
                <w:rFonts w:ascii="Museo Sans 300" w:hAnsi="Museo Sans 300"/>
                <w:color w:val="404040" w:themeColor="text1" w:themeTint="BF"/>
                <w:lang w:val="es-SV"/>
              </w:rPr>
            </w:pPr>
            <w:r w:rsidRPr="000936B3">
              <w:rPr>
                <w:rFonts w:ascii="Museo Sans 300" w:hAnsi="Museo Sans 300"/>
                <w:color w:val="404040" w:themeColor="text1" w:themeTint="BF"/>
                <w:lang w:val="es-SV"/>
              </w:rPr>
              <w:t>-15.8%</w:t>
            </w:r>
          </w:p>
        </w:tc>
      </w:tr>
    </w:tbl>
    <w:p w14:paraId="44929A33" w14:textId="77D3059F" w:rsidR="001556DF" w:rsidRDefault="001556DF" w:rsidP="001556DF">
      <w:pPr>
        <w:spacing w:line="360" w:lineRule="auto"/>
        <w:ind w:left="567"/>
        <w:jc w:val="both"/>
        <w:rPr>
          <w:rFonts w:ascii="Museo Sans 300" w:hAnsi="Museo Sans 300"/>
          <w:color w:val="7F7F7F" w:themeColor="text1" w:themeTint="80"/>
          <w:sz w:val="24"/>
          <w:szCs w:val="24"/>
          <w:lang w:val="es-SV"/>
        </w:rPr>
      </w:pPr>
    </w:p>
    <w:p w14:paraId="758BA137" w14:textId="77777777" w:rsidR="001556DF" w:rsidRDefault="001556DF">
      <w:pPr>
        <w:rPr>
          <w:rFonts w:ascii="Museo Sans 300" w:hAnsi="Museo Sans 300"/>
          <w:color w:val="7F7F7F" w:themeColor="text1" w:themeTint="80"/>
          <w:sz w:val="24"/>
          <w:szCs w:val="24"/>
          <w:lang w:val="es-SV"/>
        </w:rPr>
      </w:pPr>
      <w:r>
        <w:rPr>
          <w:rFonts w:ascii="Museo Sans 300" w:hAnsi="Museo Sans 300"/>
          <w:color w:val="7F7F7F" w:themeColor="text1" w:themeTint="80"/>
          <w:sz w:val="24"/>
          <w:szCs w:val="24"/>
          <w:lang w:val="es-SV"/>
        </w:rPr>
        <w:br w:type="page"/>
      </w:r>
    </w:p>
    <w:p w14:paraId="7B9E0281" w14:textId="799F27EB" w:rsidR="001556DF" w:rsidRPr="001556DF" w:rsidRDefault="001556DF" w:rsidP="001556DF">
      <w:pPr>
        <w:spacing w:line="360" w:lineRule="auto"/>
        <w:ind w:left="567"/>
        <w:jc w:val="both"/>
        <w:rPr>
          <w:rFonts w:ascii="Museo Sans 300" w:hAnsi="Museo Sans 300"/>
          <w:color w:val="7F7F7F" w:themeColor="text1" w:themeTint="80"/>
          <w:sz w:val="24"/>
          <w:szCs w:val="24"/>
          <w:lang w:val="es-SV"/>
        </w:rPr>
      </w:pPr>
      <w:r w:rsidRPr="001556DF">
        <w:rPr>
          <w:rFonts w:ascii="Museo Sans 300" w:hAnsi="Museo Sans 300"/>
          <w:noProof/>
          <w:color w:val="7F7F7F" w:themeColor="text1" w:themeTint="80"/>
          <w:sz w:val="24"/>
          <w:szCs w:val="24"/>
          <w:lang w:val="es-SV" w:eastAsia="es-SV"/>
        </w:rPr>
        <w:lastRenderedPageBreak/>
        <w:drawing>
          <wp:inline distT="0" distB="0" distL="0" distR="0" wp14:anchorId="69CB66EB" wp14:editId="662F6079">
            <wp:extent cx="5758249" cy="1945181"/>
            <wp:effectExtent l="0" t="0" r="0" b="0"/>
            <wp:docPr id="22" name="Imagen 21"/>
            <wp:cNvGraphicFramePr/>
            <a:graphic xmlns:a="http://schemas.openxmlformats.org/drawingml/2006/main">
              <a:graphicData uri="http://schemas.openxmlformats.org/drawingml/2006/picture">
                <pic:pic xmlns:pic="http://schemas.openxmlformats.org/drawingml/2006/picture">
                  <pic:nvPicPr>
                    <pic:cNvPr id="22" name="Imagen 21"/>
                    <pic:cNvPicPr/>
                  </pic:nvPicPr>
                  <pic:blipFill>
                    <a:blip r:embed="rId15">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758249" cy="1945181"/>
                    </a:xfrm>
                    <a:prstGeom prst="rect">
                      <a:avLst/>
                    </a:prstGeom>
                    <a:ln>
                      <a:noFill/>
                    </a:ln>
                  </pic:spPr>
                </pic:pic>
              </a:graphicData>
            </a:graphic>
          </wp:inline>
        </w:drawing>
      </w:r>
    </w:p>
    <w:p w14:paraId="35CC6A5E" w14:textId="77777777" w:rsidR="001556DF" w:rsidRPr="00C514E4" w:rsidRDefault="001556DF" w:rsidP="00997CB1">
      <w:pPr>
        <w:spacing w:line="360" w:lineRule="auto"/>
        <w:ind w:left="567"/>
        <w:jc w:val="both"/>
        <w:rPr>
          <w:rFonts w:ascii="Museo Sans 300" w:hAnsi="Museo Sans 300"/>
          <w:color w:val="404040" w:themeColor="text1" w:themeTint="BF"/>
          <w:sz w:val="24"/>
          <w:szCs w:val="24"/>
          <w:lang w:val="es-SV"/>
        </w:rPr>
      </w:pPr>
      <w:r w:rsidRPr="00C514E4">
        <w:rPr>
          <w:rFonts w:ascii="Museo Sans 300" w:hAnsi="Museo Sans 300"/>
          <w:color w:val="404040" w:themeColor="text1" w:themeTint="BF"/>
          <w:sz w:val="24"/>
          <w:szCs w:val="24"/>
        </w:rPr>
        <w:t xml:space="preserve">Al realizar un análisis descriptivo comparativo, los datos también arrojan resultados positivos en los 3 indicadores: Siniestros viales, lesionados y fallecidos. </w:t>
      </w:r>
    </w:p>
    <w:p w14:paraId="6D531F69" w14:textId="10E539A1" w:rsidR="00997CB1" w:rsidRDefault="00997CB1" w:rsidP="00C514E4">
      <w:r w:rsidRPr="00997CB1">
        <w:rPr>
          <w:noProof/>
          <w:lang w:val="es-SV" w:eastAsia="es-SV"/>
        </w:rPr>
        <mc:AlternateContent>
          <mc:Choice Requires="wps">
            <w:drawing>
              <wp:anchor distT="0" distB="0" distL="114300" distR="114300" simplePos="0" relativeHeight="251748352" behindDoc="0" locked="0" layoutInCell="1" allowOverlap="1" wp14:anchorId="466CF3A2" wp14:editId="50586B37">
                <wp:simplePos x="0" y="0"/>
                <wp:positionH relativeFrom="column">
                  <wp:posOffset>4335145</wp:posOffset>
                </wp:positionH>
                <wp:positionV relativeFrom="paragraph">
                  <wp:posOffset>1254760</wp:posOffset>
                </wp:positionV>
                <wp:extent cx="1447800" cy="245745"/>
                <wp:effectExtent l="0" t="0" r="0" b="0"/>
                <wp:wrapNone/>
                <wp:docPr id="25" name="CuadroTexto 24"/>
                <wp:cNvGraphicFramePr/>
                <a:graphic xmlns:a="http://schemas.openxmlformats.org/drawingml/2006/main">
                  <a:graphicData uri="http://schemas.microsoft.com/office/word/2010/wordprocessingShape">
                    <wps:wsp>
                      <wps:cNvSpPr txBox="1"/>
                      <wps:spPr>
                        <a:xfrm>
                          <a:off x="0" y="0"/>
                          <a:ext cx="1447800" cy="245745"/>
                        </a:xfrm>
                        <a:prstGeom prst="rect">
                          <a:avLst/>
                        </a:prstGeom>
                        <a:noFill/>
                      </wps:spPr>
                      <wps:txbx>
                        <w:txbxContent>
                          <w:p w14:paraId="5FEF17DE" w14:textId="77777777" w:rsidR="001B591D" w:rsidRDefault="001B591D" w:rsidP="00997CB1">
                            <w:pPr>
                              <w:jc w:val="right"/>
                              <w:rPr>
                                <w:rFonts w:ascii="Museo Sans 700" w:hAnsi="Museo Sans 700"/>
                                <w:b/>
                                <w:bCs/>
                                <w:i/>
                                <w:iCs/>
                                <w:color w:val="000000" w:themeColor="text1"/>
                                <w:kern w:val="24"/>
                                <w:sz w:val="20"/>
                                <w:szCs w:val="20"/>
                              </w:rPr>
                            </w:pPr>
                            <w:r>
                              <w:rPr>
                                <w:rFonts w:ascii="Museo Sans 700" w:hAnsi="Museo Sans 700"/>
                                <w:b/>
                                <w:bCs/>
                                <w:i/>
                                <w:iCs/>
                                <w:color w:val="000000" w:themeColor="text1"/>
                                <w:kern w:val="24"/>
                                <w:sz w:val="20"/>
                                <w:szCs w:val="20"/>
                              </w:rPr>
                              <w:t>-3.4% en Fallecidos</w:t>
                            </w:r>
                          </w:p>
                        </w:txbxContent>
                      </wps:txbx>
                      <wps:bodyPr wrap="square" rtlCol="0">
                        <a:spAutoFit/>
                      </wps:bodyPr>
                    </wps:wsp>
                  </a:graphicData>
                </a:graphic>
              </wp:anchor>
            </w:drawing>
          </mc:Choice>
          <mc:Fallback>
            <w:pict>
              <v:shapetype w14:anchorId="466CF3A2" id="_x0000_t202" coordsize="21600,21600" o:spt="202" path="m,l,21600r21600,l21600,xe">
                <v:stroke joinstyle="miter"/>
                <v:path gradientshapeok="t" o:connecttype="rect"/>
              </v:shapetype>
              <v:shape id="CuadroTexto 24" o:spid="_x0000_s1026" type="#_x0000_t202" style="position:absolute;left:0;text-align:left;margin-left:341.35pt;margin-top:98.8pt;width:114pt;height:19.3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" filled="f" stroked="f">
                <v:textbox style="mso-fit-shape-to-text:t">
                  <w:txbxContent>
                    <w:p w14:paraId="5FEF17DE" w14:textId="77777777" w:rsidR="001B591D" w:rsidRDefault="001B591D" w:rsidP="00997CB1">
                      <w:pPr>
                        <w:jc w:val="right"/>
                        <w:rPr>
                          <w:rFonts w:ascii="Museo Sans 700" w:hAnsi="Museo Sans 700"/>
                          <w:b/>
                          <w:bCs/>
                          <w:i/>
                          <w:iCs/>
                          <w:color w:val="000000" w:themeColor="text1"/>
                          <w:kern w:val="24"/>
                          <w:sz w:val="20"/>
                          <w:szCs w:val="20"/>
                        </w:rPr>
                      </w:pPr>
                      <w:r>
                        <w:rPr>
                          <w:rFonts w:ascii="Museo Sans 700" w:hAnsi="Museo Sans 700"/>
                          <w:b/>
                          <w:bCs/>
                          <w:i/>
                          <w:iCs/>
                          <w:color w:val="000000" w:themeColor="text1"/>
                          <w:kern w:val="24"/>
                          <w:sz w:val="20"/>
                          <w:szCs w:val="20"/>
                        </w:rPr>
                        <w:t>-3.4% en Fallecidos</w:t>
                      </w:r>
                    </w:p>
                  </w:txbxContent>
                </v:textbox>
              </v:shape>
            </w:pict>
          </mc:Fallback>
        </mc:AlternateContent>
      </w:r>
      <w:r w:rsidRPr="00997CB1">
        <w:rPr>
          <w:noProof/>
          <w:lang w:val="es-SV" w:eastAsia="es-SV"/>
        </w:rPr>
        <mc:AlternateContent>
          <mc:Choice Requires="wps">
            <w:drawing>
              <wp:anchor distT="0" distB="0" distL="114300" distR="114300" simplePos="0" relativeHeight="251753472" behindDoc="0" locked="0" layoutInCell="1" allowOverlap="1" wp14:anchorId="13F248E5" wp14:editId="7B4CE02B">
                <wp:simplePos x="0" y="0"/>
                <wp:positionH relativeFrom="column">
                  <wp:posOffset>4359910</wp:posOffset>
                </wp:positionH>
                <wp:positionV relativeFrom="paragraph">
                  <wp:posOffset>1500505</wp:posOffset>
                </wp:positionV>
                <wp:extent cx="644525" cy="245745"/>
                <wp:effectExtent l="0" t="0" r="0" b="0"/>
                <wp:wrapNone/>
                <wp:docPr id="30" name="CuadroTexto 29"/>
                <wp:cNvGraphicFramePr/>
                <a:graphic xmlns:a="http://schemas.openxmlformats.org/drawingml/2006/main">
                  <a:graphicData uri="http://schemas.microsoft.com/office/word/2010/wordprocessingShape">
                    <wps:wsp>
                      <wps:cNvSpPr txBox="1"/>
                      <wps:spPr>
                        <a:xfrm>
                          <a:off x="0" y="0"/>
                          <a:ext cx="644525" cy="245745"/>
                        </a:xfrm>
                        <a:prstGeom prst="rect">
                          <a:avLst/>
                        </a:prstGeom>
                        <a:noFill/>
                      </wps:spPr>
                      <wps:txbx>
                        <w:txbxContent>
                          <w:p w14:paraId="6FCDFD9B" w14:textId="77777777" w:rsidR="001B591D" w:rsidRDefault="001B591D" w:rsidP="00997CB1">
                            <w:pPr>
                              <w:jc w:val="right"/>
                              <w:rPr>
                                <w:rFonts w:ascii="Museo Sans 700" w:hAnsi="Museo Sans 700"/>
                                <w:b/>
                                <w:bCs/>
                                <w:i/>
                                <w:iCs/>
                                <w:color w:val="000000" w:themeColor="text1"/>
                                <w:kern w:val="24"/>
                                <w:sz w:val="20"/>
                                <w:szCs w:val="20"/>
                              </w:rPr>
                            </w:pPr>
                            <w:r>
                              <w:rPr>
                                <w:rFonts w:ascii="Museo Sans 700" w:hAnsi="Museo Sans 700"/>
                                <w:b/>
                                <w:bCs/>
                                <w:i/>
                                <w:iCs/>
                                <w:color w:val="000000" w:themeColor="text1"/>
                                <w:kern w:val="24"/>
                                <w:sz w:val="20"/>
                                <w:szCs w:val="20"/>
                              </w:rPr>
                              <w:t>1,406</w:t>
                            </w:r>
                          </w:p>
                        </w:txbxContent>
                      </wps:txbx>
                      <wps:bodyPr wrap="square" rtlCol="0">
                        <a:spAutoFit/>
                      </wps:bodyPr>
                    </wps:wsp>
                  </a:graphicData>
                </a:graphic>
              </wp:anchor>
            </w:drawing>
          </mc:Choice>
          <mc:Fallback>
            <w:pict>
              <v:shape w14:anchorId="13F248E5" id="CuadroTexto 29" o:spid="_x0000_s1027" type="#_x0000_t202" style="position:absolute;left:0;text-align:left;margin-left:343.3pt;margin-top:118.15pt;width:50.75pt;height:19.3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" filled="f" stroked="f">
                <v:textbox style="mso-fit-shape-to-text:t">
                  <w:txbxContent>
                    <w:p w14:paraId="6FCDFD9B" w14:textId="77777777" w:rsidR="001B591D" w:rsidRDefault="001B591D" w:rsidP="00997CB1">
                      <w:pPr>
                        <w:jc w:val="right"/>
                        <w:rPr>
                          <w:rFonts w:ascii="Museo Sans 700" w:hAnsi="Museo Sans 700"/>
                          <w:b/>
                          <w:bCs/>
                          <w:i/>
                          <w:iCs/>
                          <w:color w:val="000000" w:themeColor="text1"/>
                          <w:kern w:val="24"/>
                          <w:sz w:val="20"/>
                          <w:szCs w:val="20"/>
                        </w:rPr>
                      </w:pPr>
                      <w:r>
                        <w:rPr>
                          <w:rFonts w:ascii="Museo Sans 700" w:hAnsi="Museo Sans 700"/>
                          <w:b/>
                          <w:bCs/>
                          <w:i/>
                          <w:iCs/>
                          <w:color w:val="000000" w:themeColor="text1"/>
                          <w:kern w:val="24"/>
                          <w:sz w:val="20"/>
                          <w:szCs w:val="20"/>
                        </w:rPr>
                        <w:t>1,406</w:t>
                      </w:r>
                    </w:p>
                  </w:txbxContent>
                </v:textbox>
              </v:shape>
            </w:pict>
          </mc:Fallback>
        </mc:AlternateContent>
      </w:r>
      <w:r w:rsidRPr="00997CB1">
        <w:rPr>
          <w:noProof/>
          <w:lang w:val="es-SV" w:eastAsia="es-SV"/>
        </w:rPr>
        <mc:AlternateContent>
          <mc:Choice Requires="wps">
            <w:drawing>
              <wp:anchor distT="0" distB="0" distL="114300" distR="114300" simplePos="0" relativeHeight="251754496" behindDoc="0" locked="0" layoutInCell="1" allowOverlap="1" wp14:anchorId="36270E71" wp14:editId="4F40CC81">
                <wp:simplePos x="0" y="0"/>
                <wp:positionH relativeFrom="column">
                  <wp:posOffset>4921192</wp:posOffset>
                </wp:positionH>
                <wp:positionV relativeFrom="paragraph">
                  <wp:posOffset>1530985</wp:posOffset>
                </wp:positionV>
                <wp:extent cx="644701" cy="246221"/>
                <wp:effectExtent l="0" t="0" r="0" b="0"/>
                <wp:wrapNone/>
                <wp:docPr id="31" name="CuadroTexto 30"/>
                <wp:cNvGraphicFramePr/>
                <a:graphic xmlns:a="http://schemas.openxmlformats.org/drawingml/2006/main">
                  <a:graphicData uri="http://schemas.microsoft.com/office/word/2010/wordprocessingShape">
                    <wps:wsp>
                      <wps:cNvSpPr txBox="1"/>
                      <wps:spPr>
                        <a:xfrm>
                          <a:off x="0" y="0"/>
                          <a:ext cx="644701" cy="246221"/>
                        </a:xfrm>
                        <a:prstGeom prst="rect">
                          <a:avLst/>
                        </a:prstGeom>
                        <a:noFill/>
                      </wps:spPr>
                      <wps:txbx>
                        <w:txbxContent>
                          <w:p w14:paraId="73DAF368" w14:textId="77777777" w:rsidR="001B591D" w:rsidRDefault="001B591D" w:rsidP="00997CB1">
                            <w:pPr>
                              <w:jc w:val="right"/>
                              <w:rPr>
                                <w:rFonts w:ascii="Museo Sans 700" w:hAnsi="Museo Sans 700"/>
                                <w:b/>
                                <w:bCs/>
                                <w:i/>
                                <w:iCs/>
                                <w:color w:val="000000" w:themeColor="text1"/>
                                <w:kern w:val="24"/>
                                <w:sz w:val="20"/>
                                <w:szCs w:val="20"/>
                              </w:rPr>
                            </w:pPr>
                            <w:r>
                              <w:rPr>
                                <w:rFonts w:ascii="Museo Sans 700" w:hAnsi="Museo Sans 700"/>
                                <w:b/>
                                <w:bCs/>
                                <w:i/>
                                <w:iCs/>
                                <w:color w:val="000000" w:themeColor="text1"/>
                                <w:kern w:val="24"/>
                                <w:sz w:val="20"/>
                                <w:szCs w:val="20"/>
                              </w:rPr>
                              <w:t>1,358</w:t>
                            </w:r>
                          </w:p>
                        </w:txbxContent>
                      </wps:txbx>
                      <wps:bodyPr wrap="square" rtlCol="0">
                        <a:spAutoFit/>
                      </wps:bodyPr>
                    </wps:wsp>
                  </a:graphicData>
                </a:graphic>
              </wp:anchor>
            </w:drawing>
          </mc:Choice>
          <mc:Fallback>
            <w:pict>
              <v:shape w14:anchorId="36270E71" id="CuadroTexto 30" o:spid="_x0000_s1028" type="#_x0000_t202" style="position:absolute;left:0;text-align:left;margin-left:387.5pt;margin-top:120.55pt;width:50.75pt;height:19.4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" filled="f" stroked="f">
                <v:textbox style="mso-fit-shape-to-text:t">
                  <w:txbxContent>
                    <w:p w14:paraId="73DAF368" w14:textId="77777777" w:rsidR="001B591D" w:rsidRDefault="001B591D" w:rsidP="00997CB1">
                      <w:pPr>
                        <w:jc w:val="right"/>
                        <w:rPr>
                          <w:rFonts w:ascii="Museo Sans 700" w:hAnsi="Museo Sans 700"/>
                          <w:b/>
                          <w:bCs/>
                          <w:i/>
                          <w:iCs/>
                          <w:color w:val="000000" w:themeColor="text1"/>
                          <w:kern w:val="24"/>
                          <w:sz w:val="20"/>
                          <w:szCs w:val="20"/>
                        </w:rPr>
                      </w:pPr>
                      <w:r>
                        <w:rPr>
                          <w:rFonts w:ascii="Museo Sans 700" w:hAnsi="Museo Sans 700"/>
                          <w:b/>
                          <w:bCs/>
                          <w:i/>
                          <w:iCs/>
                          <w:color w:val="000000" w:themeColor="text1"/>
                          <w:kern w:val="24"/>
                          <w:sz w:val="20"/>
                          <w:szCs w:val="20"/>
                        </w:rPr>
                        <w:t>1,358</w:t>
                      </w:r>
                    </w:p>
                  </w:txbxContent>
                </v:textbox>
              </v:shape>
            </w:pict>
          </mc:Fallback>
        </mc:AlternateContent>
      </w:r>
      <w:r w:rsidRPr="00997CB1">
        <w:rPr>
          <w:noProof/>
          <w:lang w:val="es-SV" w:eastAsia="es-SV"/>
        </w:rPr>
        <mc:AlternateContent>
          <mc:Choice Requires="wps">
            <w:drawing>
              <wp:anchor distT="0" distB="0" distL="114300" distR="114300" simplePos="0" relativeHeight="251752448" behindDoc="0" locked="0" layoutInCell="1" allowOverlap="1" wp14:anchorId="441E712B" wp14:editId="3AAC33D2">
                <wp:simplePos x="0" y="0"/>
                <wp:positionH relativeFrom="column">
                  <wp:posOffset>3381375</wp:posOffset>
                </wp:positionH>
                <wp:positionV relativeFrom="paragraph">
                  <wp:posOffset>1147445</wp:posOffset>
                </wp:positionV>
                <wp:extent cx="644525" cy="245745"/>
                <wp:effectExtent l="0" t="0" r="0" b="0"/>
                <wp:wrapNone/>
                <wp:docPr id="29" name="CuadroTexto 28"/>
                <wp:cNvGraphicFramePr/>
                <a:graphic xmlns:a="http://schemas.openxmlformats.org/drawingml/2006/main">
                  <a:graphicData uri="http://schemas.microsoft.com/office/word/2010/wordprocessingShape">
                    <wps:wsp>
                      <wps:cNvSpPr txBox="1"/>
                      <wps:spPr>
                        <a:xfrm>
                          <a:off x="0" y="0"/>
                          <a:ext cx="644525" cy="245745"/>
                        </a:xfrm>
                        <a:prstGeom prst="rect">
                          <a:avLst/>
                        </a:prstGeom>
                        <a:noFill/>
                      </wps:spPr>
                      <wps:txbx>
                        <w:txbxContent>
                          <w:p w14:paraId="62EC1409" w14:textId="77777777" w:rsidR="001B591D" w:rsidRDefault="001B591D" w:rsidP="00997CB1">
                            <w:pPr>
                              <w:jc w:val="right"/>
                              <w:rPr>
                                <w:rFonts w:ascii="Museo Sans 700" w:hAnsi="Museo Sans 700"/>
                                <w:b/>
                                <w:bCs/>
                                <w:i/>
                                <w:iCs/>
                                <w:color w:val="000000" w:themeColor="text1"/>
                                <w:kern w:val="24"/>
                                <w:sz w:val="20"/>
                                <w:szCs w:val="20"/>
                              </w:rPr>
                            </w:pPr>
                            <w:r>
                              <w:rPr>
                                <w:rFonts w:ascii="Museo Sans 700" w:hAnsi="Museo Sans 700"/>
                                <w:b/>
                                <w:bCs/>
                                <w:i/>
                                <w:iCs/>
                                <w:color w:val="000000" w:themeColor="text1"/>
                                <w:kern w:val="24"/>
                                <w:sz w:val="20"/>
                                <w:szCs w:val="20"/>
                              </w:rPr>
                              <w:t>10,476</w:t>
                            </w:r>
                          </w:p>
                        </w:txbxContent>
                      </wps:txbx>
                      <wps:bodyPr wrap="square" rtlCol="0">
                        <a:spAutoFit/>
                      </wps:bodyPr>
                    </wps:wsp>
                  </a:graphicData>
                </a:graphic>
              </wp:anchor>
            </w:drawing>
          </mc:Choice>
          <mc:Fallback>
            <w:pict>
              <v:shape w14:anchorId="441E712B" id="CuadroTexto 28" o:spid="_x0000_s1029" type="#_x0000_t202" style="position:absolute;left:0;text-align:left;margin-left:266.25pt;margin-top:90.35pt;width:50.75pt;height:19.3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" filled="f" stroked="f">
                <v:textbox style="mso-fit-shape-to-text:t">
                  <w:txbxContent>
                    <w:p w14:paraId="62EC1409" w14:textId="77777777" w:rsidR="001B591D" w:rsidRDefault="001B591D" w:rsidP="00997CB1">
                      <w:pPr>
                        <w:jc w:val="right"/>
                        <w:rPr>
                          <w:rFonts w:ascii="Museo Sans 700" w:hAnsi="Museo Sans 700"/>
                          <w:b/>
                          <w:bCs/>
                          <w:i/>
                          <w:iCs/>
                          <w:color w:val="000000" w:themeColor="text1"/>
                          <w:kern w:val="24"/>
                          <w:sz w:val="20"/>
                          <w:szCs w:val="20"/>
                        </w:rPr>
                      </w:pPr>
                      <w:r>
                        <w:rPr>
                          <w:rFonts w:ascii="Museo Sans 700" w:hAnsi="Museo Sans 700"/>
                          <w:b/>
                          <w:bCs/>
                          <w:i/>
                          <w:iCs/>
                          <w:color w:val="000000" w:themeColor="text1"/>
                          <w:kern w:val="24"/>
                          <w:sz w:val="20"/>
                          <w:szCs w:val="20"/>
                        </w:rPr>
                        <w:t>10,476</w:t>
                      </w:r>
                    </w:p>
                  </w:txbxContent>
                </v:textbox>
              </v:shape>
            </w:pict>
          </mc:Fallback>
        </mc:AlternateContent>
      </w:r>
      <w:r w:rsidRPr="00997CB1">
        <w:rPr>
          <w:noProof/>
          <w:lang w:val="es-SV" w:eastAsia="es-SV"/>
        </w:rPr>
        <mc:AlternateContent>
          <mc:Choice Requires="wps">
            <w:drawing>
              <wp:anchor distT="0" distB="0" distL="114300" distR="114300" simplePos="0" relativeHeight="251751424" behindDoc="0" locked="0" layoutInCell="1" allowOverlap="1" wp14:anchorId="07548EED" wp14:editId="2D0BD9B8">
                <wp:simplePos x="0" y="0"/>
                <wp:positionH relativeFrom="column">
                  <wp:posOffset>2814320</wp:posOffset>
                </wp:positionH>
                <wp:positionV relativeFrom="paragraph">
                  <wp:posOffset>1102360</wp:posOffset>
                </wp:positionV>
                <wp:extent cx="644525" cy="245745"/>
                <wp:effectExtent l="0" t="0" r="0" b="0"/>
                <wp:wrapNone/>
                <wp:docPr id="28" name="CuadroTexto 27"/>
                <wp:cNvGraphicFramePr/>
                <a:graphic xmlns:a="http://schemas.openxmlformats.org/drawingml/2006/main">
                  <a:graphicData uri="http://schemas.microsoft.com/office/word/2010/wordprocessingShape">
                    <wps:wsp>
                      <wps:cNvSpPr txBox="1"/>
                      <wps:spPr>
                        <a:xfrm>
                          <a:off x="0" y="0"/>
                          <a:ext cx="644525" cy="245745"/>
                        </a:xfrm>
                        <a:prstGeom prst="rect">
                          <a:avLst/>
                        </a:prstGeom>
                        <a:noFill/>
                      </wps:spPr>
                      <wps:txbx>
                        <w:txbxContent>
                          <w:p w14:paraId="3A1A58AA" w14:textId="77777777" w:rsidR="001B591D" w:rsidRDefault="001B591D" w:rsidP="00997CB1">
                            <w:pPr>
                              <w:jc w:val="right"/>
                              <w:rPr>
                                <w:rFonts w:ascii="Museo Sans 700" w:hAnsi="Museo Sans 700"/>
                                <w:b/>
                                <w:bCs/>
                                <w:i/>
                                <w:iCs/>
                                <w:color w:val="000000" w:themeColor="text1"/>
                                <w:kern w:val="24"/>
                                <w:sz w:val="20"/>
                                <w:szCs w:val="20"/>
                              </w:rPr>
                            </w:pPr>
                            <w:r>
                              <w:rPr>
                                <w:rFonts w:ascii="Museo Sans 700" w:hAnsi="Museo Sans 700"/>
                                <w:b/>
                                <w:bCs/>
                                <w:i/>
                                <w:iCs/>
                                <w:color w:val="000000" w:themeColor="text1"/>
                                <w:kern w:val="24"/>
                                <w:sz w:val="20"/>
                                <w:szCs w:val="20"/>
                              </w:rPr>
                              <w:t>10,961</w:t>
                            </w:r>
                          </w:p>
                        </w:txbxContent>
                      </wps:txbx>
                      <wps:bodyPr wrap="square" rtlCol="0">
                        <a:spAutoFit/>
                      </wps:bodyPr>
                    </wps:wsp>
                  </a:graphicData>
                </a:graphic>
              </wp:anchor>
            </w:drawing>
          </mc:Choice>
          <mc:Fallback>
            <w:pict>
              <v:shape w14:anchorId="07548EED" id="CuadroTexto 27" o:spid="_x0000_s1030" type="#_x0000_t202" style="position:absolute;left:0;text-align:left;margin-left:221.6pt;margin-top:86.8pt;width:50.75pt;height:19.3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" filled="f" stroked="f">
                <v:textbox style="mso-fit-shape-to-text:t">
                  <w:txbxContent>
                    <w:p w14:paraId="3A1A58AA" w14:textId="77777777" w:rsidR="001B591D" w:rsidRDefault="001B591D" w:rsidP="00997CB1">
                      <w:pPr>
                        <w:jc w:val="right"/>
                        <w:rPr>
                          <w:rFonts w:ascii="Museo Sans 700" w:hAnsi="Museo Sans 700"/>
                          <w:b/>
                          <w:bCs/>
                          <w:i/>
                          <w:iCs/>
                          <w:color w:val="000000" w:themeColor="text1"/>
                          <w:kern w:val="24"/>
                          <w:sz w:val="20"/>
                          <w:szCs w:val="20"/>
                        </w:rPr>
                      </w:pPr>
                      <w:r>
                        <w:rPr>
                          <w:rFonts w:ascii="Museo Sans 700" w:hAnsi="Museo Sans 700"/>
                          <w:b/>
                          <w:bCs/>
                          <w:i/>
                          <w:iCs/>
                          <w:color w:val="000000" w:themeColor="text1"/>
                          <w:kern w:val="24"/>
                          <w:sz w:val="20"/>
                          <w:szCs w:val="20"/>
                        </w:rPr>
                        <w:t>10,961</w:t>
                      </w:r>
                    </w:p>
                  </w:txbxContent>
                </v:textbox>
              </v:shape>
            </w:pict>
          </mc:Fallback>
        </mc:AlternateContent>
      </w:r>
      <w:r w:rsidRPr="00997CB1">
        <w:rPr>
          <w:noProof/>
          <w:lang w:val="es-SV" w:eastAsia="es-SV"/>
        </w:rPr>
        <mc:AlternateContent>
          <mc:Choice Requires="wps">
            <w:drawing>
              <wp:anchor distT="0" distB="0" distL="114300" distR="114300" simplePos="0" relativeHeight="251747328" behindDoc="0" locked="0" layoutInCell="1" allowOverlap="1" wp14:anchorId="77A2254A" wp14:editId="2A3F1013">
                <wp:simplePos x="0" y="0"/>
                <wp:positionH relativeFrom="column">
                  <wp:posOffset>2749377</wp:posOffset>
                </wp:positionH>
                <wp:positionV relativeFrom="paragraph">
                  <wp:posOffset>901238</wp:posOffset>
                </wp:positionV>
                <wp:extent cx="1447800" cy="245745"/>
                <wp:effectExtent l="0" t="0" r="0" b="0"/>
                <wp:wrapNone/>
                <wp:docPr id="24" name="CuadroTexto 23"/>
                <wp:cNvGraphicFramePr/>
                <a:graphic xmlns:a="http://schemas.openxmlformats.org/drawingml/2006/main">
                  <a:graphicData uri="http://schemas.microsoft.com/office/word/2010/wordprocessingShape">
                    <wps:wsp>
                      <wps:cNvSpPr txBox="1"/>
                      <wps:spPr>
                        <a:xfrm>
                          <a:off x="0" y="0"/>
                          <a:ext cx="1447800" cy="245745"/>
                        </a:xfrm>
                        <a:prstGeom prst="rect">
                          <a:avLst/>
                        </a:prstGeom>
                        <a:noFill/>
                      </wps:spPr>
                      <wps:txbx>
                        <w:txbxContent>
                          <w:p w14:paraId="3BA26450" w14:textId="77777777" w:rsidR="001B591D" w:rsidRDefault="001B591D" w:rsidP="00997CB1">
                            <w:pPr>
                              <w:jc w:val="right"/>
                              <w:rPr>
                                <w:rFonts w:ascii="Museo Sans 700" w:hAnsi="Museo Sans 700"/>
                                <w:b/>
                                <w:bCs/>
                                <w:i/>
                                <w:iCs/>
                                <w:color w:val="000000" w:themeColor="text1"/>
                                <w:kern w:val="24"/>
                                <w:sz w:val="20"/>
                                <w:szCs w:val="20"/>
                              </w:rPr>
                            </w:pPr>
                            <w:r>
                              <w:rPr>
                                <w:rFonts w:ascii="Museo Sans 700" w:hAnsi="Museo Sans 700"/>
                                <w:b/>
                                <w:bCs/>
                                <w:i/>
                                <w:iCs/>
                                <w:color w:val="000000" w:themeColor="text1"/>
                                <w:kern w:val="24"/>
                                <w:sz w:val="20"/>
                                <w:szCs w:val="20"/>
                              </w:rPr>
                              <w:t>-4.4% en Lesionados</w:t>
                            </w:r>
                          </w:p>
                        </w:txbxContent>
                      </wps:txbx>
                      <wps:bodyPr wrap="square" rtlCol="0">
                        <a:spAutoFit/>
                      </wps:bodyPr>
                    </wps:wsp>
                  </a:graphicData>
                </a:graphic>
              </wp:anchor>
            </w:drawing>
          </mc:Choice>
          <mc:Fallback>
            <w:pict>
              <v:shape w14:anchorId="77A2254A" id="CuadroTexto 23" o:spid="_x0000_s1031" type="#_x0000_t202" style="position:absolute;left:0;text-align:left;margin-left:216.5pt;margin-top:70.95pt;width:114pt;height:19.3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" filled="f" stroked="f">
                <v:textbox style="mso-fit-shape-to-text:t">
                  <w:txbxContent>
                    <w:p w14:paraId="3BA26450" w14:textId="77777777" w:rsidR="001B591D" w:rsidRDefault="001B591D" w:rsidP="00997CB1">
                      <w:pPr>
                        <w:jc w:val="right"/>
                        <w:rPr>
                          <w:rFonts w:ascii="Museo Sans 700" w:hAnsi="Museo Sans 700"/>
                          <w:b/>
                          <w:bCs/>
                          <w:i/>
                          <w:iCs/>
                          <w:color w:val="000000" w:themeColor="text1"/>
                          <w:kern w:val="24"/>
                          <w:sz w:val="20"/>
                          <w:szCs w:val="20"/>
                        </w:rPr>
                      </w:pPr>
                      <w:r>
                        <w:rPr>
                          <w:rFonts w:ascii="Museo Sans 700" w:hAnsi="Museo Sans 700"/>
                          <w:b/>
                          <w:bCs/>
                          <w:i/>
                          <w:iCs/>
                          <w:color w:val="000000" w:themeColor="text1"/>
                          <w:kern w:val="24"/>
                          <w:sz w:val="20"/>
                          <w:szCs w:val="20"/>
                        </w:rPr>
                        <w:t>-4.4% en Lesionados</w:t>
                      </w:r>
                    </w:p>
                  </w:txbxContent>
                </v:textbox>
              </v:shape>
            </w:pict>
          </mc:Fallback>
        </mc:AlternateContent>
      </w:r>
      <w:r w:rsidRPr="00997CB1">
        <w:rPr>
          <w:noProof/>
          <w:lang w:val="es-SV" w:eastAsia="es-SV"/>
        </w:rPr>
        <mc:AlternateContent>
          <mc:Choice Requires="wps">
            <w:drawing>
              <wp:anchor distT="0" distB="0" distL="114300" distR="114300" simplePos="0" relativeHeight="251746304" behindDoc="0" locked="0" layoutInCell="1" allowOverlap="1" wp14:anchorId="4545B1D3" wp14:editId="5A05C40D">
                <wp:simplePos x="0" y="0"/>
                <wp:positionH relativeFrom="column">
                  <wp:posOffset>1163320</wp:posOffset>
                </wp:positionH>
                <wp:positionV relativeFrom="paragraph">
                  <wp:posOffset>452755</wp:posOffset>
                </wp:positionV>
                <wp:extent cx="1447800" cy="245745"/>
                <wp:effectExtent l="0" t="0" r="0" b="0"/>
                <wp:wrapNone/>
                <wp:docPr id="23" name="CuadroTexto 22"/>
                <wp:cNvGraphicFramePr/>
                <a:graphic xmlns:a="http://schemas.openxmlformats.org/drawingml/2006/main">
                  <a:graphicData uri="http://schemas.microsoft.com/office/word/2010/wordprocessingShape">
                    <wps:wsp>
                      <wps:cNvSpPr txBox="1"/>
                      <wps:spPr>
                        <a:xfrm>
                          <a:off x="0" y="0"/>
                          <a:ext cx="1447800" cy="245745"/>
                        </a:xfrm>
                        <a:prstGeom prst="rect">
                          <a:avLst/>
                        </a:prstGeom>
                        <a:noFill/>
                      </wps:spPr>
                      <wps:txbx>
                        <w:txbxContent>
                          <w:p w14:paraId="4C3F8371" w14:textId="77777777" w:rsidR="001B591D" w:rsidRDefault="001B591D" w:rsidP="00997CB1">
                            <w:pPr>
                              <w:jc w:val="right"/>
                              <w:rPr>
                                <w:rFonts w:ascii="Museo Sans 700" w:hAnsi="Museo Sans 700"/>
                                <w:b/>
                                <w:bCs/>
                                <w:i/>
                                <w:iCs/>
                                <w:color w:val="000000" w:themeColor="text1"/>
                                <w:kern w:val="24"/>
                                <w:sz w:val="20"/>
                                <w:szCs w:val="20"/>
                              </w:rPr>
                            </w:pPr>
                            <w:r>
                              <w:rPr>
                                <w:rFonts w:ascii="Museo Sans 700" w:hAnsi="Museo Sans 700"/>
                                <w:b/>
                                <w:bCs/>
                                <w:i/>
                                <w:iCs/>
                                <w:color w:val="000000" w:themeColor="text1"/>
                                <w:kern w:val="24"/>
                                <w:sz w:val="20"/>
                                <w:szCs w:val="20"/>
                              </w:rPr>
                              <w:t>-6.8% en Siniestros</w:t>
                            </w:r>
                          </w:p>
                        </w:txbxContent>
                      </wps:txbx>
                      <wps:bodyPr wrap="square" rtlCol="0">
                        <a:spAutoFit/>
                      </wps:bodyPr>
                    </wps:wsp>
                  </a:graphicData>
                </a:graphic>
              </wp:anchor>
            </w:drawing>
          </mc:Choice>
          <mc:Fallback>
            <w:pict>
              <v:shape w14:anchorId="4545B1D3" id="CuadroTexto 22" o:spid="_x0000_s1032" type="#_x0000_t202" style="position:absolute;left:0;text-align:left;margin-left:91.6pt;margin-top:35.65pt;width:114pt;height:19.3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" filled="f" stroked="f">
                <v:textbox style="mso-fit-shape-to-text:t">
                  <w:txbxContent>
                    <w:p w14:paraId="4C3F8371" w14:textId="77777777" w:rsidR="001B591D" w:rsidRDefault="001B591D" w:rsidP="00997CB1">
                      <w:pPr>
                        <w:jc w:val="right"/>
                        <w:rPr>
                          <w:rFonts w:ascii="Museo Sans 700" w:hAnsi="Museo Sans 700"/>
                          <w:b/>
                          <w:bCs/>
                          <w:i/>
                          <w:iCs/>
                          <w:color w:val="000000" w:themeColor="text1"/>
                          <w:kern w:val="24"/>
                          <w:sz w:val="20"/>
                          <w:szCs w:val="20"/>
                        </w:rPr>
                      </w:pPr>
                      <w:r>
                        <w:rPr>
                          <w:rFonts w:ascii="Museo Sans 700" w:hAnsi="Museo Sans 700"/>
                          <w:b/>
                          <w:bCs/>
                          <w:i/>
                          <w:iCs/>
                          <w:color w:val="000000" w:themeColor="text1"/>
                          <w:kern w:val="24"/>
                          <w:sz w:val="20"/>
                          <w:szCs w:val="20"/>
                        </w:rPr>
                        <w:t>-6.8% en Siniestros</w:t>
                      </w:r>
                    </w:p>
                  </w:txbxContent>
                </v:textbox>
              </v:shape>
            </w:pict>
          </mc:Fallback>
        </mc:AlternateContent>
      </w:r>
      <w:r w:rsidRPr="00997CB1">
        <w:rPr>
          <w:noProof/>
          <w:lang w:val="es-SV" w:eastAsia="es-SV"/>
        </w:rPr>
        <mc:AlternateContent>
          <mc:Choice Requires="wps">
            <w:drawing>
              <wp:anchor distT="0" distB="0" distL="114300" distR="114300" simplePos="0" relativeHeight="251749376" behindDoc="0" locked="0" layoutInCell="1" allowOverlap="1" wp14:anchorId="03165A50" wp14:editId="6B15ED4D">
                <wp:simplePos x="0" y="0"/>
                <wp:positionH relativeFrom="column">
                  <wp:posOffset>1282700</wp:posOffset>
                </wp:positionH>
                <wp:positionV relativeFrom="paragraph">
                  <wp:posOffset>711200</wp:posOffset>
                </wp:positionV>
                <wp:extent cx="644525" cy="245745"/>
                <wp:effectExtent l="0" t="0" r="0" b="0"/>
                <wp:wrapNone/>
                <wp:docPr id="26" name="CuadroTexto 25"/>
                <wp:cNvGraphicFramePr/>
                <a:graphic xmlns:a="http://schemas.openxmlformats.org/drawingml/2006/main">
                  <a:graphicData uri="http://schemas.microsoft.com/office/word/2010/wordprocessingShape">
                    <wps:wsp>
                      <wps:cNvSpPr txBox="1"/>
                      <wps:spPr>
                        <a:xfrm>
                          <a:off x="0" y="0"/>
                          <a:ext cx="644525" cy="245745"/>
                        </a:xfrm>
                        <a:prstGeom prst="rect">
                          <a:avLst/>
                        </a:prstGeom>
                        <a:noFill/>
                      </wps:spPr>
                      <wps:txbx>
                        <w:txbxContent>
                          <w:p w14:paraId="72739270" w14:textId="77777777" w:rsidR="001B591D" w:rsidRDefault="001B591D" w:rsidP="00997CB1">
                            <w:pPr>
                              <w:jc w:val="right"/>
                              <w:rPr>
                                <w:rFonts w:ascii="Museo Sans 700" w:hAnsi="Museo Sans 700"/>
                                <w:b/>
                                <w:bCs/>
                                <w:i/>
                                <w:iCs/>
                                <w:color w:val="000000" w:themeColor="text1"/>
                                <w:kern w:val="24"/>
                                <w:sz w:val="20"/>
                                <w:szCs w:val="20"/>
                              </w:rPr>
                            </w:pPr>
                            <w:r>
                              <w:rPr>
                                <w:rFonts w:ascii="Museo Sans 700" w:hAnsi="Museo Sans 700"/>
                                <w:b/>
                                <w:bCs/>
                                <w:i/>
                                <w:iCs/>
                                <w:color w:val="000000" w:themeColor="text1"/>
                                <w:kern w:val="24"/>
                                <w:sz w:val="20"/>
                                <w:szCs w:val="20"/>
                              </w:rPr>
                              <w:t>20,108</w:t>
                            </w:r>
                          </w:p>
                        </w:txbxContent>
                      </wps:txbx>
                      <wps:bodyPr wrap="square" rtlCol="0">
                        <a:spAutoFit/>
                      </wps:bodyPr>
                    </wps:wsp>
                  </a:graphicData>
                </a:graphic>
              </wp:anchor>
            </w:drawing>
          </mc:Choice>
          <mc:Fallback>
            <w:pict>
              <v:shape w14:anchorId="03165A50" id="CuadroTexto 25" o:spid="_x0000_s1033" type="#_x0000_t202" style="position:absolute;left:0;text-align:left;margin-left:101pt;margin-top:56pt;width:50.75pt;height:19.3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" filled="f" stroked="f">
                <v:textbox style="mso-fit-shape-to-text:t">
                  <w:txbxContent>
                    <w:p w14:paraId="72739270" w14:textId="77777777" w:rsidR="001B591D" w:rsidRDefault="001B591D" w:rsidP="00997CB1">
                      <w:pPr>
                        <w:jc w:val="right"/>
                        <w:rPr>
                          <w:rFonts w:ascii="Museo Sans 700" w:hAnsi="Museo Sans 700"/>
                          <w:b/>
                          <w:bCs/>
                          <w:i/>
                          <w:iCs/>
                          <w:color w:val="000000" w:themeColor="text1"/>
                          <w:kern w:val="24"/>
                          <w:sz w:val="20"/>
                          <w:szCs w:val="20"/>
                        </w:rPr>
                      </w:pPr>
                      <w:r>
                        <w:rPr>
                          <w:rFonts w:ascii="Museo Sans 700" w:hAnsi="Museo Sans 700"/>
                          <w:b/>
                          <w:bCs/>
                          <w:i/>
                          <w:iCs/>
                          <w:color w:val="000000" w:themeColor="text1"/>
                          <w:kern w:val="24"/>
                          <w:sz w:val="20"/>
                          <w:szCs w:val="20"/>
                        </w:rPr>
                        <w:t>20,108</w:t>
                      </w:r>
                    </w:p>
                  </w:txbxContent>
                </v:textbox>
              </v:shape>
            </w:pict>
          </mc:Fallback>
        </mc:AlternateContent>
      </w:r>
      <w:r w:rsidRPr="00997CB1">
        <w:rPr>
          <w:noProof/>
          <w:lang w:val="es-SV" w:eastAsia="es-SV"/>
        </w:rPr>
        <mc:AlternateContent>
          <mc:Choice Requires="wps">
            <w:drawing>
              <wp:anchor distT="0" distB="0" distL="114300" distR="114300" simplePos="0" relativeHeight="251750400" behindDoc="0" locked="0" layoutInCell="1" allowOverlap="1" wp14:anchorId="2F0487A5" wp14:editId="433D9863">
                <wp:simplePos x="0" y="0"/>
                <wp:positionH relativeFrom="column">
                  <wp:posOffset>1849755</wp:posOffset>
                </wp:positionH>
                <wp:positionV relativeFrom="paragraph">
                  <wp:posOffset>816610</wp:posOffset>
                </wp:positionV>
                <wp:extent cx="644525" cy="245745"/>
                <wp:effectExtent l="0" t="0" r="0" b="0"/>
                <wp:wrapNone/>
                <wp:docPr id="27" name="CuadroTexto 26"/>
                <wp:cNvGraphicFramePr/>
                <a:graphic xmlns:a="http://schemas.openxmlformats.org/drawingml/2006/main">
                  <a:graphicData uri="http://schemas.microsoft.com/office/word/2010/wordprocessingShape">
                    <wps:wsp>
                      <wps:cNvSpPr txBox="1"/>
                      <wps:spPr>
                        <a:xfrm>
                          <a:off x="0" y="0"/>
                          <a:ext cx="644525" cy="245745"/>
                        </a:xfrm>
                        <a:prstGeom prst="rect">
                          <a:avLst/>
                        </a:prstGeom>
                        <a:noFill/>
                      </wps:spPr>
                      <wps:txbx>
                        <w:txbxContent>
                          <w:p w14:paraId="7A0AF6AE" w14:textId="77777777" w:rsidR="001B591D" w:rsidRDefault="001B591D" w:rsidP="00997CB1">
                            <w:pPr>
                              <w:jc w:val="right"/>
                              <w:rPr>
                                <w:rFonts w:ascii="Museo Sans 700" w:hAnsi="Museo Sans 700"/>
                                <w:b/>
                                <w:bCs/>
                                <w:i/>
                                <w:iCs/>
                                <w:color w:val="000000" w:themeColor="text1"/>
                                <w:kern w:val="24"/>
                                <w:sz w:val="20"/>
                                <w:szCs w:val="20"/>
                              </w:rPr>
                            </w:pPr>
                            <w:r>
                              <w:rPr>
                                <w:rFonts w:ascii="Museo Sans 700" w:hAnsi="Museo Sans 700"/>
                                <w:b/>
                                <w:bCs/>
                                <w:i/>
                                <w:iCs/>
                                <w:color w:val="000000" w:themeColor="text1"/>
                                <w:kern w:val="24"/>
                                <w:sz w:val="20"/>
                                <w:szCs w:val="20"/>
                              </w:rPr>
                              <w:t>18,741</w:t>
                            </w:r>
                          </w:p>
                        </w:txbxContent>
                      </wps:txbx>
                      <wps:bodyPr wrap="square" rtlCol="0">
                        <a:spAutoFit/>
                      </wps:bodyPr>
                    </wps:wsp>
                  </a:graphicData>
                </a:graphic>
              </wp:anchor>
            </w:drawing>
          </mc:Choice>
          <mc:Fallback>
            <w:pict>
              <v:shape w14:anchorId="2F0487A5" id="CuadroTexto 26" o:spid="_x0000_s1034" type="#_x0000_t202" style="position:absolute;left:0;text-align:left;margin-left:145.65pt;margin-top:64.3pt;width:50.75pt;height:19.3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" filled="f" stroked="f">
                <v:textbox style="mso-fit-shape-to-text:t">
                  <w:txbxContent>
                    <w:p w14:paraId="7A0AF6AE" w14:textId="77777777" w:rsidR="001B591D" w:rsidRDefault="001B591D" w:rsidP="00997CB1">
                      <w:pPr>
                        <w:jc w:val="right"/>
                        <w:rPr>
                          <w:rFonts w:ascii="Museo Sans 700" w:hAnsi="Museo Sans 700"/>
                          <w:b/>
                          <w:bCs/>
                          <w:i/>
                          <w:iCs/>
                          <w:color w:val="000000" w:themeColor="text1"/>
                          <w:kern w:val="24"/>
                          <w:sz w:val="20"/>
                          <w:szCs w:val="20"/>
                        </w:rPr>
                      </w:pPr>
                      <w:r>
                        <w:rPr>
                          <w:rFonts w:ascii="Museo Sans 700" w:hAnsi="Museo Sans 700"/>
                          <w:b/>
                          <w:bCs/>
                          <w:i/>
                          <w:iCs/>
                          <w:color w:val="000000" w:themeColor="text1"/>
                          <w:kern w:val="24"/>
                          <w:sz w:val="20"/>
                          <w:szCs w:val="20"/>
                        </w:rPr>
                        <w:t>18,741</w:t>
                      </w:r>
                    </w:p>
                  </w:txbxContent>
                </v:textbox>
              </v:shape>
            </w:pict>
          </mc:Fallback>
        </mc:AlternateContent>
      </w:r>
      <w:r w:rsidR="001556DF" w:rsidRPr="001556DF">
        <w:rPr>
          <w:noProof/>
          <w:lang w:val="es-SV" w:eastAsia="es-SV"/>
        </w:rPr>
        <w:drawing>
          <wp:inline distT="0" distB="0" distL="0" distR="0" wp14:anchorId="0F8B7FC7" wp14:editId="4B0F6C38">
            <wp:extent cx="5396345" cy="2362200"/>
            <wp:effectExtent l="0" t="0" r="13970" b="0"/>
            <wp:docPr id="215" name="Gráfico 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50FCE3B" w14:textId="77777777" w:rsidR="00997CB1" w:rsidRPr="000936B3" w:rsidRDefault="00997CB1" w:rsidP="00997CB1">
      <w:pPr>
        <w:spacing w:line="360" w:lineRule="auto"/>
        <w:ind w:left="567"/>
        <w:jc w:val="both"/>
        <w:rPr>
          <w:rFonts w:ascii="Museo Sans 300" w:hAnsi="Museo Sans 300"/>
          <w:color w:val="404040" w:themeColor="text1" w:themeTint="BF"/>
          <w:sz w:val="24"/>
          <w:szCs w:val="24"/>
          <w:lang w:val="es-SV"/>
        </w:rPr>
      </w:pPr>
      <w:r w:rsidRPr="000936B3">
        <w:rPr>
          <w:rFonts w:ascii="Museo Sans 300" w:hAnsi="Museo Sans 300"/>
          <w:color w:val="404040" w:themeColor="text1" w:themeTint="BF"/>
          <w:sz w:val="24"/>
          <w:szCs w:val="24"/>
        </w:rPr>
        <w:t xml:space="preserve">La política de seguridad vial es una combinación de educación y formación más vigilancia y control; y en 2021 se trabajó en el desarrollo de una labor interinstitucional cercana y articulada, que ha sido posible, gracias al fomento de un trabajo en equipo, que promueve el gobierno del </w:t>
      </w:r>
      <w:proofErr w:type="gramStart"/>
      <w:r w:rsidRPr="000936B3">
        <w:rPr>
          <w:rFonts w:ascii="Museo Sans 300" w:hAnsi="Museo Sans 300"/>
          <w:color w:val="404040" w:themeColor="text1" w:themeTint="BF"/>
          <w:sz w:val="24"/>
          <w:szCs w:val="24"/>
        </w:rPr>
        <w:t>Presidente</w:t>
      </w:r>
      <w:proofErr w:type="gramEnd"/>
      <w:r w:rsidRPr="000936B3">
        <w:rPr>
          <w:rFonts w:ascii="Museo Sans 300" w:hAnsi="Museo Sans 300"/>
          <w:color w:val="404040" w:themeColor="text1" w:themeTint="BF"/>
          <w:sz w:val="24"/>
          <w:szCs w:val="24"/>
        </w:rPr>
        <w:t xml:space="preserve"> </w:t>
      </w:r>
      <w:proofErr w:type="spellStart"/>
      <w:r w:rsidRPr="000936B3">
        <w:rPr>
          <w:rFonts w:ascii="Museo Sans 300" w:hAnsi="Museo Sans 300"/>
          <w:color w:val="404040" w:themeColor="text1" w:themeTint="BF"/>
          <w:sz w:val="24"/>
          <w:szCs w:val="24"/>
        </w:rPr>
        <w:t>Nayib</w:t>
      </w:r>
      <w:proofErr w:type="spellEnd"/>
      <w:r w:rsidRPr="000936B3">
        <w:rPr>
          <w:rFonts w:ascii="Museo Sans 300" w:hAnsi="Museo Sans 300"/>
          <w:color w:val="404040" w:themeColor="text1" w:themeTint="BF"/>
          <w:sz w:val="24"/>
          <w:szCs w:val="24"/>
        </w:rPr>
        <w:t xml:space="preserve"> </w:t>
      </w:r>
      <w:proofErr w:type="spellStart"/>
      <w:r w:rsidRPr="000936B3">
        <w:rPr>
          <w:rFonts w:ascii="Museo Sans 300" w:hAnsi="Museo Sans 300"/>
          <w:color w:val="404040" w:themeColor="text1" w:themeTint="BF"/>
          <w:sz w:val="24"/>
          <w:szCs w:val="24"/>
        </w:rPr>
        <w:t>Bukele</w:t>
      </w:r>
      <w:proofErr w:type="spellEnd"/>
      <w:r w:rsidRPr="000936B3">
        <w:rPr>
          <w:rFonts w:ascii="Museo Sans 300" w:hAnsi="Museo Sans 300"/>
          <w:color w:val="404040" w:themeColor="text1" w:themeTint="BF"/>
          <w:sz w:val="24"/>
          <w:szCs w:val="24"/>
        </w:rPr>
        <w:t>.</w:t>
      </w:r>
    </w:p>
    <w:p w14:paraId="7A67A265" w14:textId="77777777" w:rsidR="00997CB1" w:rsidRPr="000936B3" w:rsidRDefault="00997CB1" w:rsidP="00997CB1">
      <w:pPr>
        <w:spacing w:line="360" w:lineRule="auto"/>
        <w:ind w:left="567"/>
        <w:jc w:val="both"/>
        <w:rPr>
          <w:rFonts w:ascii="Museo Sans 300" w:hAnsi="Museo Sans 300"/>
          <w:color w:val="404040" w:themeColor="text1" w:themeTint="BF"/>
          <w:sz w:val="24"/>
          <w:szCs w:val="24"/>
          <w:lang w:val="es-SV"/>
        </w:rPr>
      </w:pPr>
      <w:r w:rsidRPr="000936B3">
        <w:rPr>
          <w:rFonts w:ascii="Museo Sans 300" w:hAnsi="Museo Sans 300"/>
          <w:color w:val="404040" w:themeColor="text1" w:themeTint="BF"/>
          <w:sz w:val="24"/>
          <w:szCs w:val="24"/>
        </w:rPr>
        <w:t xml:space="preserve">De igual forma, una pieza clave, ha sido el inicio de un trabajo de reformas legales, para la actualización del marco normativo y el inicio de proyectos de fiscalización vial, para mejorar los procesos de control y agilización del tráfico vehicular, como las </w:t>
      </w:r>
      <w:proofErr w:type="spellStart"/>
      <w:r w:rsidRPr="000936B3">
        <w:rPr>
          <w:rFonts w:ascii="Museo Sans 300" w:hAnsi="Museo Sans 300"/>
          <w:color w:val="404040" w:themeColor="text1" w:themeTint="BF"/>
          <w:sz w:val="24"/>
          <w:szCs w:val="24"/>
        </w:rPr>
        <w:t>fotomultas</w:t>
      </w:r>
      <w:proofErr w:type="spellEnd"/>
      <w:r w:rsidRPr="000936B3">
        <w:rPr>
          <w:rFonts w:ascii="Museo Sans 300" w:hAnsi="Museo Sans 300"/>
          <w:color w:val="404040" w:themeColor="text1" w:themeTint="BF"/>
          <w:sz w:val="24"/>
          <w:szCs w:val="24"/>
        </w:rPr>
        <w:t xml:space="preserve"> y la aplicación de semáforos inteligentes en todo el país. </w:t>
      </w:r>
    </w:p>
    <w:p w14:paraId="50FA5789" w14:textId="77777777" w:rsidR="00997CB1" w:rsidRPr="000936B3" w:rsidRDefault="00997CB1" w:rsidP="00997CB1">
      <w:pPr>
        <w:spacing w:line="360" w:lineRule="auto"/>
        <w:ind w:left="567"/>
        <w:jc w:val="both"/>
        <w:rPr>
          <w:rFonts w:ascii="Museo Sans 300" w:hAnsi="Museo Sans 300"/>
          <w:color w:val="404040" w:themeColor="text1" w:themeTint="BF"/>
          <w:sz w:val="24"/>
          <w:szCs w:val="24"/>
          <w:lang w:val="es-SV"/>
        </w:rPr>
      </w:pPr>
      <w:r w:rsidRPr="000936B3">
        <w:rPr>
          <w:rFonts w:ascii="Museo Sans 300" w:hAnsi="Museo Sans 300"/>
          <w:color w:val="404040" w:themeColor="text1" w:themeTint="BF"/>
          <w:sz w:val="24"/>
          <w:szCs w:val="24"/>
        </w:rPr>
        <w:t xml:space="preserve">Adicional que, la labor educativa y de formación ha sido fortalecida, a través del trabajo de los Comités de Seguridad Vial, que se trabajan de manera conjunta con el Ministerio de Educación y otras instituciones. </w:t>
      </w:r>
    </w:p>
    <w:p w14:paraId="2EFD1496" w14:textId="77777777" w:rsidR="00997CB1" w:rsidRPr="000936B3" w:rsidRDefault="00997CB1" w:rsidP="00997CB1">
      <w:pPr>
        <w:spacing w:line="360" w:lineRule="auto"/>
        <w:ind w:left="567"/>
        <w:jc w:val="both"/>
        <w:rPr>
          <w:rFonts w:ascii="Museo Sans 300" w:hAnsi="Museo Sans 300"/>
          <w:color w:val="404040" w:themeColor="text1" w:themeTint="BF"/>
          <w:sz w:val="24"/>
          <w:szCs w:val="24"/>
          <w:lang w:val="es-SV"/>
        </w:rPr>
      </w:pPr>
      <w:r w:rsidRPr="000936B3">
        <w:rPr>
          <w:rFonts w:ascii="Museo Sans 300" w:hAnsi="Museo Sans 300"/>
          <w:color w:val="404040" w:themeColor="text1" w:themeTint="BF"/>
          <w:sz w:val="24"/>
          <w:szCs w:val="24"/>
        </w:rPr>
        <w:t>Otro elemento fundamental, es el análisis de los datos, como base, para la creación y evaluación de las políticas públicas implementadas.</w:t>
      </w:r>
    </w:p>
    <w:p w14:paraId="3E0B94F6" w14:textId="4D725BFD" w:rsidR="00997CB1" w:rsidRPr="000936B3" w:rsidRDefault="00997CB1" w:rsidP="00997CB1">
      <w:pPr>
        <w:spacing w:line="360" w:lineRule="auto"/>
        <w:ind w:left="567"/>
        <w:jc w:val="both"/>
        <w:rPr>
          <w:rFonts w:ascii="Museo Sans 300" w:hAnsi="Museo Sans 300"/>
          <w:color w:val="404040" w:themeColor="text1" w:themeTint="BF"/>
          <w:sz w:val="24"/>
          <w:szCs w:val="24"/>
        </w:rPr>
      </w:pPr>
      <w:r w:rsidRPr="000936B3">
        <w:rPr>
          <w:rFonts w:ascii="Museo Sans 300" w:hAnsi="Museo Sans 300"/>
          <w:color w:val="404040" w:themeColor="text1" w:themeTint="BF"/>
          <w:sz w:val="24"/>
          <w:szCs w:val="24"/>
        </w:rPr>
        <w:lastRenderedPageBreak/>
        <w:t xml:space="preserve">En esta línea y con el fin de entender el comportamiento del año 2021, en materia de seguridad vial, ha sido importante identificar puntos críticos de siniestralidad vial, los cuales han sido verificados con una caracterización territorial. </w:t>
      </w:r>
    </w:p>
    <w:p w14:paraId="78493CD6" w14:textId="0638160C" w:rsidR="00412ED8" w:rsidRPr="001B591D" w:rsidRDefault="00997CB1" w:rsidP="001B591D">
      <w:pPr>
        <w:rPr>
          <w:rFonts w:ascii="Museo Sans 300" w:hAnsi="Museo Sans 300"/>
          <w:b/>
          <w:sz w:val="24"/>
          <w:lang w:val="es-SV"/>
        </w:rPr>
      </w:pPr>
      <w:r w:rsidRPr="001B591D">
        <w:rPr>
          <w:rFonts w:ascii="Museo Sans 300" w:hAnsi="Museo Sans 300"/>
          <w:b/>
          <w:sz w:val="24"/>
          <w:lang w:val="es-SV"/>
        </w:rPr>
        <w:t>SINIESTRALIDAD VIAL POR DEPARTAMENTO 2019-2021</w:t>
      </w:r>
    </w:p>
    <w:p w14:paraId="30B28EB2" w14:textId="77777777" w:rsidR="00412ED8" w:rsidRPr="00F8359A" w:rsidRDefault="00412ED8" w:rsidP="00412ED8">
      <w:pPr>
        <w:rPr>
          <w:lang w:val="es-SV"/>
        </w:rPr>
      </w:pPr>
    </w:p>
    <w:p w14:paraId="507781F4" w14:textId="77777777" w:rsidR="00412ED8" w:rsidRPr="000936B3" w:rsidRDefault="00412ED8" w:rsidP="00412ED8">
      <w:pPr>
        <w:spacing w:line="360" w:lineRule="auto"/>
        <w:ind w:left="567"/>
        <w:jc w:val="both"/>
        <w:rPr>
          <w:rFonts w:ascii="Museo Sans 300" w:hAnsi="Museo Sans 300"/>
          <w:color w:val="404040" w:themeColor="text1" w:themeTint="BF"/>
          <w:sz w:val="24"/>
          <w:szCs w:val="24"/>
          <w:lang w:val="es-SV"/>
        </w:rPr>
      </w:pPr>
      <w:r w:rsidRPr="000936B3">
        <w:rPr>
          <w:rFonts w:ascii="Museo Sans 300" w:hAnsi="Museo Sans 300"/>
          <w:color w:val="404040" w:themeColor="text1" w:themeTint="BF"/>
          <w:sz w:val="24"/>
          <w:szCs w:val="24"/>
        </w:rPr>
        <w:t xml:space="preserve">Es importante enfatizar que, para el estudio descriptivo comparativo, se han tomado como base los datos estadísticos del año 2019, debido a que 2020 fue un año atípico por la pandemia del Covid-19. </w:t>
      </w:r>
    </w:p>
    <w:p w14:paraId="6F8EA987" w14:textId="77777777" w:rsidR="00412ED8" w:rsidRDefault="00412ED8" w:rsidP="00C514E4">
      <w:r w:rsidRPr="00412ED8">
        <w:rPr>
          <w:noProof/>
          <w:lang w:val="es-SV" w:eastAsia="es-SV"/>
        </w:rPr>
        <w:drawing>
          <wp:inline distT="0" distB="0" distL="0" distR="0" wp14:anchorId="100DD762" wp14:editId="7E0C8D96">
            <wp:extent cx="5595867" cy="3321018"/>
            <wp:effectExtent l="0" t="0" r="5080" b="0"/>
            <wp:docPr id="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17"/>
                    <a:srcRect l="18179" t="13541" r="17106" b="25348"/>
                    <a:stretch/>
                  </pic:blipFill>
                  <pic:spPr>
                    <a:xfrm>
                      <a:off x="0" y="0"/>
                      <a:ext cx="5595867" cy="3321018"/>
                    </a:xfrm>
                    <a:prstGeom prst="rect">
                      <a:avLst/>
                    </a:prstGeom>
                  </pic:spPr>
                </pic:pic>
              </a:graphicData>
            </a:graphic>
          </wp:inline>
        </w:drawing>
      </w:r>
    </w:p>
    <w:p w14:paraId="633FBED3" w14:textId="77777777" w:rsidR="00412ED8" w:rsidRDefault="00412ED8" w:rsidP="00997CB1">
      <w:pPr>
        <w:pStyle w:val="Ttulo3"/>
        <w:rPr>
          <w:rFonts w:ascii="Museo Sans 300" w:hAnsi="Museo Sans 300"/>
          <w:b/>
          <w:bCs/>
        </w:rPr>
      </w:pPr>
    </w:p>
    <w:p w14:paraId="4E1B67C4" w14:textId="5F066EA2" w:rsidR="00412ED8" w:rsidRPr="000936B3" w:rsidRDefault="00412ED8" w:rsidP="00C514E4">
      <w:pPr>
        <w:ind w:left="567"/>
        <w:jc w:val="both"/>
        <w:rPr>
          <w:rFonts w:ascii="Museo Sans 300" w:hAnsi="Museo Sans 300"/>
          <w:color w:val="404040" w:themeColor="text1" w:themeTint="BF"/>
          <w:sz w:val="24"/>
          <w:szCs w:val="24"/>
        </w:rPr>
      </w:pPr>
      <w:r w:rsidRPr="000936B3">
        <w:rPr>
          <w:rFonts w:ascii="Museo Sans 300" w:hAnsi="Museo Sans 300"/>
          <w:color w:val="404040" w:themeColor="text1" w:themeTint="BF"/>
          <w:sz w:val="24"/>
          <w:szCs w:val="24"/>
        </w:rPr>
        <w:t xml:space="preserve">El registro estadístico indica que La Libertad, Usulután, Cuscatlán, La Paz, Ahuachapán, San Vicente, La Unión y Chalatenango son los departamentos, que reflejan un incremento, en al menos un indicador de siniestralidad vial. </w:t>
      </w:r>
    </w:p>
    <w:p w14:paraId="14CF19B1" w14:textId="681950CC" w:rsidR="00D76EF8" w:rsidRDefault="00D76EF8" w:rsidP="00412ED8">
      <w:pPr>
        <w:spacing w:line="360" w:lineRule="auto"/>
        <w:ind w:left="567"/>
        <w:jc w:val="both"/>
        <w:rPr>
          <w:rFonts w:ascii="Museo Sans 300" w:hAnsi="Museo Sans 300"/>
          <w:color w:val="7F7F7F" w:themeColor="text1" w:themeTint="80"/>
        </w:rPr>
      </w:pPr>
    </w:p>
    <w:p w14:paraId="2E3D9679" w14:textId="0BC27D2C" w:rsidR="00D76EF8" w:rsidRDefault="00D76EF8" w:rsidP="00412ED8">
      <w:pPr>
        <w:spacing w:line="360" w:lineRule="auto"/>
        <w:ind w:left="567"/>
        <w:jc w:val="both"/>
        <w:rPr>
          <w:rFonts w:ascii="Museo Sans 300" w:hAnsi="Museo Sans 300"/>
          <w:color w:val="7F7F7F" w:themeColor="text1" w:themeTint="80"/>
        </w:rPr>
      </w:pPr>
    </w:p>
    <w:p w14:paraId="3F48B2F6" w14:textId="63066720" w:rsidR="00D76EF8" w:rsidRDefault="00D76EF8" w:rsidP="00412ED8">
      <w:pPr>
        <w:spacing w:line="360" w:lineRule="auto"/>
        <w:ind w:left="567"/>
        <w:jc w:val="both"/>
        <w:rPr>
          <w:rFonts w:ascii="Museo Sans 300" w:hAnsi="Museo Sans 300"/>
          <w:color w:val="7F7F7F" w:themeColor="text1" w:themeTint="80"/>
        </w:rPr>
      </w:pPr>
    </w:p>
    <w:p w14:paraId="07AF15B6" w14:textId="62E0ADD9" w:rsidR="00D76EF8" w:rsidRDefault="00D76EF8" w:rsidP="00412ED8">
      <w:pPr>
        <w:spacing w:line="360" w:lineRule="auto"/>
        <w:ind w:left="567"/>
        <w:jc w:val="both"/>
        <w:rPr>
          <w:rFonts w:ascii="Museo Sans 300" w:hAnsi="Museo Sans 300"/>
          <w:color w:val="7F7F7F" w:themeColor="text1" w:themeTint="80"/>
        </w:rPr>
      </w:pPr>
    </w:p>
    <w:p w14:paraId="607A49A7" w14:textId="4E68741E" w:rsidR="00D76EF8" w:rsidRDefault="00D76EF8" w:rsidP="00412ED8">
      <w:pPr>
        <w:spacing w:line="360" w:lineRule="auto"/>
        <w:ind w:left="567"/>
        <w:jc w:val="both"/>
        <w:rPr>
          <w:rFonts w:ascii="Museo Sans 300" w:hAnsi="Museo Sans 300"/>
          <w:color w:val="7F7F7F" w:themeColor="text1" w:themeTint="80"/>
        </w:rPr>
      </w:pPr>
    </w:p>
    <w:p w14:paraId="183B84AF" w14:textId="162E24EB" w:rsidR="00D76EF8" w:rsidRDefault="00D76EF8" w:rsidP="00412ED8">
      <w:pPr>
        <w:spacing w:line="360" w:lineRule="auto"/>
        <w:ind w:left="567"/>
        <w:jc w:val="both"/>
        <w:rPr>
          <w:rFonts w:ascii="Museo Sans 300" w:hAnsi="Museo Sans 300"/>
          <w:color w:val="7F7F7F" w:themeColor="text1" w:themeTint="80"/>
        </w:rPr>
      </w:pPr>
    </w:p>
    <w:p w14:paraId="034B13D5" w14:textId="77777777" w:rsidR="001B591D" w:rsidRDefault="001B591D" w:rsidP="00412ED8">
      <w:pPr>
        <w:spacing w:line="360" w:lineRule="auto"/>
        <w:ind w:left="567"/>
        <w:jc w:val="both"/>
        <w:rPr>
          <w:rFonts w:ascii="Museo Sans 300" w:hAnsi="Museo Sans 300"/>
          <w:color w:val="7F7F7F" w:themeColor="text1" w:themeTint="80"/>
        </w:rPr>
      </w:pPr>
    </w:p>
    <w:p w14:paraId="32CBDEAE" w14:textId="77777777" w:rsidR="00D76EF8" w:rsidRDefault="00D76EF8" w:rsidP="00412ED8">
      <w:pPr>
        <w:spacing w:line="360" w:lineRule="auto"/>
        <w:ind w:left="567"/>
        <w:jc w:val="both"/>
        <w:rPr>
          <w:rFonts w:ascii="Museo Sans 300" w:hAnsi="Museo Sans 300"/>
          <w:color w:val="7F7F7F" w:themeColor="text1" w:themeTint="80"/>
        </w:rPr>
      </w:pPr>
    </w:p>
    <w:p w14:paraId="292F4A33" w14:textId="77777777" w:rsidR="00412ED8" w:rsidRPr="001B591D" w:rsidRDefault="00412ED8" w:rsidP="001B591D">
      <w:pPr>
        <w:rPr>
          <w:rFonts w:ascii="Museo Sans 300" w:hAnsi="Museo Sans 300"/>
          <w:b/>
          <w:color w:val="auto"/>
          <w:sz w:val="24"/>
          <w:lang w:val="es-SV"/>
        </w:rPr>
      </w:pPr>
      <w:r w:rsidRPr="001B591D">
        <w:rPr>
          <w:rFonts w:ascii="Museo Sans 300" w:hAnsi="Museo Sans 300"/>
          <w:b/>
          <w:color w:val="auto"/>
          <w:sz w:val="24"/>
          <w:lang w:val="es-SV"/>
        </w:rPr>
        <w:lastRenderedPageBreak/>
        <w:t>TASA DE MORTALIDAD POR 100 MIL HAB.</w:t>
      </w:r>
    </w:p>
    <w:tbl>
      <w:tblPr>
        <w:tblW w:w="9952" w:type="dxa"/>
        <w:tblCellMar>
          <w:left w:w="0" w:type="dxa"/>
          <w:right w:w="0" w:type="dxa"/>
        </w:tblCellMar>
        <w:tblLook w:val="0420" w:firstRow="1" w:lastRow="0" w:firstColumn="0" w:lastColumn="0" w:noHBand="0" w:noVBand="1"/>
      </w:tblPr>
      <w:tblGrid>
        <w:gridCol w:w="3249"/>
        <w:gridCol w:w="1979"/>
        <w:gridCol w:w="1989"/>
        <w:gridCol w:w="2735"/>
      </w:tblGrid>
      <w:tr w:rsidR="00412ED8" w:rsidRPr="00D76EF8" w14:paraId="287567D2" w14:textId="77777777" w:rsidTr="00412ED8">
        <w:trPr>
          <w:trHeight w:val="249"/>
        </w:trPr>
        <w:tc>
          <w:tcPr>
            <w:tcW w:w="3249"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375AA877" w14:textId="522A88C9" w:rsidR="00412ED8" w:rsidRPr="00D76EF8" w:rsidRDefault="00F5390D" w:rsidP="00D76EF8">
            <w:pPr>
              <w:pStyle w:val="Sinespaciado"/>
              <w:rPr>
                <w:rFonts w:ascii="Museo Sans 300" w:hAnsi="Museo Sans 300"/>
                <w:b/>
                <w:bCs/>
                <w:color w:val="FFFFFF" w:themeColor="background1"/>
                <w:lang w:val="es-SV"/>
              </w:rPr>
            </w:pPr>
            <w:r w:rsidRPr="00D76EF8">
              <w:rPr>
                <w:rFonts w:ascii="Museo Sans 300" w:hAnsi="Museo Sans 300"/>
                <w:b/>
                <w:bCs/>
                <w:color w:val="FFFFFF" w:themeColor="background1"/>
              </w:rPr>
              <w:br w:type="page"/>
            </w:r>
            <w:r w:rsidR="00412ED8" w:rsidRPr="00D76EF8">
              <w:rPr>
                <w:rFonts w:ascii="Museo Sans 300" w:hAnsi="Museo Sans 300"/>
                <w:b/>
                <w:bCs/>
                <w:color w:val="FFFFFF" w:themeColor="background1"/>
                <w:lang w:val="es-SV"/>
              </w:rPr>
              <w:t>Departamento</w:t>
            </w:r>
          </w:p>
        </w:tc>
        <w:tc>
          <w:tcPr>
            <w:tcW w:w="1979"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2BFDA89C" w14:textId="77777777" w:rsidR="00412ED8" w:rsidRPr="00D76EF8" w:rsidRDefault="00412ED8" w:rsidP="00D76EF8">
            <w:pPr>
              <w:pStyle w:val="Sinespaciado"/>
              <w:rPr>
                <w:rFonts w:ascii="Museo Sans 300" w:hAnsi="Museo Sans 300"/>
                <w:b/>
                <w:bCs/>
                <w:color w:val="FFFFFF" w:themeColor="background1"/>
                <w:lang w:val="es-SV"/>
              </w:rPr>
            </w:pPr>
            <w:r w:rsidRPr="00D76EF8">
              <w:rPr>
                <w:rFonts w:ascii="Museo Sans 300" w:hAnsi="Museo Sans 300"/>
                <w:b/>
                <w:bCs/>
                <w:color w:val="FFFFFF" w:themeColor="background1"/>
                <w:lang w:val="es-SV"/>
              </w:rPr>
              <w:t>2019</w:t>
            </w:r>
          </w:p>
        </w:tc>
        <w:tc>
          <w:tcPr>
            <w:tcW w:w="1989"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3D3A382C" w14:textId="77777777" w:rsidR="00412ED8" w:rsidRPr="00D76EF8" w:rsidRDefault="00412ED8" w:rsidP="00D76EF8">
            <w:pPr>
              <w:pStyle w:val="Sinespaciado"/>
              <w:rPr>
                <w:rFonts w:ascii="Museo Sans 300" w:hAnsi="Museo Sans 300"/>
                <w:b/>
                <w:bCs/>
                <w:color w:val="FFFFFF" w:themeColor="background1"/>
                <w:lang w:val="es-SV"/>
              </w:rPr>
            </w:pPr>
            <w:r w:rsidRPr="00D76EF8">
              <w:rPr>
                <w:rFonts w:ascii="Museo Sans 300" w:hAnsi="Museo Sans 300"/>
                <w:b/>
                <w:bCs/>
                <w:color w:val="FFFFFF" w:themeColor="background1"/>
                <w:lang w:val="es-SV"/>
              </w:rPr>
              <w:t>2021</w:t>
            </w:r>
          </w:p>
        </w:tc>
        <w:tc>
          <w:tcPr>
            <w:tcW w:w="2735"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7D89BF1B" w14:textId="77777777" w:rsidR="00412ED8" w:rsidRPr="00D76EF8" w:rsidRDefault="00412ED8" w:rsidP="00D76EF8">
            <w:pPr>
              <w:pStyle w:val="Sinespaciado"/>
              <w:rPr>
                <w:rFonts w:ascii="Museo Sans 300" w:hAnsi="Museo Sans 300"/>
                <w:b/>
                <w:bCs/>
                <w:color w:val="FFFFFF" w:themeColor="background1"/>
                <w:lang w:val="es-SV"/>
              </w:rPr>
            </w:pPr>
            <w:r w:rsidRPr="00D76EF8">
              <w:rPr>
                <w:rFonts w:ascii="Museo Sans 300" w:hAnsi="Museo Sans 300"/>
                <w:b/>
                <w:bCs/>
                <w:color w:val="FFFFFF" w:themeColor="background1"/>
                <w:lang w:val="es-SV"/>
              </w:rPr>
              <w:t>Variación%</w:t>
            </w:r>
          </w:p>
        </w:tc>
      </w:tr>
      <w:tr w:rsidR="00412ED8" w:rsidRPr="00D76EF8" w14:paraId="26EBAF22" w14:textId="77777777" w:rsidTr="00D76EF8">
        <w:trPr>
          <w:trHeight w:val="15"/>
        </w:trPr>
        <w:tc>
          <w:tcPr>
            <w:tcW w:w="324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B1CA441"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San Salvador</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4D61798"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18.81</w:t>
            </w:r>
          </w:p>
        </w:tc>
        <w:tc>
          <w:tcPr>
            <w:tcW w:w="198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4541516"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16.73</w:t>
            </w:r>
          </w:p>
        </w:tc>
        <w:tc>
          <w:tcPr>
            <w:tcW w:w="2735"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18B9B1EE"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-11.1%</w:t>
            </w:r>
          </w:p>
        </w:tc>
      </w:tr>
      <w:tr w:rsidR="00412ED8" w:rsidRPr="00D76EF8" w14:paraId="6C9017F3" w14:textId="77777777" w:rsidTr="00D76EF8">
        <w:trPr>
          <w:trHeight w:val="15"/>
        </w:trPr>
        <w:tc>
          <w:tcPr>
            <w:tcW w:w="324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AAA839E"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La Libertad</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A881D30"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24.21</w:t>
            </w:r>
          </w:p>
        </w:tc>
        <w:tc>
          <w:tcPr>
            <w:tcW w:w="198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2D49DA5"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23.95</w:t>
            </w:r>
          </w:p>
        </w:tc>
        <w:tc>
          <w:tcPr>
            <w:tcW w:w="2735"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01B0894E"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-1.1%</w:t>
            </w:r>
          </w:p>
        </w:tc>
      </w:tr>
      <w:tr w:rsidR="00412ED8" w:rsidRPr="00D76EF8" w14:paraId="0B1447C3" w14:textId="77777777" w:rsidTr="00D76EF8">
        <w:trPr>
          <w:trHeight w:val="15"/>
        </w:trPr>
        <w:tc>
          <w:tcPr>
            <w:tcW w:w="324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EF3C255"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Santa Ana</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8732DCB"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28.75</w:t>
            </w:r>
          </w:p>
        </w:tc>
        <w:tc>
          <w:tcPr>
            <w:tcW w:w="198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5B0826A"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25.16</w:t>
            </w:r>
          </w:p>
        </w:tc>
        <w:tc>
          <w:tcPr>
            <w:tcW w:w="2735"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2F87E2CB"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-12.5%</w:t>
            </w:r>
          </w:p>
        </w:tc>
      </w:tr>
      <w:tr w:rsidR="00412ED8" w:rsidRPr="00D76EF8" w14:paraId="34577EA0" w14:textId="77777777" w:rsidTr="00D76EF8">
        <w:trPr>
          <w:trHeight w:val="15"/>
        </w:trPr>
        <w:tc>
          <w:tcPr>
            <w:tcW w:w="324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411B84B"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San Miguel</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6D7CE6A"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16.25</w:t>
            </w:r>
          </w:p>
        </w:tc>
        <w:tc>
          <w:tcPr>
            <w:tcW w:w="198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016A90D"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26.64</w:t>
            </w:r>
          </w:p>
        </w:tc>
        <w:tc>
          <w:tcPr>
            <w:tcW w:w="2735"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hideMark/>
          </w:tcPr>
          <w:p w14:paraId="70602AD1" w14:textId="0CF64EF6"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63.9</w:t>
            </w:r>
            <w:r w:rsidR="00D76EF8" w:rsidRPr="000936B3">
              <w:rPr>
                <w:rFonts w:ascii="Museo Sans 300" w:hAnsi="Museo Sans 300"/>
                <w:color w:val="404040" w:themeColor="text1" w:themeTint="BF"/>
                <w:lang w:val="es-SV"/>
              </w:rPr>
              <w:t>%</w:t>
            </w:r>
          </w:p>
        </w:tc>
      </w:tr>
      <w:tr w:rsidR="00412ED8" w:rsidRPr="00D76EF8" w14:paraId="08015169" w14:textId="77777777" w:rsidTr="00D76EF8">
        <w:trPr>
          <w:trHeight w:val="15"/>
        </w:trPr>
        <w:tc>
          <w:tcPr>
            <w:tcW w:w="324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BA18CC7"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Usulután</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FA2812A"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18.82</w:t>
            </w:r>
          </w:p>
        </w:tc>
        <w:tc>
          <w:tcPr>
            <w:tcW w:w="198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841FE0D"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20.3</w:t>
            </w:r>
          </w:p>
        </w:tc>
        <w:tc>
          <w:tcPr>
            <w:tcW w:w="2735"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hideMark/>
          </w:tcPr>
          <w:p w14:paraId="56BC11BD" w14:textId="603FE591"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7.9</w:t>
            </w:r>
            <w:r w:rsidR="00D76EF8" w:rsidRPr="000936B3">
              <w:rPr>
                <w:rFonts w:ascii="Museo Sans 300" w:hAnsi="Museo Sans 300"/>
                <w:color w:val="404040" w:themeColor="text1" w:themeTint="BF"/>
                <w:lang w:val="es-SV"/>
              </w:rPr>
              <w:t>%</w:t>
            </w:r>
          </w:p>
        </w:tc>
      </w:tr>
      <w:tr w:rsidR="00412ED8" w:rsidRPr="00D76EF8" w14:paraId="0E3196B0" w14:textId="77777777" w:rsidTr="00412ED8">
        <w:trPr>
          <w:trHeight w:val="235"/>
        </w:trPr>
        <w:tc>
          <w:tcPr>
            <w:tcW w:w="324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59CE324"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Sonsonate</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EC2A62E"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25.77</w:t>
            </w:r>
          </w:p>
        </w:tc>
        <w:tc>
          <w:tcPr>
            <w:tcW w:w="198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C6E2533"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22.88</w:t>
            </w:r>
          </w:p>
        </w:tc>
        <w:tc>
          <w:tcPr>
            <w:tcW w:w="2735"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58960458"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-11.2%</w:t>
            </w:r>
          </w:p>
        </w:tc>
      </w:tr>
      <w:tr w:rsidR="00412ED8" w:rsidRPr="00D76EF8" w14:paraId="4FE236A7" w14:textId="77777777" w:rsidTr="00412ED8">
        <w:trPr>
          <w:trHeight w:val="235"/>
        </w:trPr>
        <w:tc>
          <w:tcPr>
            <w:tcW w:w="324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F6E94F0"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Cuscatlán</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0547B19"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28.6</w:t>
            </w:r>
          </w:p>
        </w:tc>
        <w:tc>
          <w:tcPr>
            <w:tcW w:w="198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4036BF5"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19.68</w:t>
            </w:r>
          </w:p>
        </w:tc>
        <w:tc>
          <w:tcPr>
            <w:tcW w:w="2735"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42519C33"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-31.2%</w:t>
            </w:r>
          </w:p>
        </w:tc>
      </w:tr>
      <w:tr w:rsidR="00412ED8" w:rsidRPr="00D76EF8" w14:paraId="744112AE" w14:textId="77777777" w:rsidTr="00D76EF8">
        <w:trPr>
          <w:trHeight w:val="15"/>
        </w:trPr>
        <w:tc>
          <w:tcPr>
            <w:tcW w:w="324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457949D"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La Paz</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EED0CC0"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21.55</w:t>
            </w:r>
          </w:p>
        </w:tc>
        <w:tc>
          <w:tcPr>
            <w:tcW w:w="198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70EE0B2"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30.62</w:t>
            </w:r>
          </w:p>
        </w:tc>
        <w:tc>
          <w:tcPr>
            <w:tcW w:w="2735"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hideMark/>
          </w:tcPr>
          <w:p w14:paraId="60CEAFF4"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42.1%</w:t>
            </w:r>
          </w:p>
        </w:tc>
      </w:tr>
      <w:tr w:rsidR="00412ED8" w:rsidRPr="00D76EF8" w14:paraId="36E5A47E" w14:textId="77777777" w:rsidTr="00412ED8">
        <w:trPr>
          <w:trHeight w:val="235"/>
        </w:trPr>
        <w:tc>
          <w:tcPr>
            <w:tcW w:w="324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F76A4C1"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Ahuachapán</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59B7096"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12.65</w:t>
            </w:r>
          </w:p>
        </w:tc>
        <w:tc>
          <w:tcPr>
            <w:tcW w:w="198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73AD055"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19.02</w:t>
            </w:r>
          </w:p>
        </w:tc>
        <w:tc>
          <w:tcPr>
            <w:tcW w:w="2735"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hideMark/>
          </w:tcPr>
          <w:p w14:paraId="66571C4D"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50.4%</w:t>
            </w:r>
          </w:p>
        </w:tc>
      </w:tr>
      <w:tr w:rsidR="00412ED8" w:rsidRPr="00D76EF8" w14:paraId="631EFABE" w14:textId="77777777" w:rsidTr="00D76EF8">
        <w:trPr>
          <w:trHeight w:val="15"/>
        </w:trPr>
        <w:tc>
          <w:tcPr>
            <w:tcW w:w="324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2E44C8B"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San Vicente</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B593103"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27.64</w:t>
            </w:r>
          </w:p>
        </w:tc>
        <w:tc>
          <w:tcPr>
            <w:tcW w:w="198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7BA02A1"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22.41</w:t>
            </w:r>
          </w:p>
        </w:tc>
        <w:tc>
          <w:tcPr>
            <w:tcW w:w="2735"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5603995A"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-18.9%</w:t>
            </w:r>
          </w:p>
        </w:tc>
      </w:tr>
      <w:tr w:rsidR="00412ED8" w:rsidRPr="00D76EF8" w14:paraId="1F29ACD9" w14:textId="77777777" w:rsidTr="00D76EF8">
        <w:trPr>
          <w:trHeight w:val="15"/>
        </w:trPr>
        <w:tc>
          <w:tcPr>
            <w:tcW w:w="324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6863E30"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La Unión</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70C983E"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15.66</w:t>
            </w:r>
          </w:p>
        </w:tc>
        <w:tc>
          <w:tcPr>
            <w:tcW w:w="198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9397671"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24.16</w:t>
            </w:r>
          </w:p>
        </w:tc>
        <w:tc>
          <w:tcPr>
            <w:tcW w:w="2735"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hideMark/>
          </w:tcPr>
          <w:p w14:paraId="4C818073"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54.3%</w:t>
            </w:r>
          </w:p>
        </w:tc>
      </w:tr>
      <w:tr w:rsidR="00412ED8" w:rsidRPr="00D76EF8" w14:paraId="3BF48546" w14:textId="77777777" w:rsidTr="00D76EF8">
        <w:trPr>
          <w:trHeight w:val="15"/>
        </w:trPr>
        <w:tc>
          <w:tcPr>
            <w:tcW w:w="324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CD8B7FB"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Cabañas</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116E609"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15.13</w:t>
            </w:r>
          </w:p>
        </w:tc>
        <w:tc>
          <w:tcPr>
            <w:tcW w:w="198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683B68C"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16.93</w:t>
            </w:r>
          </w:p>
        </w:tc>
        <w:tc>
          <w:tcPr>
            <w:tcW w:w="2735"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hideMark/>
          </w:tcPr>
          <w:p w14:paraId="25FED315"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11.9%</w:t>
            </w:r>
          </w:p>
        </w:tc>
      </w:tr>
      <w:tr w:rsidR="00412ED8" w:rsidRPr="00D76EF8" w14:paraId="5DB46A8B" w14:textId="77777777" w:rsidTr="00D76EF8">
        <w:trPr>
          <w:trHeight w:val="15"/>
        </w:trPr>
        <w:tc>
          <w:tcPr>
            <w:tcW w:w="324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EA9B48F"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Chalatenango</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F809B87"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23.46</w:t>
            </w:r>
          </w:p>
        </w:tc>
        <w:tc>
          <w:tcPr>
            <w:tcW w:w="198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3DB721E"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27.69</w:t>
            </w:r>
          </w:p>
        </w:tc>
        <w:tc>
          <w:tcPr>
            <w:tcW w:w="2735"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hideMark/>
          </w:tcPr>
          <w:p w14:paraId="54B5CE33"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18%</w:t>
            </w:r>
          </w:p>
        </w:tc>
      </w:tr>
      <w:tr w:rsidR="00412ED8" w:rsidRPr="00D76EF8" w14:paraId="65AADE39" w14:textId="77777777" w:rsidTr="00D76EF8">
        <w:trPr>
          <w:trHeight w:val="15"/>
        </w:trPr>
        <w:tc>
          <w:tcPr>
            <w:tcW w:w="324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D68458A"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Morazán</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440A050"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15.33</w:t>
            </w:r>
          </w:p>
        </w:tc>
        <w:tc>
          <w:tcPr>
            <w:tcW w:w="198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E530D88"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12.93</w:t>
            </w:r>
          </w:p>
        </w:tc>
        <w:tc>
          <w:tcPr>
            <w:tcW w:w="2735"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633AE688" w14:textId="77777777" w:rsidR="00412ED8" w:rsidRPr="000936B3" w:rsidRDefault="00412ED8" w:rsidP="00D76EF8">
            <w:pPr>
              <w:pStyle w:val="Sinespaciado"/>
              <w:rPr>
                <w:rFonts w:ascii="Museo Sans 300" w:hAnsi="Museo Sans 300"/>
                <w:color w:val="404040" w:themeColor="text1" w:themeTint="BF"/>
                <w:lang w:val="es-SV"/>
              </w:rPr>
            </w:pPr>
            <w:r w:rsidRPr="000936B3">
              <w:rPr>
                <w:rFonts w:ascii="Museo Sans 300" w:hAnsi="Museo Sans 300"/>
                <w:color w:val="404040" w:themeColor="text1" w:themeTint="BF"/>
                <w:lang w:val="es-SV"/>
              </w:rPr>
              <w:t>-15.7%</w:t>
            </w:r>
          </w:p>
        </w:tc>
      </w:tr>
      <w:tr w:rsidR="00412ED8" w:rsidRPr="00D76EF8" w14:paraId="5FEDB621" w14:textId="77777777" w:rsidTr="00412ED8">
        <w:trPr>
          <w:trHeight w:val="249"/>
        </w:trPr>
        <w:tc>
          <w:tcPr>
            <w:tcW w:w="3249"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671C2358" w14:textId="77777777" w:rsidR="00412ED8" w:rsidRPr="00D76EF8" w:rsidRDefault="00412ED8" w:rsidP="00D76EF8">
            <w:pPr>
              <w:pStyle w:val="Sinespaciado"/>
              <w:rPr>
                <w:rFonts w:ascii="Museo Sans 300" w:hAnsi="Museo Sans 300"/>
                <w:b/>
                <w:bCs/>
                <w:color w:val="FFFFFF" w:themeColor="background1"/>
                <w:lang w:val="es-SV"/>
              </w:rPr>
            </w:pPr>
            <w:r w:rsidRPr="00D76EF8">
              <w:rPr>
                <w:rFonts w:ascii="Museo Sans 300" w:hAnsi="Museo Sans 300"/>
                <w:b/>
                <w:bCs/>
                <w:color w:val="FFFFFF" w:themeColor="background1"/>
                <w:lang w:val="es-SV"/>
              </w:rPr>
              <w:t>Total</w:t>
            </w:r>
          </w:p>
        </w:tc>
        <w:tc>
          <w:tcPr>
            <w:tcW w:w="1979"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3D84E3BA" w14:textId="77777777" w:rsidR="00412ED8" w:rsidRPr="00D76EF8" w:rsidRDefault="00412ED8" w:rsidP="00D76EF8">
            <w:pPr>
              <w:pStyle w:val="Sinespaciado"/>
              <w:rPr>
                <w:rFonts w:ascii="Museo Sans 300" w:hAnsi="Museo Sans 300"/>
                <w:b/>
                <w:bCs/>
                <w:color w:val="FFFFFF" w:themeColor="background1"/>
                <w:lang w:val="es-SV"/>
              </w:rPr>
            </w:pPr>
            <w:r w:rsidRPr="00D76EF8">
              <w:rPr>
                <w:rFonts w:ascii="Museo Sans 300" w:hAnsi="Museo Sans 300"/>
                <w:b/>
                <w:bCs/>
                <w:color w:val="FFFFFF" w:themeColor="background1"/>
                <w:lang w:val="es-SV"/>
              </w:rPr>
              <w:t>10.91</w:t>
            </w:r>
          </w:p>
        </w:tc>
        <w:tc>
          <w:tcPr>
            <w:tcW w:w="1989"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2E211A9B" w14:textId="77777777" w:rsidR="00412ED8" w:rsidRPr="00D76EF8" w:rsidRDefault="00412ED8" w:rsidP="00D76EF8">
            <w:pPr>
              <w:pStyle w:val="Sinespaciado"/>
              <w:rPr>
                <w:rFonts w:ascii="Museo Sans 300" w:hAnsi="Museo Sans 300"/>
                <w:b/>
                <w:bCs/>
                <w:color w:val="FFFFFF" w:themeColor="background1"/>
                <w:lang w:val="es-SV"/>
              </w:rPr>
            </w:pPr>
            <w:r w:rsidRPr="00D76EF8">
              <w:rPr>
                <w:rFonts w:ascii="Museo Sans 300" w:hAnsi="Museo Sans 300"/>
                <w:b/>
                <w:bCs/>
                <w:color w:val="FFFFFF" w:themeColor="background1"/>
                <w:lang w:val="es-SV"/>
              </w:rPr>
              <w:t>21.47</w:t>
            </w:r>
          </w:p>
        </w:tc>
        <w:tc>
          <w:tcPr>
            <w:tcW w:w="2735"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47068373" w14:textId="77777777" w:rsidR="00412ED8" w:rsidRPr="00D76EF8" w:rsidRDefault="00412ED8" w:rsidP="00D76EF8">
            <w:pPr>
              <w:pStyle w:val="Sinespaciado"/>
              <w:rPr>
                <w:rFonts w:ascii="Museo Sans 300" w:hAnsi="Museo Sans 300"/>
                <w:b/>
                <w:bCs/>
                <w:color w:val="FFFFFF" w:themeColor="background1"/>
                <w:lang w:val="es-SV"/>
              </w:rPr>
            </w:pPr>
            <w:r w:rsidRPr="00D76EF8">
              <w:rPr>
                <w:rFonts w:ascii="Museo Sans 300" w:hAnsi="Museo Sans 300"/>
                <w:b/>
                <w:bCs/>
                <w:color w:val="FFFFFF" w:themeColor="background1"/>
                <w:lang w:val="es-SV"/>
              </w:rPr>
              <w:t>2.4%</w:t>
            </w:r>
          </w:p>
        </w:tc>
      </w:tr>
    </w:tbl>
    <w:p w14:paraId="2D1C1F5B" w14:textId="77777777" w:rsidR="00D76EF8" w:rsidRPr="000936B3" w:rsidRDefault="00D76EF8" w:rsidP="00D76EF8">
      <w:pPr>
        <w:spacing w:line="360" w:lineRule="auto"/>
        <w:ind w:left="567"/>
        <w:jc w:val="both"/>
        <w:rPr>
          <w:rFonts w:ascii="Museo Sans 300" w:hAnsi="Museo Sans 300"/>
          <w:color w:val="404040" w:themeColor="text1" w:themeTint="BF"/>
          <w:sz w:val="24"/>
          <w:szCs w:val="24"/>
          <w:lang w:val="es-SV"/>
        </w:rPr>
      </w:pPr>
      <w:r w:rsidRPr="000936B3">
        <w:rPr>
          <w:rFonts w:ascii="Museo Sans 300" w:hAnsi="Museo Sans 300"/>
          <w:color w:val="404040" w:themeColor="text1" w:themeTint="BF"/>
          <w:sz w:val="24"/>
          <w:szCs w:val="24"/>
        </w:rPr>
        <w:t>Al profundizar en la tasa de mortalidad por 100 mil habitantes y por departamento, los datos subrayan que, Usulután, La Paz, Ahuachapán, La Unión, Cabañas y Chalatenango mantienen un incremento, con respecto a 2019.</w:t>
      </w:r>
    </w:p>
    <w:p w14:paraId="3DF21ADB" w14:textId="21F0D649" w:rsidR="00F5390D" w:rsidRPr="001B591D" w:rsidRDefault="00D76EF8" w:rsidP="001B591D">
      <w:pPr>
        <w:rPr>
          <w:rFonts w:ascii="Museo Sans 300" w:hAnsi="Museo Sans 300"/>
          <w:b/>
          <w:color w:val="auto"/>
          <w:sz w:val="24"/>
          <w:lang w:val="es-SV"/>
        </w:rPr>
      </w:pPr>
      <w:r w:rsidRPr="001B591D">
        <w:rPr>
          <w:rFonts w:ascii="Museo Sans 300" w:hAnsi="Museo Sans 300"/>
          <w:b/>
          <w:color w:val="auto"/>
          <w:sz w:val="24"/>
          <w:lang w:val="es-SV"/>
        </w:rPr>
        <w:t>TASA DE FATALIDAD POR 10 MIL VEHICULOS</w:t>
      </w:r>
    </w:p>
    <w:tbl>
      <w:tblPr>
        <w:tblW w:w="5740" w:type="dxa"/>
        <w:jc w:val="center"/>
        <w:tblCellMar>
          <w:left w:w="0" w:type="dxa"/>
          <w:right w:w="0" w:type="dxa"/>
        </w:tblCellMar>
        <w:tblLook w:val="0420" w:firstRow="1" w:lastRow="0" w:firstColumn="0" w:lastColumn="0" w:noHBand="0" w:noVBand="1"/>
      </w:tblPr>
      <w:tblGrid>
        <w:gridCol w:w="1880"/>
        <w:gridCol w:w="1120"/>
        <w:gridCol w:w="1100"/>
        <w:gridCol w:w="1640"/>
      </w:tblGrid>
      <w:tr w:rsidR="00D76EF8" w:rsidRPr="00D76EF8" w14:paraId="7BD4A3E3" w14:textId="77777777" w:rsidTr="00D76EF8">
        <w:trPr>
          <w:trHeight w:val="324"/>
          <w:jc w:val="center"/>
        </w:trPr>
        <w:tc>
          <w:tcPr>
            <w:tcW w:w="1880"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133BEA35" w14:textId="77777777" w:rsidR="00D76EF8" w:rsidRPr="00D76EF8" w:rsidRDefault="00D76EF8" w:rsidP="00D76EF8">
            <w:pPr>
              <w:pStyle w:val="Sinespaciado"/>
              <w:rPr>
                <w:rFonts w:ascii="Museo Sans 300" w:hAnsi="Museo Sans 300"/>
                <w:b/>
                <w:bCs/>
                <w:color w:val="FFFFFF" w:themeColor="background1"/>
                <w:lang w:val="es-SV"/>
              </w:rPr>
            </w:pPr>
            <w:r w:rsidRPr="00D76EF8">
              <w:rPr>
                <w:rFonts w:ascii="Museo Sans 300" w:hAnsi="Museo Sans 300"/>
                <w:b/>
                <w:bCs/>
                <w:color w:val="FFFFFF" w:themeColor="background1"/>
                <w:lang w:val="es-SV"/>
              </w:rPr>
              <w:t>Departamento</w:t>
            </w:r>
          </w:p>
        </w:tc>
        <w:tc>
          <w:tcPr>
            <w:tcW w:w="1120"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7C94A048" w14:textId="77777777" w:rsidR="00D76EF8" w:rsidRPr="00D76EF8" w:rsidRDefault="00D76EF8" w:rsidP="00D76EF8">
            <w:pPr>
              <w:pStyle w:val="Sinespaciado"/>
              <w:rPr>
                <w:rFonts w:ascii="Museo Sans 300" w:hAnsi="Museo Sans 300"/>
                <w:b/>
                <w:bCs/>
                <w:color w:val="FFFFFF" w:themeColor="background1"/>
                <w:lang w:val="es-SV"/>
              </w:rPr>
            </w:pPr>
            <w:r w:rsidRPr="00D76EF8">
              <w:rPr>
                <w:rFonts w:ascii="Museo Sans 300" w:hAnsi="Museo Sans 300"/>
                <w:b/>
                <w:bCs/>
                <w:color w:val="FFFFFF" w:themeColor="background1"/>
                <w:lang w:val="es-SV"/>
              </w:rPr>
              <w:t>2019</w:t>
            </w:r>
          </w:p>
        </w:tc>
        <w:tc>
          <w:tcPr>
            <w:tcW w:w="1100"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6CD5F0BA" w14:textId="77777777" w:rsidR="00D76EF8" w:rsidRPr="00D76EF8" w:rsidRDefault="00D76EF8" w:rsidP="00D76EF8">
            <w:pPr>
              <w:pStyle w:val="Sinespaciado"/>
              <w:rPr>
                <w:rFonts w:ascii="Museo Sans 300" w:hAnsi="Museo Sans 300"/>
                <w:b/>
                <w:bCs/>
                <w:color w:val="FFFFFF" w:themeColor="background1"/>
                <w:lang w:val="es-SV"/>
              </w:rPr>
            </w:pPr>
            <w:r w:rsidRPr="00D76EF8">
              <w:rPr>
                <w:rFonts w:ascii="Museo Sans 300" w:hAnsi="Museo Sans 300"/>
                <w:b/>
                <w:bCs/>
                <w:color w:val="FFFFFF" w:themeColor="background1"/>
                <w:lang w:val="es-SV"/>
              </w:rPr>
              <w:t>2021</w:t>
            </w:r>
          </w:p>
        </w:tc>
        <w:tc>
          <w:tcPr>
            <w:tcW w:w="1640"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6680F219" w14:textId="77777777" w:rsidR="00D76EF8" w:rsidRPr="00D76EF8" w:rsidRDefault="00D76EF8" w:rsidP="00D76EF8">
            <w:pPr>
              <w:pStyle w:val="Sinespaciado"/>
              <w:rPr>
                <w:rFonts w:ascii="Museo Sans 300" w:hAnsi="Museo Sans 300"/>
                <w:b/>
                <w:bCs/>
                <w:color w:val="FFFFFF" w:themeColor="background1"/>
                <w:lang w:val="es-SV"/>
              </w:rPr>
            </w:pPr>
            <w:r w:rsidRPr="00D76EF8">
              <w:rPr>
                <w:rFonts w:ascii="Museo Sans 300" w:hAnsi="Museo Sans 300"/>
                <w:b/>
                <w:bCs/>
                <w:color w:val="FFFFFF" w:themeColor="background1"/>
                <w:lang w:val="es-SV"/>
              </w:rPr>
              <w:t>Variación%</w:t>
            </w:r>
          </w:p>
        </w:tc>
      </w:tr>
      <w:tr w:rsidR="00D76EF8" w:rsidRPr="00D76EF8" w14:paraId="700218CD" w14:textId="77777777" w:rsidTr="00D76EF8">
        <w:trPr>
          <w:trHeight w:val="15"/>
          <w:jc w:val="center"/>
        </w:trPr>
        <w:tc>
          <w:tcPr>
            <w:tcW w:w="1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7A03081"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San Salvador</w:t>
            </w:r>
          </w:p>
        </w:tc>
        <w:tc>
          <w:tcPr>
            <w:tcW w:w="11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7719436"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6.87</w:t>
            </w:r>
          </w:p>
        </w:tc>
        <w:tc>
          <w:tcPr>
            <w:tcW w:w="11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B4FC32A"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1.40</w:t>
            </w:r>
          </w:p>
        </w:tc>
        <w:tc>
          <w:tcPr>
            <w:tcW w:w="1640"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6DFF2382"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-79.7%</w:t>
            </w:r>
          </w:p>
        </w:tc>
      </w:tr>
      <w:tr w:rsidR="00D76EF8" w:rsidRPr="00D76EF8" w14:paraId="3281327C" w14:textId="77777777" w:rsidTr="00D76EF8">
        <w:trPr>
          <w:trHeight w:val="15"/>
          <w:jc w:val="center"/>
        </w:trPr>
        <w:tc>
          <w:tcPr>
            <w:tcW w:w="1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B7E63F1"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La Libertad</w:t>
            </w:r>
          </w:p>
        </w:tc>
        <w:tc>
          <w:tcPr>
            <w:tcW w:w="11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ACCC494"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11.37</w:t>
            </w:r>
          </w:p>
        </w:tc>
        <w:tc>
          <w:tcPr>
            <w:tcW w:w="11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C9E4C29"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1.49</w:t>
            </w:r>
          </w:p>
        </w:tc>
        <w:tc>
          <w:tcPr>
            <w:tcW w:w="1640"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5FDCBE66"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-86.9%</w:t>
            </w:r>
          </w:p>
        </w:tc>
      </w:tr>
      <w:tr w:rsidR="00D76EF8" w:rsidRPr="00D76EF8" w14:paraId="1CBE7109" w14:textId="77777777" w:rsidTr="00D76EF8">
        <w:trPr>
          <w:trHeight w:val="15"/>
          <w:jc w:val="center"/>
        </w:trPr>
        <w:tc>
          <w:tcPr>
            <w:tcW w:w="1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17A9A50"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Santa Ana</w:t>
            </w:r>
          </w:p>
        </w:tc>
        <w:tc>
          <w:tcPr>
            <w:tcW w:w="11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77EABAD"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15.77</w:t>
            </w:r>
          </w:p>
        </w:tc>
        <w:tc>
          <w:tcPr>
            <w:tcW w:w="11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18D0A07"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4.58</w:t>
            </w:r>
          </w:p>
        </w:tc>
        <w:tc>
          <w:tcPr>
            <w:tcW w:w="1640"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2AC683E3"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-70.9%</w:t>
            </w:r>
          </w:p>
        </w:tc>
      </w:tr>
      <w:tr w:rsidR="00D76EF8" w:rsidRPr="00D76EF8" w14:paraId="4212FC03" w14:textId="77777777" w:rsidTr="00D76EF8">
        <w:trPr>
          <w:trHeight w:val="15"/>
          <w:jc w:val="center"/>
        </w:trPr>
        <w:tc>
          <w:tcPr>
            <w:tcW w:w="1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1032A61"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San Miguel</w:t>
            </w:r>
          </w:p>
        </w:tc>
        <w:tc>
          <w:tcPr>
            <w:tcW w:w="11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17DA95A"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8.31</w:t>
            </w:r>
          </w:p>
        </w:tc>
        <w:tc>
          <w:tcPr>
            <w:tcW w:w="11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CD69A91"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5.21</w:t>
            </w:r>
          </w:p>
        </w:tc>
        <w:tc>
          <w:tcPr>
            <w:tcW w:w="1640"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5FF48158"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-37.3%</w:t>
            </w:r>
          </w:p>
        </w:tc>
      </w:tr>
      <w:tr w:rsidR="00D76EF8" w:rsidRPr="00D76EF8" w14:paraId="63199D50" w14:textId="77777777" w:rsidTr="00D76EF8">
        <w:trPr>
          <w:trHeight w:val="15"/>
          <w:jc w:val="center"/>
        </w:trPr>
        <w:tc>
          <w:tcPr>
            <w:tcW w:w="1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D5AE045"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Usulután</w:t>
            </w:r>
          </w:p>
        </w:tc>
        <w:tc>
          <w:tcPr>
            <w:tcW w:w="11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25AA775"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12.35</w:t>
            </w:r>
          </w:p>
        </w:tc>
        <w:tc>
          <w:tcPr>
            <w:tcW w:w="11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AD71F06"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32.77</w:t>
            </w:r>
          </w:p>
        </w:tc>
        <w:tc>
          <w:tcPr>
            <w:tcW w:w="1640"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hideMark/>
          </w:tcPr>
          <w:p w14:paraId="29CE1C1F"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165.3%</w:t>
            </w:r>
          </w:p>
        </w:tc>
      </w:tr>
      <w:tr w:rsidR="00D76EF8" w:rsidRPr="00D76EF8" w14:paraId="51F26AED" w14:textId="77777777" w:rsidTr="00D76EF8">
        <w:trPr>
          <w:trHeight w:val="44"/>
          <w:jc w:val="center"/>
        </w:trPr>
        <w:tc>
          <w:tcPr>
            <w:tcW w:w="1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8B4EDE9"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Sonsonate</w:t>
            </w:r>
          </w:p>
        </w:tc>
        <w:tc>
          <w:tcPr>
            <w:tcW w:w="11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017FA69"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20.67</w:t>
            </w:r>
          </w:p>
        </w:tc>
        <w:tc>
          <w:tcPr>
            <w:tcW w:w="11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2EE3DCD"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16.94</w:t>
            </w:r>
          </w:p>
        </w:tc>
        <w:tc>
          <w:tcPr>
            <w:tcW w:w="1640"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78C5A907"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-18%</w:t>
            </w:r>
          </w:p>
        </w:tc>
      </w:tr>
      <w:tr w:rsidR="00D76EF8" w:rsidRPr="00D76EF8" w14:paraId="58CFBE57" w14:textId="77777777" w:rsidTr="00D76EF8">
        <w:trPr>
          <w:trHeight w:val="15"/>
          <w:jc w:val="center"/>
        </w:trPr>
        <w:tc>
          <w:tcPr>
            <w:tcW w:w="1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BFCE9D3"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Cuscatlán</w:t>
            </w:r>
          </w:p>
        </w:tc>
        <w:tc>
          <w:tcPr>
            <w:tcW w:w="11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0A33ACB"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23.86</w:t>
            </w:r>
          </w:p>
        </w:tc>
        <w:tc>
          <w:tcPr>
            <w:tcW w:w="11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11329E1"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17.13</w:t>
            </w:r>
          </w:p>
        </w:tc>
        <w:tc>
          <w:tcPr>
            <w:tcW w:w="1640"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373A760E"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-28.2%</w:t>
            </w:r>
          </w:p>
        </w:tc>
      </w:tr>
      <w:tr w:rsidR="00D76EF8" w:rsidRPr="00D76EF8" w14:paraId="3E339B9E" w14:textId="77777777" w:rsidTr="00D76EF8">
        <w:trPr>
          <w:trHeight w:val="15"/>
          <w:jc w:val="center"/>
        </w:trPr>
        <w:tc>
          <w:tcPr>
            <w:tcW w:w="1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4C605D8"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La Paz</w:t>
            </w:r>
          </w:p>
        </w:tc>
        <w:tc>
          <w:tcPr>
            <w:tcW w:w="11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BDAFB13"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16.68</w:t>
            </w:r>
          </w:p>
        </w:tc>
        <w:tc>
          <w:tcPr>
            <w:tcW w:w="11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ADEC5F2"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5.21</w:t>
            </w:r>
          </w:p>
        </w:tc>
        <w:tc>
          <w:tcPr>
            <w:tcW w:w="1640"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1F5C97AD"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-68.8%</w:t>
            </w:r>
          </w:p>
        </w:tc>
      </w:tr>
      <w:tr w:rsidR="00D76EF8" w:rsidRPr="00D76EF8" w14:paraId="0B2D9965" w14:textId="77777777" w:rsidTr="00D76EF8">
        <w:trPr>
          <w:trHeight w:val="305"/>
          <w:jc w:val="center"/>
        </w:trPr>
        <w:tc>
          <w:tcPr>
            <w:tcW w:w="1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CE5D915"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Ahuachapán</w:t>
            </w:r>
          </w:p>
        </w:tc>
        <w:tc>
          <w:tcPr>
            <w:tcW w:w="11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8C5EEEA"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10.23</w:t>
            </w:r>
          </w:p>
        </w:tc>
        <w:tc>
          <w:tcPr>
            <w:tcW w:w="11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C6B839D"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27.0</w:t>
            </w:r>
          </w:p>
        </w:tc>
        <w:tc>
          <w:tcPr>
            <w:tcW w:w="1640"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hideMark/>
          </w:tcPr>
          <w:p w14:paraId="23A4FA93"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163.8%</w:t>
            </w:r>
          </w:p>
        </w:tc>
      </w:tr>
      <w:tr w:rsidR="00D76EF8" w:rsidRPr="00D76EF8" w14:paraId="46A042D5" w14:textId="77777777" w:rsidTr="00D76EF8">
        <w:trPr>
          <w:trHeight w:val="15"/>
          <w:jc w:val="center"/>
        </w:trPr>
        <w:tc>
          <w:tcPr>
            <w:tcW w:w="1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F626FCF"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lastRenderedPageBreak/>
              <w:t>San Vicente</w:t>
            </w:r>
          </w:p>
        </w:tc>
        <w:tc>
          <w:tcPr>
            <w:tcW w:w="11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E685A47"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20.92</w:t>
            </w:r>
          </w:p>
        </w:tc>
        <w:tc>
          <w:tcPr>
            <w:tcW w:w="11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45C15DB"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116.65</w:t>
            </w:r>
          </w:p>
        </w:tc>
        <w:tc>
          <w:tcPr>
            <w:tcW w:w="1640"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0BBF5804"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-9.3%</w:t>
            </w:r>
          </w:p>
        </w:tc>
      </w:tr>
      <w:tr w:rsidR="00D76EF8" w:rsidRPr="00D76EF8" w14:paraId="4EEF3BF6" w14:textId="77777777" w:rsidTr="00D76EF8">
        <w:trPr>
          <w:trHeight w:val="15"/>
          <w:jc w:val="center"/>
        </w:trPr>
        <w:tc>
          <w:tcPr>
            <w:tcW w:w="1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D30B3C2"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La Unión</w:t>
            </w:r>
          </w:p>
        </w:tc>
        <w:tc>
          <w:tcPr>
            <w:tcW w:w="11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06CCCCE"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10.24</w:t>
            </w:r>
          </w:p>
        </w:tc>
        <w:tc>
          <w:tcPr>
            <w:tcW w:w="11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8F9BE93"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9.28</w:t>
            </w:r>
          </w:p>
        </w:tc>
        <w:tc>
          <w:tcPr>
            <w:tcW w:w="1640"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hideMark/>
          </w:tcPr>
          <w:p w14:paraId="7010C8AB"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442.3%</w:t>
            </w:r>
          </w:p>
        </w:tc>
      </w:tr>
      <w:tr w:rsidR="00D76EF8" w:rsidRPr="00D76EF8" w14:paraId="48C44CE4" w14:textId="77777777" w:rsidTr="00D76EF8">
        <w:trPr>
          <w:trHeight w:val="15"/>
          <w:jc w:val="center"/>
        </w:trPr>
        <w:tc>
          <w:tcPr>
            <w:tcW w:w="1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ADC1F50"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Cabañas</w:t>
            </w:r>
          </w:p>
        </w:tc>
        <w:tc>
          <w:tcPr>
            <w:tcW w:w="11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9AA1CD2"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10.26</w:t>
            </w:r>
          </w:p>
        </w:tc>
        <w:tc>
          <w:tcPr>
            <w:tcW w:w="11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E209F8D"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55.64</w:t>
            </w:r>
          </w:p>
        </w:tc>
        <w:tc>
          <w:tcPr>
            <w:tcW w:w="1640"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hideMark/>
          </w:tcPr>
          <w:p w14:paraId="1495900F"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134.7%</w:t>
            </w:r>
          </w:p>
        </w:tc>
      </w:tr>
      <w:tr w:rsidR="00D76EF8" w:rsidRPr="00D76EF8" w14:paraId="236AB8F9" w14:textId="77777777" w:rsidTr="00D76EF8">
        <w:trPr>
          <w:trHeight w:val="15"/>
          <w:jc w:val="center"/>
        </w:trPr>
        <w:tc>
          <w:tcPr>
            <w:tcW w:w="1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DC69E92"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Chalatenango</w:t>
            </w:r>
          </w:p>
        </w:tc>
        <w:tc>
          <w:tcPr>
            <w:tcW w:w="11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7BE156A"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12.05</w:t>
            </w:r>
          </w:p>
        </w:tc>
        <w:tc>
          <w:tcPr>
            <w:tcW w:w="11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2485D33"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28.28</w:t>
            </w:r>
          </w:p>
        </w:tc>
        <w:tc>
          <w:tcPr>
            <w:tcW w:w="1640"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hideMark/>
          </w:tcPr>
          <w:p w14:paraId="7D2C3142"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121.9%</w:t>
            </w:r>
          </w:p>
        </w:tc>
      </w:tr>
      <w:tr w:rsidR="00D76EF8" w:rsidRPr="00D76EF8" w14:paraId="0CAFCA3C" w14:textId="77777777" w:rsidTr="00D76EF8">
        <w:trPr>
          <w:trHeight w:val="15"/>
          <w:jc w:val="center"/>
        </w:trPr>
        <w:tc>
          <w:tcPr>
            <w:tcW w:w="1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046F602"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Morazán</w:t>
            </w:r>
          </w:p>
        </w:tc>
        <w:tc>
          <w:tcPr>
            <w:tcW w:w="11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D58847D"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11.60</w:t>
            </w:r>
          </w:p>
        </w:tc>
        <w:tc>
          <w:tcPr>
            <w:tcW w:w="11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7DFA07A"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25.73</w:t>
            </w:r>
          </w:p>
        </w:tc>
        <w:tc>
          <w:tcPr>
            <w:tcW w:w="1640"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391C45D5" w14:textId="77777777" w:rsidR="00D76EF8" w:rsidRPr="00D76EF8" w:rsidRDefault="00D76EF8" w:rsidP="00D76EF8">
            <w:pPr>
              <w:pStyle w:val="Sinespaciado"/>
              <w:rPr>
                <w:rFonts w:ascii="Museo Sans 300" w:hAnsi="Museo Sans 300"/>
                <w:lang w:val="es-SV"/>
              </w:rPr>
            </w:pPr>
            <w:r w:rsidRPr="00D76EF8">
              <w:rPr>
                <w:rFonts w:ascii="Museo Sans 300" w:hAnsi="Museo Sans 300"/>
                <w:lang w:val="es-SV"/>
              </w:rPr>
              <w:t>-15.8%</w:t>
            </w:r>
          </w:p>
        </w:tc>
      </w:tr>
      <w:tr w:rsidR="00D76EF8" w:rsidRPr="00D76EF8" w14:paraId="4F9C95D1" w14:textId="77777777" w:rsidTr="00D76EF8">
        <w:trPr>
          <w:trHeight w:val="15"/>
          <w:jc w:val="center"/>
        </w:trPr>
        <w:tc>
          <w:tcPr>
            <w:tcW w:w="1880"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4EEE08B5" w14:textId="77777777" w:rsidR="00D76EF8" w:rsidRPr="00D76EF8" w:rsidRDefault="00D76EF8" w:rsidP="00D76EF8">
            <w:pPr>
              <w:pStyle w:val="Sinespaciado"/>
              <w:rPr>
                <w:rFonts w:ascii="Museo Sans 300" w:hAnsi="Museo Sans 300"/>
                <w:b/>
                <w:bCs/>
                <w:color w:val="FFFFFF" w:themeColor="background1"/>
                <w:lang w:val="es-SV"/>
              </w:rPr>
            </w:pPr>
            <w:r w:rsidRPr="00D76EF8">
              <w:rPr>
                <w:rFonts w:ascii="Museo Sans 300" w:hAnsi="Museo Sans 300"/>
                <w:b/>
                <w:bCs/>
                <w:color w:val="FFFFFF" w:themeColor="background1"/>
                <w:lang w:val="es-SV"/>
              </w:rPr>
              <w:t>Total</w:t>
            </w:r>
          </w:p>
        </w:tc>
        <w:tc>
          <w:tcPr>
            <w:tcW w:w="1120"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1CD0E857" w14:textId="77777777" w:rsidR="00D76EF8" w:rsidRPr="00D76EF8" w:rsidRDefault="00D76EF8" w:rsidP="00D76EF8">
            <w:pPr>
              <w:pStyle w:val="Sinespaciado"/>
              <w:rPr>
                <w:rFonts w:ascii="Museo Sans 300" w:hAnsi="Museo Sans 300"/>
                <w:b/>
                <w:bCs/>
                <w:color w:val="FFFFFF" w:themeColor="background1"/>
                <w:lang w:val="es-SV"/>
              </w:rPr>
            </w:pPr>
            <w:r w:rsidRPr="00D76EF8">
              <w:rPr>
                <w:rFonts w:ascii="Museo Sans 300" w:hAnsi="Museo Sans 300"/>
                <w:b/>
                <w:bCs/>
                <w:color w:val="FFFFFF" w:themeColor="background1"/>
                <w:lang w:val="es-SV"/>
              </w:rPr>
              <w:t>10.91</w:t>
            </w:r>
          </w:p>
        </w:tc>
        <w:tc>
          <w:tcPr>
            <w:tcW w:w="1100"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156E0A41" w14:textId="77777777" w:rsidR="00D76EF8" w:rsidRPr="00D76EF8" w:rsidRDefault="00D76EF8" w:rsidP="00D76EF8">
            <w:pPr>
              <w:pStyle w:val="Sinespaciado"/>
              <w:rPr>
                <w:rFonts w:ascii="Museo Sans 300" w:hAnsi="Museo Sans 300"/>
                <w:b/>
                <w:bCs/>
                <w:color w:val="FFFFFF" w:themeColor="background1"/>
                <w:lang w:val="es-SV"/>
              </w:rPr>
            </w:pPr>
            <w:r w:rsidRPr="00D76EF8">
              <w:rPr>
                <w:rFonts w:ascii="Museo Sans 300" w:hAnsi="Museo Sans 300"/>
                <w:b/>
                <w:bCs/>
                <w:color w:val="FFFFFF" w:themeColor="background1"/>
                <w:lang w:val="es-SV"/>
              </w:rPr>
              <w:t>9.19</w:t>
            </w:r>
          </w:p>
        </w:tc>
        <w:tc>
          <w:tcPr>
            <w:tcW w:w="1640" w:type="dxa"/>
            <w:tcBorders>
              <w:top w:val="single" w:sz="8" w:space="0" w:color="000000"/>
              <w:left w:val="single" w:sz="8" w:space="0" w:color="000000"/>
              <w:bottom w:val="single" w:sz="8" w:space="0" w:color="000000"/>
              <w:right w:val="single" w:sz="8" w:space="0" w:color="000000"/>
            </w:tcBorders>
            <w:shd w:val="clear" w:color="auto" w:fill="92D050"/>
            <w:tcMar>
              <w:top w:w="72" w:type="dxa"/>
              <w:left w:w="144" w:type="dxa"/>
              <w:bottom w:w="72" w:type="dxa"/>
              <w:right w:w="144" w:type="dxa"/>
            </w:tcMar>
            <w:hideMark/>
          </w:tcPr>
          <w:p w14:paraId="398C1F61" w14:textId="77777777" w:rsidR="00D76EF8" w:rsidRPr="000936B3" w:rsidRDefault="00D76EF8" w:rsidP="00D76EF8">
            <w:pPr>
              <w:pStyle w:val="Sinespaciado"/>
              <w:rPr>
                <w:rFonts w:ascii="Museo Sans 300" w:hAnsi="Museo Sans 300"/>
                <w:b/>
                <w:lang w:val="es-SV"/>
              </w:rPr>
            </w:pPr>
            <w:r w:rsidRPr="000936B3">
              <w:rPr>
                <w:rFonts w:ascii="Museo Sans 300" w:hAnsi="Museo Sans 300"/>
                <w:b/>
                <w:lang w:val="es-SV"/>
              </w:rPr>
              <w:t>-15.8%</w:t>
            </w:r>
          </w:p>
        </w:tc>
      </w:tr>
    </w:tbl>
    <w:p w14:paraId="7BF42F74" w14:textId="6CDEEDCE" w:rsidR="00D76EF8" w:rsidRPr="00C514E4" w:rsidRDefault="00D76EF8" w:rsidP="00C514E4">
      <w:pPr>
        <w:ind w:left="567"/>
        <w:jc w:val="both"/>
        <w:rPr>
          <w:rFonts w:ascii="Museo Sans 300" w:hAnsi="Museo Sans 300"/>
          <w:color w:val="404040" w:themeColor="text1" w:themeTint="BF"/>
          <w:sz w:val="24"/>
          <w:szCs w:val="24"/>
        </w:rPr>
      </w:pPr>
      <w:r w:rsidRPr="00C514E4">
        <w:rPr>
          <w:rFonts w:ascii="Museo Sans 300" w:hAnsi="Museo Sans 300"/>
          <w:color w:val="404040" w:themeColor="text1" w:themeTint="BF"/>
          <w:sz w:val="24"/>
          <w:szCs w:val="24"/>
        </w:rPr>
        <w:t>En el caso de la tasa de fatalidad por 10 mil vehículos en cada departamento, las estadísticas de 2021 reiteran, de igual forma, incrementos para Usulután, Ahuachapán, San Vicente, Cabañas, Chalatenango y Morazán.</w:t>
      </w:r>
    </w:p>
    <w:p w14:paraId="3F55E1C9" w14:textId="77777777" w:rsidR="00264B74" w:rsidRPr="00D76EF8" w:rsidRDefault="00264B74" w:rsidP="00D76EF8">
      <w:pPr>
        <w:ind w:left="709"/>
        <w:jc w:val="both"/>
        <w:rPr>
          <w:rFonts w:ascii="Museo Sans 300" w:hAnsi="Museo Sans 300"/>
          <w:color w:val="7F7F7F" w:themeColor="text1" w:themeTint="80"/>
          <w:sz w:val="24"/>
          <w:szCs w:val="24"/>
          <w:lang w:val="es-SV"/>
        </w:rPr>
      </w:pPr>
    </w:p>
    <w:p w14:paraId="4FBF11B8" w14:textId="5A3E94F0" w:rsidR="00D76EF8" w:rsidRPr="000936B3" w:rsidRDefault="00D76EF8" w:rsidP="000936B3">
      <w:pPr>
        <w:rPr>
          <w:rFonts w:ascii="Museo Sans 300" w:hAnsi="Museo Sans 300"/>
          <w:b/>
          <w:sz w:val="24"/>
          <w:lang w:val="es-SV"/>
        </w:rPr>
      </w:pPr>
      <w:r w:rsidRPr="000936B3">
        <w:rPr>
          <w:rFonts w:ascii="Museo Sans 300" w:hAnsi="Museo Sans 300"/>
          <w:b/>
          <w:sz w:val="24"/>
          <w:lang w:val="es-SV"/>
        </w:rPr>
        <w:t>PUNTOS CR</w:t>
      </w:r>
      <w:r w:rsidR="00264B74" w:rsidRPr="000936B3">
        <w:rPr>
          <w:rFonts w:ascii="Museo Sans 300" w:hAnsi="Museo Sans 300"/>
          <w:b/>
          <w:sz w:val="24"/>
          <w:lang w:val="es-SV"/>
        </w:rPr>
        <w:t>Í</w:t>
      </w:r>
      <w:r w:rsidRPr="000936B3">
        <w:rPr>
          <w:rFonts w:ascii="Museo Sans 300" w:hAnsi="Museo Sans 300"/>
          <w:b/>
          <w:sz w:val="24"/>
          <w:lang w:val="es-SV"/>
        </w:rPr>
        <w:t>TICOS DE SINIESTRALIDAD VIAL EN EL SALVADOR</w:t>
      </w:r>
    </w:p>
    <w:p w14:paraId="3E82CC46" w14:textId="602ED49C" w:rsidR="00D76EF8" w:rsidRPr="00D76EF8" w:rsidRDefault="00013FC7" w:rsidP="00D76EF8">
      <w:pPr>
        <w:rPr>
          <w:lang w:val="es-SV"/>
        </w:rPr>
      </w:pPr>
      <w:r w:rsidRPr="00013FC7">
        <w:rPr>
          <w:noProof/>
          <w:lang w:val="es-SV" w:eastAsia="es-SV"/>
        </w:rPr>
        <mc:AlternateContent>
          <mc:Choice Requires="wpg">
            <w:drawing>
              <wp:anchor distT="0" distB="0" distL="114300" distR="114300" simplePos="0" relativeHeight="251758592" behindDoc="0" locked="0" layoutInCell="1" allowOverlap="1" wp14:anchorId="28991FEE" wp14:editId="0087B44F">
                <wp:simplePos x="0" y="0"/>
                <wp:positionH relativeFrom="margin">
                  <wp:posOffset>2604770</wp:posOffset>
                </wp:positionH>
                <wp:positionV relativeFrom="paragraph">
                  <wp:posOffset>60325</wp:posOffset>
                </wp:positionV>
                <wp:extent cx="1409700" cy="1455264"/>
                <wp:effectExtent l="0" t="0" r="19050" b="12065"/>
                <wp:wrapNone/>
                <wp:docPr id="219" name="Google Shape;11260;p95"/>
                <wp:cNvGraphicFramePr/>
                <a:graphic xmlns:a="http://schemas.openxmlformats.org/drawingml/2006/main">
                  <a:graphicData uri="http://schemas.microsoft.com/office/word/2010/wordprocessingGroup">
                    <wpg:wgp>
                      <wpg:cNvGrpSpPr/>
                      <wpg:grpSpPr>
                        <a:xfrm>
                          <a:off x="0" y="0"/>
                          <a:ext cx="1409700" cy="1455264"/>
                          <a:chOff x="0" y="0"/>
                          <a:chExt cx="352345" cy="363655"/>
                        </a:xfrm>
                        <a:solidFill>
                          <a:schemeClr val="bg1">
                            <a:lumMod val="95000"/>
                          </a:schemeClr>
                        </a:solidFill>
                      </wpg:grpSpPr>
                      <wps:wsp>
                        <wps:cNvPr id="220" name="Google Shape;11261;p95"/>
                        <wps:cNvSpPr/>
                        <wps:spPr>
                          <a:xfrm>
                            <a:off x="105241" y="0"/>
                            <a:ext cx="143352" cy="173543"/>
                          </a:xfrm>
                          <a:custGeom>
                            <a:avLst/>
                            <a:gdLst/>
                            <a:ahLst/>
                            <a:cxnLst/>
                            <a:rect l="l" t="t" r="r" b="b"/>
                            <a:pathLst>
                              <a:path w="4525" h="5478" extrusionOk="0">
                                <a:moveTo>
                                  <a:pt x="2251" y="1"/>
                                </a:moveTo>
                                <a:cubicBezTo>
                                  <a:pt x="1691" y="1"/>
                                  <a:pt x="1179" y="191"/>
                                  <a:pt x="774" y="549"/>
                                </a:cubicBezTo>
                                <a:cubicBezTo>
                                  <a:pt x="370" y="906"/>
                                  <a:pt x="108" y="1382"/>
                                  <a:pt x="12" y="1918"/>
                                </a:cubicBezTo>
                                <a:cubicBezTo>
                                  <a:pt x="0" y="2013"/>
                                  <a:pt x="60" y="2096"/>
                                  <a:pt x="143" y="2120"/>
                                </a:cubicBezTo>
                                <a:cubicBezTo>
                                  <a:pt x="151" y="2121"/>
                                  <a:pt x="159" y="2122"/>
                                  <a:pt x="167" y="2122"/>
                                </a:cubicBezTo>
                                <a:cubicBezTo>
                                  <a:pt x="252" y="2122"/>
                                  <a:pt x="324" y="2064"/>
                                  <a:pt x="346" y="1977"/>
                                </a:cubicBezTo>
                                <a:cubicBezTo>
                                  <a:pt x="477" y="1049"/>
                                  <a:pt x="1286" y="346"/>
                                  <a:pt x="2239" y="346"/>
                                </a:cubicBezTo>
                                <a:cubicBezTo>
                                  <a:pt x="3299" y="346"/>
                                  <a:pt x="4168" y="1203"/>
                                  <a:pt x="4168" y="2263"/>
                                </a:cubicBezTo>
                                <a:cubicBezTo>
                                  <a:pt x="4168" y="3096"/>
                                  <a:pt x="3632" y="3847"/>
                                  <a:pt x="2822" y="4097"/>
                                </a:cubicBezTo>
                                <a:cubicBezTo>
                                  <a:pt x="2775" y="4108"/>
                                  <a:pt x="2751" y="4144"/>
                                  <a:pt x="2739" y="4168"/>
                                </a:cubicBezTo>
                                <a:lnTo>
                                  <a:pt x="2239" y="4990"/>
                                </a:lnTo>
                                <a:lnTo>
                                  <a:pt x="1751" y="4168"/>
                                </a:lnTo>
                                <a:cubicBezTo>
                                  <a:pt x="1739" y="4144"/>
                                  <a:pt x="1691" y="4108"/>
                                  <a:pt x="1667" y="4097"/>
                                </a:cubicBezTo>
                                <a:cubicBezTo>
                                  <a:pt x="977" y="3870"/>
                                  <a:pt x="477" y="3287"/>
                                  <a:pt x="358" y="2573"/>
                                </a:cubicBezTo>
                                <a:cubicBezTo>
                                  <a:pt x="347" y="2496"/>
                                  <a:pt x="266" y="2440"/>
                                  <a:pt x="189" y="2440"/>
                                </a:cubicBezTo>
                                <a:cubicBezTo>
                                  <a:pt x="182" y="2440"/>
                                  <a:pt x="174" y="2441"/>
                                  <a:pt x="167" y="2442"/>
                                </a:cubicBezTo>
                                <a:cubicBezTo>
                                  <a:pt x="72" y="2454"/>
                                  <a:pt x="12" y="2549"/>
                                  <a:pt x="24" y="2632"/>
                                </a:cubicBezTo>
                                <a:cubicBezTo>
                                  <a:pt x="108" y="3049"/>
                                  <a:pt x="286" y="3418"/>
                                  <a:pt x="548" y="3739"/>
                                </a:cubicBezTo>
                                <a:cubicBezTo>
                                  <a:pt x="798" y="4037"/>
                                  <a:pt x="1132" y="4251"/>
                                  <a:pt x="1501" y="4394"/>
                                </a:cubicBezTo>
                                <a:lnTo>
                                  <a:pt x="2108" y="5406"/>
                                </a:lnTo>
                                <a:cubicBezTo>
                                  <a:pt x="2144" y="5442"/>
                                  <a:pt x="2203" y="5478"/>
                                  <a:pt x="2263" y="5478"/>
                                </a:cubicBezTo>
                                <a:cubicBezTo>
                                  <a:pt x="2322" y="5478"/>
                                  <a:pt x="2382" y="5442"/>
                                  <a:pt x="2406" y="5406"/>
                                </a:cubicBezTo>
                                <a:lnTo>
                                  <a:pt x="3025" y="4394"/>
                                </a:lnTo>
                                <a:cubicBezTo>
                                  <a:pt x="3930" y="4073"/>
                                  <a:pt x="4525" y="3227"/>
                                  <a:pt x="4525" y="2263"/>
                                </a:cubicBezTo>
                                <a:cubicBezTo>
                                  <a:pt x="4489" y="1013"/>
                                  <a:pt x="3477" y="1"/>
                                  <a:pt x="2251" y="1"/>
                                </a:cubicBezTo>
                                <a:close/>
                              </a:path>
                            </a:pathLst>
                          </a:custGeom>
                          <a:grpFill/>
                          <a:ln>
                            <a:solidFill>
                              <a:srgbClr val="FFCC00"/>
                            </a:solidFill>
                          </a:ln>
                        </wps:spPr>
                        <wps:bodyPr spcFirstLastPara="1" wrap="square" lIns="91425" tIns="91425" rIns="91425" bIns="91425" anchor="ctr" anchorCtr="0">
                          <a:noAutofit/>
                        </wps:bodyPr>
                      </wps:wsp>
                      <wps:wsp>
                        <wps:cNvPr id="221" name="Google Shape;11262;p95"/>
                        <wps:cNvSpPr/>
                        <wps:spPr>
                          <a:xfrm>
                            <a:off x="136161" y="30761"/>
                            <a:ext cx="82653" cy="78661"/>
                          </a:xfrm>
                          <a:custGeom>
                            <a:avLst/>
                            <a:gdLst/>
                            <a:ahLst/>
                            <a:cxnLst/>
                            <a:rect l="l" t="t" r="r" b="b"/>
                            <a:pathLst>
                              <a:path w="2609" h="2483" extrusionOk="0">
                                <a:moveTo>
                                  <a:pt x="1584" y="328"/>
                                </a:moveTo>
                                <a:cubicBezTo>
                                  <a:pt x="1727" y="328"/>
                                  <a:pt x="1882" y="387"/>
                                  <a:pt x="2001" y="506"/>
                                </a:cubicBezTo>
                                <a:cubicBezTo>
                                  <a:pt x="2239" y="732"/>
                                  <a:pt x="2239" y="1102"/>
                                  <a:pt x="2001" y="1340"/>
                                </a:cubicBezTo>
                                <a:cubicBezTo>
                                  <a:pt x="1888" y="1453"/>
                                  <a:pt x="1736" y="1509"/>
                                  <a:pt x="1584" y="1509"/>
                                </a:cubicBezTo>
                                <a:cubicBezTo>
                                  <a:pt x="1433" y="1509"/>
                                  <a:pt x="1281" y="1453"/>
                                  <a:pt x="1168" y="1340"/>
                                </a:cubicBezTo>
                                <a:cubicBezTo>
                                  <a:pt x="941" y="1113"/>
                                  <a:pt x="941" y="732"/>
                                  <a:pt x="1168" y="506"/>
                                </a:cubicBezTo>
                                <a:cubicBezTo>
                                  <a:pt x="1287" y="387"/>
                                  <a:pt x="1430" y="328"/>
                                  <a:pt x="1584" y="328"/>
                                </a:cubicBezTo>
                                <a:close/>
                                <a:moveTo>
                                  <a:pt x="1584" y="0"/>
                                </a:moveTo>
                                <a:cubicBezTo>
                                  <a:pt x="1346" y="0"/>
                                  <a:pt x="1108" y="89"/>
                                  <a:pt x="929" y="268"/>
                                </a:cubicBezTo>
                                <a:cubicBezTo>
                                  <a:pt x="596" y="590"/>
                                  <a:pt x="572" y="1090"/>
                                  <a:pt x="822" y="1447"/>
                                </a:cubicBezTo>
                                <a:lnTo>
                                  <a:pt x="60" y="2197"/>
                                </a:lnTo>
                                <a:cubicBezTo>
                                  <a:pt x="1" y="2256"/>
                                  <a:pt x="1" y="2375"/>
                                  <a:pt x="60" y="2435"/>
                                </a:cubicBezTo>
                                <a:cubicBezTo>
                                  <a:pt x="96" y="2471"/>
                                  <a:pt x="144" y="2483"/>
                                  <a:pt x="179" y="2483"/>
                                </a:cubicBezTo>
                                <a:cubicBezTo>
                                  <a:pt x="227" y="2483"/>
                                  <a:pt x="275" y="2471"/>
                                  <a:pt x="298" y="2435"/>
                                </a:cubicBezTo>
                                <a:lnTo>
                                  <a:pt x="1060" y="1685"/>
                                </a:lnTo>
                                <a:cubicBezTo>
                                  <a:pt x="1227" y="1780"/>
                                  <a:pt x="1406" y="1840"/>
                                  <a:pt x="1584" y="1840"/>
                                </a:cubicBezTo>
                                <a:cubicBezTo>
                                  <a:pt x="1822" y="1840"/>
                                  <a:pt x="2061" y="1756"/>
                                  <a:pt x="2239" y="1578"/>
                                </a:cubicBezTo>
                                <a:cubicBezTo>
                                  <a:pt x="2608" y="1209"/>
                                  <a:pt x="2608" y="625"/>
                                  <a:pt x="2239" y="268"/>
                                </a:cubicBezTo>
                                <a:cubicBezTo>
                                  <a:pt x="2061" y="89"/>
                                  <a:pt x="1822" y="0"/>
                                  <a:pt x="1584" y="0"/>
                                </a:cubicBezTo>
                                <a:close/>
                              </a:path>
                            </a:pathLst>
                          </a:custGeom>
                          <a:grpFill/>
                          <a:ln>
                            <a:solidFill>
                              <a:srgbClr val="FFCC00"/>
                            </a:solidFill>
                          </a:ln>
                        </wps:spPr>
                        <wps:bodyPr spcFirstLastPara="1" wrap="square" lIns="91425" tIns="91425" rIns="91425" bIns="91425" anchor="ctr" anchorCtr="0">
                          <a:noAutofit/>
                        </wps:bodyPr>
                      </wps:wsp>
                      <wps:wsp>
                        <wps:cNvPr id="222" name="Google Shape;11263;p95"/>
                        <wps:cNvSpPr/>
                        <wps:spPr>
                          <a:xfrm>
                            <a:off x="0" y="153236"/>
                            <a:ext cx="352345" cy="210419"/>
                          </a:xfrm>
                          <a:custGeom>
                            <a:avLst/>
                            <a:gdLst/>
                            <a:ahLst/>
                            <a:cxnLst/>
                            <a:rect l="l" t="t" r="r" b="b"/>
                            <a:pathLst>
                              <a:path w="11122" h="6642" extrusionOk="0">
                                <a:moveTo>
                                  <a:pt x="3037" y="391"/>
                                </a:moveTo>
                                <a:lnTo>
                                  <a:pt x="5394" y="1176"/>
                                </a:lnTo>
                                <a:lnTo>
                                  <a:pt x="5394" y="1296"/>
                                </a:lnTo>
                                <a:lnTo>
                                  <a:pt x="3037" y="510"/>
                                </a:lnTo>
                                <a:lnTo>
                                  <a:pt x="3037" y="391"/>
                                </a:lnTo>
                                <a:close/>
                                <a:moveTo>
                                  <a:pt x="8085" y="391"/>
                                </a:moveTo>
                                <a:lnTo>
                                  <a:pt x="8085" y="510"/>
                                </a:lnTo>
                                <a:lnTo>
                                  <a:pt x="5728" y="1296"/>
                                </a:lnTo>
                                <a:lnTo>
                                  <a:pt x="5728" y="1176"/>
                                </a:lnTo>
                                <a:lnTo>
                                  <a:pt x="8085" y="391"/>
                                </a:lnTo>
                                <a:close/>
                                <a:moveTo>
                                  <a:pt x="2691" y="855"/>
                                </a:moveTo>
                                <a:lnTo>
                                  <a:pt x="2691" y="4975"/>
                                </a:lnTo>
                                <a:lnTo>
                                  <a:pt x="2680" y="4975"/>
                                </a:lnTo>
                                <a:lnTo>
                                  <a:pt x="786" y="5594"/>
                                </a:lnTo>
                                <a:lnTo>
                                  <a:pt x="786" y="1486"/>
                                </a:lnTo>
                                <a:lnTo>
                                  <a:pt x="2691" y="855"/>
                                </a:lnTo>
                                <a:close/>
                                <a:moveTo>
                                  <a:pt x="8085" y="867"/>
                                </a:moveTo>
                                <a:lnTo>
                                  <a:pt x="8085" y="4975"/>
                                </a:lnTo>
                                <a:lnTo>
                                  <a:pt x="8049" y="4975"/>
                                </a:lnTo>
                                <a:lnTo>
                                  <a:pt x="5728" y="5748"/>
                                </a:lnTo>
                                <a:lnTo>
                                  <a:pt x="5728" y="1641"/>
                                </a:lnTo>
                                <a:lnTo>
                                  <a:pt x="5763" y="1641"/>
                                </a:lnTo>
                                <a:lnTo>
                                  <a:pt x="8085" y="867"/>
                                </a:lnTo>
                                <a:close/>
                                <a:moveTo>
                                  <a:pt x="3037" y="879"/>
                                </a:moveTo>
                                <a:lnTo>
                                  <a:pt x="5358" y="1653"/>
                                </a:lnTo>
                                <a:lnTo>
                                  <a:pt x="5394" y="1653"/>
                                </a:lnTo>
                                <a:lnTo>
                                  <a:pt x="5394" y="5760"/>
                                </a:lnTo>
                                <a:lnTo>
                                  <a:pt x="3072" y="4986"/>
                                </a:lnTo>
                                <a:lnTo>
                                  <a:pt x="3037" y="4986"/>
                                </a:lnTo>
                                <a:lnTo>
                                  <a:pt x="3037" y="879"/>
                                </a:lnTo>
                                <a:close/>
                                <a:moveTo>
                                  <a:pt x="3037" y="5320"/>
                                </a:moveTo>
                                <a:lnTo>
                                  <a:pt x="5394" y="6106"/>
                                </a:lnTo>
                                <a:lnTo>
                                  <a:pt x="5394" y="6225"/>
                                </a:lnTo>
                                <a:lnTo>
                                  <a:pt x="3037" y="5439"/>
                                </a:lnTo>
                                <a:lnTo>
                                  <a:pt x="3037" y="5320"/>
                                </a:lnTo>
                                <a:close/>
                                <a:moveTo>
                                  <a:pt x="8085" y="5320"/>
                                </a:moveTo>
                                <a:lnTo>
                                  <a:pt x="8085" y="5439"/>
                                </a:lnTo>
                                <a:lnTo>
                                  <a:pt x="5728" y="6225"/>
                                </a:lnTo>
                                <a:lnTo>
                                  <a:pt x="5728" y="6106"/>
                                </a:lnTo>
                                <a:lnTo>
                                  <a:pt x="8085" y="5320"/>
                                </a:lnTo>
                                <a:close/>
                                <a:moveTo>
                                  <a:pt x="2715" y="414"/>
                                </a:moveTo>
                                <a:lnTo>
                                  <a:pt x="2715" y="510"/>
                                </a:lnTo>
                                <a:lnTo>
                                  <a:pt x="584" y="1224"/>
                                </a:lnTo>
                                <a:cubicBezTo>
                                  <a:pt x="513" y="1248"/>
                                  <a:pt x="465" y="1307"/>
                                  <a:pt x="465" y="1391"/>
                                </a:cubicBezTo>
                                <a:lnTo>
                                  <a:pt x="465" y="5856"/>
                                </a:lnTo>
                                <a:cubicBezTo>
                                  <a:pt x="465" y="5915"/>
                                  <a:pt x="489" y="5951"/>
                                  <a:pt x="536" y="5987"/>
                                </a:cubicBezTo>
                                <a:cubicBezTo>
                                  <a:pt x="571" y="6004"/>
                                  <a:pt x="613" y="6015"/>
                                  <a:pt x="651" y="6015"/>
                                </a:cubicBezTo>
                                <a:cubicBezTo>
                                  <a:pt x="665" y="6015"/>
                                  <a:pt x="678" y="6014"/>
                                  <a:pt x="691" y="6010"/>
                                </a:cubicBezTo>
                                <a:lnTo>
                                  <a:pt x="2715" y="5344"/>
                                </a:lnTo>
                                <a:lnTo>
                                  <a:pt x="2715" y="5463"/>
                                </a:lnTo>
                                <a:lnTo>
                                  <a:pt x="358" y="6249"/>
                                </a:lnTo>
                                <a:lnTo>
                                  <a:pt x="358" y="1200"/>
                                </a:lnTo>
                                <a:lnTo>
                                  <a:pt x="2715" y="414"/>
                                </a:lnTo>
                                <a:close/>
                                <a:moveTo>
                                  <a:pt x="2864" y="1"/>
                                </a:moveTo>
                                <a:cubicBezTo>
                                  <a:pt x="2846" y="1"/>
                                  <a:pt x="2828" y="4"/>
                                  <a:pt x="2811" y="10"/>
                                </a:cubicBezTo>
                                <a:lnTo>
                                  <a:pt x="120" y="903"/>
                                </a:lnTo>
                                <a:cubicBezTo>
                                  <a:pt x="48" y="938"/>
                                  <a:pt x="1" y="998"/>
                                  <a:pt x="1" y="1069"/>
                                </a:cubicBezTo>
                                <a:lnTo>
                                  <a:pt x="1" y="6475"/>
                                </a:lnTo>
                                <a:cubicBezTo>
                                  <a:pt x="1" y="6534"/>
                                  <a:pt x="36" y="6582"/>
                                  <a:pt x="72" y="6606"/>
                                </a:cubicBezTo>
                                <a:cubicBezTo>
                                  <a:pt x="108" y="6618"/>
                                  <a:pt x="132" y="6641"/>
                                  <a:pt x="179" y="6641"/>
                                </a:cubicBezTo>
                                <a:cubicBezTo>
                                  <a:pt x="191" y="6641"/>
                                  <a:pt x="215" y="6641"/>
                                  <a:pt x="239" y="6618"/>
                                </a:cubicBezTo>
                                <a:lnTo>
                                  <a:pt x="2870" y="5748"/>
                                </a:lnTo>
                                <a:lnTo>
                                  <a:pt x="5513" y="6618"/>
                                </a:lnTo>
                                <a:cubicBezTo>
                                  <a:pt x="5525" y="6630"/>
                                  <a:pt x="5543" y="6635"/>
                                  <a:pt x="5561" y="6635"/>
                                </a:cubicBezTo>
                                <a:cubicBezTo>
                                  <a:pt x="5579" y="6635"/>
                                  <a:pt x="5597" y="6630"/>
                                  <a:pt x="5608" y="6618"/>
                                </a:cubicBezTo>
                                <a:lnTo>
                                  <a:pt x="8252" y="5737"/>
                                </a:lnTo>
                                <a:lnTo>
                                  <a:pt x="10883" y="6606"/>
                                </a:lnTo>
                                <a:cubicBezTo>
                                  <a:pt x="10895" y="6606"/>
                                  <a:pt x="10907" y="6630"/>
                                  <a:pt x="10942" y="6630"/>
                                </a:cubicBezTo>
                                <a:cubicBezTo>
                                  <a:pt x="10966" y="6630"/>
                                  <a:pt x="11014" y="6606"/>
                                  <a:pt x="11050" y="6594"/>
                                </a:cubicBezTo>
                                <a:cubicBezTo>
                                  <a:pt x="11085" y="6558"/>
                                  <a:pt x="11121" y="6510"/>
                                  <a:pt x="11121" y="6463"/>
                                </a:cubicBezTo>
                                <a:lnTo>
                                  <a:pt x="11121" y="3510"/>
                                </a:lnTo>
                                <a:cubicBezTo>
                                  <a:pt x="11121" y="3427"/>
                                  <a:pt x="11050" y="3355"/>
                                  <a:pt x="10954" y="3355"/>
                                </a:cubicBezTo>
                                <a:cubicBezTo>
                                  <a:pt x="10871" y="3355"/>
                                  <a:pt x="10788" y="3427"/>
                                  <a:pt x="10788" y="3510"/>
                                </a:cubicBezTo>
                                <a:lnTo>
                                  <a:pt x="10788" y="6225"/>
                                </a:lnTo>
                                <a:lnTo>
                                  <a:pt x="8442" y="5439"/>
                                </a:lnTo>
                                <a:lnTo>
                                  <a:pt x="8442" y="5320"/>
                                </a:lnTo>
                                <a:lnTo>
                                  <a:pt x="10466" y="5987"/>
                                </a:lnTo>
                                <a:cubicBezTo>
                                  <a:pt x="10482" y="5991"/>
                                  <a:pt x="10499" y="5993"/>
                                  <a:pt x="10516" y="5993"/>
                                </a:cubicBezTo>
                                <a:cubicBezTo>
                                  <a:pt x="10551" y="5993"/>
                                  <a:pt x="10585" y="5983"/>
                                  <a:pt x="10609" y="5951"/>
                                </a:cubicBezTo>
                                <a:cubicBezTo>
                                  <a:pt x="10657" y="5927"/>
                                  <a:pt x="10692" y="5868"/>
                                  <a:pt x="10692" y="5820"/>
                                </a:cubicBezTo>
                                <a:lnTo>
                                  <a:pt x="10692" y="3486"/>
                                </a:lnTo>
                                <a:cubicBezTo>
                                  <a:pt x="10692" y="3391"/>
                                  <a:pt x="10609" y="3320"/>
                                  <a:pt x="10526" y="3320"/>
                                </a:cubicBezTo>
                                <a:cubicBezTo>
                                  <a:pt x="10431" y="3320"/>
                                  <a:pt x="10359" y="3391"/>
                                  <a:pt x="10359" y="3486"/>
                                </a:cubicBezTo>
                                <a:lnTo>
                                  <a:pt x="10359" y="5582"/>
                                </a:lnTo>
                                <a:lnTo>
                                  <a:pt x="8466" y="4963"/>
                                </a:lnTo>
                                <a:lnTo>
                                  <a:pt x="8442" y="4963"/>
                                </a:lnTo>
                                <a:lnTo>
                                  <a:pt x="8442" y="855"/>
                                </a:lnTo>
                                <a:lnTo>
                                  <a:pt x="10347" y="1486"/>
                                </a:lnTo>
                                <a:lnTo>
                                  <a:pt x="10347" y="2843"/>
                                </a:lnTo>
                                <a:cubicBezTo>
                                  <a:pt x="10347" y="2939"/>
                                  <a:pt x="10419" y="3010"/>
                                  <a:pt x="10514" y="3010"/>
                                </a:cubicBezTo>
                                <a:cubicBezTo>
                                  <a:pt x="10597" y="3010"/>
                                  <a:pt x="10669" y="2939"/>
                                  <a:pt x="10669" y="2843"/>
                                </a:cubicBezTo>
                                <a:lnTo>
                                  <a:pt x="10669" y="1367"/>
                                </a:lnTo>
                                <a:cubicBezTo>
                                  <a:pt x="10669" y="1296"/>
                                  <a:pt x="10633" y="1236"/>
                                  <a:pt x="10550" y="1212"/>
                                </a:cubicBezTo>
                                <a:lnTo>
                                  <a:pt x="8430" y="498"/>
                                </a:lnTo>
                                <a:lnTo>
                                  <a:pt x="8430" y="379"/>
                                </a:lnTo>
                                <a:lnTo>
                                  <a:pt x="10776" y="1165"/>
                                </a:lnTo>
                                <a:lnTo>
                                  <a:pt x="10776" y="2831"/>
                                </a:lnTo>
                                <a:cubicBezTo>
                                  <a:pt x="10776" y="2939"/>
                                  <a:pt x="10847" y="3022"/>
                                  <a:pt x="10942" y="3022"/>
                                </a:cubicBezTo>
                                <a:cubicBezTo>
                                  <a:pt x="11026" y="3022"/>
                                  <a:pt x="11109" y="2951"/>
                                  <a:pt x="11109" y="2855"/>
                                </a:cubicBezTo>
                                <a:lnTo>
                                  <a:pt x="11109" y="1069"/>
                                </a:lnTo>
                                <a:cubicBezTo>
                                  <a:pt x="11109" y="998"/>
                                  <a:pt x="11062" y="938"/>
                                  <a:pt x="10990" y="903"/>
                                </a:cubicBezTo>
                                <a:lnTo>
                                  <a:pt x="8287" y="10"/>
                                </a:lnTo>
                                <a:cubicBezTo>
                                  <a:pt x="8275" y="4"/>
                                  <a:pt x="8258" y="1"/>
                                  <a:pt x="8240" y="1"/>
                                </a:cubicBezTo>
                                <a:cubicBezTo>
                                  <a:pt x="8222" y="1"/>
                                  <a:pt x="8204" y="4"/>
                                  <a:pt x="8192" y="10"/>
                                </a:cubicBezTo>
                                <a:lnTo>
                                  <a:pt x="5549" y="891"/>
                                </a:lnTo>
                                <a:lnTo>
                                  <a:pt x="2918" y="10"/>
                                </a:lnTo>
                                <a:cubicBezTo>
                                  <a:pt x="2900" y="4"/>
                                  <a:pt x="2882" y="1"/>
                                  <a:pt x="2864" y="1"/>
                                </a:cubicBezTo>
                                <a:close/>
                              </a:path>
                            </a:pathLst>
                          </a:custGeom>
                          <a:grpFill/>
                          <a:ln>
                            <a:solidFill>
                              <a:srgbClr val="FFCC00"/>
                            </a:solid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0DE2C226" id="Google Shape;11260;p95" o:spid="_x0000_s1026" style="position:absolute;margin-left:205.1pt;margin-top:4.75pt;width:111pt;height:114.6pt;z-index:251758592;mso-position-horizontal-relative:margin;mso-width-relative:margin;mso-height-relative:margin" coordsize="352345,363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">
                <v:shape id="Google Shape;11261;p95" o:spid="_x0000_s1027" style="position:absolute;left:105241;width:143352;height:173543;visibility:visible;mso-wrap-style:square;v-text-anchor:middle" coordsize="4525,5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" path="m2251,1c1691,1,1179,191,774,549,370,906,108,1382,12,1918v-12,95,48,178,131,202c151,2121,159,2122,167,2122v85,,157,-58,179,-145c477,1049,1286,346,2239,346v1060,,1929,857,1929,1917c4168,3096,3632,3847,2822,4097v-47,11,-71,47,-83,71l2239,4990,1751,4168v-12,-24,-60,-60,-84,-71c977,3870,477,3287,358,2573,347,2496,266,2440,189,2440v-7,,-15,1,-22,2c72,2454,12,2549,24,2632v84,417,262,786,524,1107c798,4037,1132,4251,1501,4394r607,1012c2144,5442,2203,5478,2263,5478v59,,119,-36,143,-72l3025,4394c3930,4073,4525,3227,4525,2263,4489,1013,3477,1,2251,1xe" filled="f" strokecolor="#fc0">
                  <v:path arrowok="t" o:extrusionok="f"/>
                </v:shape>
                <v:shape id="Google Shape;11262;p95" o:spid="_x0000_s1028" style="position:absolute;left:136161;top:30761;width:82653;height:78661;visibility:visible;mso-wrap-style:square;v-text-anchor:middle" coordsize="2609,2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" path="m1584,328v143,,298,59,417,178c2239,732,2239,1102,2001,1340v-113,113,-265,169,-417,169c1433,1509,1281,1453,1168,1340,941,1113,941,732,1168,506,1287,387,1430,328,1584,328xm1584,c1346,,1108,89,929,268,596,590,572,1090,822,1447l60,2197v-59,59,-59,178,,238c96,2471,144,2483,179,2483v48,,96,-12,119,-48l1060,1685v167,95,346,155,524,155c1822,1840,2061,1756,2239,1578v369,-369,369,-953,,-1310c2061,89,1822,,1584,xe" filled="f" strokecolor="#fc0">
                  <v:path arrowok="t" o:extrusionok="f"/>
                </v:shape>
                <v:shape id="Google Shape;11263;p95" o:spid="_x0000_s1029" style="position:absolute;top:153236;width:352345;height:210419;visibility:visible;mso-wrap-style:square;v-text-anchor:middle" coordsize="11122,6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" path="m3037,391r2357,785l5394,1296,3037,510r,-119xm8085,391r,119l5728,1296r,-120l8085,391xm2691,855r,4120l2680,4975,786,5594r,-4108l2691,855xm8085,867r,4108l8049,4975,5728,5748r,-4107l5763,1641,8085,867xm3037,879r2321,774l5394,1653r,4107l3072,4986r-35,l3037,879xm3037,5320r2357,786l5394,6225,3037,5439r,-119xm8085,5320r,119l5728,6225r,-119l8085,5320xm2715,414r,96l584,1224v-71,24,-119,83,-119,167l465,5856v,59,24,95,71,131c571,6004,613,6015,651,6015v14,,27,-1,40,-5l2715,5344r,119l358,6249r,-5049l2715,414xm2864,1v-18,,-36,3,-53,9l120,903c48,938,1,998,1,1069r,5406c1,6534,36,6582,72,6606v36,12,60,35,107,35c191,6641,215,6641,239,6618l2870,5748r2643,870c5525,6630,5543,6635,5561,6635v18,,36,-5,47,-17l8252,5737r2631,869c10895,6606,10907,6630,10942,6630v24,,72,-24,108,-36c11085,6558,11121,6510,11121,6463r,-2953c11121,3427,11050,3355,10954,3355v-83,,-166,72,-166,155l10788,6225,8442,5439r,-119l10466,5987v16,4,33,6,50,6c10551,5993,10585,5983,10609,5951v48,-24,83,-83,83,-131l10692,3486v,-95,-83,-166,-166,-166c10431,3320,10359,3391,10359,3486r,2096l8466,4963r-24,l8442,855r1905,631l10347,2843v,96,72,167,167,167c10597,3010,10669,2939,10669,2843r,-1476c10669,1296,10633,1236,10550,1212l8430,498r,-119l10776,1165r,1666c10776,2939,10847,3022,10942,3022v84,,167,-71,167,-167l11109,1069v,-71,-47,-131,-119,-166l8287,10c8275,4,8258,1,8240,1v-18,,-36,3,-48,9l5549,891,2918,10c2900,4,2882,1,2864,1xe" filled="f" strokecolor="#fc0">
                  <v:path arrowok="t" o:extrusionok="f"/>
                </v:shape>
                <w10:wrap anchorx="margin"/>
              </v:group>
            </w:pict>
          </mc:Fallback>
        </mc:AlternateContent>
      </w:r>
    </w:p>
    <w:p w14:paraId="2F59787A" w14:textId="5FE3E238" w:rsidR="00D76EF8" w:rsidRPr="00F8359A" w:rsidRDefault="00D76EF8" w:rsidP="00D76EF8">
      <w:pPr>
        <w:rPr>
          <w:lang w:val="es-SV"/>
        </w:rPr>
      </w:pPr>
    </w:p>
    <w:p w14:paraId="446A6166" w14:textId="402764D7" w:rsidR="00013FC7" w:rsidRPr="00F8359A" w:rsidRDefault="00013FC7" w:rsidP="00D76EF8">
      <w:pPr>
        <w:rPr>
          <w:lang w:val="es-SV"/>
        </w:rPr>
      </w:pPr>
    </w:p>
    <w:p w14:paraId="42545D54" w14:textId="398D3576" w:rsidR="00013FC7" w:rsidRPr="00F8359A" w:rsidRDefault="00013FC7" w:rsidP="00D76EF8">
      <w:pPr>
        <w:rPr>
          <w:lang w:val="es-SV"/>
        </w:rPr>
      </w:pPr>
    </w:p>
    <w:p w14:paraId="7948B074" w14:textId="406DF8D6" w:rsidR="00013FC7" w:rsidRPr="00F8359A" w:rsidRDefault="00013FC7" w:rsidP="00013FC7">
      <w:pPr>
        <w:spacing w:line="360" w:lineRule="auto"/>
        <w:ind w:left="567"/>
        <w:jc w:val="both"/>
        <w:rPr>
          <w:rFonts w:ascii="Museo Sans 300" w:hAnsi="Museo Sans 300"/>
          <w:color w:val="7F7F7F" w:themeColor="text1" w:themeTint="80"/>
          <w:sz w:val="24"/>
          <w:szCs w:val="24"/>
          <w:lang w:val="es-SV"/>
        </w:rPr>
      </w:pPr>
    </w:p>
    <w:p w14:paraId="55EFED8D" w14:textId="2CD499F9" w:rsidR="00F71AE0" w:rsidRPr="00F8359A" w:rsidRDefault="00F71AE0" w:rsidP="00013FC7">
      <w:pPr>
        <w:spacing w:line="360" w:lineRule="auto"/>
        <w:ind w:left="567"/>
        <w:jc w:val="both"/>
        <w:rPr>
          <w:rFonts w:ascii="Museo Sans 300" w:hAnsi="Museo Sans 300"/>
          <w:color w:val="7F7F7F" w:themeColor="text1" w:themeTint="80"/>
          <w:sz w:val="24"/>
          <w:szCs w:val="24"/>
          <w:lang w:val="es-SV"/>
        </w:rPr>
      </w:pPr>
    </w:p>
    <w:p w14:paraId="7323B7CD" w14:textId="77777777" w:rsidR="00F71AE0" w:rsidRPr="00F8359A" w:rsidRDefault="00F71AE0" w:rsidP="00013FC7">
      <w:pPr>
        <w:spacing w:line="360" w:lineRule="auto"/>
        <w:ind w:left="567"/>
        <w:jc w:val="both"/>
        <w:rPr>
          <w:rFonts w:ascii="Museo Sans 300" w:hAnsi="Museo Sans 300"/>
          <w:color w:val="7F7F7F" w:themeColor="text1" w:themeTint="80"/>
          <w:sz w:val="24"/>
          <w:szCs w:val="24"/>
          <w:lang w:val="es-SV"/>
        </w:rPr>
      </w:pPr>
    </w:p>
    <w:p w14:paraId="6FBF8AEB" w14:textId="77777777" w:rsidR="00013FC7" w:rsidRPr="000936B3" w:rsidRDefault="00013FC7" w:rsidP="00013FC7">
      <w:pPr>
        <w:spacing w:line="360" w:lineRule="auto"/>
        <w:ind w:left="567"/>
        <w:jc w:val="both"/>
        <w:rPr>
          <w:rFonts w:ascii="Museo Sans 300" w:hAnsi="Museo Sans 300"/>
          <w:color w:val="404040" w:themeColor="text1" w:themeTint="BF"/>
          <w:sz w:val="24"/>
          <w:szCs w:val="24"/>
          <w:lang w:val="es-SV"/>
        </w:rPr>
      </w:pPr>
      <w:r w:rsidRPr="000936B3">
        <w:rPr>
          <w:rFonts w:ascii="Museo Sans 300" w:hAnsi="Museo Sans 300"/>
          <w:color w:val="404040" w:themeColor="text1" w:themeTint="BF"/>
          <w:sz w:val="24"/>
          <w:szCs w:val="24"/>
        </w:rPr>
        <w:t>Es importante establecer, que luego de realizar una caracterización territorial por departamento del comportamiento de la siniestralidad vial, se ha profundizado en la identificación de tramos de altos índices de accidentabilidad durante 2021, acción que contribuyó al establecimiento de controles vehiculares y antidoping, los cuales fueron fortalecidos con el elemento de prevención, a partir de controles de concienciación por parte del Consejo Nacional de Seguridad Vial (CONASEVI).</w:t>
      </w:r>
    </w:p>
    <w:tbl>
      <w:tblPr>
        <w:tblW w:w="10480" w:type="dxa"/>
        <w:tblCellMar>
          <w:left w:w="0" w:type="dxa"/>
          <w:right w:w="0" w:type="dxa"/>
        </w:tblCellMar>
        <w:tblLook w:val="04A0" w:firstRow="1" w:lastRow="0" w:firstColumn="1" w:lastColumn="0" w:noHBand="0" w:noVBand="1"/>
      </w:tblPr>
      <w:tblGrid>
        <w:gridCol w:w="1760"/>
        <w:gridCol w:w="1300"/>
        <w:gridCol w:w="7420"/>
      </w:tblGrid>
      <w:tr w:rsidR="00F71AE0" w:rsidRPr="00D07E3F" w14:paraId="0D894395"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002060"/>
            <w:tcMar>
              <w:top w:w="15" w:type="dxa"/>
              <w:left w:w="42" w:type="dxa"/>
              <w:bottom w:w="0" w:type="dxa"/>
              <w:right w:w="42" w:type="dxa"/>
            </w:tcMar>
            <w:vAlign w:val="bottom"/>
            <w:hideMark/>
          </w:tcPr>
          <w:p w14:paraId="1738B9D7" w14:textId="77777777" w:rsidR="00F71AE0" w:rsidRPr="00F71AE0" w:rsidRDefault="00F71AE0" w:rsidP="00F71AE0">
            <w:pPr>
              <w:rPr>
                <w:rFonts w:ascii="Museo Sans 300" w:hAnsi="Museo Sans 300"/>
                <w:color w:val="FFFFFF" w:themeColor="background1"/>
                <w:lang w:val="es-SV"/>
              </w:rPr>
            </w:pPr>
            <w:r w:rsidRPr="00F71AE0">
              <w:rPr>
                <w:rFonts w:ascii="Museo Sans 300" w:hAnsi="Museo Sans 300"/>
                <w:b/>
                <w:bCs/>
                <w:color w:val="FFFFFF" w:themeColor="background1"/>
              </w:rPr>
              <w:t>Departamento</w:t>
            </w:r>
          </w:p>
        </w:tc>
        <w:tc>
          <w:tcPr>
            <w:tcW w:w="1300" w:type="dxa"/>
            <w:tcBorders>
              <w:top w:val="single" w:sz="8" w:space="0" w:color="000000"/>
              <w:left w:val="single" w:sz="8" w:space="0" w:color="000000"/>
              <w:bottom w:val="single" w:sz="8" w:space="0" w:color="000000"/>
              <w:right w:val="single" w:sz="8" w:space="0" w:color="000000"/>
            </w:tcBorders>
            <w:shd w:val="clear" w:color="auto" w:fill="002060"/>
            <w:tcMar>
              <w:top w:w="15" w:type="dxa"/>
              <w:left w:w="42" w:type="dxa"/>
              <w:bottom w:w="0" w:type="dxa"/>
              <w:right w:w="42" w:type="dxa"/>
            </w:tcMar>
            <w:vAlign w:val="bottom"/>
            <w:hideMark/>
          </w:tcPr>
          <w:p w14:paraId="763E25AC" w14:textId="77777777" w:rsidR="00F71AE0" w:rsidRPr="00F71AE0" w:rsidRDefault="00F71AE0" w:rsidP="00F71AE0">
            <w:pPr>
              <w:rPr>
                <w:rFonts w:ascii="Museo Sans 300" w:hAnsi="Museo Sans 300"/>
                <w:color w:val="FFFFFF" w:themeColor="background1"/>
                <w:lang w:val="es-SV"/>
              </w:rPr>
            </w:pPr>
            <w:r w:rsidRPr="00F71AE0">
              <w:rPr>
                <w:rFonts w:ascii="Museo Sans 300" w:hAnsi="Museo Sans 300"/>
                <w:b/>
                <w:bCs/>
                <w:color w:val="FFFFFF" w:themeColor="background1"/>
              </w:rPr>
              <w:t>Fallecidos</w:t>
            </w:r>
          </w:p>
        </w:tc>
        <w:tc>
          <w:tcPr>
            <w:tcW w:w="7420" w:type="dxa"/>
            <w:tcBorders>
              <w:top w:val="single" w:sz="8" w:space="0" w:color="000000"/>
              <w:left w:val="single" w:sz="8" w:space="0" w:color="000000"/>
              <w:bottom w:val="single" w:sz="8" w:space="0" w:color="000000"/>
              <w:right w:val="single" w:sz="8" w:space="0" w:color="000000"/>
            </w:tcBorders>
            <w:shd w:val="clear" w:color="auto" w:fill="002060"/>
            <w:tcMar>
              <w:top w:w="15" w:type="dxa"/>
              <w:left w:w="42" w:type="dxa"/>
              <w:bottom w:w="0" w:type="dxa"/>
              <w:right w:w="42" w:type="dxa"/>
            </w:tcMar>
            <w:vAlign w:val="bottom"/>
            <w:hideMark/>
          </w:tcPr>
          <w:p w14:paraId="49383D02" w14:textId="77777777" w:rsidR="00F71AE0" w:rsidRPr="00F71AE0" w:rsidRDefault="00F71AE0" w:rsidP="00F71AE0">
            <w:pPr>
              <w:rPr>
                <w:rFonts w:ascii="Museo Sans 300" w:hAnsi="Museo Sans 300"/>
                <w:color w:val="FFFFFF" w:themeColor="background1"/>
                <w:lang w:val="es-SV"/>
              </w:rPr>
            </w:pPr>
            <w:r w:rsidRPr="00F71AE0">
              <w:rPr>
                <w:rFonts w:ascii="Museo Sans 300" w:hAnsi="Museo Sans 300"/>
                <w:b/>
                <w:bCs/>
                <w:color w:val="FFFFFF" w:themeColor="background1"/>
              </w:rPr>
              <w:t xml:space="preserve">Tramo de Siniestralidad Vial </w:t>
            </w:r>
          </w:p>
        </w:tc>
      </w:tr>
      <w:tr w:rsidR="00F71AE0" w:rsidRPr="00F71AE0" w14:paraId="1A8B000A"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65F2540A" w14:textId="77777777" w:rsidR="00F71AE0" w:rsidRPr="00F71AE0" w:rsidRDefault="00F71AE0" w:rsidP="00F71AE0">
            <w:pPr>
              <w:rPr>
                <w:rFonts w:ascii="Museo Sans 300" w:hAnsi="Museo Sans 300"/>
                <w:lang w:val="es-SV"/>
              </w:rPr>
            </w:pPr>
            <w:r w:rsidRPr="00F71AE0">
              <w:rPr>
                <w:rFonts w:ascii="Museo Sans 300" w:hAnsi="Museo Sans 300"/>
              </w:rPr>
              <w:t>San Salvador</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1C8EE438" w14:textId="77777777" w:rsidR="00F71AE0" w:rsidRPr="00F71AE0" w:rsidRDefault="00F71AE0" w:rsidP="00F71AE0">
            <w:pPr>
              <w:rPr>
                <w:rFonts w:ascii="Museo Sans 300" w:hAnsi="Museo Sans 300"/>
                <w:lang w:val="es-SV"/>
              </w:rPr>
            </w:pPr>
            <w:r w:rsidRPr="00F71AE0">
              <w:rPr>
                <w:rFonts w:ascii="Museo Sans 300" w:hAnsi="Museo Sans 300"/>
              </w:rPr>
              <w:t>6</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30D5F0FE" w14:textId="77777777" w:rsidR="00F71AE0" w:rsidRPr="00F71AE0" w:rsidRDefault="00F71AE0" w:rsidP="00D07E3F">
            <w:pPr>
              <w:jc w:val="both"/>
              <w:rPr>
                <w:rFonts w:ascii="Museo Sans 300" w:hAnsi="Museo Sans 300"/>
                <w:lang w:val="es-SV"/>
              </w:rPr>
            </w:pPr>
            <w:r w:rsidRPr="00F71AE0">
              <w:rPr>
                <w:rFonts w:ascii="Museo Sans 300" w:hAnsi="Museo Sans 300"/>
              </w:rPr>
              <w:t>Bulevar Venezuela desde la Avenida Cuscatlán hasta 10° Avenida Sur</w:t>
            </w:r>
          </w:p>
        </w:tc>
      </w:tr>
      <w:tr w:rsidR="00F71AE0" w:rsidRPr="00F71AE0" w14:paraId="4AE186F6"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618D4936" w14:textId="77777777" w:rsidR="00F71AE0" w:rsidRPr="00F71AE0" w:rsidRDefault="00F71AE0" w:rsidP="00F71AE0">
            <w:pPr>
              <w:rPr>
                <w:rFonts w:ascii="Museo Sans 300" w:hAnsi="Museo Sans 300"/>
                <w:lang w:val="es-SV"/>
              </w:rPr>
            </w:pPr>
            <w:r w:rsidRPr="00F71AE0">
              <w:rPr>
                <w:rFonts w:ascii="Museo Sans 300" w:hAnsi="Museo Sans 300"/>
              </w:rPr>
              <w:t>San Salvador</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043E84B2" w14:textId="77777777" w:rsidR="00F71AE0" w:rsidRPr="00F71AE0" w:rsidRDefault="00F71AE0" w:rsidP="00F71AE0">
            <w:pPr>
              <w:rPr>
                <w:rFonts w:ascii="Museo Sans 300" w:hAnsi="Museo Sans 300"/>
                <w:lang w:val="es-SV"/>
              </w:rPr>
            </w:pPr>
            <w:r w:rsidRPr="00F71AE0">
              <w:rPr>
                <w:rFonts w:ascii="Museo Sans 300" w:hAnsi="Museo Sans 300"/>
              </w:rPr>
              <w:t>7</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6D755F9A" w14:textId="77777777" w:rsidR="00F71AE0" w:rsidRPr="00F71AE0" w:rsidRDefault="00F71AE0" w:rsidP="00D07E3F">
            <w:pPr>
              <w:jc w:val="both"/>
              <w:rPr>
                <w:rFonts w:ascii="Museo Sans 300" w:hAnsi="Museo Sans 300"/>
                <w:lang w:val="es-SV"/>
              </w:rPr>
            </w:pPr>
            <w:r w:rsidRPr="00F71AE0">
              <w:rPr>
                <w:rFonts w:ascii="Museo Sans 300" w:hAnsi="Museo Sans 300"/>
              </w:rPr>
              <w:t>Alameda Juan Pablo II</w:t>
            </w:r>
          </w:p>
        </w:tc>
      </w:tr>
      <w:tr w:rsidR="00F71AE0" w:rsidRPr="00F71AE0" w14:paraId="79A79738"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49037A7C" w14:textId="77777777" w:rsidR="00F71AE0" w:rsidRPr="00F71AE0" w:rsidRDefault="00F71AE0" w:rsidP="00F71AE0">
            <w:pPr>
              <w:rPr>
                <w:rFonts w:ascii="Museo Sans 300" w:hAnsi="Museo Sans 300"/>
                <w:lang w:val="es-SV"/>
              </w:rPr>
            </w:pPr>
            <w:r w:rsidRPr="00F71AE0">
              <w:rPr>
                <w:rFonts w:ascii="Museo Sans 300" w:hAnsi="Museo Sans 300"/>
              </w:rPr>
              <w:t>San Salvador</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257ECF33" w14:textId="77777777" w:rsidR="00F71AE0" w:rsidRPr="00F71AE0" w:rsidRDefault="00F71AE0" w:rsidP="00F71AE0">
            <w:pPr>
              <w:rPr>
                <w:rFonts w:ascii="Museo Sans 300" w:hAnsi="Museo Sans 300"/>
                <w:lang w:val="es-SV"/>
              </w:rPr>
            </w:pPr>
            <w:r w:rsidRPr="00F71AE0">
              <w:rPr>
                <w:rFonts w:ascii="Museo Sans 300" w:hAnsi="Museo Sans 300"/>
              </w:rPr>
              <w:t>3</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0CDF9D70" w14:textId="77777777" w:rsidR="00F71AE0" w:rsidRPr="00F71AE0" w:rsidRDefault="00F71AE0" w:rsidP="00D07E3F">
            <w:pPr>
              <w:jc w:val="both"/>
              <w:rPr>
                <w:rFonts w:ascii="Museo Sans 300" w:hAnsi="Museo Sans 300"/>
                <w:lang w:val="es-SV"/>
              </w:rPr>
            </w:pPr>
            <w:r w:rsidRPr="00F71AE0">
              <w:rPr>
                <w:rFonts w:ascii="Museo Sans 300" w:hAnsi="Museo Sans 300"/>
              </w:rPr>
              <w:t>49 av. Sur desde Alameda Juan Pablo II hasta Alameda Roosevelt</w:t>
            </w:r>
          </w:p>
        </w:tc>
      </w:tr>
      <w:tr w:rsidR="00F71AE0" w:rsidRPr="00F71AE0" w14:paraId="2E9D15CF"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2D612EC3" w14:textId="77777777" w:rsidR="00F71AE0" w:rsidRPr="00F71AE0" w:rsidRDefault="00F71AE0" w:rsidP="00F71AE0">
            <w:pPr>
              <w:rPr>
                <w:rFonts w:ascii="Museo Sans 300" w:hAnsi="Museo Sans 300"/>
                <w:lang w:val="es-SV"/>
              </w:rPr>
            </w:pPr>
            <w:r w:rsidRPr="00F71AE0">
              <w:rPr>
                <w:rFonts w:ascii="Museo Sans 300" w:hAnsi="Museo Sans 300"/>
              </w:rPr>
              <w:t>San Salvador</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044BCC94" w14:textId="77777777" w:rsidR="00F71AE0" w:rsidRPr="00F71AE0" w:rsidRDefault="00F71AE0" w:rsidP="00F71AE0">
            <w:pPr>
              <w:rPr>
                <w:rFonts w:ascii="Museo Sans 300" w:hAnsi="Museo Sans 300"/>
                <w:lang w:val="es-SV"/>
              </w:rPr>
            </w:pPr>
            <w:r w:rsidRPr="00F71AE0">
              <w:rPr>
                <w:rFonts w:ascii="Museo Sans 300" w:hAnsi="Museo Sans 300"/>
              </w:rPr>
              <w:t>3</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6AF40628" w14:textId="77777777" w:rsidR="00F71AE0" w:rsidRPr="00F71AE0" w:rsidRDefault="00F71AE0" w:rsidP="00D07E3F">
            <w:pPr>
              <w:jc w:val="both"/>
              <w:rPr>
                <w:rFonts w:ascii="Museo Sans 300" w:hAnsi="Museo Sans 300"/>
                <w:lang w:val="es-SV"/>
              </w:rPr>
            </w:pPr>
            <w:r w:rsidRPr="00F71AE0">
              <w:rPr>
                <w:rFonts w:ascii="Museo Sans 300" w:hAnsi="Museo Sans 300"/>
              </w:rPr>
              <w:t>Autopista Comalapa Km 1 al 17</w:t>
            </w:r>
          </w:p>
        </w:tc>
      </w:tr>
      <w:tr w:rsidR="00F71AE0" w:rsidRPr="00F71AE0" w14:paraId="1830597A" w14:textId="77777777" w:rsidTr="00F71AE0">
        <w:trPr>
          <w:trHeight w:val="453"/>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5B5A619E" w14:textId="77777777" w:rsidR="00F71AE0" w:rsidRPr="00F71AE0" w:rsidRDefault="00F71AE0" w:rsidP="00F71AE0">
            <w:pPr>
              <w:rPr>
                <w:rFonts w:ascii="Museo Sans 300" w:hAnsi="Museo Sans 300"/>
                <w:lang w:val="es-SV"/>
              </w:rPr>
            </w:pPr>
            <w:r w:rsidRPr="00F71AE0">
              <w:rPr>
                <w:rFonts w:ascii="Museo Sans 300" w:hAnsi="Museo Sans 300"/>
              </w:rPr>
              <w:t>San Salvador</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355FC5D0" w14:textId="77777777" w:rsidR="00F71AE0" w:rsidRPr="00F71AE0" w:rsidRDefault="00F71AE0" w:rsidP="00F71AE0">
            <w:pPr>
              <w:rPr>
                <w:rFonts w:ascii="Museo Sans 300" w:hAnsi="Museo Sans 300"/>
                <w:lang w:val="es-SV"/>
              </w:rPr>
            </w:pPr>
            <w:r w:rsidRPr="00F71AE0">
              <w:rPr>
                <w:rFonts w:ascii="Museo Sans 300" w:hAnsi="Museo Sans 300"/>
              </w:rPr>
              <w:t>6</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3634871E" w14:textId="77777777" w:rsidR="00F71AE0" w:rsidRPr="00F71AE0" w:rsidRDefault="00F71AE0" w:rsidP="00D07E3F">
            <w:pPr>
              <w:jc w:val="both"/>
              <w:rPr>
                <w:rFonts w:ascii="Museo Sans 300" w:hAnsi="Museo Sans 300"/>
                <w:lang w:val="es-SV"/>
              </w:rPr>
            </w:pPr>
            <w:r w:rsidRPr="00F71AE0">
              <w:rPr>
                <w:rFonts w:ascii="Museo Sans 300" w:hAnsi="Museo Sans 300"/>
              </w:rPr>
              <w:t xml:space="preserve">Carretera Panamericana Este km 12 al 19, desde puente </w:t>
            </w:r>
            <w:proofErr w:type="spellStart"/>
            <w:r w:rsidRPr="00F71AE0">
              <w:rPr>
                <w:rFonts w:ascii="Museo Sans 300" w:hAnsi="Museo Sans 300"/>
              </w:rPr>
              <w:t>Majucla</w:t>
            </w:r>
            <w:proofErr w:type="spellEnd"/>
            <w:r w:rsidRPr="00F71AE0">
              <w:rPr>
                <w:rFonts w:ascii="Museo Sans 300" w:hAnsi="Museo Sans 300"/>
              </w:rPr>
              <w:t xml:space="preserve"> hasta Residencial San Gabriel</w:t>
            </w:r>
          </w:p>
        </w:tc>
      </w:tr>
      <w:tr w:rsidR="00F71AE0" w:rsidRPr="00F71AE0" w14:paraId="5A038572" w14:textId="77777777" w:rsidTr="00F71AE0">
        <w:trPr>
          <w:trHeight w:val="453"/>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11E54D0E" w14:textId="77777777" w:rsidR="00F71AE0" w:rsidRPr="00F71AE0" w:rsidRDefault="00F71AE0" w:rsidP="00F71AE0">
            <w:pPr>
              <w:rPr>
                <w:rFonts w:ascii="Museo Sans 300" w:hAnsi="Museo Sans 300"/>
                <w:lang w:val="es-SV"/>
              </w:rPr>
            </w:pPr>
            <w:r w:rsidRPr="00F71AE0">
              <w:rPr>
                <w:rFonts w:ascii="Museo Sans 300" w:hAnsi="Museo Sans 300"/>
              </w:rPr>
              <w:t>San Salvador</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24C9BA40" w14:textId="77777777" w:rsidR="00F71AE0" w:rsidRPr="00F71AE0" w:rsidRDefault="00F71AE0" w:rsidP="00F71AE0">
            <w:pPr>
              <w:rPr>
                <w:rFonts w:ascii="Museo Sans 300" w:hAnsi="Museo Sans 300"/>
                <w:lang w:val="es-SV"/>
              </w:rPr>
            </w:pPr>
            <w:r w:rsidRPr="00F71AE0">
              <w:rPr>
                <w:rFonts w:ascii="Museo Sans 300" w:hAnsi="Museo Sans 300"/>
              </w:rPr>
              <w:t>8</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69FAEA83" w14:textId="77777777" w:rsidR="00F71AE0" w:rsidRPr="00F71AE0" w:rsidRDefault="00F71AE0" w:rsidP="00D07E3F">
            <w:pPr>
              <w:jc w:val="both"/>
              <w:rPr>
                <w:rFonts w:ascii="Museo Sans 300" w:hAnsi="Museo Sans 300"/>
                <w:lang w:val="es-SV"/>
              </w:rPr>
            </w:pPr>
            <w:r w:rsidRPr="00F71AE0">
              <w:rPr>
                <w:rFonts w:ascii="Museo Sans 300" w:hAnsi="Museo Sans 300"/>
              </w:rPr>
              <w:t>Carretera Panamericana Este km 21 al 23, desde El Salitre hasta Residencial Villa Constitución</w:t>
            </w:r>
          </w:p>
        </w:tc>
      </w:tr>
      <w:tr w:rsidR="00F71AE0" w:rsidRPr="00F71AE0" w14:paraId="7E9EFBFB"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542348CB" w14:textId="77777777" w:rsidR="00F71AE0" w:rsidRPr="00F71AE0" w:rsidRDefault="00F71AE0" w:rsidP="00F71AE0">
            <w:pPr>
              <w:rPr>
                <w:rFonts w:ascii="Museo Sans 300" w:hAnsi="Museo Sans 300"/>
                <w:lang w:val="es-SV"/>
              </w:rPr>
            </w:pPr>
            <w:r w:rsidRPr="00F71AE0">
              <w:rPr>
                <w:rFonts w:ascii="Museo Sans 300" w:hAnsi="Museo Sans 300"/>
              </w:rPr>
              <w:t>San Salvador</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68AC808A" w14:textId="77777777" w:rsidR="00F71AE0" w:rsidRPr="00F71AE0" w:rsidRDefault="00F71AE0" w:rsidP="00F71AE0">
            <w:pPr>
              <w:rPr>
                <w:rFonts w:ascii="Museo Sans 300" w:hAnsi="Museo Sans 300"/>
                <w:lang w:val="es-SV"/>
              </w:rPr>
            </w:pPr>
            <w:r w:rsidRPr="00F71AE0">
              <w:rPr>
                <w:rFonts w:ascii="Museo Sans 300" w:hAnsi="Museo Sans 300"/>
              </w:rPr>
              <w:t>5</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3CCC2472" w14:textId="77777777" w:rsidR="00F71AE0" w:rsidRPr="00F71AE0" w:rsidRDefault="00F71AE0" w:rsidP="00D07E3F">
            <w:pPr>
              <w:jc w:val="both"/>
              <w:rPr>
                <w:rFonts w:ascii="Museo Sans 300" w:hAnsi="Museo Sans 300"/>
                <w:lang w:val="es-SV"/>
              </w:rPr>
            </w:pPr>
            <w:r w:rsidRPr="00F71AE0">
              <w:rPr>
                <w:rFonts w:ascii="Museo Sans 300" w:hAnsi="Museo Sans 300"/>
              </w:rPr>
              <w:t>Carretera Troncal del Norte km 12 al 14 ½ desde km 11 ½ hasta La Ponderosa</w:t>
            </w:r>
          </w:p>
        </w:tc>
      </w:tr>
      <w:tr w:rsidR="00F71AE0" w:rsidRPr="00F71AE0" w14:paraId="0669ECDE"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3435D2D5" w14:textId="77777777" w:rsidR="00F71AE0" w:rsidRPr="00F71AE0" w:rsidRDefault="00F71AE0" w:rsidP="00F71AE0">
            <w:pPr>
              <w:rPr>
                <w:rFonts w:ascii="Museo Sans 300" w:hAnsi="Museo Sans 300"/>
                <w:lang w:val="es-SV"/>
              </w:rPr>
            </w:pPr>
            <w:r w:rsidRPr="00F71AE0">
              <w:rPr>
                <w:rFonts w:ascii="Museo Sans 300" w:hAnsi="Museo Sans 300"/>
              </w:rPr>
              <w:lastRenderedPageBreak/>
              <w:t>San Salvador</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0FE5F898" w14:textId="77777777" w:rsidR="00F71AE0" w:rsidRPr="00F71AE0" w:rsidRDefault="00F71AE0" w:rsidP="00F71AE0">
            <w:pPr>
              <w:rPr>
                <w:rFonts w:ascii="Museo Sans 300" w:hAnsi="Museo Sans 300"/>
                <w:lang w:val="es-SV"/>
              </w:rPr>
            </w:pPr>
            <w:r w:rsidRPr="00F71AE0">
              <w:rPr>
                <w:rFonts w:ascii="Museo Sans 300" w:hAnsi="Museo Sans 300"/>
              </w:rPr>
              <w:t>4</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hideMark/>
          </w:tcPr>
          <w:p w14:paraId="047E9013" w14:textId="77777777" w:rsidR="00F71AE0" w:rsidRPr="00F71AE0" w:rsidRDefault="00F71AE0" w:rsidP="00D07E3F">
            <w:pPr>
              <w:jc w:val="both"/>
              <w:rPr>
                <w:rFonts w:ascii="Museo Sans 300" w:hAnsi="Museo Sans 300"/>
                <w:lang w:val="es-SV"/>
              </w:rPr>
            </w:pPr>
            <w:r w:rsidRPr="00F71AE0">
              <w:rPr>
                <w:rFonts w:ascii="Museo Sans 300" w:hAnsi="Museo Sans 300"/>
              </w:rPr>
              <w:t xml:space="preserve">Carretera Troncal Del Norte Km 19 al 21 Cantón </w:t>
            </w:r>
            <w:proofErr w:type="spellStart"/>
            <w:r w:rsidRPr="00F71AE0">
              <w:rPr>
                <w:rFonts w:ascii="Museo Sans 300" w:hAnsi="Museo Sans 300"/>
              </w:rPr>
              <w:t>Guaycume</w:t>
            </w:r>
            <w:proofErr w:type="spellEnd"/>
            <w:r w:rsidRPr="00F71AE0">
              <w:rPr>
                <w:rFonts w:ascii="Museo Sans 300" w:hAnsi="Museo Sans 300"/>
              </w:rPr>
              <w:t xml:space="preserve"> hasta Santa Bárbara</w:t>
            </w:r>
          </w:p>
        </w:tc>
      </w:tr>
      <w:tr w:rsidR="00F71AE0" w:rsidRPr="00F71AE0" w14:paraId="7B455611"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28B0AA76" w14:textId="77777777" w:rsidR="00F71AE0" w:rsidRPr="00F71AE0" w:rsidRDefault="00F71AE0" w:rsidP="00F71AE0">
            <w:pPr>
              <w:rPr>
                <w:rFonts w:ascii="Museo Sans 300" w:hAnsi="Museo Sans 300"/>
                <w:lang w:val="es-SV"/>
              </w:rPr>
            </w:pPr>
            <w:r w:rsidRPr="00F71AE0">
              <w:rPr>
                <w:rFonts w:ascii="Museo Sans 300" w:hAnsi="Museo Sans 300"/>
              </w:rPr>
              <w:t>San Salvador</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1C8831FB" w14:textId="77777777" w:rsidR="00F71AE0" w:rsidRPr="00F71AE0" w:rsidRDefault="00F71AE0" w:rsidP="00F71AE0">
            <w:pPr>
              <w:rPr>
                <w:rFonts w:ascii="Museo Sans 300" w:hAnsi="Museo Sans 300"/>
                <w:lang w:val="es-SV"/>
              </w:rPr>
            </w:pPr>
            <w:r w:rsidRPr="00F71AE0">
              <w:rPr>
                <w:rFonts w:ascii="Museo Sans 300" w:hAnsi="Museo Sans 300"/>
              </w:rPr>
              <w:t>8</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hideMark/>
          </w:tcPr>
          <w:p w14:paraId="2FF23E1B" w14:textId="77777777" w:rsidR="00F71AE0" w:rsidRPr="00F71AE0" w:rsidRDefault="00F71AE0" w:rsidP="00D07E3F">
            <w:pPr>
              <w:jc w:val="both"/>
              <w:rPr>
                <w:rFonts w:ascii="Museo Sans 300" w:hAnsi="Museo Sans 300"/>
                <w:lang w:val="es-SV"/>
              </w:rPr>
            </w:pPr>
            <w:r w:rsidRPr="00F71AE0">
              <w:rPr>
                <w:rFonts w:ascii="Museo Sans 300" w:hAnsi="Museo Sans 300"/>
              </w:rPr>
              <w:t xml:space="preserve">Carretera Troncal Del Norte Km 25 al 31, desde Desvío de </w:t>
            </w:r>
            <w:proofErr w:type="spellStart"/>
            <w:r w:rsidRPr="00F71AE0">
              <w:rPr>
                <w:rFonts w:ascii="Museo Sans 300" w:hAnsi="Museo Sans 300"/>
              </w:rPr>
              <w:t>Tutultepeque</w:t>
            </w:r>
            <w:proofErr w:type="spellEnd"/>
            <w:r w:rsidRPr="00F71AE0">
              <w:rPr>
                <w:rFonts w:ascii="Museo Sans 300" w:hAnsi="Museo Sans 300"/>
              </w:rPr>
              <w:t xml:space="preserve"> hasta Aguilares</w:t>
            </w:r>
          </w:p>
        </w:tc>
      </w:tr>
      <w:tr w:rsidR="00F71AE0" w:rsidRPr="00F71AE0" w14:paraId="71AB84BB" w14:textId="77777777" w:rsidTr="00F71AE0">
        <w:trPr>
          <w:trHeight w:val="453"/>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2E03B639" w14:textId="77777777" w:rsidR="00F71AE0" w:rsidRPr="00F71AE0" w:rsidRDefault="00F71AE0" w:rsidP="00F71AE0">
            <w:pPr>
              <w:rPr>
                <w:rFonts w:ascii="Museo Sans 300" w:hAnsi="Museo Sans 300"/>
                <w:lang w:val="es-SV"/>
              </w:rPr>
            </w:pPr>
            <w:r w:rsidRPr="00F71AE0">
              <w:rPr>
                <w:rFonts w:ascii="Museo Sans 300" w:hAnsi="Museo Sans 300"/>
              </w:rPr>
              <w:t>San Salvador</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5F727FD9" w14:textId="77777777" w:rsidR="00F71AE0" w:rsidRPr="00F71AE0" w:rsidRDefault="00F71AE0" w:rsidP="00F71AE0">
            <w:pPr>
              <w:rPr>
                <w:rFonts w:ascii="Museo Sans 300" w:hAnsi="Museo Sans 300"/>
                <w:lang w:val="es-SV"/>
              </w:rPr>
            </w:pPr>
            <w:r w:rsidRPr="00F71AE0">
              <w:rPr>
                <w:rFonts w:ascii="Museo Sans 300" w:hAnsi="Museo Sans 300"/>
              </w:rPr>
              <w:t>6</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hideMark/>
          </w:tcPr>
          <w:p w14:paraId="469F8B30" w14:textId="77777777" w:rsidR="00F71AE0" w:rsidRPr="00F71AE0" w:rsidRDefault="00F71AE0" w:rsidP="00D07E3F">
            <w:pPr>
              <w:jc w:val="both"/>
              <w:rPr>
                <w:rFonts w:ascii="Museo Sans 300" w:hAnsi="Museo Sans 300"/>
                <w:lang w:val="es-SV"/>
              </w:rPr>
            </w:pPr>
            <w:r w:rsidRPr="00F71AE0">
              <w:rPr>
                <w:rFonts w:ascii="Museo Sans 300" w:hAnsi="Museo Sans 300"/>
              </w:rPr>
              <w:t>Carretera Troncal del Norte Km 34 al 36, desde Colonia Pampita hasta Turicentro Aventura Tropical, Aguilares</w:t>
            </w:r>
          </w:p>
        </w:tc>
      </w:tr>
      <w:tr w:rsidR="00F71AE0" w:rsidRPr="00F71AE0" w14:paraId="1BE4825C" w14:textId="77777777" w:rsidTr="00F71AE0">
        <w:trPr>
          <w:trHeight w:val="453"/>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5C0FE109" w14:textId="77777777" w:rsidR="00F71AE0" w:rsidRPr="00F71AE0" w:rsidRDefault="00F71AE0" w:rsidP="00F71AE0">
            <w:pPr>
              <w:rPr>
                <w:rFonts w:ascii="Museo Sans 300" w:hAnsi="Museo Sans 300"/>
                <w:lang w:val="es-SV"/>
              </w:rPr>
            </w:pPr>
            <w:r w:rsidRPr="00F71AE0">
              <w:rPr>
                <w:rFonts w:ascii="Museo Sans 300" w:hAnsi="Museo Sans 300"/>
              </w:rPr>
              <w:t>San Salvador</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6838EDB5" w14:textId="77777777" w:rsidR="00F71AE0" w:rsidRPr="00F71AE0" w:rsidRDefault="00F71AE0" w:rsidP="00F71AE0">
            <w:pPr>
              <w:rPr>
                <w:rFonts w:ascii="Museo Sans 300" w:hAnsi="Museo Sans 300"/>
                <w:lang w:val="es-SV"/>
              </w:rPr>
            </w:pPr>
            <w:r w:rsidRPr="00F71AE0">
              <w:rPr>
                <w:rFonts w:ascii="Museo Sans 300" w:hAnsi="Museo Sans 300"/>
              </w:rPr>
              <w:t>3</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hideMark/>
          </w:tcPr>
          <w:p w14:paraId="6B0437FB" w14:textId="77777777" w:rsidR="00F71AE0" w:rsidRPr="00F71AE0" w:rsidRDefault="00F71AE0" w:rsidP="00D07E3F">
            <w:pPr>
              <w:jc w:val="both"/>
              <w:rPr>
                <w:rFonts w:ascii="Museo Sans 300" w:hAnsi="Museo Sans 300"/>
                <w:lang w:val="es-SV"/>
              </w:rPr>
            </w:pPr>
            <w:r w:rsidRPr="00F71AE0">
              <w:rPr>
                <w:rFonts w:ascii="Museo Sans 300" w:hAnsi="Museo Sans 300"/>
              </w:rPr>
              <w:t xml:space="preserve">Carretera Troncal del Norte Km 41 al 45 ½, hasta Caserío El Tule, Cantón Potrero Grande, El </w:t>
            </w:r>
            <w:proofErr w:type="spellStart"/>
            <w:r w:rsidRPr="00F71AE0">
              <w:rPr>
                <w:rFonts w:ascii="Museo Sans 300" w:hAnsi="Museo Sans 300"/>
              </w:rPr>
              <w:t>Paisnal</w:t>
            </w:r>
            <w:proofErr w:type="spellEnd"/>
          </w:p>
        </w:tc>
      </w:tr>
      <w:tr w:rsidR="00F71AE0" w:rsidRPr="00F71AE0" w14:paraId="4BB98651"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2869C5BC" w14:textId="77777777" w:rsidR="00F71AE0" w:rsidRPr="00F71AE0" w:rsidRDefault="00F71AE0" w:rsidP="00F71AE0">
            <w:pPr>
              <w:rPr>
                <w:rFonts w:ascii="Museo Sans 300" w:hAnsi="Museo Sans 300"/>
                <w:lang w:val="es-SV"/>
              </w:rPr>
            </w:pPr>
            <w:r w:rsidRPr="00F71AE0">
              <w:rPr>
                <w:rFonts w:ascii="Museo Sans 300" w:hAnsi="Museo Sans 300"/>
              </w:rPr>
              <w:t>San Salvador</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7CD38D9E" w14:textId="77777777" w:rsidR="00F71AE0" w:rsidRPr="00F71AE0" w:rsidRDefault="00F71AE0" w:rsidP="00F71AE0">
            <w:pPr>
              <w:rPr>
                <w:rFonts w:ascii="Museo Sans 300" w:hAnsi="Museo Sans 300"/>
                <w:lang w:val="es-SV"/>
              </w:rPr>
            </w:pPr>
            <w:r w:rsidRPr="00F71AE0">
              <w:rPr>
                <w:rFonts w:ascii="Museo Sans 300" w:hAnsi="Museo Sans 300"/>
              </w:rPr>
              <w:t>4</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hideMark/>
          </w:tcPr>
          <w:p w14:paraId="5AECDBCF" w14:textId="77777777" w:rsidR="00F71AE0" w:rsidRPr="00F71AE0" w:rsidRDefault="00F71AE0" w:rsidP="00D07E3F">
            <w:pPr>
              <w:jc w:val="both"/>
              <w:rPr>
                <w:rFonts w:ascii="Museo Sans 300" w:hAnsi="Museo Sans 300"/>
                <w:lang w:val="es-SV"/>
              </w:rPr>
            </w:pPr>
            <w:r w:rsidRPr="00F71AE0">
              <w:rPr>
                <w:rFonts w:ascii="Museo Sans 300" w:hAnsi="Museo Sans 300"/>
              </w:rPr>
              <w:t xml:space="preserve">Bulevar Constitución Km 8 y 9, Redondel Integración </w:t>
            </w:r>
          </w:p>
        </w:tc>
      </w:tr>
      <w:tr w:rsidR="00F71AE0" w:rsidRPr="00F71AE0" w14:paraId="27CDBE6B"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27629D68" w14:textId="77777777" w:rsidR="00F71AE0" w:rsidRPr="00F71AE0" w:rsidRDefault="00F71AE0" w:rsidP="00F71AE0">
            <w:pPr>
              <w:rPr>
                <w:rFonts w:ascii="Museo Sans 300" w:hAnsi="Museo Sans 300"/>
                <w:lang w:val="es-SV"/>
              </w:rPr>
            </w:pPr>
            <w:r w:rsidRPr="00F71AE0">
              <w:rPr>
                <w:rFonts w:ascii="Museo Sans 300" w:hAnsi="Museo Sans 300"/>
              </w:rPr>
              <w:t>San Salvador</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0D3D594E" w14:textId="77777777" w:rsidR="00F71AE0" w:rsidRPr="00F71AE0" w:rsidRDefault="00F71AE0" w:rsidP="00F71AE0">
            <w:pPr>
              <w:rPr>
                <w:rFonts w:ascii="Museo Sans 300" w:hAnsi="Museo Sans 300"/>
                <w:lang w:val="es-SV"/>
              </w:rPr>
            </w:pPr>
            <w:r w:rsidRPr="00F71AE0">
              <w:rPr>
                <w:rFonts w:ascii="Museo Sans 300" w:hAnsi="Museo Sans 300"/>
              </w:rPr>
              <w:t>9</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hideMark/>
          </w:tcPr>
          <w:p w14:paraId="0597B37F" w14:textId="77777777" w:rsidR="00F71AE0" w:rsidRPr="00F71AE0" w:rsidRDefault="00F71AE0" w:rsidP="00D07E3F">
            <w:pPr>
              <w:jc w:val="both"/>
              <w:rPr>
                <w:rFonts w:ascii="Museo Sans 300" w:hAnsi="Museo Sans 300"/>
                <w:lang w:val="es-SV"/>
              </w:rPr>
            </w:pPr>
            <w:r w:rsidRPr="00F71AE0">
              <w:rPr>
                <w:rFonts w:ascii="Museo Sans 300" w:hAnsi="Museo Sans 300"/>
              </w:rPr>
              <w:t xml:space="preserve">Carretera Panamericana Ca-1 Km 11 al 15, desde Pasarela De </w:t>
            </w:r>
            <w:proofErr w:type="spellStart"/>
            <w:r w:rsidRPr="00F71AE0">
              <w:rPr>
                <w:rFonts w:ascii="Museo Sans 300" w:hAnsi="Museo Sans 300"/>
              </w:rPr>
              <w:t>Exvifrio</w:t>
            </w:r>
            <w:proofErr w:type="spellEnd"/>
            <w:r w:rsidRPr="00F71AE0">
              <w:rPr>
                <w:rFonts w:ascii="Museo Sans 300" w:hAnsi="Museo Sans 300"/>
              </w:rPr>
              <w:t>, Soyapango.</w:t>
            </w:r>
          </w:p>
        </w:tc>
      </w:tr>
      <w:tr w:rsidR="00F71AE0" w:rsidRPr="00F71AE0" w14:paraId="4F8E3F36" w14:textId="77777777" w:rsidTr="00F71AE0">
        <w:trPr>
          <w:trHeight w:val="453"/>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1B0ED9F4" w14:textId="77777777" w:rsidR="00F71AE0" w:rsidRPr="00F71AE0" w:rsidRDefault="00F71AE0" w:rsidP="00F71AE0">
            <w:pPr>
              <w:rPr>
                <w:rFonts w:ascii="Museo Sans 300" w:hAnsi="Museo Sans 300"/>
                <w:lang w:val="es-SV"/>
              </w:rPr>
            </w:pPr>
            <w:r w:rsidRPr="00F71AE0">
              <w:rPr>
                <w:rFonts w:ascii="Museo Sans 300" w:hAnsi="Museo Sans 300"/>
              </w:rPr>
              <w:t>San Salvador</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23CC1945" w14:textId="77777777" w:rsidR="00F71AE0" w:rsidRPr="00F71AE0" w:rsidRDefault="00F71AE0" w:rsidP="00F71AE0">
            <w:pPr>
              <w:rPr>
                <w:rFonts w:ascii="Museo Sans 300" w:hAnsi="Museo Sans 300"/>
                <w:lang w:val="es-SV"/>
              </w:rPr>
            </w:pPr>
            <w:r w:rsidRPr="00F71AE0">
              <w:rPr>
                <w:rFonts w:ascii="Museo Sans 300" w:hAnsi="Museo Sans 300"/>
              </w:rPr>
              <w:t>7</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hideMark/>
          </w:tcPr>
          <w:p w14:paraId="67F2254F" w14:textId="77777777" w:rsidR="00F71AE0" w:rsidRPr="00F71AE0" w:rsidRDefault="00F71AE0" w:rsidP="00D07E3F">
            <w:pPr>
              <w:jc w:val="both"/>
              <w:rPr>
                <w:rFonts w:ascii="Museo Sans 300" w:hAnsi="Museo Sans 300"/>
                <w:lang w:val="es-SV"/>
              </w:rPr>
            </w:pPr>
            <w:r w:rsidRPr="00F71AE0">
              <w:rPr>
                <w:rFonts w:ascii="Museo Sans 300" w:hAnsi="Museo Sans 300"/>
              </w:rPr>
              <w:t>Carretera Panamericana Ca-1 Km 17 al 19 ½, desde Pasarela de San Martín hasta Cantón La Flor Gasolinera Puma, San Martín</w:t>
            </w:r>
          </w:p>
        </w:tc>
      </w:tr>
      <w:tr w:rsidR="00F71AE0" w:rsidRPr="00F71AE0" w14:paraId="69E95C7B"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1F1BC998" w14:textId="77777777" w:rsidR="00F71AE0" w:rsidRPr="00F71AE0" w:rsidRDefault="00F71AE0" w:rsidP="00F71AE0">
            <w:pPr>
              <w:rPr>
                <w:rFonts w:ascii="Museo Sans 300" w:hAnsi="Museo Sans 300"/>
                <w:lang w:val="es-SV"/>
              </w:rPr>
            </w:pPr>
            <w:r w:rsidRPr="00F71AE0">
              <w:rPr>
                <w:rFonts w:ascii="Museo Sans 300" w:hAnsi="Museo Sans 300"/>
              </w:rPr>
              <w:t>San Salvador</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081190EF" w14:textId="77777777" w:rsidR="00F71AE0" w:rsidRPr="00F71AE0" w:rsidRDefault="00F71AE0" w:rsidP="00F71AE0">
            <w:pPr>
              <w:rPr>
                <w:rFonts w:ascii="Museo Sans 300" w:hAnsi="Museo Sans 300"/>
                <w:lang w:val="es-SV"/>
              </w:rPr>
            </w:pPr>
            <w:r w:rsidRPr="00F71AE0">
              <w:rPr>
                <w:rFonts w:ascii="Museo Sans 300" w:hAnsi="Museo Sans 300"/>
              </w:rPr>
              <w:t>9</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hideMark/>
          </w:tcPr>
          <w:p w14:paraId="24F1C398" w14:textId="77777777" w:rsidR="00F71AE0" w:rsidRPr="00F71AE0" w:rsidRDefault="00F71AE0" w:rsidP="00D07E3F">
            <w:pPr>
              <w:jc w:val="both"/>
              <w:rPr>
                <w:rFonts w:ascii="Museo Sans 300" w:hAnsi="Museo Sans 300"/>
                <w:lang w:val="es-SV"/>
              </w:rPr>
            </w:pPr>
            <w:r w:rsidRPr="00F71AE0">
              <w:rPr>
                <w:rFonts w:ascii="Museo Sans 300" w:hAnsi="Museo Sans 300"/>
              </w:rPr>
              <w:t>Bulevar del Ejército Km 3 al 8, desde Amatepec hasta El Avión, Ilopango</w:t>
            </w:r>
          </w:p>
        </w:tc>
      </w:tr>
      <w:tr w:rsidR="00F71AE0" w:rsidRPr="00F71AE0" w14:paraId="7167C427"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388DD8B7" w14:textId="77777777" w:rsidR="00F71AE0" w:rsidRPr="00F71AE0" w:rsidRDefault="00F71AE0" w:rsidP="00F71AE0">
            <w:pPr>
              <w:rPr>
                <w:rFonts w:ascii="Museo Sans 300" w:hAnsi="Museo Sans 300"/>
                <w:lang w:val="es-SV"/>
              </w:rPr>
            </w:pPr>
            <w:r w:rsidRPr="00F71AE0">
              <w:rPr>
                <w:rFonts w:ascii="Museo Sans 300" w:hAnsi="Museo Sans 300"/>
              </w:rPr>
              <w:t>San Salvador</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34BFABE3" w14:textId="77777777" w:rsidR="00F71AE0" w:rsidRPr="00F71AE0" w:rsidRDefault="00F71AE0" w:rsidP="00F71AE0">
            <w:pPr>
              <w:rPr>
                <w:rFonts w:ascii="Museo Sans 300" w:hAnsi="Museo Sans 300"/>
                <w:lang w:val="es-SV"/>
              </w:rPr>
            </w:pPr>
            <w:r w:rsidRPr="00F71AE0">
              <w:rPr>
                <w:rFonts w:ascii="Museo Sans 300" w:hAnsi="Museo Sans 300"/>
              </w:rPr>
              <w:t>8</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hideMark/>
          </w:tcPr>
          <w:p w14:paraId="38320147" w14:textId="77777777" w:rsidR="00F71AE0" w:rsidRPr="00F71AE0" w:rsidRDefault="00F71AE0" w:rsidP="00D07E3F">
            <w:pPr>
              <w:jc w:val="both"/>
              <w:rPr>
                <w:rFonts w:ascii="Museo Sans 300" w:hAnsi="Museo Sans 300"/>
                <w:lang w:val="es-SV"/>
              </w:rPr>
            </w:pPr>
            <w:r w:rsidRPr="00F71AE0">
              <w:rPr>
                <w:rFonts w:ascii="Museo Sans 300" w:hAnsi="Museo Sans 300"/>
              </w:rPr>
              <w:t>Carretera de Oro Km 1 al 4, desde Gasolinera Venecia hasta Los Cipreses, Soyapango</w:t>
            </w:r>
          </w:p>
        </w:tc>
      </w:tr>
      <w:tr w:rsidR="00F71AE0" w:rsidRPr="00F71AE0" w14:paraId="6C656C09"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34DCF152" w14:textId="77777777" w:rsidR="00F71AE0" w:rsidRPr="00F71AE0" w:rsidRDefault="00F71AE0" w:rsidP="00F71AE0">
            <w:pPr>
              <w:rPr>
                <w:rFonts w:ascii="Museo Sans 300" w:hAnsi="Museo Sans 300"/>
                <w:lang w:val="es-SV"/>
              </w:rPr>
            </w:pPr>
            <w:r w:rsidRPr="00F71AE0">
              <w:rPr>
                <w:rFonts w:ascii="Museo Sans 300" w:hAnsi="Museo Sans 300"/>
              </w:rPr>
              <w:t>San Salvador</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1B22B906" w14:textId="77777777" w:rsidR="00F71AE0" w:rsidRPr="00F71AE0" w:rsidRDefault="00F71AE0" w:rsidP="00F71AE0">
            <w:pPr>
              <w:rPr>
                <w:rFonts w:ascii="Museo Sans 300" w:hAnsi="Museo Sans 300"/>
                <w:lang w:val="es-SV"/>
              </w:rPr>
            </w:pPr>
            <w:r w:rsidRPr="00F71AE0">
              <w:rPr>
                <w:rFonts w:ascii="Museo Sans 300" w:hAnsi="Museo Sans 300"/>
              </w:rPr>
              <w:t>7</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hideMark/>
          </w:tcPr>
          <w:p w14:paraId="1E20D3AE" w14:textId="77777777" w:rsidR="00F71AE0" w:rsidRPr="00F71AE0" w:rsidRDefault="00F71AE0" w:rsidP="00D07E3F">
            <w:pPr>
              <w:jc w:val="both"/>
              <w:rPr>
                <w:rFonts w:ascii="Museo Sans 300" w:hAnsi="Museo Sans 300"/>
                <w:lang w:val="es-SV"/>
              </w:rPr>
            </w:pPr>
            <w:r w:rsidRPr="00F71AE0">
              <w:rPr>
                <w:rFonts w:ascii="Museo Sans 300" w:hAnsi="Museo Sans 300"/>
              </w:rPr>
              <w:t xml:space="preserve">Carretera de Oro Km 6 al 10 desde Las Cañas hasta El Gold Street, Ilopango, San Martin </w:t>
            </w:r>
          </w:p>
        </w:tc>
      </w:tr>
      <w:tr w:rsidR="00F71AE0" w:rsidRPr="00F71AE0" w14:paraId="6A722944" w14:textId="77777777" w:rsidTr="00F71AE0">
        <w:trPr>
          <w:trHeight w:val="453"/>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09EE8D75" w14:textId="77777777" w:rsidR="00F71AE0" w:rsidRPr="00F71AE0" w:rsidRDefault="00F71AE0" w:rsidP="00F71AE0">
            <w:pPr>
              <w:rPr>
                <w:rFonts w:ascii="Museo Sans 300" w:hAnsi="Museo Sans 300"/>
                <w:lang w:val="es-SV"/>
              </w:rPr>
            </w:pPr>
            <w:r w:rsidRPr="00F71AE0">
              <w:rPr>
                <w:rFonts w:ascii="Museo Sans 300" w:hAnsi="Museo Sans 300"/>
              </w:rPr>
              <w:t>San Salvador</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1FB58278" w14:textId="77777777" w:rsidR="00F71AE0" w:rsidRPr="00F71AE0" w:rsidRDefault="00F71AE0" w:rsidP="00F71AE0">
            <w:pPr>
              <w:rPr>
                <w:rFonts w:ascii="Museo Sans 300" w:hAnsi="Museo Sans 300"/>
                <w:lang w:val="es-SV"/>
              </w:rPr>
            </w:pPr>
            <w:r w:rsidRPr="00F71AE0">
              <w:rPr>
                <w:rFonts w:ascii="Museo Sans 300" w:hAnsi="Museo Sans 300"/>
              </w:rPr>
              <w:t>9</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hideMark/>
          </w:tcPr>
          <w:p w14:paraId="115AFB94" w14:textId="77777777" w:rsidR="00F71AE0" w:rsidRPr="00F71AE0" w:rsidRDefault="00F71AE0" w:rsidP="00D07E3F">
            <w:pPr>
              <w:jc w:val="both"/>
              <w:rPr>
                <w:rFonts w:ascii="Museo Sans 300" w:hAnsi="Museo Sans 300"/>
                <w:lang w:val="es-SV"/>
              </w:rPr>
            </w:pPr>
            <w:r w:rsidRPr="00F71AE0">
              <w:rPr>
                <w:rFonts w:ascii="Museo Sans 300" w:hAnsi="Museo Sans 300"/>
              </w:rPr>
              <w:t xml:space="preserve">Autopista a Comalapa Km 8 al 12 ½, desde Cristo De La Paz hasta Colonia San Luis Ex </w:t>
            </w:r>
            <w:proofErr w:type="spellStart"/>
            <w:r w:rsidRPr="00F71AE0">
              <w:rPr>
                <w:rFonts w:ascii="Museo Sans 300" w:hAnsi="Museo Sans 300"/>
              </w:rPr>
              <w:t>Doe</w:t>
            </w:r>
            <w:proofErr w:type="spellEnd"/>
            <w:r w:rsidRPr="00F71AE0">
              <w:rPr>
                <w:rFonts w:ascii="Museo Sans 300" w:hAnsi="Museo Sans 300"/>
              </w:rPr>
              <w:t xml:space="preserve">, San Marcos </w:t>
            </w:r>
          </w:p>
        </w:tc>
      </w:tr>
      <w:tr w:rsidR="00F71AE0" w:rsidRPr="00F71AE0" w14:paraId="08958090" w14:textId="77777777" w:rsidTr="00F71AE0">
        <w:trPr>
          <w:trHeight w:val="453"/>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38A60100" w14:textId="77777777" w:rsidR="00F71AE0" w:rsidRPr="00F71AE0" w:rsidRDefault="00F71AE0" w:rsidP="00F71AE0">
            <w:pPr>
              <w:rPr>
                <w:rFonts w:ascii="Museo Sans 300" w:hAnsi="Museo Sans 300"/>
                <w:lang w:val="es-SV"/>
              </w:rPr>
            </w:pPr>
            <w:r w:rsidRPr="00F71AE0">
              <w:rPr>
                <w:rFonts w:ascii="Museo Sans 300" w:hAnsi="Museo Sans 300"/>
              </w:rPr>
              <w:t>San Salvador</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53813B09" w14:textId="77777777" w:rsidR="00F71AE0" w:rsidRPr="00F71AE0" w:rsidRDefault="00F71AE0" w:rsidP="00F71AE0">
            <w:pPr>
              <w:rPr>
                <w:rFonts w:ascii="Museo Sans 300" w:hAnsi="Museo Sans 300"/>
                <w:lang w:val="es-SV"/>
              </w:rPr>
            </w:pPr>
            <w:r w:rsidRPr="00F71AE0">
              <w:rPr>
                <w:rFonts w:ascii="Museo Sans 300" w:hAnsi="Museo Sans 300"/>
              </w:rPr>
              <w:t>10</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hideMark/>
          </w:tcPr>
          <w:p w14:paraId="1FC2A08A" w14:textId="77777777" w:rsidR="00F71AE0" w:rsidRPr="00F71AE0" w:rsidRDefault="00F71AE0" w:rsidP="00D07E3F">
            <w:pPr>
              <w:jc w:val="both"/>
              <w:rPr>
                <w:rFonts w:ascii="Museo Sans 300" w:hAnsi="Museo Sans 300"/>
                <w:lang w:val="es-SV"/>
              </w:rPr>
            </w:pPr>
            <w:r w:rsidRPr="00F71AE0">
              <w:rPr>
                <w:rFonts w:ascii="Museo Sans 300" w:hAnsi="Museo Sans 300"/>
              </w:rPr>
              <w:t xml:space="preserve">Autopista a Comalapa Km 15 al 19, desde Colonia La Milagrosa hasta Cantón El Morro, Santo Tomas, Santiago Texacuangos. </w:t>
            </w:r>
          </w:p>
        </w:tc>
      </w:tr>
      <w:tr w:rsidR="00F71AE0" w:rsidRPr="00F71AE0" w14:paraId="0E3D1BE5"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6A71D127" w14:textId="77777777" w:rsidR="00F71AE0" w:rsidRPr="00F71AE0" w:rsidRDefault="00F71AE0" w:rsidP="00F71AE0">
            <w:pPr>
              <w:rPr>
                <w:rFonts w:ascii="Museo Sans 300" w:hAnsi="Museo Sans 300"/>
                <w:lang w:val="es-SV"/>
              </w:rPr>
            </w:pPr>
            <w:r w:rsidRPr="00F71AE0">
              <w:rPr>
                <w:rFonts w:ascii="Museo Sans 300" w:hAnsi="Museo Sans 300"/>
              </w:rPr>
              <w:t>San Salvador</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hideMark/>
          </w:tcPr>
          <w:p w14:paraId="2B71B1E4" w14:textId="77777777" w:rsidR="00F71AE0" w:rsidRPr="00F71AE0" w:rsidRDefault="00F71AE0" w:rsidP="00F71AE0">
            <w:pPr>
              <w:rPr>
                <w:rFonts w:ascii="Museo Sans 300" w:hAnsi="Museo Sans 300"/>
                <w:lang w:val="es-SV"/>
              </w:rPr>
            </w:pPr>
            <w:r w:rsidRPr="00F71AE0">
              <w:rPr>
                <w:rFonts w:ascii="Museo Sans 300" w:hAnsi="Museo Sans 300"/>
              </w:rPr>
              <w:t>16</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hideMark/>
          </w:tcPr>
          <w:p w14:paraId="43C240CF" w14:textId="77777777" w:rsidR="00F71AE0" w:rsidRPr="00F71AE0" w:rsidRDefault="00F71AE0" w:rsidP="00D07E3F">
            <w:pPr>
              <w:jc w:val="both"/>
              <w:rPr>
                <w:rFonts w:ascii="Museo Sans 300" w:hAnsi="Museo Sans 300"/>
                <w:lang w:val="es-SV"/>
              </w:rPr>
            </w:pPr>
            <w:r w:rsidRPr="00F71AE0">
              <w:rPr>
                <w:rFonts w:ascii="Museo Sans 300" w:hAnsi="Museo Sans 300"/>
              </w:rPr>
              <w:t>Carretera Troncal Del Norte Km 5 al 11</w:t>
            </w:r>
          </w:p>
        </w:tc>
      </w:tr>
      <w:tr w:rsidR="00F71AE0" w:rsidRPr="00D07E3F" w14:paraId="6C5D72DB"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20ADBBCC" w14:textId="5480D16E" w:rsidR="00F71AE0" w:rsidRPr="00D07E3F" w:rsidRDefault="00F71AE0" w:rsidP="00F71AE0">
            <w:pPr>
              <w:rPr>
                <w:rFonts w:ascii="Museo Sans 300" w:hAnsi="Museo Sans 300"/>
              </w:rPr>
            </w:pPr>
            <w:r w:rsidRPr="00D07E3F">
              <w:rPr>
                <w:rFonts w:ascii="Museo Sans 300" w:hAnsi="Museo Sans 300"/>
              </w:rPr>
              <w:t>Chalatenango</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440A4226" w14:textId="093CDAC3" w:rsidR="00F71AE0" w:rsidRPr="00D07E3F" w:rsidRDefault="007D7202" w:rsidP="00F71AE0">
            <w:pPr>
              <w:rPr>
                <w:rFonts w:ascii="Museo Sans 300" w:hAnsi="Museo Sans 300"/>
              </w:rPr>
            </w:pPr>
            <w:r w:rsidRPr="00D07E3F">
              <w:rPr>
                <w:rFonts w:ascii="Museo Sans 300" w:hAnsi="Museo Sans 300"/>
              </w:rPr>
              <w:t>4</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589878C1" w14:textId="5C22EF81" w:rsidR="00F71AE0" w:rsidRPr="00D07E3F" w:rsidRDefault="00F71AE0" w:rsidP="00D07E3F">
            <w:pPr>
              <w:jc w:val="both"/>
              <w:rPr>
                <w:rFonts w:ascii="Museo Sans 300" w:hAnsi="Museo Sans 300"/>
                <w:lang w:val="es-SV"/>
              </w:rPr>
            </w:pPr>
            <w:r w:rsidRPr="00F71AE0">
              <w:rPr>
                <w:rFonts w:ascii="Museo Sans 300" w:hAnsi="Museo Sans 300"/>
              </w:rPr>
              <w:t xml:space="preserve">Carretera Troncal del Norte Km 48- 54, Cantón Quitasol al Cantón Aguaje Escondido, </w:t>
            </w:r>
            <w:proofErr w:type="spellStart"/>
            <w:r w:rsidRPr="00F71AE0">
              <w:rPr>
                <w:rFonts w:ascii="Museo Sans 300" w:hAnsi="Museo Sans 300"/>
              </w:rPr>
              <w:t>Tejutla</w:t>
            </w:r>
            <w:proofErr w:type="spellEnd"/>
            <w:r w:rsidRPr="00F71AE0">
              <w:rPr>
                <w:rFonts w:ascii="Museo Sans 300" w:hAnsi="Museo Sans 300"/>
              </w:rPr>
              <w:t>.</w:t>
            </w:r>
          </w:p>
        </w:tc>
      </w:tr>
      <w:tr w:rsidR="00F71AE0" w:rsidRPr="00D07E3F" w14:paraId="76B1322D"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68A0DD9B" w14:textId="2697DDAD" w:rsidR="00F71AE0" w:rsidRPr="00D07E3F" w:rsidRDefault="00F71AE0" w:rsidP="00F71AE0">
            <w:pPr>
              <w:rPr>
                <w:rFonts w:ascii="Museo Sans 300" w:hAnsi="Museo Sans 300"/>
              </w:rPr>
            </w:pPr>
            <w:r w:rsidRPr="00D07E3F">
              <w:rPr>
                <w:rFonts w:ascii="Museo Sans 300" w:hAnsi="Museo Sans 300"/>
              </w:rPr>
              <w:t>Chalatenango</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7E626AA2" w14:textId="7EA12ECC" w:rsidR="00F71AE0" w:rsidRPr="00D07E3F" w:rsidRDefault="007D7202" w:rsidP="00F71AE0">
            <w:pPr>
              <w:rPr>
                <w:rFonts w:ascii="Museo Sans 300" w:hAnsi="Museo Sans 300"/>
              </w:rPr>
            </w:pPr>
            <w:r w:rsidRPr="00D07E3F">
              <w:rPr>
                <w:rFonts w:ascii="Museo Sans 300" w:hAnsi="Museo Sans 300"/>
              </w:rPr>
              <w:t>3</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20A1B533" w14:textId="368A9F25" w:rsidR="00F71AE0" w:rsidRPr="00D07E3F" w:rsidRDefault="00F71AE0" w:rsidP="00D07E3F">
            <w:pPr>
              <w:jc w:val="both"/>
              <w:rPr>
                <w:rFonts w:ascii="Museo Sans 300" w:hAnsi="Museo Sans 300"/>
                <w:lang w:val="es-SV"/>
              </w:rPr>
            </w:pPr>
            <w:r w:rsidRPr="00F71AE0">
              <w:rPr>
                <w:rFonts w:ascii="Museo Sans 300" w:hAnsi="Museo Sans 300"/>
              </w:rPr>
              <w:t>Carretera Troncal del Norte Km 70 Al 73, Cantón Tilapa, La Reina.</w:t>
            </w:r>
          </w:p>
        </w:tc>
      </w:tr>
      <w:tr w:rsidR="00F71AE0" w:rsidRPr="00D07E3F" w14:paraId="57CF9FC9"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0CCD9E11" w14:textId="37D0213A" w:rsidR="00F71AE0" w:rsidRPr="00D07E3F" w:rsidRDefault="00F71AE0" w:rsidP="00F71AE0">
            <w:pPr>
              <w:rPr>
                <w:rFonts w:ascii="Museo Sans 300" w:hAnsi="Museo Sans 300"/>
              </w:rPr>
            </w:pPr>
            <w:r w:rsidRPr="00D07E3F">
              <w:rPr>
                <w:rFonts w:ascii="Museo Sans 300" w:hAnsi="Museo Sans 300"/>
              </w:rPr>
              <w:t>Chalatenango</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4735B8FC" w14:textId="088D3EA6" w:rsidR="00F71AE0" w:rsidRPr="00D07E3F" w:rsidRDefault="007D7202" w:rsidP="00F71AE0">
            <w:pPr>
              <w:rPr>
                <w:rFonts w:ascii="Museo Sans 300" w:hAnsi="Museo Sans 300"/>
              </w:rPr>
            </w:pPr>
            <w:r w:rsidRPr="00D07E3F">
              <w:rPr>
                <w:rFonts w:ascii="Museo Sans 300" w:hAnsi="Museo Sans 300"/>
              </w:rPr>
              <w:t>7</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730667F9" w14:textId="515B58A8" w:rsidR="00F71AE0" w:rsidRPr="00D07E3F" w:rsidRDefault="00F71AE0" w:rsidP="00D07E3F">
            <w:pPr>
              <w:jc w:val="both"/>
              <w:rPr>
                <w:rFonts w:ascii="Museo Sans 300" w:hAnsi="Museo Sans 300"/>
                <w:lang w:val="es-SV"/>
              </w:rPr>
            </w:pPr>
            <w:r w:rsidRPr="00F71AE0">
              <w:rPr>
                <w:rFonts w:ascii="Museo Sans 300" w:hAnsi="Museo Sans 300"/>
              </w:rPr>
              <w:t>Carretera Longitudinal del Norte Km 56 al 61, desde Caserío Cerro Partido hasta Cantón Chilamate, El Paraíso y Nueva Concepción.</w:t>
            </w:r>
          </w:p>
        </w:tc>
      </w:tr>
      <w:tr w:rsidR="00F71AE0" w:rsidRPr="00D07E3F" w14:paraId="464B7AE4"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1FCFB6DB" w14:textId="24D2F95E" w:rsidR="00F71AE0" w:rsidRPr="00D07E3F" w:rsidRDefault="00F71AE0" w:rsidP="00F71AE0">
            <w:pPr>
              <w:rPr>
                <w:rFonts w:ascii="Museo Sans 300" w:hAnsi="Museo Sans 300"/>
              </w:rPr>
            </w:pPr>
            <w:r w:rsidRPr="00D07E3F">
              <w:rPr>
                <w:rFonts w:ascii="Museo Sans 300" w:hAnsi="Museo Sans 300"/>
              </w:rPr>
              <w:t>Chalatenango</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7EA6C353" w14:textId="2DA92792" w:rsidR="00F71AE0" w:rsidRPr="00D07E3F" w:rsidRDefault="007D7202" w:rsidP="00F71AE0">
            <w:pPr>
              <w:rPr>
                <w:rFonts w:ascii="Museo Sans 300" w:hAnsi="Museo Sans 300"/>
              </w:rPr>
            </w:pPr>
            <w:r w:rsidRPr="00D07E3F">
              <w:rPr>
                <w:rFonts w:ascii="Museo Sans 300" w:hAnsi="Museo Sans 300"/>
              </w:rPr>
              <w:t>6</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5EA04A33" w14:textId="1718D329" w:rsidR="00F71AE0" w:rsidRPr="00D07E3F" w:rsidRDefault="00F71AE0" w:rsidP="00D07E3F">
            <w:pPr>
              <w:jc w:val="both"/>
              <w:rPr>
                <w:rFonts w:ascii="Museo Sans 300" w:hAnsi="Museo Sans 300"/>
                <w:lang w:val="es-SV"/>
              </w:rPr>
            </w:pPr>
            <w:r w:rsidRPr="00F71AE0">
              <w:rPr>
                <w:rFonts w:ascii="Museo Sans 300" w:hAnsi="Museo Sans 300"/>
              </w:rPr>
              <w:t xml:space="preserve">Carretera Longitudinal del Norte Km 64 al 75, desde Cantón El Tablón hasta </w:t>
            </w:r>
            <w:proofErr w:type="spellStart"/>
            <w:r w:rsidRPr="00F71AE0">
              <w:rPr>
                <w:rFonts w:ascii="Museo Sans 300" w:hAnsi="Museo Sans 300"/>
              </w:rPr>
              <w:t>By</w:t>
            </w:r>
            <w:proofErr w:type="spellEnd"/>
            <w:r w:rsidRPr="00F71AE0">
              <w:rPr>
                <w:rFonts w:ascii="Museo Sans 300" w:hAnsi="Museo Sans 300"/>
              </w:rPr>
              <w:t xml:space="preserve"> Pass de Caserío Plan de las Mesas, El Paraíso, Nueva Concepción Santa Rita, Chalatenango.</w:t>
            </w:r>
          </w:p>
        </w:tc>
      </w:tr>
      <w:tr w:rsidR="00F71AE0" w:rsidRPr="00D07E3F" w14:paraId="67404425"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487E18C0" w14:textId="7A7E8CE4" w:rsidR="00F71AE0" w:rsidRPr="00D07E3F" w:rsidRDefault="00F71AE0" w:rsidP="00F71AE0">
            <w:pPr>
              <w:rPr>
                <w:rFonts w:ascii="Museo Sans 300" w:hAnsi="Museo Sans 300"/>
                <w:lang w:val="es-SV"/>
              </w:rPr>
            </w:pPr>
            <w:r w:rsidRPr="00F71AE0">
              <w:rPr>
                <w:rFonts w:ascii="Museo Sans 300" w:hAnsi="Museo Sans 300"/>
              </w:rPr>
              <w:t>La Libertad</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2888503F" w14:textId="4D5FC788" w:rsidR="00F71AE0" w:rsidRPr="00D07E3F" w:rsidRDefault="007D7202" w:rsidP="00F71AE0">
            <w:pPr>
              <w:rPr>
                <w:rFonts w:ascii="Museo Sans 300" w:hAnsi="Museo Sans 300"/>
              </w:rPr>
            </w:pPr>
            <w:r w:rsidRPr="00D07E3F">
              <w:rPr>
                <w:rFonts w:ascii="Museo Sans 300" w:hAnsi="Museo Sans 300"/>
              </w:rPr>
              <w:t>6</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107B5A34" w14:textId="3DEBC566" w:rsidR="00F71AE0" w:rsidRPr="00D07E3F" w:rsidRDefault="00F71AE0" w:rsidP="00D07E3F">
            <w:pPr>
              <w:jc w:val="both"/>
              <w:rPr>
                <w:rFonts w:ascii="Museo Sans 300" w:hAnsi="Museo Sans 300"/>
                <w:lang w:val="es-SV"/>
              </w:rPr>
            </w:pPr>
            <w:r w:rsidRPr="00F71AE0">
              <w:rPr>
                <w:rFonts w:ascii="Museo Sans 300" w:hAnsi="Museo Sans 300"/>
              </w:rPr>
              <w:t>Carretera al Puerto La Libertad Km 14 al 19, desde Cristo Negro hasta entrada de Zaragoza.</w:t>
            </w:r>
          </w:p>
        </w:tc>
      </w:tr>
      <w:tr w:rsidR="00F71AE0" w:rsidRPr="00D07E3F" w14:paraId="33C0D9C9"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73C96DDB" w14:textId="2657344F" w:rsidR="00F71AE0" w:rsidRPr="00D07E3F" w:rsidRDefault="00F71AE0" w:rsidP="00F71AE0">
            <w:pPr>
              <w:rPr>
                <w:rFonts w:ascii="Museo Sans 300" w:hAnsi="Museo Sans 300"/>
                <w:lang w:val="es-SV"/>
              </w:rPr>
            </w:pPr>
            <w:r w:rsidRPr="00F71AE0">
              <w:rPr>
                <w:rFonts w:ascii="Museo Sans 300" w:hAnsi="Museo Sans 300"/>
              </w:rPr>
              <w:t>La Libertad</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11886345" w14:textId="6E768EC9" w:rsidR="00F71AE0" w:rsidRPr="00D07E3F" w:rsidRDefault="007D7202" w:rsidP="00F71AE0">
            <w:pPr>
              <w:rPr>
                <w:rFonts w:ascii="Museo Sans 300" w:hAnsi="Museo Sans 300"/>
              </w:rPr>
            </w:pPr>
            <w:r w:rsidRPr="00D07E3F">
              <w:rPr>
                <w:rFonts w:ascii="Museo Sans 300" w:hAnsi="Museo Sans 300"/>
              </w:rPr>
              <w:t>4</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38551985" w14:textId="5299138C" w:rsidR="00F71AE0" w:rsidRPr="00D07E3F" w:rsidRDefault="00F71AE0" w:rsidP="00D07E3F">
            <w:pPr>
              <w:jc w:val="both"/>
              <w:rPr>
                <w:rFonts w:ascii="Museo Sans 300" w:hAnsi="Museo Sans 300"/>
                <w:lang w:val="es-SV"/>
              </w:rPr>
            </w:pPr>
            <w:r w:rsidRPr="00F71AE0">
              <w:rPr>
                <w:rFonts w:ascii="Museo Sans 300" w:hAnsi="Museo Sans 300"/>
              </w:rPr>
              <w:t xml:space="preserve">Carretera al Puerto La Libertad Km 20 al 24, frente a Laboratorio </w:t>
            </w:r>
            <w:proofErr w:type="spellStart"/>
            <w:r w:rsidRPr="00F71AE0">
              <w:rPr>
                <w:rFonts w:ascii="Museo Sans 300" w:hAnsi="Museo Sans 300"/>
              </w:rPr>
              <w:t>Lhisa</w:t>
            </w:r>
            <w:proofErr w:type="spellEnd"/>
            <w:r w:rsidRPr="00F71AE0">
              <w:rPr>
                <w:rFonts w:ascii="Museo Sans 300" w:hAnsi="Museo Sans 300"/>
              </w:rPr>
              <w:t xml:space="preserve"> hasta Pasarela Cantón Guadalupe, Zaragoza.</w:t>
            </w:r>
          </w:p>
        </w:tc>
      </w:tr>
      <w:tr w:rsidR="00F71AE0" w:rsidRPr="00D07E3F" w14:paraId="156CFCD4"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3D4243EF" w14:textId="5FDFC360" w:rsidR="00F71AE0" w:rsidRPr="00D07E3F" w:rsidRDefault="00F71AE0" w:rsidP="00F71AE0">
            <w:pPr>
              <w:rPr>
                <w:rFonts w:ascii="Museo Sans 300" w:hAnsi="Museo Sans 300"/>
                <w:lang w:val="es-SV"/>
              </w:rPr>
            </w:pPr>
            <w:r w:rsidRPr="00F71AE0">
              <w:rPr>
                <w:rFonts w:ascii="Museo Sans 300" w:hAnsi="Museo Sans 300"/>
              </w:rPr>
              <w:t>La Libertad</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3234F035" w14:textId="5550A1D0" w:rsidR="00F71AE0" w:rsidRPr="00D07E3F" w:rsidRDefault="007D7202" w:rsidP="00F71AE0">
            <w:pPr>
              <w:rPr>
                <w:rFonts w:ascii="Museo Sans 300" w:hAnsi="Museo Sans 300"/>
              </w:rPr>
            </w:pPr>
            <w:r w:rsidRPr="00D07E3F">
              <w:rPr>
                <w:rFonts w:ascii="Museo Sans 300" w:hAnsi="Museo Sans 300"/>
              </w:rPr>
              <w:t>5</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33EFE690" w14:textId="1FB62EA2" w:rsidR="00F71AE0" w:rsidRPr="00D07E3F" w:rsidRDefault="00F71AE0" w:rsidP="00D07E3F">
            <w:pPr>
              <w:jc w:val="both"/>
              <w:rPr>
                <w:rFonts w:ascii="Museo Sans 300" w:hAnsi="Museo Sans 300"/>
                <w:lang w:val="es-SV"/>
              </w:rPr>
            </w:pPr>
            <w:r w:rsidRPr="00F71AE0">
              <w:rPr>
                <w:rFonts w:ascii="Museo Sans 300" w:hAnsi="Museo Sans 300"/>
              </w:rPr>
              <w:t>Carretera al Puerto de La Libertad Km 29 al 31, desde Cantón El Cimarrón hasta El Derivador Camino Surf City, Puerto de La Libertad.</w:t>
            </w:r>
          </w:p>
        </w:tc>
      </w:tr>
      <w:tr w:rsidR="00F71AE0" w:rsidRPr="00D07E3F" w14:paraId="17BF9CE0"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01C9F148" w14:textId="56FDC0F1" w:rsidR="00F71AE0" w:rsidRPr="00D07E3F" w:rsidRDefault="00F71AE0" w:rsidP="00F71AE0">
            <w:pPr>
              <w:rPr>
                <w:rFonts w:ascii="Museo Sans 300" w:hAnsi="Museo Sans 300"/>
                <w:lang w:val="es-SV"/>
              </w:rPr>
            </w:pPr>
            <w:r w:rsidRPr="00F71AE0">
              <w:rPr>
                <w:rFonts w:ascii="Museo Sans 300" w:hAnsi="Museo Sans 300"/>
              </w:rPr>
              <w:t>La Libertad</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3B3A1041" w14:textId="421B2932" w:rsidR="00F71AE0" w:rsidRPr="00D07E3F" w:rsidRDefault="007D7202" w:rsidP="00F71AE0">
            <w:pPr>
              <w:rPr>
                <w:rFonts w:ascii="Museo Sans 300" w:hAnsi="Museo Sans 300"/>
              </w:rPr>
            </w:pPr>
            <w:r w:rsidRPr="00D07E3F">
              <w:rPr>
                <w:rFonts w:ascii="Museo Sans 300" w:hAnsi="Museo Sans 300"/>
              </w:rPr>
              <w:t>5</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3D8E50D4" w14:textId="0EB5A1D7" w:rsidR="00F71AE0" w:rsidRPr="00D07E3F" w:rsidRDefault="00F71AE0" w:rsidP="00D07E3F">
            <w:pPr>
              <w:jc w:val="both"/>
              <w:rPr>
                <w:rFonts w:ascii="Museo Sans 300" w:hAnsi="Museo Sans 300"/>
                <w:lang w:val="es-SV"/>
              </w:rPr>
            </w:pPr>
            <w:r w:rsidRPr="00F71AE0">
              <w:rPr>
                <w:rFonts w:ascii="Museo Sans 300" w:hAnsi="Museo Sans 300"/>
              </w:rPr>
              <w:t>Carretera Litoral Oriente Km 38, desde Cantón San Diego hasta Cantón Santa Cruz, Puerto de La Libertad.</w:t>
            </w:r>
          </w:p>
        </w:tc>
      </w:tr>
      <w:tr w:rsidR="00F71AE0" w:rsidRPr="00D07E3F" w14:paraId="6B0AB09F"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635D2855" w14:textId="53FAC8FF" w:rsidR="00F71AE0" w:rsidRPr="00D07E3F" w:rsidRDefault="00F71AE0" w:rsidP="00F71AE0">
            <w:pPr>
              <w:rPr>
                <w:rFonts w:ascii="Museo Sans 300" w:hAnsi="Museo Sans 300"/>
                <w:lang w:val="es-SV"/>
              </w:rPr>
            </w:pPr>
            <w:r w:rsidRPr="00F71AE0">
              <w:rPr>
                <w:rFonts w:ascii="Museo Sans 300" w:hAnsi="Museo Sans 300"/>
              </w:rPr>
              <w:t>La Libertad</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07E13D5E" w14:textId="27084CAA" w:rsidR="00F71AE0" w:rsidRPr="00D07E3F" w:rsidRDefault="007D7202" w:rsidP="00F71AE0">
            <w:pPr>
              <w:rPr>
                <w:rFonts w:ascii="Museo Sans 300" w:hAnsi="Museo Sans 300"/>
              </w:rPr>
            </w:pPr>
            <w:r w:rsidRPr="00D07E3F">
              <w:rPr>
                <w:rFonts w:ascii="Museo Sans 300" w:hAnsi="Museo Sans 300"/>
              </w:rPr>
              <w:t>4</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66FBF59F" w14:textId="78968696" w:rsidR="00F71AE0" w:rsidRPr="00D07E3F" w:rsidRDefault="00F71AE0" w:rsidP="00D07E3F">
            <w:pPr>
              <w:jc w:val="both"/>
              <w:rPr>
                <w:rFonts w:ascii="Museo Sans 300" w:hAnsi="Museo Sans 300"/>
                <w:lang w:val="es-SV"/>
              </w:rPr>
            </w:pPr>
            <w:r w:rsidRPr="00F71AE0">
              <w:rPr>
                <w:rFonts w:ascii="Museo Sans 300" w:hAnsi="Museo Sans 300"/>
              </w:rPr>
              <w:t>Carretera Litoral Poniente Km 39, Playa el Cocal al Km 42, Puente Río Grande, Puerto de La Libertad.</w:t>
            </w:r>
          </w:p>
        </w:tc>
      </w:tr>
      <w:tr w:rsidR="00F71AE0" w:rsidRPr="00D07E3F" w14:paraId="12A0C334"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205D9F35" w14:textId="0BB25886" w:rsidR="00F71AE0" w:rsidRPr="00D07E3F" w:rsidRDefault="00F71AE0" w:rsidP="00F71AE0">
            <w:pPr>
              <w:rPr>
                <w:rFonts w:ascii="Museo Sans 300" w:hAnsi="Museo Sans 300"/>
                <w:lang w:val="es-SV"/>
              </w:rPr>
            </w:pPr>
            <w:r w:rsidRPr="00F71AE0">
              <w:rPr>
                <w:rFonts w:ascii="Museo Sans 300" w:hAnsi="Museo Sans 300"/>
              </w:rPr>
              <w:lastRenderedPageBreak/>
              <w:t>La Liberta</w:t>
            </w:r>
            <w:r w:rsidRPr="00D07E3F">
              <w:rPr>
                <w:rFonts w:ascii="Museo Sans 300" w:hAnsi="Museo Sans 300"/>
              </w:rPr>
              <w:t>d</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42B16EEC" w14:textId="0471E603" w:rsidR="00F71AE0" w:rsidRPr="00D07E3F" w:rsidRDefault="007D7202" w:rsidP="00F71AE0">
            <w:pPr>
              <w:rPr>
                <w:rFonts w:ascii="Museo Sans 300" w:hAnsi="Museo Sans 300"/>
              </w:rPr>
            </w:pPr>
            <w:r w:rsidRPr="00D07E3F">
              <w:rPr>
                <w:rFonts w:ascii="Museo Sans 300" w:hAnsi="Museo Sans 300"/>
              </w:rPr>
              <w:t>6</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2BF93631" w14:textId="4C94FC8F" w:rsidR="00F71AE0" w:rsidRPr="00D07E3F" w:rsidRDefault="00F71AE0" w:rsidP="00D07E3F">
            <w:pPr>
              <w:jc w:val="both"/>
              <w:rPr>
                <w:rFonts w:ascii="Museo Sans 300" w:hAnsi="Museo Sans 300"/>
                <w:lang w:val="es-SV"/>
              </w:rPr>
            </w:pPr>
            <w:r w:rsidRPr="00F71AE0">
              <w:rPr>
                <w:rFonts w:ascii="Museo Sans 300" w:hAnsi="Museo Sans 300"/>
              </w:rPr>
              <w:t>Carretera Litoral Poniente, tramo del Km 44 al km 48, Cantón El Palmar, Tamanique.</w:t>
            </w:r>
          </w:p>
        </w:tc>
      </w:tr>
      <w:tr w:rsidR="00F71AE0" w:rsidRPr="00D07E3F" w14:paraId="649CCE48"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4B4A9583" w14:textId="74E071DE" w:rsidR="00F71AE0" w:rsidRPr="00D07E3F" w:rsidRDefault="00F71AE0" w:rsidP="00F71AE0">
            <w:pPr>
              <w:rPr>
                <w:rFonts w:ascii="Museo Sans 300" w:hAnsi="Museo Sans 300"/>
                <w:lang w:val="es-SV"/>
              </w:rPr>
            </w:pPr>
            <w:r w:rsidRPr="00F71AE0">
              <w:rPr>
                <w:rFonts w:ascii="Museo Sans 300" w:hAnsi="Museo Sans 300"/>
              </w:rPr>
              <w:t>La Libertad</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075694DD" w14:textId="2091A2CF" w:rsidR="00F71AE0" w:rsidRPr="00D07E3F" w:rsidRDefault="007D7202" w:rsidP="00F71AE0">
            <w:pPr>
              <w:rPr>
                <w:rFonts w:ascii="Museo Sans 300" w:hAnsi="Museo Sans 300"/>
              </w:rPr>
            </w:pPr>
            <w:r w:rsidRPr="00D07E3F">
              <w:rPr>
                <w:rFonts w:ascii="Museo Sans 300" w:hAnsi="Museo Sans 300"/>
              </w:rPr>
              <w:t>7</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1F99A6B2" w14:textId="1F0352EA" w:rsidR="00F71AE0" w:rsidRPr="00D07E3F" w:rsidRDefault="00F71AE0" w:rsidP="00D07E3F">
            <w:pPr>
              <w:jc w:val="both"/>
              <w:rPr>
                <w:rFonts w:ascii="Museo Sans 300" w:hAnsi="Museo Sans 300"/>
                <w:lang w:val="es-SV"/>
              </w:rPr>
            </w:pPr>
            <w:r w:rsidRPr="00F71AE0">
              <w:rPr>
                <w:rFonts w:ascii="Museo Sans 300" w:hAnsi="Museo Sans 300"/>
              </w:rPr>
              <w:t>Bulevar Monseñor Romero, Km 7 al 9, desde Monumento Reconciliación al Paso a Desnivel de la 7° Avenida Norte, Antiguo Cuscatlán.</w:t>
            </w:r>
          </w:p>
        </w:tc>
      </w:tr>
      <w:tr w:rsidR="00F71AE0" w:rsidRPr="00D07E3F" w14:paraId="07AF51E8"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0D422926" w14:textId="11473C49" w:rsidR="00F71AE0" w:rsidRPr="00D07E3F" w:rsidRDefault="00F71AE0" w:rsidP="00F71AE0">
            <w:pPr>
              <w:rPr>
                <w:rFonts w:ascii="Museo Sans 300" w:hAnsi="Museo Sans 300"/>
                <w:lang w:val="es-SV"/>
              </w:rPr>
            </w:pPr>
            <w:r w:rsidRPr="00F71AE0">
              <w:rPr>
                <w:rFonts w:ascii="Museo Sans 300" w:hAnsi="Museo Sans 300"/>
              </w:rPr>
              <w:t>La Libertad</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3E314316" w14:textId="0E1FAF00" w:rsidR="00F71AE0" w:rsidRPr="00D07E3F" w:rsidRDefault="007D7202" w:rsidP="00F71AE0">
            <w:pPr>
              <w:rPr>
                <w:rFonts w:ascii="Museo Sans 300" w:hAnsi="Museo Sans 300"/>
              </w:rPr>
            </w:pPr>
            <w:r w:rsidRPr="00D07E3F">
              <w:rPr>
                <w:rFonts w:ascii="Museo Sans 300" w:hAnsi="Museo Sans 300"/>
              </w:rPr>
              <w:t>4</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02E78A3F" w14:textId="6E19C6C5" w:rsidR="00F71AE0" w:rsidRPr="00D07E3F" w:rsidRDefault="00F71AE0" w:rsidP="00D07E3F">
            <w:pPr>
              <w:jc w:val="both"/>
              <w:rPr>
                <w:rFonts w:ascii="Museo Sans 300" w:hAnsi="Museo Sans 300"/>
                <w:lang w:val="es-SV"/>
              </w:rPr>
            </w:pPr>
            <w:r w:rsidRPr="00F71AE0">
              <w:rPr>
                <w:rFonts w:ascii="Museo Sans 300" w:hAnsi="Museo Sans 300"/>
              </w:rPr>
              <w:t>Carretera Panamericana Ca-1 Km 13, Santa Tecla.</w:t>
            </w:r>
          </w:p>
        </w:tc>
      </w:tr>
      <w:tr w:rsidR="00F71AE0" w:rsidRPr="00D07E3F" w14:paraId="55A7F56F"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107E3165" w14:textId="1D20E03D" w:rsidR="00F71AE0" w:rsidRPr="00D07E3F" w:rsidRDefault="00F71AE0" w:rsidP="00F71AE0">
            <w:pPr>
              <w:rPr>
                <w:rFonts w:ascii="Museo Sans 300" w:hAnsi="Museo Sans 300"/>
                <w:lang w:val="es-SV"/>
              </w:rPr>
            </w:pPr>
            <w:r w:rsidRPr="00F71AE0">
              <w:rPr>
                <w:rFonts w:ascii="Museo Sans 300" w:hAnsi="Museo Sans 300"/>
              </w:rPr>
              <w:t>La Libertad</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5439A3FE" w14:textId="708957A2" w:rsidR="00F71AE0" w:rsidRPr="00D07E3F" w:rsidRDefault="007D7202" w:rsidP="00F71AE0">
            <w:pPr>
              <w:rPr>
                <w:rFonts w:ascii="Museo Sans 300" w:hAnsi="Museo Sans 300"/>
              </w:rPr>
            </w:pPr>
            <w:r w:rsidRPr="00D07E3F">
              <w:rPr>
                <w:rFonts w:ascii="Museo Sans 300" w:hAnsi="Museo Sans 300"/>
              </w:rPr>
              <w:t>6</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425518DF" w14:textId="11A44A8D" w:rsidR="00F71AE0" w:rsidRPr="00D07E3F" w:rsidRDefault="00F71AE0" w:rsidP="00D07E3F">
            <w:pPr>
              <w:jc w:val="both"/>
              <w:rPr>
                <w:rFonts w:ascii="Museo Sans 300" w:hAnsi="Museo Sans 300"/>
                <w:lang w:val="es-SV"/>
              </w:rPr>
            </w:pPr>
            <w:r w:rsidRPr="00F71AE0">
              <w:rPr>
                <w:rFonts w:ascii="Museo Sans 300" w:hAnsi="Museo Sans 300"/>
              </w:rPr>
              <w:t>Carretera Panamericana Ca-1 Km 20 al 24.</w:t>
            </w:r>
          </w:p>
        </w:tc>
      </w:tr>
      <w:tr w:rsidR="00F71AE0" w:rsidRPr="00D07E3F" w14:paraId="28586831"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62AF15DD" w14:textId="7E4E4E5A" w:rsidR="00F71AE0" w:rsidRPr="00D07E3F" w:rsidRDefault="00F71AE0" w:rsidP="00F71AE0">
            <w:pPr>
              <w:rPr>
                <w:rFonts w:ascii="Museo Sans 300" w:hAnsi="Museo Sans 300"/>
                <w:lang w:val="es-SV"/>
              </w:rPr>
            </w:pPr>
            <w:r w:rsidRPr="00F71AE0">
              <w:rPr>
                <w:rFonts w:ascii="Museo Sans 300" w:hAnsi="Museo Sans 300"/>
              </w:rPr>
              <w:t>La Libertad</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71E6A76F" w14:textId="26A7ADB4" w:rsidR="00F71AE0" w:rsidRPr="00D07E3F" w:rsidRDefault="007D7202" w:rsidP="00F71AE0">
            <w:pPr>
              <w:rPr>
                <w:rFonts w:ascii="Museo Sans 300" w:hAnsi="Museo Sans 300"/>
              </w:rPr>
            </w:pPr>
            <w:r w:rsidRPr="00D07E3F">
              <w:rPr>
                <w:rFonts w:ascii="Museo Sans 300" w:hAnsi="Museo Sans 300"/>
              </w:rPr>
              <w:t>11</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38B23999" w14:textId="0C3F513C" w:rsidR="00F71AE0" w:rsidRPr="00D07E3F" w:rsidRDefault="00F71AE0" w:rsidP="00D07E3F">
            <w:pPr>
              <w:jc w:val="both"/>
              <w:rPr>
                <w:rFonts w:ascii="Museo Sans 300" w:hAnsi="Museo Sans 300"/>
                <w:lang w:val="es-SV"/>
              </w:rPr>
            </w:pPr>
            <w:r w:rsidRPr="00F71AE0">
              <w:rPr>
                <w:rFonts w:ascii="Museo Sans 300" w:hAnsi="Museo Sans 300"/>
              </w:rPr>
              <w:t xml:space="preserve">Carretera Panamericana Ca-1 Km 26 al 30, desde Residencial Pasatiempo hasta Caballería, San Juan </w:t>
            </w:r>
            <w:proofErr w:type="spellStart"/>
            <w:r w:rsidRPr="00F71AE0">
              <w:rPr>
                <w:rFonts w:ascii="Museo Sans 300" w:hAnsi="Museo Sans 300"/>
              </w:rPr>
              <w:t>Opíco</w:t>
            </w:r>
            <w:proofErr w:type="spellEnd"/>
            <w:r w:rsidRPr="00F71AE0">
              <w:rPr>
                <w:rFonts w:ascii="Museo Sans 300" w:hAnsi="Museo Sans 300"/>
              </w:rPr>
              <w:t>.</w:t>
            </w:r>
          </w:p>
        </w:tc>
      </w:tr>
      <w:tr w:rsidR="00F71AE0" w:rsidRPr="00D07E3F" w14:paraId="19EB9CDC"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7A0FDB8E" w14:textId="1F43923F" w:rsidR="00F71AE0" w:rsidRPr="00D07E3F" w:rsidRDefault="00F71AE0" w:rsidP="00F71AE0">
            <w:pPr>
              <w:rPr>
                <w:rFonts w:ascii="Museo Sans 300" w:hAnsi="Museo Sans 300"/>
                <w:lang w:val="es-SV"/>
              </w:rPr>
            </w:pPr>
            <w:r w:rsidRPr="00F71AE0">
              <w:rPr>
                <w:rFonts w:ascii="Museo Sans 300" w:hAnsi="Museo Sans 300"/>
              </w:rPr>
              <w:t>La Libertad</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4D66C149" w14:textId="09BF8A4A" w:rsidR="00F71AE0" w:rsidRPr="00D07E3F" w:rsidRDefault="007D7202" w:rsidP="00F71AE0">
            <w:pPr>
              <w:rPr>
                <w:rFonts w:ascii="Museo Sans 300" w:hAnsi="Museo Sans 300"/>
              </w:rPr>
            </w:pPr>
            <w:r w:rsidRPr="00D07E3F">
              <w:rPr>
                <w:rFonts w:ascii="Museo Sans 300" w:hAnsi="Museo Sans 300"/>
              </w:rPr>
              <w:t>3</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7A11DA2B" w14:textId="0BE202EE" w:rsidR="00F71AE0" w:rsidRPr="00D07E3F" w:rsidRDefault="00F71AE0" w:rsidP="00D07E3F">
            <w:pPr>
              <w:jc w:val="both"/>
              <w:rPr>
                <w:rFonts w:ascii="Museo Sans 300" w:hAnsi="Museo Sans 300"/>
                <w:lang w:val="es-SV"/>
              </w:rPr>
            </w:pPr>
            <w:r w:rsidRPr="00F71AE0">
              <w:rPr>
                <w:rFonts w:ascii="Museo Sans 300" w:hAnsi="Museo Sans 300"/>
              </w:rPr>
              <w:t xml:space="preserve">Carretera Panamericana Ca-1 Km 32 al 35, desde parque Arqueológico San Andrés hasta entrada a Cantón San Andrés, San Juan </w:t>
            </w:r>
            <w:proofErr w:type="spellStart"/>
            <w:r w:rsidRPr="00F71AE0">
              <w:rPr>
                <w:rFonts w:ascii="Museo Sans 300" w:hAnsi="Museo Sans 300"/>
              </w:rPr>
              <w:t>Opíco</w:t>
            </w:r>
            <w:proofErr w:type="spellEnd"/>
            <w:r w:rsidRPr="00F71AE0">
              <w:rPr>
                <w:rFonts w:ascii="Museo Sans 300" w:hAnsi="Museo Sans 300"/>
              </w:rPr>
              <w:t>.</w:t>
            </w:r>
          </w:p>
        </w:tc>
      </w:tr>
      <w:tr w:rsidR="00F71AE0" w:rsidRPr="00D07E3F" w14:paraId="4BD7E8EF"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54EEB2D3" w14:textId="5CE6D9EF" w:rsidR="00F71AE0" w:rsidRPr="00D07E3F" w:rsidRDefault="00F71AE0" w:rsidP="00F71AE0">
            <w:pPr>
              <w:rPr>
                <w:rFonts w:ascii="Museo Sans 300" w:hAnsi="Museo Sans 300"/>
                <w:lang w:val="es-SV"/>
              </w:rPr>
            </w:pPr>
            <w:r w:rsidRPr="00F71AE0">
              <w:rPr>
                <w:rFonts w:ascii="Museo Sans 300" w:hAnsi="Museo Sans 300"/>
              </w:rPr>
              <w:t>La Libertad</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644F2CAE" w14:textId="1428FFB1" w:rsidR="00F71AE0" w:rsidRPr="00D07E3F" w:rsidRDefault="007D7202" w:rsidP="00F71AE0">
            <w:pPr>
              <w:rPr>
                <w:rFonts w:ascii="Museo Sans 300" w:hAnsi="Museo Sans 300"/>
              </w:rPr>
            </w:pPr>
            <w:r w:rsidRPr="00D07E3F">
              <w:rPr>
                <w:rFonts w:ascii="Museo Sans 300" w:hAnsi="Museo Sans 300"/>
              </w:rPr>
              <w:t>8</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4C71FBDB" w14:textId="6717346D" w:rsidR="00F71AE0" w:rsidRPr="00D07E3F" w:rsidRDefault="00F71AE0" w:rsidP="00D07E3F">
            <w:pPr>
              <w:jc w:val="both"/>
              <w:rPr>
                <w:rFonts w:ascii="Museo Sans 300" w:hAnsi="Museo Sans 300"/>
                <w:lang w:val="es-SV"/>
              </w:rPr>
            </w:pPr>
            <w:r w:rsidRPr="00F71AE0">
              <w:rPr>
                <w:rFonts w:ascii="Museo Sans 300" w:hAnsi="Museo Sans 300"/>
              </w:rPr>
              <w:t>Carretera Panamericana Ca-1 Km 36 al 41, desde Fabrica American Park hasta Cantón La Reforma, Ciudad Arce.</w:t>
            </w:r>
          </w:p>
        </w:tc>
      </w:tr>
      <w:tr w:rsidR="00F71AE0" w:rsidRPr="00D07E3F" w14:paraId="007737F1"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67ADD9D0" w14:textId="1E4BCC3C" w:rsidR="00F71AE0" w:rsidRPr="00D07E3F" w:rsidRDefault="00F71AE0" w:rsidP="00F71AE0">
            <w:pPr>
              <w:rPr>
                <w:rFonts w:ascii="Museo Sans 300" w:hAnsi="Museo Sans 300"/>
                <w:lang w:val="es-SV"/>
              </w:rPr>
            </w:pPr>
            <w:r w:rsidRPr="00F71AE0">
              <w:rPr>
                <w:rFonts w:ascii="Museo Sans 300" w:hAnsi="Museo Sans 300"/>
              </w:rPr>
              <w:t>La Libertad</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1389E74B" w14:textId="03E5F5BB" w:rsidR="00F71AE0" w:rsidRPr="00D07E3F" w:rsidRDefault="007D7202" w:rsidP="00F71AE0">
            <w:pPr>
              <w:rPr>
                <w:rFonts w:ascii="Museo Sans 300" w:hAnsi="Museo Sans 300"/>
              </w:rPr>
            </w:pPr>
            <w:r w:rsidRPr="00D07E3F">
              <w:rPr>
                <w:rFonts w:ascii="Museo Sans 300" w:hAnsi="Museo Sans 300"/>
              </w:rPr>
              <w:t>5</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2C7ADCD9" w14:textId="48791BAA" w:rsidR="00F71AE0" w:rsidRPr="00D07E3F" w:rsidRDefault="00F71AE0" w:rsidP="00D07E3F">
            <w:pPr>
              <w:jc w:val="both"/>
              <w:rPr>
                <w:rFonts w:ascii="Museo Sans 300" w:hAnsi="Museo Sans 300"/>
                <w:lang w:val="es-SV"/>
              </w:rPr>
            </w:pPr>
            <w:r w:rsidRPr="00F71AE0">
              <w:rPr>
                <w:rFonts w:ascii="Museo Sans 300" w:hAnsi="Museo Sans 300"/>
              </w:rPr>
              <w:t xml:space="preserve">Carretera Panamericana oeste Km 24 al 28, desde desvió a Nejapa hasta finca Colombia, San Juan </w:t>
            </w:r>
            <w:proofErr w:type="spellStart"/>
            <w:r w:rsidRPr="00F71AE0">
              <w:rPr>
                <w:rFonts w:ascii="Museo Sans 300" w:hAnsi="Museo Sans 300"/>
              </w:rPr>
              <w:t>Opíco</w:t>
            </w:r>
            <w:proofErr w:type="spellEnd"/>
            <w:r w:rsidRPr="00F71AE0">
              <w:rPr>
                <w:rFonts w:ascii="Museo Sans 300" w:hAnsi="Museo Sans 300"/>
              </w:rPr>
              <w:t>.</w:t>
            </w:r>
          </w:p>
        </w:tc>
      </w:tr>
      <w:tr w:rsidR="00F71AE0" w:rsidRPr="00D07E3F" w14:paraId="7B092B11"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5022D286" w14:textId="17EDF139" w:rsidR="00F71AE0" w:rsidRPr="00D07E3F" w:rsidRDefault="00F71AE0" w:rsidP="00F71AE0">
            <w:pPr>
              <w:rPr>
                <w:rFonts w:ascii="Museo Sans 300" w:hAnsi="Museo Sans 300"/>
                <w:lang w:val="es-SV"/>
              </w:rPr>
            </w:pPr>
            <w:r w:rsidRPr="00F71AE0">
              <w:rPr>
                <w:rFonts w:ascii="Museo Sans 300" w:hAnsi="Museo Sans 300"/>
              </w:rPr>
              <w:t>La Libertad</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62F34195" w14:textId="2810C4E7" w:rsidR="00F71AE0" w:rsidRPr="00D07E3F" w:rsidRDefault="007D7202" w:rsidP="00F71AE0">
            <w:pPr>
              <w:rPr>
                <w:rFonts w:ascii="Museo Sans 300" w:hAnsi="Museo Sans 300"/>
              </w:rPr>
            </w:pPr>
            <w:r w:rsidRPr="00D07E3F">
              <w:rPr>
                <w:rFonts w:ascii="Museo Sans 300" w:hAnsi="Museo Sans 300"/>
              </w:rPr>
              <w:t>7</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2927E857" w14:textId="084DD3C2" w:rsidR="00F71AE0" w:rsidRPr="00D07E3F" w:rsidRDefault="00F71AE0" w:rsidP="00D07E3F">
            <w:pPr>
              <w:jc w:val="both"/>
              <w:rPr>
                <w:rFonts w:ascii="Museo Sans 300" w:hAnsi="Museo Sans 300"/>
                <w:lang w:val="es-SV"/>
              </w:rPr>
            </w:pPr>
            <w:r w:rsidRPr="00F71AE0">
              <w:rPr>
                <w:rFonts w:ascii="Museo Sans 300" w:hAnsi="Museo Sans 300"/>
              </w:rPr>
              <w:t>Carretera Panamericana Oeste Km 33 al 38, hasta Quezaltepeque.</w:t>
            </w:r>
          </w:p>
        </w:tc>
      </w:tr>
      <w:tr w:rsidR="00F71AE0" w:rsidRPr="00D07E3F" w14:paraId="0E50F9EA"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36ADC83F" w14:textId="3901DFA8" w:rsidR="00F71AE0" w:rsidRPr="00D07E3F" w:rsidRDefault="00F71AE0" w:rsidP="00F71AE0">
            <w:pPr>
              <w:rPr>
                <w:rFonts w:ascii="Museo Sans 300" w:hAnsi="Museo Sans 300"/>
                <w:lang w:val="es-SV"/>
              </w:rPr>
            </w:pPr>
            <w:r w:rsidRPr="00F71AE0">
              <w:rPr>
                <w:rFonts w:ascii="Museo Sans 300" w:hAnsi="Museo Sans 300"/>
              </w:rPr>
              <w:t>La Libertad</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43E7EDEE" w14:textId="265E8DB6" w:rsidR="00F71AE0" w:rsidRPr="00D07E3F" w:rsidRDefault="007D7202" w:rsidP="00F71AE0">
            <w:pPr>
              <w:rPr>
                <w:rFonts w:ascii="Museo Sans 300" w:hAnsi="Museo Sans 300"/>
              </w:rPr>
            </w:pPr>
            <w:r w:rsidRPr="00D07E3F">
              <w:rPr>
                <w:rFonts w:ascii="Museo Sans 300" w:hAnsi="Museo Sans 300"/>
              </w:rPr>
              <w:t>7</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339FA385" w14:textId="6C3CBD93" w:rsidR="00F71AE0" w:rsidRPr="00D07E3F" w:rsidRDefault="00F71AE0" w:rsidP="00D07E3F">
            <w:pPr>
              <w:jc w:val="both"/>
              <w:rPr>
                <w:rFonts w:ascii="Museo Sans 300" w:hAnsi="Museo Sans 300"/>
                <w:lang w:val="es-SV"/>
              </w:rPr>
            </w:pPr>
            <w:r w:rsidRPr="00F71AE0">
              <w:rPr>
                <w:rFonts w:ascii="Museo Sans 300" w:hAnsi="Museo Sans 300"/>
              </w:rPr>
              <w:t>Carretera Ca-8 Km 24 al 27 y del 29 al 33.</w:t>
            </w:r>
          </w:p>
        </w:tc>
      </w:tr>
      <w:tr w:rsidR="00F71AE0" w:rsidRPr="00D07E3F" w14:paraId="57F6D87C"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63B4D155" w14:textId="57AC8FB1" w:rsidR="00F71AE0" w:rsidRPr="00D07E3F" w:rsidRDefault="003A06AE" w:rsidP="003A06AE">
            <w:pPr>
              <w:rPr>
                <w:rFonts w:ascii="Museo Sans 300" w:hAnsi="Museo Sans 300"/>
                <w:lang w:val="es-SV"/>
              </w:rPr>
            </w:pPr>
            <w:r w:rsidRPr="003A06AE">
              <w:rPr>
                <w:rFonts w:ascii="Museo Sans 300" w:hAnsi="Museo Sans 300"/>
              </w:rPr>
              <w:t>San Vicente</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2ACF84FE" w14:textId="0813B002" w:rsidR="00F71AE0" w:rsidRPr="00D07E3F" w:rsidRDefault="003A06AE" w:rsidP="00F71AE0">
            <w:pPr>
              <w:rPr>
                <w:rFonts w:ascii="Museo Sans 300" w:hAnsi="Museo Sans 300"/>
              </w:rPr>
            </w:pPr>
            <w:r w:rsidRPr="00D07E3F">
              <w:rPr>
                <w:rFonts w:ascii="Museo Sans 300" w:hAnsi="Museo Sans 300"/>
              </w:rPr>
              <w:t>3</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762DD950" w14:textId="348BCC55" w:rsidR="00F71AE0" w:rsidRPr="00D07E3F" w:rsidRDefault="0004463F" w:rsidP="00D07E3F">
            <w:pPr>
              <w:jc w:val="both"/>
              <w:rPr>
                <w:rFonts w:ascii="Museo Sans 300" w:hAnsi="Museo Sans 300"/>
                <w:lang w:val="es-SV"/>
              </w:rPr>
            </w:pPr>
            <w:r w:rsidRPr="0004463F">
              <w:rPr>
                <w:rFonts w:ascii="Museo Sans 300" w:hAnsi="Museo Sans 300"/>
              </w:rPr>
              <w:t>Carretera Panamericana Ca-1 Km 42 al 43 ½, altura de Santo Domingo.</w:t>
            </w:r>
          </w:p>
        </w:tc>
      </w:tr>
      <w:tr w:rsidR="00F71AE0" w:rsidRPr="00D07E3F" w14:paraId="361A920A"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47DEEC5D" w14:textId="7828FE31" w:rsidR="00F71AE0" w:rsidRPr="00D07E3F" w:rsidRDefault="003A06AE" w:rsidP="003A06AE">
            <w:pPr>
              <w:rPr>
                <w:rFonts w:ascii="Museo Sans 300" w:hAnsi="Museo Sans 300"/>
                <w:lang w:val="es-SV"/>
              </w:rPr>
            </w:pPr>
            <w:r w:rsidRPr="003A06AE">
              <w:rPr>
                <w:rFonts w:ascii="Museo Sans 300" w:hAnsi="Museo Sans 300"/>
              </w:rPr>
              <w:t>San Vicente</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4E1E849D" w14:textId="7653EA34" w:rsidR="00F71AE0" w:rsidRPr="00D07E3F" w:rsidRDefault="003A06AE" w:rsidP="00F71AE0">
            <w:pPr>
              <w:rPr>
                <w:rFonts w:ascii="Museo Sans 300" w:hAnsi="Museo Sans 300"/>
              </w:rPr>
            </w:pPr>
            <w:r w:rsidRPr="00D07E3F">
              <w:rPr>
                <w:rFonts w:ascii="Museo Sans 300" w:hAnsi="Museo Sans 300"/>
              </w:rPr>
              <w:t>4</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03D24E82" w14:textId="41CB6FC6" w:rsidR="00F71AE0" w:rsidRPr="00D07E3F" w:rsidRDefault="0004463F" w:rsidP="00D07E3F">
            <w:pPr>
              <w:jc w:val="both"/>
              <w:rPr>
                <w:rFonts w:ascii="Museo Sans 300" w:hAnsi="Museo Sans 300"/>
                <w:lang w:val="es-SV"/>
              </w:rPr>
            </w:pPr>
            <w:r w:rsidRPr="0004463F">
              <w:rPr>
                <w:rFonts w:ascii="Museo Sans 300" w:hAnsi="Museo Sans 300"/>
              </w:rPr>
              <w:t xml:space="preserve">Carretera Panamericana Ca-1 Km 48 al 52, desde Cantón La Virgen de Oriente hasta Cantón Las Animas, </w:t>
            </w:r>
            <w:proofErr w:type="spellStart"/>
            <w:r w:rsidRPr="0004463F">
              <w:rPr>
                <w:rFonts w:ascii="Museo Sans 300" w:hAnsi="Museo Sans 300"/>
              </w:rPr>
              <w:t>Tepetitán</w:t>
            </w:r>
            <w:proofErr w:type="spellEnd"/>
            <w:r w:rsidRPr="0004463F">
              <w:rPr>
                <w:rFonts w:ascii="Museo Sans 300" w:hAnsi="Museo Sans 300"/>
              </w:rPr>
              <w:t>.</w:t>
            </w:r>
          </w:p>
        </w:tc>
      </w:tr>
      <w:tr w:rsidR="00F71AE0" w:rsidRPr="00D07E3F" w14:paraId="00CE8198"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2280722C" w14:textId="18DD2D8B" w:rsidR="00F71AE0" w:rsidRPr="00D07E3F" w:rsidRDefault="003A06AE" w:rsidP="003A06AE">
            <w:pPr>
              <w:rPr>
                <w:rFonts w:ascii="Museo Sans 300" w:hAnsi="Museo Sans 300"/>
                <w:lang w:val="es-SV"/>
              </w:rPr>
            </w:pPr>
            <w:r w:rsidRPr="003A06AE">
              <w:rPr>
                <w:rFonts w:ascii="Museo Sans 300" w:hAnsi="Museo Sans 300"/>
              </w:rPr>
              <w:t>San Vicente</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34A8BCF4" w14:textId="0C4CD6E9" w:rsidR="00F71AE0" w:rsidRPr="00D07E3F" w:rsidRDefault="003A06AE" w:rsidP="00F71AE0">
            <w:pPr>
              <w:rPr>
                <w:rFonts w:ascii="Museo Sans 300" w:hAnsi="Museo Sans 300"/>
              </w:rPr>
            </w:pPr>
            <w:r w:rsidRPr="00D07E3F">
              <w:rPr>
                <w:rFonts w:ascii="Museo Sans 300" w:hAnsi="Museo Sans 300"/>
              </w:rPr>
              <w:t>4</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4865B49B" w14:textId="638B6B35" w:rsidR="00F71AE0" w:rsidRPr="00D07E3F" w:rsidRDefault="003A06AE" w:rsidP="00D07E3F">
            <w:pPr>
              <w:jc w:val="both"/>
              <w:rPr>
                <w:rFonts w:ascii="Museo Sans 300" w:hAnsi="Museo Sans 300"/>
                <w:lang w:val="es-SV"/>
              </w:rPr>
            </w:pPr>
            <w:r w:rsidRPr="003A06AE">
              <w:rPr>
                <w:rFonts w:ascii="Museo Sans 300" w:hAnsi="Museo Sans 300"/>
              </w:rPr>
              <w:t>Carretera Panamericana Ca-1 Km 57 al 61, desde Cantón calderas hasta Caserío Las Flores, Apastepeque.</w:t>
            </w:r>
          </w:p>
        </w:tc>
      </w:tr>
      <w:tr w:rsidR="00F71AE0" w:rsidRPr="00D07E3F" w14:paraId="36231759"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1B0ADC8F" w14:textId="64B54321" w:rsidR="00F71AE0" w:rsidRPr="00D07E3F" w:rsidRDefault="003A06AE" w:rsidP="003A06AE">
            <w:pPr>
              <w:rPr>
                <w:rFonts w:ascii="Museo Sans 300" w:hAnsi="Museo Sans 300"/>
                <w:lang w:val="es-SV"/>
              </w:rPr>
            </w:pPr>
            <w:r w:rsidRPr="003A06AE">
              <w:rPr>
                <w:rFonts w:ascii="Museo Sans 300" w:hAnsi="Museo Sans 300"/>
              </w:rPr>
              <w:t>San Vicente</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0ABC299A" w14:textId="7ADD7298" w:rsidR="00F71AE0" w:rsidRPr="00D07E3F" w:rsidRDefault="003A06AE" w:rsidP="00F71AE0">
            <w:pPr>
              <w:rPr>
                <w:rFonts w:ascii="Museo Sans 300" w:hAnsi="Museo Sans 300"/>
              </w:rPr>
            </w:pPr>
            <w:r w:rsidRPr="00D07E3F">
              <w:rPr>
                <w:rFonts w:ascii="Museo Sans 300" w:hAnsi="Museo Sans 300"/>
              </w:rPr>
              <w:t>5</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6F94AFA4" w14:textId="0253CA7A" w:rsidR="00F71AE0" w:rsidRPr="00D07E3F" w:rsidRDefault="003A06AE" w:rsidP="00D07E3F">
            <w:pPr>
              <w:jc w:val="both"/>
              <w:rPr>
                <w:rFonts w:ascii="Museo Sans 300" w:hAnsi="Museo Sans 300"/>
                <w:lang w:val="es-SV"/>
              </w:rPr>
            </w:pPr>
            <w:r w:rsidRPr="003A06AE">
              <w:rPr>
                <w:rFonts w:ascii="Museo Sans 300" w:hAnsi="Museo Sans 300"/>
              </w:rPr>
              <w:t>Carretera Panamericana Ca-1 Km 71 al 75, desde Cantón El Arco hasta Quebrada Seca.</w:t>
            </w:r>
          </w:p>
        </w:tc>
      </w:tr>
      <w:tr w:rsidR="00F71AE0" w:rsidRPr="00D07E3F" w14:paraId="7A5621C9"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6B69EC14" w14:textId="0664D112" w:rsidR="00F71AE0" w:rsidRPr="00D07E3F" w:rsidRDefault="003A06AE" w:rsidP="003A06AE">
            <w:pPr>
              <w:rPr>
                <w:rFonts w:ascii="Museo Sans 300" w:hAnsi="Museo Sans 300"/>
                <w:lang w:val="es-SV"/>
              </w:rPr>
            </w:pPr>
            <w:r w:rsidRPr="003A06AE">
              <w:rPr>
                <w:rFonts w:ascii="Museo Sans 300" w:hAnsi="Museo Sans 300"/>
              </w:rPr>
              <w:t>San Vicente</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5992A9DC" w14:textId="1C823C23" w:rsidR="00F71AE0" w:rsidRPr="00D07E3F" w:rsidRDefault="003A06AE" w:rsidP="00F71AE0">
            <w:pPr>
              <w:rPr>
                <w:rFonts w:ascii="Museo Sans 300" w:hAnsi="Museo Sans 300"/>
              </w:rPr>
            </w:pPr>
            <w:r w:rsidRPr="00D07E3F">
              <w:rPr>
                <w:rFonts w:ascii="Museo Sans 300" w:hAnsi="Museo Sans 300"/>
              </w:rPr>
              <w:t>3</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6A8B3AA8" w14:textId="283131E4" w:rsidR="00F71AE0" w:rsidRPr="00D07E3F" w:rsidRDefault="003A06AE" w:rsidP="00D07E3F">
            <w:pPr>
              <w:jc w:val="both"/>
              <w:rPr>
                <w:rFonts w:ascii="Museo Sans 300" w:hAnsi="Museo Sans 300"/>
                <w:lang w:val="es-SV"/>
              </w:rPr>
            </w:pPr>
            <w:r w:rsidRPr="003A06AE">
              <w:rPr>
                <w:rFonts w:ascii="Museo Sans 300" w:hAnsi="Museo Sans 300"/>
              </w:rPr>
              <w:t>Carretera Panamericana Ca-1 Km 79 al 80, desde Caserío Las Flores hasta Caserío Río Frío.</w:t>
            </w:r>
          </w:p>
        </w:tc>
      </w:tr>
      <w:tr w:rsidR="00F71AE0" w:rsidRPr="00D07E3F" w14:paraId="3EFBCED4"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48AC9497" w14:textId="6BA9D1C6" w:rsidR="00F71AE0" w:rsidRPr="00D07E3F" w:rsidRDefault="003A06AE" w:rsidP="003A06AE">
            <w:pPr>
              <w:rPr>
                <w:rFonts w:ascii="Museo Sans 300" w:hAnsi="Museo Sans 300"/>
                <w:lang w:val="es-SV"/>
              </w:rPr>
            </w:pPr>
            <w:r w:rsidRPr="003A06AE">
              <w:rPr>
                <w:rFonts w:ascii="Museo Sans 300" w:hAnsi="Museo Sans 300"/>
              </w:rPr>
              <w:t>La Paz</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1FCD5061" w14:textId="4B49DB90" w:rsidR="00F71AE0" w:rsidRPr="00D07E3F" w:rsidRDefault="003A06AE" w:rsidP="00F71AE0">
            <w:pPr>
              <w:rPr>
                <w:rFonts w:ascii="Museo Sans 300" w:hAnsi="Museo Sans 300"/>
              </w:rPr>
            </w:pPr>
            <w:r w:rsidRPr="00D07E3F">
              <w:rPr>
                <w:rFonts w:ascii="Museo Sans 300" w:hAnsi="Museo Sans 300"/>
              </w:rPr>
              <w:t>8</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229165D1" w14:textId="5759B993" w:rsidR="00F71AE0" w:rsidRPr="00D07E3F" w:rsidRDefault="003A06AE" w:rsidP="00D07E3F">
            <w:pPr>
              <w:jc w:val="both"/>
              <w:rPr>
                <w:rFonts w:ascii="Museo Sans 300" w:hAnsi="Museo Sans 300"/>
                <w:lang w:val="es-SV"/>
              </w:rPr>
            </w:pPr>
            <w:r w:rsidRPr="003A06AE">
              <w:rPr>
                <w:rFonts w:ascii="Museo Sans 300" w:hAnsi="Museo Sans 300"/>
              </w:rPr>
              <w:t xml:space="preserve">Autopista a Comalapa Km 21 al 28, desde Colonia San Juan de Dios hasta Cantón </w:t>
            </w:r>
            <w:proofErr w:type="spellStart"/>
            <w:r w:rsidRPr="003A06AE">
              <w:rPr>
                <w:rFonts w:ascii="Museo Sans 300" w:hAnsi="Museo Sans 300"/>
              </w:rPr>
              <w:t>Cupinco</w:t>
            </w:r>
            <w:proofErr w:type="spellEnd"/>
            <w:r w:rsidRPr="003A06AE">
              <w:rPr>
                <w:rFonts w:ascii="Museo Sans 300" w:hAnsi="Museo Sans 300"/>
              </w:rPr>
              <w:t>, Olocuilta.</w:t>
            </w:r>
          </w:p>
        </w:tc>
      </w:tr>
      <w:tr w:rsidR="00F71AE0" w:rsidRPr="00D07E3F" w14:paraId="4C03BEE6"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127DD897" w14:textId="36A178F3" w:rsidR="00F71AE0" w:rsidRPr="00D07E3F" w:rsidRDefault="003A06AE" w:rsidP="003A06AE">
            <w:pPr>
              <w:rPr>
                <w:rFonts w:ascii="Museo Sans 300" w:hAnsi="Museo Sans 300"/>
                <w:lang w:val="es-SV"/>
              </w:rPr>
            </w:pPr>
            <w:r w:rsidRPr="003A06AE">
              <w:rPr>
                <w:rFonts w:ascii="Museo Sans 300" w:hAnsi="Museo Sans 300"/>
              </w:rPr>
              <w:t>La Paz</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00EAD879" w14:textId="6B78FCC6" w:rsidR="00F71AE0" w:rsidRPr="00D07E3F" w:rsidRDefault="003A06AE" w:rsidP="00F71AE0">
            <w:pPr>
              <w:rPr>
                <w:rFonts w:ascii="Museo Sans 300" w:hAnsi="Museo Sans 300"/>
              </w:rPr>
            </w:pPr>
            <w:r w:rsidRPr="00D07E3F">
              <w:rPr>
                <w:rFonts w:ascii="Museo Sans 300" w:hAnsi="Museo Sans 300"/>
              </w:rPr>
              <w:t>7</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4C7F5599" w14:textId="53434924" w:rsidR="00F71AE0" w:rsidRPr="00D07E3F" w:rsidRDefault="003A06AE" w:rsidP="00D07E3F">
            <w:pPr>
              <w:jc w:val="both"/>
              <w:rPr>
                <w:rFonts w:ascii="Museo Sans 300" w:hAnsi="Museo Sans 300"/>
                <w:lang w:val="es-SV"/>
              </w:rPr>
            </w:pPr>
            <w:r w:rsidRPr="003A06AE">
              <w:rPr>
                <w:rFonts w:ascii="Museo Sans 300" w:hAnsi="Museo Sans 300"/>
              </w:rPr>
              <w:t>Autopista a Comalapa Km 31 al 35.</w:t>
            </w:r>
          </w:p>
        </w:tc>
      </w:tr>
      <w:tr w:rsidR="00F71AE0" w:rsidRPr="00D07E3F" w14:paraId="4DBD7AED"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2B1BE649" w14:textId="227326BA" w:rsidR="00F71AE0" w:rsidRPr="00D07E3F" w:rsidRDefault="003A06AE" w:rsidP="003A06AE">
            <w:pPr>
              <w:rPr>
                <w:rFonts w:ascii="Museo Sans 300" w:hAnsi="Museo Sans 300"/>
                <w:lang w:val="es-SV"/>
              </w:rPr>
            </w:pPr>
            <w:r w:rsidRPr="003A06AE">
              <w:rPr>
                <w:rFonts w:ascii="Museo Sans 300" w:hAnsi="Museo Sans 300"/>
              </w:rPr>
              <w:t>La Paz</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685E428D" w14:textId="1B86337D" w:rsidR="00F71AE0" w:rsidRPr="00D07E3F" w:rsidRDefault="003A06AE" w:rsidP="00F71AE0">
            <w:pPr>
              <w:rPr>
                <w:rFonts w:ascii="Museo Sans 300" w:hAnsi="Museo Sans 300"/>
              </w:rPr>
            </w:pPr>
            <w:r w:rsidRPr="00D07E3F">
              <w:rPr>
                <w:rFonts w:ascii="Museo Sans 300" w:hAnsi="Museo Sans 300"/>
              </w:rPr>
              <w:t>7</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032C18BB" w14:textId="74F0C1AF" w:rsidR="00F71AE0" w:rsidRPr="00D07E3F" w:rsidRDefault="003A06AE" w:rsidP="00D07E3F">
            <w:pPr>
              <w:jc w:val="both"/>
              <w:rPr>
                <w:rFonts w:ascii="Museo Sans 300" w:hAnsi="Museo Sans 300"/>
                <w:lang w:val="es-SV"/>
              </w:rPr>
            </w:pPr>
            <w:r w:rsidRPr="003A06AE">
              <w:rPr>
                <w:rFonts w:ascii="Museo Sans 300" w:hAnsi="Museo Sans 300"/>
              </w:rPr>
              <w:t>Autopista a Comalapa Km 37 ½ al 42.</w:t>
            </w:r>
          </w:p>
        </w:tc>
      </w:tr>
      <w:tr w:rsidR="00F71AE0" w:rsidRPr="00D07E3F" w14:paraId="26B6C9E7"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124D8C16" w14:textId="08077DD6" w:rsidR="00F71AE0" w:rsidRPr="00D07E3F" w:rsidRDefault="003A06AE" w:rsidP="003A06AE">
            <w:pPr>
              <w:rPr>
                <w:rFonts w:ascii="Museo Sans 300" w:hAnsi="Museo Sans 300"/>
                <w:lang w:val="es-SV"/>
              </w:rPr>
            </w:pPr>
            <w:r w:rsidRPr="003A06AE">
              <w:rPr>
                <w:rFonts w:ascii="Museo Sans 300" w:hAnsi="Museo Sans 300"/>
              </w:rPr>
              <w:t>La Paz</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4403D360" w14:textId="06720A1F" w:rsidR="00F71AE0" w:rsidRPr="00D07E3F" w:rsidRDefault="003A06AE" w:rsidP="00F71AE0">
            <w:pPr>
              <w:rPr>
                <w:rFonts w:ascii="Museo Sans 300" w:hAnsi="Museo Sans 300"/>
              </w:rPr>
            </w:pPr>
            <w:r w:rsidRPr="00D07E3F">
              <w:rPr>
                <w:rFonts w:ascii="Museo Sans 300" w:hAnsi="Museo Sans 300"/>
              </w:rPr>
              <w:t>5</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61D0EA3B" w14:textId="4C65B2F8" w:rsidR="00F71AE0" w:rsidRPr="00D07E3F" w:rsidRDefault="003A06AE" w:rsidP="00D07E3F">
            <w:pPr>
              <w:jc w:val="both"/>
              <w:rPr>
                <w:rFonts w:ascii="Museo Sans 300" w:hAnsi="Museo Sans 300"/>
                <w:lang w:val="es-SV"/>
              </w:rPr>
            </w:pPr>
            <w:r w:rsidRPr="003A06AE">
              <w:rPr>
                <w:rFonts w:ascii="Museo Sans 300" w:hAnsi="Museo Sans 300"/>
              </w:rPr>
              <w:t>Carretera Litoral Ca-2 Km 40 al 42, desde Caserío El Tunal hasta Lotificación Miraflores, El Rosario, San Luis Talpa, San Pedro Masahuat.</w:t>
            </w:r>
          </w:p>
        </w:tc>
      </w:tr>
      <w:tr w:rsidR="00F71AE0" w:rsidRPr="00D07E3F" w14:paraId="69EDC177"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6854739D" w14:textId="6428B07C" w:rsidR="00F71AE0" w:rsidRPr="00D07E3F" w:rsidRDefault="003A06AE" w:rsidP="003A06AE">
            <w:pPr>
              <w:rPr>
                <w:rFonts w:ascii="Museo Sans 300" w:hAnsi="Museo Sans 300"/>
                <w:lang w:val="es-SV"/>
              </w:rPr>
            </w:pPr>
            <w:r w:rsidRPr="003A06AE">
              <w:rPr>
                <w:rFonts w:ascii="Museo Sans 300" w:hAnsi="Museo Sans 300"/>
              </w:rPr>
              <w:t>La Paz</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0AE44639" w14:textId="5FFAF438" w:rsidR="00F71AE0" w:rsidRPr="00D07E3F" w:rsidRDefault="003A06AE" w:rsidP="00F71AE0">
            <w:pPr>
              <w:rPr>
                <w:rFonts w:ascii="Museo Sans 300" w:hAnsi="Museo Sans 300"/>
              </w:rPr>
            </w:pPr>
            <w:r w:rsidRPr="00D07E3F">
              <w:rPr>
                <w:rFonts w:ascii="Museo Sans 300" w:hAnsi="Museo Sans 300"/>
              </w:rPr>
              <w:t>4</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7266B9AB" w14:textId="37CC4903" w:rsidR="00F71AE0" w:rsidRPr="00D07E3F" w:rsidRDefault="003A06AE" w:rsidP="00D07E3F">
            <w:pPr>
              <w:jc w:val="both"/>
              <w:rPr>
                <w:rFonts w:ascii="Museo Sans 300" w:hAnsi="Museo Sans 300"/>
                <w:lang w:val="es-SV"/>
              </w:rPr>
            </w:pPr>
            <w:r w:rsidRPr="003A06AE">
              <w:rPr>
                <w:rFonts w:ascii="Museo Sans 300" w:hAnsi="Museo Sans 300"/>
              </w:rPr>
              <w:t>Carretera Litoral Ca-2 Km 45 ½ al 48, Cantón El Pedregal El Rosario hasta Caserío El Cimarrón.</w:t>
            </w:r>
          </w:p>
        </w:tc>
      </w:tr>
      <w:tr w:rsidR="00F71AE0" w:rsidRPr="00D07E3F" w14:paraId="764A0B7B"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2CB146FB" w14:textId="597B2433" w:rsidR="00F71AE0" w:rsidRPr="00D07E3F" w:rsidRDefault="003A06AE" w:rsidP="003A06AE">
            <w:pPr>
              <w:rPr>
                <w:rFonts w:ascii="Museo Sans 300" w:hAnsi="Museo Sans 300"/>
                <w:lang w:val="es-SV"/>
              </w:rPr>
            </w:pPr>
            <w:r w:rsidRPr="003A06AE">
              <w:rPr>
                <w:rFonts w:ascii="Museo Sans 300" w:hAnsi="Museo Sans 300"/>
              </w:rPr>
              <w:t>La Paz</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27FCD298" w14:textId="3977E196" w:rsidR="00F71AE0" w:rsidRPr="00D07E3F" w:rsidRDefault="003A06AE" w:rsidP="00F71AE0">
            <w:pPr>
              <w:rPr>
                <w:rFonts w:ascii="Museo Sans 300" w:hAnsi="Museo Sans 300"/>
              </w:rPr>
            </w:pPr>
            <w:r w:rsidRPr="00D07E3F">
              <w:rPr>
                <w:rFonts w:ascii="Museo Sans 300" w:hAnsi="Museo Sans 300"/>
              </w:rPr>
              <w:t>8</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2927C8AB" w14:textId="5FABB47E" w:rsidR="00F71AE0" w:rsidRPr="00D07E3F" w:rsidRDefault="003A06AE" w:rsidP="00D07E3F">
            <w:pPr>
              <w:jc w:val="both"/>
              <w:rPr>
                <w:rFonts w:ascii="Museo Sans 300" w:hAnsi="Museo Sans 300"/>
                <w:lang w:val="es-SV"/>
              </w:rPr>
            </w:pPr>
            <w:r w:rsidRPr="003A06AE">
              <w:rPr>
                <w:rFonts w:ascii="Museo Sans 300" w:hAnsi="Museo Sans 300"/>
              </w:rPr>
              <w:t xml:space="preserve">Carretera Litoral Ca-2 Km 56 al 59, desde Cantón </w:t>
            </w:r>
            <w:proofErr w:type="spellStart"/>
            <w:r w:rsidRPr="003A06AE">
              <w:rPr>
                <w:rFonts w:ascii="Museo Sans 300" w:hAnsi="Museo Sans 300"/>
              </w:rPr>
              <w:t>Tecualuya</w:t>
            </w:r>
            <w:proofErr w:type="spellEnd"/>
            <w:r w:rsidRPr="003A06AE">
              <w:rPr>
                <w:rFonts w:ascii="Museo Sans 300" w:hAnsi="Museo Sans 300"/>
              </w:rPr>
              <w:t xml:space="preserve"> hasta Cantón El Hueso, San Luis Talpa.</w:t>
            </w:r>
          </w:p>
        </w:tc>
      </w:tr>
      <w:tr w:rsidR="00F71AE0" w:rsidRPr="00D07E3F" w14:paraId="3212E6F3"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696C50BD" w14:textId="55528312" w:rsidR="00F71AE0" w:rsidRPr="00D07E3F" w:rsidRDefault="003A06AE" w:rsidP="003A06AE">
            <w:pPr>
              <w:rPr>
                <w:rFonts w:ascii="Museo Sans 300" w:hAnsi="Museo Sans 300"/>
                <w:lang w:val="es-SV"/>
              </w:rPr>
            </w:pPr>
            <w:r w:rsidRPr="003A06AE">
              <w:rPr>
                <w:rFonts w:ascii="Museo Sans 300" w:hAnsi="Museo Sans 300"/>
              </w:rPr>
              <w:t>La Paz</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7B625AFE" w14:textId="4715F7C8" w:rsidR="00F71AE0" w:rsidRPr="00D07E3F" w:rsidRDefault="003A06AE" w:rsidP="00F71AE0">
            <w:pPr>
              <w:rPr>
                <w:rFonts w:ascii="Museo Sans 300" w:hAnsi="Museo Sans 300"/>
              </w:rPr>
            </w:pPr>
            <w:r w:rsidRPr="00D07E3F">
              <w:rPr>
                <w:rFonts w:ascii="Museo Sans 300" w:hAnsi="Museo Sans 300"/>
              </w:rPr>
              <w:t>8</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0749B78A" w14:textId="05DFD438" w:rsidR="00F71AE0" w:rsidRPr="00D07E3F" w:rsidRDefault="003A06AE" w:rsidP="00D07E3F">
            <w:pPr>
              <w:jc w:val="both"/>
              <w:rPr>
                <w:rFonts w:ascii="Museo Sans 300" w:hAnsi="Museo Sans 300"/>
                <w:lang w:val="es-SV"/>
              </w:rPr>
            </w:pPr>
            <w:r w:rsidRPr="003A06AE">
              <w:rPr>
                <w:rFonts w:ascii="Museo Sans 300" w:hAnsi="Museo Sans 300"/>
              </w:rPr>
              <w:t>Carretera Litoral Ca-2 Km 60 ½ al 64, desde Cantón Poniente Abajo hasta Colonia Los Almendros 2.</w:t>
            </w:r>
          </w:p>
        </w:tc>
      </w:tr>
      <w:tr w:rsidR="00F71AE0" w:rsidRPr="00D07E3F" w14:paraId="5BA3D8A1"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165C4432" w14:textId="4146D47C" w:rsidR="00F71AE0" w:rsidRPr="00D07E3F" w:rsidRDefault="003A06AE" w:rsidP="003A06AE">
            <w:pPr>
              <w:rPr>
                <w:rFonts w:ascii="Museo Sans 300" w:hAnsi="Museo Sans 300"/>
                <w:lang w:val="es-SV"/>
              </w:rPr>
            </w:pPr>
            <w:r w:rsidRPr="003A06AE">
              <w:rPr>
                <w:rFonts w:ascii="Museo Sans 300" w:hAnsi="Museo Sans 300"/>
              </w:rPr>
              <w:t>La Paz</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6CB0DD78" w14:textId="30CF87A7" w:rsidR="00F71AE0" w:rsidRPr="00D07E3F" w:rsidRDefault="003A06AE" w:rsidP="00F71AE0">
            <w:pPr>
              <w:rPr>
                <w:rFonts w:ascii="Museo Sans 300" w:hAnsi="Museo Sans 300"/>
              </w:rPr>
            </w:pPr>
            <w:r w:rsidRPr="00D07E3F">
              <w:rPr>
                <w:rFonts w:ascii="Museo Sans 300" w:hAnsi="Museo Sans 300"/>
              </w:rPr>
              <w:t>7</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582D4458" w14:textId="5C80EEFE" w:rsidR="00F71AE0" w:rsidRPr="00D07E3F" w:rsidRDefault="003A06AE" w:rsidP="00D07E3F">
            <w:pPr>
              <w:jc w:val="both"/>
              <w:rPr>
                <w:rFonts w:ascii="Museo Sans 300" w:hAnsi="Museo Sans 300"/>
                <w:lang w:val="es-SV"/>
              </w:rPr>
            </w:pPr>
            <w:r w:rsidRPr="003A06AE">
              <w:rPr>
                <w:rFonts w:ascii="Museo Sans 300" w:hAnsi="Museo Sans 300"/>
              </w:rPr>
              <w:t>Carretera Litoral Ca-2 Km 66 ½ al 70, desde Cantón El Socorro hasta Cantón La Lucha, Zacatecoluca.</w:t>
            </w:r>
          </w:p>
        </w:tc>
      </w:tr>
      <w:tr w:rsidR="00F71AE0" w:rsidRPr="00D07E3F" w14:paraId="7757B9E3"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0735745C" w14:textId="1FF4A211" w:rsidR="00F71AE0" w:rsidRPr="00D07E3F" w:rsidRDefault="003A06AE" w:rsidP="00F71AE0">
            <w:pPr>
              <w:rPr>
                <w:rFonts w:ascii="Museo Sans 300" w:hAnsi="Museo Sans 300"/>
              </w:rPr>
            </w:pPr>
            <w:r w:rsidRPr="00D07E3F">
              <w:rPr>
                <w:rFonts w:ascii="Museo Sans 300" w:hAnsi="Museo Sans 300"/>
              </w:rPr>
              <w:lastRenderedPageBreak/>
              <w:t>Cuscatlán</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28BDAE50" w14:textId="578E251E" w:rsidR="00F71AE0" w:rsidRPr="00D07E3F" w:rsidRDefault="003A06AE" w:rsidP="00F71AE0">
            <w:pPr>
              <w:rPr>
                <w:rFonts w:ascii="Museo Sans 300" w:hAnsi="Museo Sans 300"/>
              </w:rPr>
            </w:pPr>
            <w:r w:rsidRPr="00D07E3F">
              <w:rPr>
                <w:rFonts w:ascii="Museo Sans 300" w:hAnsi="Museo Sans 300"/>
              </w:rPr>
              <w:t>10</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0FD4F215" w14:textId="39571094" w:rsidR="00F71AE0" w:rsidRPr="00D07E3F" w:rsidRDefault="003A06AE" w:rsidP="00D07E3F">
            <w:pPr>
              <w:jc w:val="both"/>
              <w:rPr>
                <w:rFonts w:ascii="Museo Sans 300" w:hAnsi="Museo Sans 300"/>
                <w:lang w:val="es-SV"/>
              </w:rPr>
            </w:pPr>
            <w:r w:rsidRPr="003A06AE">
              <w:rPr>
                <w:rFonts w:ascii="Museo Sans 300" w:hAnsi="Museo Sans 300"/>
              </w:rPr>
              <w:t xml:space="preserve">Carretera Panamericana Ca-1 Km 22 ½ al 29, desde San Pedro </w:t>
            </w:r>
            <w:proofErr w:type="spellStart"/>
            <w:r w:rsidRPr="003A06AE">
              <w:rPr>
                <w:rFonts w:ascii="Museo Sans 300" w:hAnsi="Museo Sans 300"/>
              </w:rPr>
              <w:t>Perulapán</w:t>
            </w:r>
            <w:proofErr w:type="spellEnd"/>
            <w:r w:rsidRPr="003A06AE">
              <w:rPr>
                <w:rFonts w:ascii="Museo Sans 300" w:hAnsi="Museo Sans 300"/>
              </w:rPr>
              <w:t xml:space="preserve"> y Santa Cruz </w:t>
            </w:r>
            <w:proofErr w:type="spellStart"/>
            <w:r w:rsidRPr="003A06AE">
              <w:rPr>
                <w:rFonts w:ascii="Museo Sans 300" w:hAnsi="Museo Sans 300"/>
              </w:rPr>
              <w:t>Michapa</w:t>
            </w:r>
            <w:proofErr w:type="spellEnd"/>
            <w:r w:rsidRPr="003A06AE">
              <w:rPr>
                <w:rFonts w:ascii="Museo Sans 300" w:hAnsi="Museo Sans 300"/>
              </w:rPr>
              <w:t>.</w:t>
            </w:r>
          </w:p>
        </w:tc>
      </w:tr>
      <w:tr w:rsidR="00F71AE0" w:rsidRPr="00D07E3F" w14:paraId="1EFD7D12"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042C0229" w14:textId="35F607A6" w:rsidR="00F71AE0" w:rsidRPr="00D07E3F" w:rsidRDefault="003A06AE" w:rsidP="00F71AE0">
            <w:pPr>
              <w:rPr>
                <w:rFonts w:ascii="Museo Sans 300" w:hAnsi="Museo Sans 300"/>
              </w:rPr>
            </w:pPr>
            <w:r w:rsidRPr="00D07E3F">
              <w:rPr>
                <w:rFonts w:ascii="Museo Sans 300" w:hAnsi="Museo Sans 300"/>
              </w:rPr>
              <w:t>Cuscatlán</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275B8B1B" w14:textId="4E134D99" w:rsidR="00F71AE0" w:rsidRPr="00D07E3F" w:rsidRDefault="003A06AE" w:rsidP="00F71AE0">
            <w:pPr>
              <w:rPr>
                <w:rFonts w:ascii="Museo Sans 300" w:hAnsi="Museo Sans 300"/>
              </w:rPr>
            </w:pPr>
            <w:r w:rsidRPr="00D07E3F">
              <w:rPr>
                <w:rFonts w:ascii="Museo Sans 300" w:hAnsi="Museo Sans 300"/>
              </w:rPr>
              <w:t>17</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7DF444BA" w14:textId="2C49D3B2" w:rsidR="00F71AE0" w:rsidRPr="00D07E3F" w:rsidRDefault="003A06AE" w:rsidP="00D07E3F">
            <w:pPr>
              <w:jc w:val="both"/>
              <w:rPr>
                <w:rFonts w:ascii="Museo Sans 300" w:hAnsi="Museo Sans 300"/>
                <w:lang w:val="es-SV"/>
              </w:rPr>
            </w:pPr>
            <w:r w:rsidRPr="003A06AE">
              <w:rPr>
                <w:rFonts w:ascii="Museo Sans 300" w:hAnsi="Museo Sans 300"/>
              </w:rPr>
              <w:t>Carretera Panamericana Ca-1 Km 34 al 41, Cojutepeque El Carmen y San Rafael Cedros.</w:t>
            </w:r>
          </w:p>
        </w:tc>
      </w:tr>
      <w:tr w:rsidR="00F71AE0" w:rsidRPr="00D07E3F" w14:paraId="379CF059"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32BCDDD7" w14:textId="2F9A9039" w:rsidR="00F71AE0" w:rsidRPr="00D07E3F" w:rsidRDefault="003A06AE" w:rsidP="003A06AE">
            <w:pPr>
              <w:rPr>
                <w:rFonts w:ascii="Museo Sans 300" w:hAnsi="Museo Sans 300"/>
                <w:lang w:val="es-SV"/>
              </w:rPr>
            </w:pPr>
            <w:r w:rsidRPr="003A06AE">
              <w:rPr>
                <w:rFonts w:ascii="Museo Sans 300" w:hAnsi="Museo Sans 300"/>
              </w:rPr>
              <w:t>Cabañas</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12975734" w14:textId="5594D4E1" w:rsidR="00F71AE0" w:rsidRPr="00D07E3F" w:rsidRDefault="003A06AE" w:rsidP="00F71AE0">
            <w:pPr>
              <w:rPr>
                <w:rFonts w:ascii="Museo Sans 300" w:hAnsi="Museo Sans 300"/>
              </w:rPr>
            </w:pPr>
            <w:r w:rsidRPr="00D07E3F">
              <w:rPr>
                <w:rFonts w:ascii="Museo Sans 300" w:hAnsi="Museo Sans 300"/>
              </w:rPr>
              <w:t>6</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52F90E0D" w14:textId="210B3F10" w:rsidR="00F71AE0" w:rsidRPr="00D07E3F" w:rsidRDefault="003A06AE" w:rsidP="00D07E3F">
            <w:pPr>
              <w:jc w:val="both"/>
              <w:rPr>
                <w:rFonts w:ascii="Museo Sans 300" w:hAnsi="Museo Sans 300"/>
                <w:lang w:val="es-SV"/>
              </w:rPr>
            </w:pPr>
            <w:r w:rsidRPr="003A06AE">
              <w:rPr>
                <w:rFonts w:ascii="Museo Sans 300" w:hAnsi="Museo Sans 300"/>
              </w:rPr>
              <w:t>Carretera de San Salvador a Sensuntepeque Km 52 al 58 ½, desde Cantón Agua Zarca hasta Cantón Los Llanitos, Ilobasco.</w:t>
            </w:r>
          </w:p>
        </w:tc>
      </w:tr>
      <w:tr w:rsidR="00F71AE0" w:rsidRPr="00D07E3F" w14:paraId="247E29CD"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416AA929" w14:textId="01F1AD86" w:rsidR="00F71AE0" w:rsidRPr="00D07E3F" w:rsidRDefault="003A06AE" w:rsidP="003A06AE">
            <w:pPr>
              <w:rPr>
                <w:rFonts w:ascii="Museo Sans 300" w:hAnsi="Museo Sans 300"/>
                <w:lang w:val="es-SV"/>
              </w:rPr>
            </w:pPr>
            <w:r w:rsidRPr="003A06AE">
              <w:rPr>
                <w:rFonts w:ascii="Museo Sans 300" w:hAnsi="Museo Sans 300"/>
              </w:rPr>
              <w:t>San Vicente</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33E867A2" w14:textId="49B7949A" w:rsidR="00F71AE0" w:rsidRPr="00D07E3F" w:rsidRDefault="003A06AE" w:rsidP="00F71AE0">
            <w:pPr>
              <w:rPr>
                <w:rFonts w:ascii="Museo Sans 300" w:hAnsi="Museo Sans 300"/>
              </w:rPr>
            </w:pPr>
            <w:r w:rsidRPr="00D07E3F">
              <w:rPr>
                <w:rFonts w:ascii="Museo Sans 300" w:hAnsi="Museo Sans 300"/>
              </w:rPr>
              <w:t>3</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75DC6E3E" w14:textId="1E88AC01" w:rsidR="00F71AE0" w:rsidRPr="00D07E3F" w:rsidRDefault="003A06AE" w:rsidP="00D07E3F">
            <w:pPr>
              <w:jc w:val="both"/>
              <w:rPr>
                <w:rFonts w:ascii="Museo Sans 300" w:hAnsi="Museo Sans 300"/>
                <w:lang w:val="es-SV"/>
              </w:rPr>
            </w:pPr>
            <w:r w:rsidRPr="003A06AE">
              <w:rPr>
                <w:rFonts w:ascii="Museo Sans 300" w:hAnsi="Museo Sans 300"/>
              </w:rPr>
              <w:t>Carretera Panamericana Ca-1 Km 42 al 43 ½, altura de Santo Domingo.</w:t>
            </w:r>
          </w:p>
        </w:tc>
      </w:tr>
      <w:tr w:rsidR="00F71AE0" w:rsidRPr="00D07E3F" w14:paraId="6040AFAB"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7B741F22" w14:textId="677EAE4D" w:rsidR="00F71AE0" w:rsidRPr="00D07E3F" w:rsidRDefault="003A06AE" w:rsidP="003A06AE">
            <w:pPr>
              <w:rPr>
                <w:rFonts w:ascii="Museo Sans 300" w:hAnsi="Museo Sans 300"/>
                <w:lang w:val="es-SV"/>
              </w:rPr>
            </w:pPr>
            <w:r w:rsidRPr="003A06AE">
              <w:rPr>
                <w:rFonts w:ascii="Museo Sans 300" w:hAnsi="Museo Sans 300"/>
              </w:rPr>
              <w:t>San Vicente</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30DB6526" w14:textId="22CCC21F" w:rsidR="00F71AE0" w:rsidRPr="00D07E3F" w:rsidRDefault="003A06AE" w:rsidP="00F71AE0">
            <w:pPr>
              <w:rPr>
                <w:rFonts w:ascii="Museo Sans 300" w:hAnsi="Museo Sans 300"/>
              </w:rPr>
            </w:pPr>
            <w:r w:rsidRPr="00D07E3F">
              <w:rPr>
                <w:rFonts w:ascii="Museo Sans 300" w:hAnsi="Museo Sans 300"/>
              </w:rPr>
              <w:t>4</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6BC42EB4" w14:textId="3973599C" w:rsidR="00F71AE0" w:rsidRPr="00D07E3F" w:rsidRDefault="003A06AE" w:rsidP="00D07E3F">
            <w:pPr>
              <w:jc w:val="both"/>
              <w:rPr>
                <w:rFonts w:ascii="Museo Sans 300" w:hAnsi="Museo Sans 300"/>
                <w:lang w:val="es-SV"/>
              </w:rPr>
            </w:pPr>
            <w:r w:rsidRPr="003A06AE">
              <w:rPr>
                <w:rFonts w:ascii="Museo Sans 300" w:hAnsi="Museo Sans 300"/>
              </w:rPr>
              <w:t xml:space="preserve">Carretera Panamericana Ca-1 Km 48 al 52, desde Cantón La Virgen de Oriente hasta Cantón Las Animas, </w:t>
            </w:r>
            <w:proofErr w:type="spellStart"/>
            <w:r w:rsidRPr="003A06AE">
              <w:rPr>
                <w:rFonts w:ascii="Museo Sans 300" w:hAnsi="Museo Sans 300"/>
              </w:rPr>
              <w:t>Tepetitán</w:t>
            </w:r>
            <w:proofErr w:type="spellEnd"/>
            <w:r w:rsidRPr="003A06AE">
              <w:rPr>
                <w:rFonts w:ascii="Museo Sans 300" w:hAnsi="Museo Sans 300"/>
              </w:rPr>
              <w:t>.</w:t>
            </w:r>
          </w:p>
        </w:tc>
      </w:tr>
      <w:tr w:rsidR="00F71AE0" w:rsidRPr="00D07E3F" w14:paraId="0C78DC93"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5AFDDA84" w14:textId="04024E33" w:rsidR="00F71AE0" w:rsidRPr="00D07E3F" w:rsidRDefault="003A06AE" w:rsidP="003A06AE">
            <w:pPr>
              <w:rPr>
                <w:rFonts w:ascii="Museo Sans 300" w:hAnsi="Museo Sans 300"/>
                <w:lang w:val="es-SV"/>
              </w:rPr>
            </w:pPr>
            <w:r w:rsidRPr="003A06AE">
              <w:rPr>
                <w:rFonts w:ascii="Museo Sans 300" w:hAnsi="Museo Sans 300"/>
              </w:rPr>
              <w:t>San Vicente</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57B4EEFD" w14:textId="243FE180" w:rsidR="00F71AE0" w:rsidRPr="00D07E3F" w:rsidRDefault="003A06AE" w:rsidP="00F71AE0">
            <w:pPr>
              <w:rPr>
                <w:rFonts w:ascii="Museo Sans 300" w:hAnsi="Museo Sans 300"/>
              </w:rPr>
            </w:pPr>
            <w:r w:rsidRPr="00D07E3F">
              <w:rPr>
                <w:rFonts w:ascii="Museo Sans 300" w:hAnsi="Museo Sans 300"/>
              </w:rPr>
              <w:t>4</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53415579" w14:textId="13178345" w:rsidR="00F71AE0" w:rsidRPr="00D07E3F" w:rsidRDefault="003A06AE" w:rsidP="00D07E3F">
            <w:pPr>
              <w:jc w:val="both"/>
              <w:rPr>
                <w:rFonts w:ascii="Museo Sans 300" w:hAnsi="Museo Sans 300"/>
                <w:lang w:val="es-SV"/>
              </w:rPr>
            </w:pPr>
            <w:r w:rsidRPr="003A06AE">
              <w:rPr>
                <w:rFonts w:ascii="Museo Sans 300" w:hAnsi="Museo Sans 300"/>
              </w:rPr>
              <w:t>Carretera Panamericana Ca-1 Km 57 al 61, desde Cantón calderas hasta Caserío Las Flores, Apastepeque.</w:t>
            </w:r>
          </w:p>
        </w:tc>
      </w:tr>
      <w:tr w:rsidR="00F71AE0" w:rsidRPr="00D07E3F" w14:paraId="173970E8"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6D2693C4" w14:textId="602108FB" w:rsidR="00F71AE0" w:rsidRPr="00D07E3F" w:rsidRDefault="00D07E3F" w:rsidP="00D07E3F">
            <w:pPr>
              <w:rPr>
                <w:rFonts w:ascii="Museo Sans 300" w:hAnsi="Museo Sans 300"/>
                <w:lang w:val="es-SV"/>
              </w:rPr>
            </w:pPr>
            <w:r w:rsidRPr="00D07E3F">
              <w:rPr>
                <w:rFonts w:ascii="Museo Sans 300" w:hAnsi="Museo Sans 300"/>
              </w:rPr>
              <w:t>San Miguel</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7BFFB2EC" w14:textId="71C62BBC" w:rsidR="00F71AE0" w:rsidRPr="00D07E3F" w:rsidRDefault="00D07E3F" w:rsidP="00F71AE0">
            <w:pPr>
              <w:rPr>
                <w:rFonts w:ascii="Museo Sans 300" w:hAnsi="Museo Sans 300"/>
              </w:rPr>
            </w:pPr>
            <w:r w:rsidRPr="00D07E3F">
              <w:rPr>
                <w:rFonts w:ascii="Museo Sans 300" w:hAnsi="Museo Sans 300"/>
              </w:rPr>
              <w:t>5</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1B7FF728" w14:textId="2CECBBBA" w:rsidR="00F71AE0" w:rsidRPr="00D07E3F" w:rsidRDefault="00D07E3F" w:rsidP="00D07E3F">
            <w:pPr>
              <w:jc w:val="both"/>
              <w:rPr>
                <w:rFonts w:ascii="Museo Sans 300" w:hAnsi="Museo Sans 300"/>
                <w:lang w:val="es-SV"/>
              </w:rPr>
            </w:pPr>
            <w:r w:rsidRPr="00D07E3F">
              <w:rPr>
                <w:rFonts w:ascii="Museo Sans 300" w:hAnsi="Museo Sans 300"/>
              </w:rPr>
              <w:t xml:space="preserve">Carretera Panamericana Ca-1 Km 117 al 119, desde Planes San Sebastián hasta Cantón El Rodeo, Nueva Guadalupe, Chinameca, </w:t>
            </w:r>
            <w:proofErr w:type="spellStart"/>
            <w:r w:rsidRPr="00D07E3F">
              <w:rPr>
                <w:rFonts w:ascii="Museo Sans 300" w:hAnsi="Museo Sans 300"/>
              </w:rPr>
              <w:t>Moncagua</w:t>
            </w:r>
            <w:proofErr w:type="spellEnd"/>
            <w:r w:rsidRPr="00D07E3F">
              <w:rPr>
                <w:rFonts w:ascii="Museo Sans 300" w:hAnsi="Museo Sans 300"/>
              </w:rPr>
              <w:t>.</w:t>
            </w:r>
          </w:p>
        </w:tc>
      </w:tr>
      <w:tr w:rsidR="00F71AE0" w:rsidRPr="00D07E3F" w14:paraId="6B4D2A9F"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0082021D" w14:textId="6E627041" w:rsidR="00F71AE0" w:rsidRPr="00D07E3F" w:rsidRDefault="00D07E3F" w:rsidP="00D07E3F">
            <w:pPr>
              <w:rPr>
                <w:rFonts w:ascii="Museo Sans 300" w:hAnsi="Museo Sans 300"/>
                <w:lang w:val="es-SV"/>
              </w:rPr>
            </w:pPr>
            <w:r w:rsidRPr="00D07E3F">
              <w:rPr>
                <w:rFonts w:ascii="Museo Sans 300" w:hAnsi="Museo Sans 300"/>
              </w:rPr>
              <w:t>San Miguel</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1697CAE2" w14:textId="5A88C115" w:rsidR="00F71AE0" w:rsidRPr="00D07E3F" w:rsidRDefault="00D07E3F" w:rsidP="00F71AE0">
            <w:pPr>
              <w:rPr>
                <w:rFonts w:ascii="Museo Sans 300" w:hAnsi="Museo Sans 300"/>
              </w:rPr>
            </w:pPr>
            <w:r w:rsidRPr="00D07E3F">
              <w:rPr>
                <w:rFonts w:ascii="Museo Sans 300" w:hAnsi="Museo Sans 300"/>
              </w:rPr>
              <w:t>9</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584F0A5B" w14:textId="2BA0CDC4" w:rsidR="00F71AE0" w:rsidRPr="00D07E3F" w:rsidRDefault="00D07E3F" w:rsidP="00D07E3F">
            <w:pPr>
              <w:jc w:val="both"/>
              <w:rPr>
                <w:rFonts w:ascii="Museo Sans 300" w:hAnsi="Museo Sans 300"/>
                <w:lang w:val="es-SV"/>
              </w:rPr>
            </w:pPr>
            <w:r w:rsidRPr="00D07E3F">
              <w:rPr>
                <w:rFonts w:ascii="Museo Sans 300" w:hAnsi="Museo Sans 300"/>
              </w:rPr>
              <w:t xml:space="preserve">Carretera Panamericana Ca-1 Km 123 al 127, desde Cantón Papalón hasta El Redondel De Febles, </w:t>
            </w:r>
            <w:proofErr w:type="spellStart"/>
            <w:r w:rsidRPr="00D07E3F">
              <w:rPr>
                <w:rFonts w:ascii="Museo Sans 300" w:hAnsi="Museo Sans 300"/>
              </w:rPr>
              <w:t>Moncagua</w:t>
            </w:r>
            <w:proofErr w:type="spellEnd"/>
            <w:r w:rsidRPr="00D07E3F">
              <w:rPr>
                <w:rFonts w:ascii="Museo Sans 300" w:hAnsi="Museo Sans 300"/>
              </w:rPr>
              <w:t>, Quelepa.</w:t>
            </w:r>
          </w:p>
        </w:tc>
      </w:tr>
      <w:tr w:rsidR="00F71AE0" w:rsidRPr="00D07E3F" w14:paraId="594F0DDB"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5544D5D0" w14:textId="51795D1B" w:rsidR="00F71AE0" w:rsidRPr="00D07E3F" w:rsidRDefault="00D07E3F" w:rsidP="00D07E3F">
            <w:pPr>
              <w:rPr>
                <w:rFonts w:ascii="Museo Sans 300" w:hAnsi="Museo Sans 300"/>
                <w:lang w:val="es-SV"/>
              </w:rPr>
            </w:pPr>
            <w:r w:rsidRPr="00D07E3F">
              <w:rPr>
                <w:rFonts w:ascii="Museo Sans 300" w:hAnsi="Museo Sans 300"/>
              </w:rPr>
              <w:t>San Miguel</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4CCB6B1F" w14:textId="4B643126" w:rsidR="00F71AE0" w:rsidRPr="00D07E3F" w:rsidRDefault="00D07E3F" w:rsidP="00F71AE0">
            <w:pPr>
              <w:rPr>
                <w:rFonts w:ascii="Museo Sans 300" w:hAnsi="Museo Sans 300"/>
              </w:rPr>
            </w:pPr>
            <w:r w:rsidRPr="00D07E3F">
              <w:rPr>
                <w:rFonts w:ascii="Museo Sans 300" w:hAnsi="Museo Sans 300"/>
              </w:rPr>
              <w:t>4</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32D966F2" w14:textId="14C1141F" w:rsidR="00F71AE0" w:rsidRPr="00D07E3F" w:rsidRDefault="00D07E3F" w:rsidP="00D07E3F">
            <w:pPr>
              <w:jc w:val="both"/>
              <w:rPr>
                <w:rFonts w:ascii="Museo Sans 300" w:hAnsi="Museo Sans 300"/>
                <w:lang w:val="es-SV"/>
              </w:rPr>
            </w:pPr>
            <w:r w:rsidRPr="00D07E3F">
              <w:rPr>
                <w:rFonts w:ascii="Museo Sans 300" w:hAnsi="Museo Sans 300"/>
              </w:rPr>
              <w:t>Carretera Panamericana Ca-1 Km 141 al 145, desde Avenida Costa Rica hasta Puente Papalón, San Miguel.</w:t>
            </w:r>
          </w:p>
        </w:tc>
      </w:tr>
      <w:tr w:rsidR="00F71AE0" w:rsidRPr="00D07E3F" w14:paraId="0B9EA4E1"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556D5772" w14:textId="37F5B970" w:rsidR="00F71AE0" w:rsidRPr="00D07E3F" w:rsidRDefault="00D07E3F" w:rsidP="00D07E3F">
            <w:pPr>
              <w:rPr>
                <w:rFonts w:ascii="Museo Sans 300" w:hAnsi="Museo Sans 300"/>
                <w:lang w:val="es-SV"/>
              </w:rPr>
            </w:pPr>
            <w:r w:rsidRPr="00D07E3F">
              <w:rPr>
                <w:rFonts w:ascii="Museo Sans 300" w:hAnsi="Museo Sans 300"/>
              </w:rPr>
              <w:t>San Miguel</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5EC088E7" w14:textId="5DBE5592" w:rsidR="00F71AE0" w:rsidRPr="00D07E3F" w:rsidRDefault="00D07E3F" w:rsidP="00F71AE0">
            <w:pPr>
              <w:rPr>
                <w:rFonts w:ascii="Museo Sans 300" w:hAnsi="Museo Sans 300"/>
              </w:rPr>
            </w:pPr>
            <w:r w:rsidRPr="00D07E3F">
              <w:rPr>
                <w:rFonts w:ascii="Museo Sans 300" w:hAnsi="Museo Sans 300"/>
              </w:rPr>
              <w:t>6</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1B50F39E" w14:textId="7EA26E47" w:rsidR="00F71AE0" w:rsidRPr="00D07E3F" w:rsidRDefault="00D07E3F" w:rsidP="00D07E3F">
            <w:pPr>
              <w:jc w:val="both"/>
              <w:rPr>
                <w:rFonts w:ascii="Museo Sans 300" w:hAnsi="Museo Sans 300"/>
                <w:lang w:val="es-SV"/>
              </w:rPr>
            </w:pPr>
            <w:r w:rsidRPr="00D07E3F">
              <w:rPr>
                <w:rFonts w:ascii="Museo Sans 300" w:hAnsi="Museo Sans 300"/>
              </w:rPr>
              <w:t>Carretera Panamericana Ca-1 Km 152 al 157, San Miguel.</w:t>
            </w:r>
          </w:p>
        </w:tc>
      </w:tr>
      <w:tr w:rsidR="00F71AE0" w:rsidRPr="00D07E3F" w14:paraId="36A0B08B"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702A447E" w14:textId="68D7D55A" w:rsidR="00F71AE0" w:rsidRPr="00D07E3F" w:rsidRDefault="00D07E3F" w:rsidP="00D07E3F">
            <w:pPr>
              <w:rPr>
                <w:rFonts w:ascii="Museo Sans 300" w:hAnsi="Museo Sans 300"/>
                <w:lang w:val="es-SV"/>
              </w:rPr>
            </w:pPr>
            <w:r w:rsidRPr="00D07E3F">
              <w:rPr>
                <w:rFonts w:ascii="Museo Sans 300" w:hAnsi="Museo Sans 300"/>
              </w:rPr>
              <w:t>San Miguel</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20927BAE" w14:textId="69E5A8EA" w:rsidR="00F71AE0" w:rsidRPr="00D07E3F" w:rsidRDefault="00D07E3F" w:rsidP="00F71AE0">
            <w:pPr>
              <w:rPr>
                <w:rFonts w:ascii="Museo Sans 300" w:hAnsi="Museo Sans 300"/>
              </w:rPr>
            </w:pPr>
            <w:r w:rsidRPr="00D07E3F">
              <w:rPr>
                <w:rFonts w:ascii="Museo Sans 300" w:hAnsi="Museo Sans 300"/>
              </w:rPr>
              <w:t>7</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2E9F76E3" w14:textId="5C6712E6" w:rsidR="00F71AE0" w:rsidRPr="00D07E3F" w:rsidRDefault="00D07E3F" w:rsidP="00D07E3F">
            <w:pPr>
              <w:jc w:val="both"/>
              <w:rPr>
                <w:rFonts w:ascii="Museo Sans 300" w:hAnsi="Museo Sans 300"/>
                <w:lang w:val="es-SV"/>
              </w:rPr>
            </w:pPr>
            <w:r w:rsidRPr="00D07E3F">
              <w:rPr>
                <w:rFonts w:ascii="Museo Sans 300" w:hAnsi="Museo Sans 300"/>
              </w:rPr>
              <w:t>Carretera Ruta Militar Km 135 al 137, desde Colonia Palmera hasta Altura De Hato Nuevo, San Miguel.</w:t>
            </w:r>
          </w:p>
        </w:tc>
      </w:tr>
      <w:tr w:rsidR="00F71AE0" w:rsidRPr="00D07E3F" w14:paraId="4CC984B9"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3C70E2FC" w14:textId="3B20CB77" w:rsidR="00F71AE0" w:rsidRPr="00D07E3F" w:rsidRDefault="00D07E3F" w:rsidP="00D07E3F">
            <w:pPr>
              <w:rPr>
                <w:rFonts w:ascii="Museo Sans 300" w:hAnsi="Museo Sans 300"/>
                <w:lang w:val="es-SV"/>
              </w:rPr>
            </w:pPr>
            <w:r w:rsidRPr="00D07E3F">
              <w:rPr>
                <w:rFonts w:ascii="Museo Sans 300" w:hAnsi="Museo Sans 300"/>
              </w:rPr>
              <w:t>San Miguel</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51C0A999" w14:textId="2A8E01E9" w:rsidR="00F71AE0" w:rsidRPr="00D07E3F" w:rsidRDefault="00D07E3F" w:rsidP="00F71AE0">
            <w:pPr>
              <w:rPr>
                <w:rFonts w:ascii="Museo Sans 300" w:hAnsi="Museo Sans 300"/>
              </w:rPr>
            </w:pPr>
            <w:r w:rsidRPr="00D07E3F">
              <w:rPr>
                <w:rFonts w:ascii="Museo Sans 300" w:hAnsi="Museo Sans 300"/>
              </w:rPr>
              <w:t>5</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67373A6E" w14:textId="0E6398EF" w:rsidR="00F71AE0" w:rsidRPr="00D07E3F" w:rsidRDefault="00D07E3F" w:rsidP="00D07E3F">
            <w:pPr>
              <w:jc w:val="both"/>
              <w:rPr>
                <w:rFonts w:ascii="Museo Sans 300" w:hAnsi="Museo Sans 300"/>
                <w:lang w:val="es-SV"/>
              </w:rPr>
            </w:pPr>
            <w:r w:rsidRPr="00D07E3F">
              <w:rPr>
                <w:rFonts w:ascii="Museo Sans 300" w:hAnsi="Museo Sans 300"/>
              </w:rPr>
              <w:t>Carretera Ruta Militar Km 139 al 143 desde desvió de Caserío Agua Fría hasta Cantón La Trinidad, San Miguel.</w:t>
            </w:r>
          </w:p>
        </w:tc>
      </w:tr>
      <w:tr w:rsidR="00F71AE0" w:rsidRPr="00D07E3F" w14:paraId="5EBEFCA1"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60794234" w14:textId="52582CF2" w:rsidR="00F71AE0" w:rsidRPr="00D07E3F" w:rsidRDefault="00D07E3F" w:rsidP="00D07E3F">
            <w:pPr>
              <w:rPr>
                <w:rFonts w:ascii="Museo Sans 300" w:hAnsi="Museo Sans 300"/>
                <w:lang w:val="es-SV"/>
              </w:rPr>
            </w:pPr>
            <w:r w:rsidRPr="00D07E3F">
              <w:rPr>
                <w:rFonts w:ascii="Museo Sans 300" w:hAnsi="Museo Sans 300"/>
              </w:rPr>
              <w:t>Usulután</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26EDB356" w14:textId="24EC0683" w:rsidR="00F71AE0" w:rsidRPr="00D07E3F" w:rsidRDefault="00D07E3F" w:rsidP="00F71AE0">
            <w:pPr>
              <w:rPr>
                <w:rFonts w:ascii="Museo Sans 300" w:hAnsi="Museo Sans 300"/>
              </w:rPr>
            </w:pPr>
            <w:r w:rsidRPr="00D07E3F">
              <w:rPr>
                <w:rFonts w:ascii="Museo Sans 300" w:hAnsi="Museo Sans 300"/>
              </w:rPr>
              <w:t>4</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0805BA0B" w14:textId="5BC0BE8D" w:rsidR="00F71AE0" w:rsidRPr="00D07E3F" w:rsidRDefault="00D07E3F" w:rsidP="00D07E3F">
            <w:pPr>
              <w:jc w:val="both"/>
              <w:rPr>
                <w:rFonts w:ascii="Museo Sans 300" w:hAnsi="Museo Sans 300"/>
                <w:lang w:val="es-SV"/>
              </w:rPr>
            </w:pPr>
            <w:r w:rsidRPr="00D07E3F">
              <w:rPr>
                <w:rFonts w:ascii="Museo Sans 300" w:hAnsi="Museo Sans 300"/>
              </w:rPr>
              <w:t xml:space="preserve">Carretera Litoral Ca-2 Km 95 al 98, desde Cantón Valle San Juan hasta Cantón San Juan, </w:t>
            </w:r>
            <w:proofErr w:type="spellStart"/>
            <w:r w:rsidRPr="00D07E3F">
              <w:rPr>
                <w:rFonts w:ascii="Museo Sans 300" w:hAnsi="Museo Sans 300"/>
              </w:rPr>
              <w:t>Jiquilisc</w:t>
            </w:r>
            <w:proofErr w:type="spellEnd"/>
            <w:r w:rsidRPr="00D07E3F">
              <w:rPr>
                <w:rFonts w:ascii="Museo Sans 300" w:hAnsi="Museo Sans 300"/>
              </w:rPr>
              <w:t>, Usulután.</w:t>
            </w:r>
          </w:p>
        </w:tc>
      </w:tr>
      <w:tr w:rsidR="00F71AE0" w:rsidRPr="00D07E3F" w14:paraId="4A8A67A3"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3241D7B0" w14:textId="5127214B" w:rsidR="00F71AE0" w:rsidRPr="00D07E3F" w:rsidRDefault="00D07E3F" w:rsidP="00D07E3F">
            <w:pPr>
              <w:rPr>
                <w:rFonts w:ascii="Museo Sans 300" w:hAnsi="Museo Sans 300"/>
                <w:lang w:val="es-SV"/>
              </w:rPr>
            </w:pPr>
            <w:r w:rsidRPr="00D07E3F">
              <w:rPr>
                <w:rFonts w:ascii="Museo Sans 300" w:hAnsi="Museo Sans 300"/>
              </w:rPr>
              <w:t>Usulután</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22FC36F5" w14:textId="0DC29248" w:rsidR="00F71AE0" w:rsidRPr="00D07E3F" w:rsidRDefault="00D07E3F" w:rsidP="00F71AE0">
            <w:pPr>
              <w:rPr>
                <w:rFonts w:ascii="Museo Sans 300" w:hAnsi="Museo Sans 300"/>
              </w:rPr>
            </w:pPr>
            <w:r w:rsidRPr="00D07E3F">
              <w:rPr>
                <w:rFonts w:ascii="Museo Sans 300" w:hAnsi="Museo Sans 300"/>
              </w:rPr>
              <w:t>8</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40D51B70" w14:textId="1CB74FA5" w:rsidR="00F71AE0" w:rsidRPr="00D07E3F" w:rsidRDefault="00D07E3F" w:rsidP="00D07E3F">
            <w:pPr>
              <w:jc w:val="both"/>
              <w:rPr>
                <w:rFonts w:ascii="Museo Sans 300" w:hAnsi="Museo Sans 300"/>
                <w:lang w:val="es-SV"/>
              </w:rPr>
            </w:pPr>
            <w:r w:rsidRPr="00D07E3F">
              <w:rPr>
                <w:rFonts w:ascii="Museo Sans 300" w:hAnsi="Museo Sans 300"/>
              </w:rPr>
              <w:t>Carretera Litoral Ca-2 Km 109 al 114, desde Hacienda La Odisea Radio Bethel desvió de Ojo De Agua y Caserío La Ceiba. Jiquilisco, Usuluán.</w:t>
            </w:r>
          </w:p>
        </w:tc>
      </w:tr>
      <w:tr w:rsidR="00F71AE0" w:rsidRPr="00D07E3F" w14:paraId="67DA6425"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724A8048" w14:textId="65352ADD" w:rsidR="00F71AE0" w:rsidRPr="00D07E3F" w:rsidRDefault="00D07E3F" w:rsidP="00D07E3F">
            <w:pPr>
              <w:rPr>
                <w:rFonts w:ascii="Museo Sans 300" w:hAnsi="Museo Sans 300"/>
                <w:lang w:val="es-SV"/>
              </w:rPr>
            </w:pPr>
            <w:r w:rsidRPr="00D07E3F">
              <w:rPr>
                <w:rFonts w:ascii="Museo Sans 300" w:hAnsi="Museo Sans 300"/>
              </w:rPr>
              <w:t>Usulután</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2F284D95" w14:textId="7C727A97" w:rsidR="00F71AE0" w:rsidRPr="00D07E3F" w:rsidRDefault="00D07E3F" w:rsidP="00F71AE0">
            <w:pPr>
              <w:rPr>
                <w:rFonts w:ascii="Museo Sans 300" w:hAnsi="Museo Sans 300"/>
              </w:rPr>
            </w:pPr>
            <w:r w:rsidRPr="00D07E3F">
              <w:rPr>
                <w:rFonts w:ascii="Museo Sans 300" w:hAnsi="Museo Sans 300"/>
              </w:rPr>
              <w:t>8</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383517AF" w14:textId="361394C7" w:rsidR="00F71AE0" w:rsidRPr="00D07E3F" w:rsidRDefault="00D07E3F" w:rsidP="00D07E3F">
            <w:pPr>
              <w:jc w:val="both"/>
              <w:rPr>
                <w:rFonts w:ascii="Museo Sans 300" w:hAnsi="Museo Sans 300"/>
                <w:lang w:val="es-SV"/>
              </w:rPr>
            </w:pPr>
            <w:r w:rsidRPr="00D07E3F">
              <w:rPr>
                <w:rFonts w:ascii="Museo Sans 300" w:hAnsi="Museo Sans 300"/>
              </w:rPr>
              <w:t xml:space="preserve">Carretera Litoral Ca-2 Km 117 al 124, desde La Altura de Sherwin Williams hasta Cantón El </w:t>
            </w:r>
            <w:proofErr w:type="spellStart"/>
            <w:r w:rsidRPr="00D07E3F">
              <w:rPr>
                <w:rFonts w:ascii="Museo Sans 300" w:hAnsi="Museo Sans 300"/>
              </w:rPr>
              <w:t>Paraisal</w:t>
            </w:r>
            <w:proofErr w:type="spellEnd"/>
            <w:r w:rsidRPr="00D07E3F">
              <w:rPr>
                <w:rFonts w:ascii="Museo Sans 300" w:hAnsi="Museo Sans 300"/>
              </w:rPr>
              <w:t>, Santa María, Concepción Batres, Usulután.</w:t>
            </w:r>
          </w:p>
        </w:tc>
      </w:tr>
      <w:tr w:rsidR="00D07E3F" w:rsidRPr="00D07E3F" w14:paraId="62D2F1A1"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6FAF9199" w14:textId="17927F90" w:rsidR="00D07E3F" w:rsidRPr="00D07E3F" w:rsidRDefault="00D07E3F" w:rsidP="00D07E3F">
            <w:pPr>
              <w:rPr>
                <w:rFonts w:ascii="Museo Sans 300" w:hAnsi="Museo Sans 300"/>
                <w:lang w:val="es-SV"/>
              </w:rPr>
            </w:pPr>
            <w:r w:rsidRPr="00D07E3F">
              <w:rPr>
                <w:rFonts w:ascii="Museo Sans 300" w:hAnsi="Museo Sans 300"/>
              </w:rPr>
              <w:t>Morazán</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3D7180C9" w14:textId="4ED5FA07" w:rsidR="00D07E3F" w:rsidRPr="00D07E3F" w:rsidRDefault="00D07E3F" w:rsidP="00F71AE0">
            <w:pPr>
              <w:rPr>
                <w:rFonts w:ascii="Museo Sans 300" w:hAnsi="Museo Sans 300"/>
              </w:rPr>
            </w:pPr>
            <w:r w:rsidRPr="00D07E3F">
              <w:rPr>
                <w:rFonts w:ascii="Museo Sans 300" w:hAnsi="Museo Sans 300"/>
              </w:rPr>
              <w:t>3</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46666F91" w14:textId="407C6C5B" w:rsidR="00D07E3F" w:rsidRPr="00D07E3F" w:rsidRDefault="00D07E3F" w:rsidP="00D07E3F">
            <w:pPr>
              <w:jc w:val="both"/>
              <w:rPr>
                <w:rFonts w:ascii="Museo Sans 300" w:hAnsi="Museo Sans 300"/>
                <w:lang w:val="es-SV"/>
              </w:rPr>
            </w:pPr>
            <w:r w:rsidRPr="00D07E3F">
              <w:rPr>
                <w:rFonts w:ascii="Museo Sans 300" w:hAnsi="Museo Sans 300"/>
              </w:rPr>
              <w:t>Carretera Ruta de Paz Km 163, 165 y 167, desde altura de Cantón El Triunfo hasta Colonia Morazán, El Divisadero.</w:t>
            </w:r>
          </w:p>
        </w:tc>
      </w:tr>
      <w:tr w:rsidR="00D07E3F" w:rsidRPr="00D07E3F" w14:paraId="7789E960"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2761318D" w14:textId="6A346577" w:rsidR="00D07E3F" w:rsidRPr="00D07E3F" w:rsidRDefault="00D07E3F" w:rsidP="00D07E3F">
            <w:pPr>
              <w:rPr>
                <w:rFonts w:ascii="Museo Sans 300" w:hAnsi="Museo Sans 300"/>
                <w:lang w:val="es-SV"/>
              </w:rPr>
            </w:pPr>
            <w:r w:rsidRPr="00D07E3F">
              <w:rPr>
                <w:rFonts w:ascii="Museo Sans 300" w:hAnsi="Museo Sans 300"/>
              </w:rPr>
              <w:t>Morazán</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56B6AE0F" w14:textId="01E5AC19" w:rsidR="00D07E3F" w:rsidRPr="00D07E3F" w:rsidRDefault="00D07E3F" w:rsidP="00F71AE0">
            <w:pPr>
              <w:rPr>
                <w:rFonts w:ascii="Museo Sans 300" w:hAnsi="Museo Sans 300"/>
              </w:rPr>
            </w:pPr>
            <w:r w:rsidRPr="00D07E3F">
              <w:rPr>
                <w:rFonts w:ascii="Museo Sans 300" w:hAnsi="Museo Sans 300"/>
              </w:rPr>
              <w:t>3</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39406C5C" w14:textId="1F0D114E" w:rsidR="00D07E3F" w:rsidRPr="00D07E3F" w:rsidRDefault="00D07E3F" w:rsidP="00D07E3F">
            <w:pPr>
              <w:jc w:val="both"/>
              <w:rPr>
                <w:rFonts w:ascii="Museo Sans 300" w:hAnsi="Museo Sans 300"/>
                <w:lang w:val="es-SV"/>
              </w:rPr>
            </w:pPr>
            <w:r w:rsidRPr="00D07E3F">
              <w:rPr>
                <w:rFonts w:ascii="Museo Sans 300" w:hAnsi="Museo Sans 300"/>
              </w:rPr>
              <w:t xml:space="preserve">Carretera Ruta De Paz Km 171, 172 y 177, desde Cantón El Norte hasta Cantón El Aceituno, San Francisco Gotera, Chilanga, </w:t>
            </w:r>
            <w:proofErr w:type="spellStart"/>
            <w:r w:rsidRPr="00D07E3F">
              <w:rPr>
                <w:rFonts w:ascii="Museo Sans 300" w:hAnsi="Museo Sans 300"/>
              </w:rPr>
              <w:t>Yoloaiquín</w:t>
            </w:r>
            <w:proofErr w:type="spellEnd"/>
            <w:r w:rsidRPr="00D07E3F">
              <w:rPr>
                <w:rFonts w:ascii="Museo Sans 300" w:hAnsi="Museo Sans 300"/>
              </w:rPr>
              <w:t>.</w:t>
            </w:r>
          </w:p>
        </w:tc>
      </w:tr>
      <w:tr w:rsidR="00D07E3F" w:rsidRPr="00D07E3F" w14:paraId="488C3827"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145B813A" w14:textId="694AB31C" w:rsidR="00D07E3F" w:rsidRPr="00D07E3F" w:rsidRDefault="00D07E3F" w:rsidP="00D07E3F">
            <w:pPr>
              <w:rPr>
                <w:rFonts w:ascii="Museo Sans 300" w:hAnsi="Museo Sans 300"/>
                <w:lang w:val="es-SV"/>
              </w:rPr>
            </w:pPr>
            <w:r w:rsidRPr="00D07E3F">
              <w:rPr>
                <w:rFonts w:ascii="Museo Sans 300" w:hAnsi="Museo Sans 300"/>
              </w:rPr>
              <w:t>La Unión</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157959FA" w14:textId="6307EE7B" w:rsidR="00D07E3F" w:rsidRPr="00D07E3F" w:rsidRDefault="00D07E3F" w:rsidP="00F71AE0">
            <w:pPr>
              <w:rPr>
                <w:rFonts w:ascii="Museo Sans 300" w:hAnsi="Museo Sans 300"/>
              </w:rPr>
            </w:pPr>
            <w:r w:rsidRPr="00D07E3F">
              <w:rPr>
                <w:rFonts w:ascii="Museo Sans 300" w:hAnsi="Museo Sans 300"/>
              </w:rPr>
              <w:t>5</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6B7D7F5E" w14:textId="7F84031C" w:rsidR="00D07E3F" w:rsidRPr="00D07E3F" w:rsidRDefault="00D07E3F" w:rsidP="00D07E3F">
            <w:pPr>
              <w:jc w:val="both"/>
              <w:rPr>
                <w:rFonts w:ascii="Museo Sans 300" w:hAnsi="Museo Sans 300"/>
                <w:lang w:val="es-SV"/>
              </w:rPr>
            </w:pPr>
            <w:r w:rsidRPr="00D07E3F">
              <w:rPr>
                <w:rFonts w:ascii="Museo Sans 300" w:hAnsi="Museo Sans 300"/>
              </w:rPr>
              <w:t>Carretera Panamericana Ca-1 Km 180 al 187, desde Cantón Los Maltes hasta Caserío Pavanita, San Alejo.</w:t>
            </w:r>
          </w:p>
        </w:tc>
      </w:tr>
      <w:tr w:rsidR="00D07E3F" w:rsidRPr="00D07E3F" w14:paraId="028EBABC"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20200B25" w14:textId="6752A9D8" w:rsidR="00D07E3F" w:rsidRPr="00D07E3F" w:rsidRDefault="00D07E3F" w:rsidP="00D07E3F">
            <w:pPr>
              <w:rPr>
                <w:rFonts w:ascii="Museo Sans 300" w:hAnsi="Museo Sans 300"/>
                <w:lang w:val="es-SV"/>
              </w:rPr>
            </w:pPr>
            <w:r w:rsidRPr="00D07E3F">
              <w:rPr>
                <w:rFonts w:ascii="Museo Sans 300" w:hAnsi="Museo Sans 300"/>
              </w:rPr>
              <w:t>La Unión</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08585F44" w14:textId="4254D5C1" w:rsidR="00D07E3F" w:rsidRPr="00D07E3F" w:rsidRDefault="00D07E3F" w:rsidP="00F71AE0">
            <w:pPr>
              <w:rPr>
                <w:rFonts w:ascii="Museo Sans 300" w:hAnsi="Museo Sans 300"/>
              </w:rPr>
            </w:pPr>
            <w:r w:rsidRPr="00D07E3F">
              <w:rPr>
                <w:rFonts w:ascii="Museo Sans 300" w:hAnsi="Museo Sans 300"/>
              </w:rPr>
              <w:t>4</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414B587E" w14:textId="41CA9E37" w:rsidR="00D07E3F" w:rsidRPr="00D07E3F" w:rsidRDefault="00D07E3F" w:rsidP="00D07E3F">
            <w:pPr>
              <w:jc w:val="both"/>
              <w:rPr>
                <w:rFonts w:ascii="Museo Sans 300" w:hAnsi="Museo Sans 300"/>
                <w:lang w:val="es-SV"/>
              </w:rPr>
            </w:pPr>
            <w:r w:rsidRPr="00D07E3F">
              <w:rPr>
                <w:rFonts w:ascii="Museo Sans 300" w:hAnsi="Museo Sans 300"/>
              </w:rPr>
              <w:t>Carretera Panamericana Ca-1 Km 197 al 198, altura de Cantón El Tablón y Cantón Rebalse, Pasaquina, La Unión.</w:t>
            </w:r>
          </w:p>
        </w:tc>
      </w:tr>
      <w:tr w:rsidR="00D07E3F" w:rsidRPr="00D07E3F" w14:paraId="1942C6A6"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7FEAACE6" w14:textId="58CA635C" w:rsidR="00D07E3F" w:rsidRPr="00D07E3F" w:rsidRDefault="00D07E3F" w:rsidP="00D07E3F">
            <w:pPr>
              <w:rPr>
                <w:rFonts w:ascii="Museo Sans 300" w:hAnsi="Museo Sans 300"/>
                <w:lang w:val="es-SV"/>
              </w:rPr>
            </w:pPr>
            <w:r w:rsidRPr="00D07E3F">
              <w:rPr>
                <w:rFonts w:ascii="Museo Sans 300" w:hAnsi="Museo Sans 300"/>
              </w:rPr>
              <w:t>La Unión</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68F7DD6D" w14:textId="4B991B43" w:rsidR="00D07E3F" w:rsidRPr="00D07E3F" w:rsidRDefault="00D07E3F" w:rsidP="00F71AE0">
            <w:pPr>
              <w:rPr>
                <w:rFonts w:ascii="Museo Sans 300" w:hAnsi="Museo Sans 300"/>
              </w:rPr>
            </w:pPr>
            <w:r w:rsidRPr="00D07E3F">
              <w:rPr>
                <w:rFonts w:ascii="Museo Sans 300" w:hAnsi="Museo Sans 300"/>
              </w:rPr>
              <w:t>4</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07F691C4" w14:textId="77C354AC" w:rsidR="00D07E3F" w:rsidRPr="00D07E3F" w:rsidRDefault="00D07E3F" w:rsidP="00D07E3F">
            <w:pPr>
              <w:jc w:val="both"/>
              <w:rPr>
                <w:rFonts w:ascii="Museo Sans 300" w:hAnsi="Museo Sans 300"/>
                <w:lang w:val="es-SV"/>
              </w:rPr>
            </w:pPr>
            <w:r w:rsidRPr="00D07E3F">
              <w:rPr>
                <w:rFonts w:ascii="Museo Sans 300" w:hAnsi="Museo Sans 300"/>
              </w:rPr>
              <w:t>Carretera Litoral Ca-2 Km 193 y 195, Altura de Cantón Las Piedras Y Cantón Coyolito, Conchagua.</w:t>
            </w:r>
          </w:p>
        </w:tc>
      </w:tr>
      <w:tr w:rsidR="00D07E3F" w:rsidRPr="00D07E3F" w14:paraId="49794088" w14:textId="77777777" w:rsidTr="00F71AE0">
        <w:trPr>
          <w:trHeight w:val="221"/>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560F66DE" w14:textId="779CE356" w:rsidR="00D07E3F" w:rsidRPr="00D07E3F" w:rsidRDefault="00D07E3F" w:rsidP="00D07E3F">
            <w:pPr>
              <w:rPr>
                <w:rFonts w:ascii="Museo Sans 300" w:hAnsi="Museo Sans 300"/>
                <w:lang w:val="es-SV"/>
              </w:rPr>
            </w:pPr>
            <w:r w:rsidRPr="00D07E3F">
              <w:rPr>
                <w:rFonts w:ascii="Museo Sans 300" w:hAnsi="Museo Sans 300"/>
              </w:rPr>
              <w:t>La Unión</w:t>
            </w: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bottom"/>
          </w:tcPr>
          <w:p w14:paraId="27EA2AC4" w14:textId="4BB7C47D" w:rsidR="00D07E3F" w:rsidRPr="00D07E3F" w:rsidRDefault="00D07E3F" w:rsidP="00F71AE0">
            <w:pPr>
              <w:rPr>
                <w:rFonts w:ascii="Museo Sans 300" w:hAnsi="Museo Sans 300"/>
              </w:rPr>
            </w:pPr>
            <w:r w:rsidRPr="00D07E3F">
              <w:rPr>
                <w:rFonts w:ascii="Museo Sans 300" w:hAnsi="Museo Sans 300"/>
              </w:rPr>
              <w:t>5</w:t>
            </w:r>
          </w:p>
        </w:tc>
        <w:tc>
          <w:tcPr>
            <w:tcW w:w="7420" w:type="dxa"/>
            <w:tcBorders>
              <w:top w:val="single" w:sz="8" w:space="0" w:color="000000"/>
              <w:left w:val="single" w:sz="8" w:space="0" w:color="000000"/>
              <w:bottom w:val="single" w:sz="8" w:space="0" w:color="000000"/>
              <w:right w:val="single" w:sz="8" w:space="0" w:color="000000"/>
            </w:tcBorders>
            <w:shd w:val="clear" w:color="auto" w:fill="auto"/>
            <w:tcMar>
              <w:top w:w="15" w:type="dxa"/>
              <w:left w:w="42" w:type="dxa"/>
              <w:bottom w:w="0" w:type="dxa"/>
              <w:right w:w="42" w:type="dxa"/>
            </w:tcMar>
            <w:vAlign w:val="center"/>
          </w:tcPr>
          <w:p w14:paraId="5D776C0E" w14:textId="5413B07D" w:rsidR="00D07E3F" w:rsidRPr="00D07E3F" w:rsidRDefault="00D07E3F" w:rsidP="00D07E3F">
            <w:pPr>
              <w:jc w:val="both"/>
              <w:rPr>
                <w:rFonts w:ascii="Museo Sans 300" w:hAnsi="Museo Sans 300"/>
                <w:lang w:val="es-SV"/>
              </w:rPr>
            </w:pPr>
            <w:r w:rsidRPr="00D07E3F">
              <w:rPr>
                <w:rFonts w:ascii="Museo Sans 300" w:hAnsi="Museo Sans 300"/>
              </w:rPr>
              <w:t>Carretera Ruta Militar Km 170 al 174, Cantón La Chorrera hasta Puente Las Cadenas, Santa Rosa De Lima.</w:t>
            </w:r>
          </w:p>
        </w:tc>
      </w:tr>
    </w:tbl>
    <w:p w14:paraId="293F27E9" w14:textId="52DD95E7" w:rsidR="00F71AE0" w:rsidRPr="00F8359A" w:rsidRDefault="00F71AE0" w:rsidP="00D76EF8">
      <w:pPr>
        <w:rPr>
          <w:lang w:val="es-SV"/>
        </w:rPr>
      </w:pPr>
    </w:p>
    <w:p w14:paraId="26D98E25" w14:textId="77777777" w:rsidR="00586B31" w:rsidRPr="001B591D" w:rsidRDefault="00586B31" w:rsidP="001B591D">
      <w:pPr>
        <w:rPr>
          <w:rFonts w:ascii="Museo Sans 300" w:hAnsi="Museo Sans 300"/>
          <w:b/>
          <w:color w:val="auto"/>
          <w:sz w:val="24"/>
          <w:lang w:val="es-SV"/>
        </w:rPr>
      </w:pPr>
      <w:r w:rsidRPr="001B591D">
        <w:rPr>
          <w:rFonts w:ascii="Museo Sans 300" w:hAnsi="Museo Sans 300"/>
          <w:b/>
          <w:color w:val="auto"/>
          <w:sz w:val="24"/>
          <w:lang w:val="es-SV"/>
        </w:rPr>
        <w:t>CAUSAS DE VÍCTIMAS LESIONADAS</w:t>
      </w:r>
    </w:p>
    <w:p w14:paraId="070574CF" w14:textId="77777777" w:rsidR="00586B31" w:rsidRPr="00C514E4" w:rsidRDefault="00586B31" w:rsidP="00586B31">
      <w:pPr>
        <w:spacing w:line="360" w:lineRule="auto"/>
        <w:ind w:left="567"/>
        <w:jc w:val="both"/>
        <w:rPr>
          <w:rFonts w:ascii="Museo Sans 300" w:hAnsi="Museo Sans 300"/>
          <w:color w:val="404040" w:themeColor="text1" w:themeTint="BF"/>
          <w:sz w:val="24"/>
          <w:szCs w:val="24"/>
          <w:lang w:val="es-SV"/>
        </w:rPr>
      </w:pPr>
      <w:r w:rsidRPr="00C514E4">
        <w:rPr>
          <w:rFonts w:ascii="Museo Sans 300" w:hAnsi="Museo Sans 300"/>
          <w:color w:val="404040" w:themeColor="text1" w:themeTint="BF"/>
          <w:sz w:val="24"/>
          <w:szCs w:val="24"/>
        </w:rPr>
        <w:t>Como factor clave para la incidencia de siniestralidad vial, no podemos dejar de lado el estudio del comportamiento humano, con la incidencia de causas para el registro de víctimas por siniestros viales.</w:t>
      </w:r>
    </w:p>
    <w:tbl>
      <w:tblPr>
        <w:tblW w:w="9629" w:type="dxa"/>
        <w:jc w:val="center"/>
        <w:tblCellMar>
          <w:left w:w="0" w:type="dxa"/>
          <w:right w:w="0" w:type="dxa"/>
        </w:tblCellMar>
        <w:tblLook w:val="0420" w:firstRow="1" w:lastRow="0" w:firstColumn="0" w:lastColumn="0" w:noHBand="0" w:noVBand="1"/>
      </w:tblPr>
      <w:tblGrid>
        <w:gridCol w:w="4106"/>
        <w:gridCol w:w="1158"/>
        <w:gridCol w:w="1158"/>
        <w:gridCol w:w="1380"/>
        <w:gridCol w:w="1827"/>
      </w:tblGrid>
      <w:tr w:rsidR="00586B31" w:rsidRPr="00586B31" w14:paraId="2BFC1F31" w14:textId="77777777" w:rsidTr="00586B31">
        <w:trPr>
          <w:trHeight w:val="324"/>
          <w:jc w:val="center"/>
        </w:trPr>
        <w:tc>
          <w:tcPr>
            <w:tcW w:w="4106"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7283F395" w14:textId="77777777" w:rsidR="00586B31" w:rsidRPr="00586B31" w:rsidRDefault="00586B31" w:rsidP="00586B31">
            <w:pPr>
              <w:spacing w:after="0"/>
              <w:rPr>
                <w:rFonts w:ascii="Museo Sans 300" w:hAnsi="Museo Sans 300"/>
                <w:color w:val="FFFFFF" w:themeColor="background1"/>
                <w:lang w:val="es-SV"/>
              </w:rPr>
            </w:pPr>
            <w:r w:rsidRPr="00586B31">
              <w:rPr>
                <w:rFonts w:ascii="Museo Sans 300" w:hAnsi="Museo Sans 300"/>
                <w:b/>
                <w:bCs/>
                <w:color w:val="FFFFFF" w:themeColor="background1"/>
                <w:lang w:val="es-SV"/>
              </w:rPr>
              <w:t>Causa de Victimas Lesionadas</w:t>
            </w:r>
          </w:p>
        </w:tc>
        <w:tc>
          <w:tcPr>
            <w:tcW w:w="1158"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4B2486CD" w14:textId="77777777" w:rsidR="00586B31" w:rsidRPr="00586B31" w:rsidRDefault="00586B31" w:rsidP="00586B31">
            <w:pPr>
              <w:spacing w:after="0"/>
              <w:rPr>
                <w:rFonts w:ascii="Museo Sans 300" w:hAnsi="Museo Sans 300"/>
                <w:color w:val="FFFFFF" w:themeColor="background1"/>
                <w:lang w:val="es-SV"/>
              </w:rPr>
            </w:pPr>
            <w:r w:rsidRPr="00586B31">
              <w:rPr>
                <w:rFonts w:ascii="Museo Sans 300" w:hAnsi="Museo Sans 300"/>
                <w:b/>
                <w:bCs/>
                <w:color w:val="FFFFFF" w:themeColor="background1"/>
                <w:lang w:val="es-SV"/>
              </w:rPr>
              <w:t>2019</w:t>
            </w:r>
          </w:p>
        </w:tc>
        <w:tc>
          <w:tcPr>
            <w:tcW w:w="1158"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5354410F" w14:textId="77777777" w:rsidR="00586B31" w:rsidRPr="00586B31" w:rsidRDefault="00586B31" w:rsidP="00586B31">
            <w:pPr>
              <w:spacing w:after="0"/>
              <w:rPr>
                <w:rFonts w:ascii="Museo Sans 300" w:hAnsi="Museo Sans 300"/>
                <w:color w:val="FFFFFF" w:themeColor="background1"/>
                <w:lang w:val="es-SV"/>
              </w:rPr>
            </w:pPr>
            <w:r w:rsidRPr="00586B31">
              <w:rPr>
                <w:rFonts w:ascii="Museo Sans 300" w:hAnsi="Museo Sans 300"/>
                <w:b/>
                <w:bCs/>
                <w:color w:val="FFFFFF" w:themeColor="background1"/>
                <w:lang w:val="es-SV"/>
              </w:rPr>
              <w:t>2021</w:t>
            </w:r>
          </w:p>
        </w:tc>
        <w:tc>
          <w:tcPr>
            <w:tcW w:w="1380"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6250CD70" w14:textId="77777777" w:rsidR="00586B31" w:rsidRPr="00586B31" w:rsidRDefault="00586B31" w:rsidP="00586B31">
            <w:pPr>
              <w:spacing w:after="0"/>
              <w:rPr>
                <w:rFonts w:ascii="Museo Sans 300" w:hAnsi="Museo Sans 300"/>
                <w:color w:val="FFFFFF" w:themeColor="background1"/>
                <w:lang w:val="es-SV"/>
              </w:rPr>
            </w:pPr>
            <w:r w:rsidRPr="00586B31">
              <w:rPr>
                <w:rFonts w:ascii="Museo Sans 300" w:hAnsi="Museo Sans 300"/>
                <w:b/>
                <w:bCs/>
                <w:color w:val="FFFFFF" w:themeColor="background1"/>
                <w:lang w:val="es-SV"/>
              </w:rPr>
              <w:t>Variación</w:t>
            </w:r>
          </w:p>
        </w:tc>
        <w:tc>
          <w:tcPr>
            <w:tcW w:w="1827"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50E63E98" w14:textId="77777777" w:rsidR="00586B31" w:rsidRPr="00586B31" w:rsidRDefault="00586B31" w:rsidP="00586B31">
            <w:pPr>
              <w:spacing w:after="0"/>
              <w:rPr>
                <w:rFonts w:ascii="Museo Sans 300" w:hAnsi="Museo Sans 300"/>
                <w:color w:val="FFFFFF" w:themeColor="background1"/>
                <w:lang w:val="es-SV"/>
              </w:rPr>
            </w:pPr>
            <w:r w:rsidRPr="00586B31">
              <w:rPr>
                <w:rFonts w:ascii="Museo Sans 300" w:hAnsi="Museo Sans 300"/>
                <w:b/>
                <w:bCs/>
                <w:color w:val="FFFFFF" w:themeColor="background1"/>
                <w:lang w:val="es-SV"/>
              </w:rPr>
              <w:t>Variación %</w:t>
            </w:r>
          </w:p>
        </w:tc>
      </w:tr>
      <w:tr w:rsidR="00586B31" w:rsidRPr="00586B31" w14:paraId="58E834ED" w14:textId="77777777" w:rsidTr="00586B31">
        <w:trPr>
          <w:trHeight w:val="34"/>
          <w:jc w:val="center"/>
        </w:trPr>
        <w:tc>
          <w:tcPr>
            <w:tcW w:w="410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24569B4" w14:textId="77777777" w:rsidR="00586B31" w:rsidRPr="00586B31" w:rsidRDefault="00586B31" w:rsidP="00586B31">
            <w:pPr>
              <w:spacing w:after="0"/>
              <w:jc w:val="both"/>
              <w:rPr>
                <w:rFonts w:ascii="Museo Sans 300" w:hAnsi="Museo Sans 300"/>
                <w:lang w:val="es-SV"/>
              </w:rPr>
            </w:pPr>
            <w:r w:rsidRPr="00586B31">
              <w:rPr>
                <w:rFonts w:ascii="Museo Sans 300" w:hAnsi="Museo Sans 300"/>
                <w:lang w:val="es-SV"/>
              </w:rPr>
              <w:t>Invadir Carril</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BF4DC22"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2,339</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BADD19B"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2,691</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64EFC35"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352</w:t>
            </w:r>
          </w:p>
        </w:tc>
        <w:tc>
          <w:tcPr>
            <w:tcW w:w="1827"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hideMark/>
          </w:tcPr>
          <w:p w14:paraId="6F2E2902" w14:textId="77777777" w:rsidR="00586B31" w:rsidRPr="00586B31" w:rsidRDefault="00586B31" w:rsidP="00586B31">
            <w:pPr>
              <w:spacing w:after="0"/>
              <w:rPr>
                <w:rFonts w:ascii="Museo Sans 300" w:hAnsi="Museo Sans 300"/>
                <w:lang w:val="es-SV"/>
              </w:rPr>
            </w:pPr>
            <w:r w:rsidRPr="00586B31">
              <w:rPr>
                <w:rFonts w:ascii="Museo Sans 300" w:hAnsi="Museo Sans 300"/>
                <w:b/>
                <w:bCs/>
                <w:lang w:val="es-SV"/>
              </w:rPr>
              <w:t>15%</w:t>
            </w:r>
          </w:p>
        </w:tc>
      </w:tr>
      <w:tr w:rsidR="00586B31" w:rsidRPr="00586B31" w14:paraId="1F5B9193" w14:textId="77777777" w:rsidTr="00586B31">
        <w:trPr>
          <w:jc w:val="center"/>
        </w:trPr>
        <w:tc>
          <w:tcPr>
            <w:tcW w:w="410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F434408" w14:textId="77777777" w:rsidR="00586B31" w:rsidRPr="00586B31" w:rsidRDefault="00586B31" w:rsidP="00586B31">
            <w:pPr>
              <w:spacing w:after="0"/>
              <w:jc w:val="both"/>
              <w:rPr>
                <w:rFonts w:ascii="Museo Sans 300" w:hAnsi="Museo Sans 300"/>
                <w:lang w:val="es-SV"/>
              </w:rPr>
            </w:pPr>
            <w:r w:rsidRPr="00586B31">
              <w:rPr>
                <w:rFonts w:ascii="Museo Sans 300" w:hAnsi="Museo Sans 300"/>
                <w:lang w:val="es-SV"/>
              </w:rPr>
              <w:t>Distracción al Conductor</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295E23D"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2,267</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B151740"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2,057</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329CAF7"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-210</w:t>
            </w:r>
          </w:p>
        </w:tc>
        <w:tc>
          <w:tcPr>
            <w:tcW w:w="1827"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655C41F7" w14:textId="77777777" w:rsidR="00586B31" w:rsidRPr="00586B31" w:rsidRDefault="00586B31" w:rsidP="00586B31">
            <w:pPr>
              <w:spacing w:after="0"/>
              <w:rPr>
                <w:rFonts w:ascii="Museo Sans 300" w:hAnsi="Museo Sans 300"/>
                <w:lang w:val="es-SV"/>
              </w:rPr>
            </w:pPr>
            <w:r w:rsidRPr="00586B31">
              <w:rPr>
                <w:rFonts w:ascii="Museo Sans 300" w:hAnsi="Museo Sans 300"/>
                <w:b/>
                <w:bCs/>
                <w:lang w:val="es-SV"/>
              </w:rPr>
              <w:t>-9.3%</w:t>
            </w:r>
          </w:p>
        </w:tc>
      </w:tr>
      <w:tr w:rsidR="00586B31" w:rsidRPr="00586B31" w14:paraId="2F150FEC" w14:textId="77777777" w:rsidTr="00586B31">
        <w:trPr>
          <w:jc w:val="center"/>
        </w:trPr>
        <w:tc>
          <w:tcPr>
            <w:tcW w:w="410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6EC7D03" w14:textId="77777777" w:rsidR="00586B31" w:rsidRPr="00586B31" w:rsidRDefault="00586B31" w:rsidP="00586B31">
            <w:pPr>
              <w:spacing w:after="0"/>
              <w:jc w:val="both"/>
              <w:rPr>
                <w:rFonts w:ascii="Museo Sans 300" w:hAnsi="Museo Sans 300"/>
                <w:lang w:val="es-SV"/>
              </w:rPr>
            </w:pPr>
            <w:r w:rsidRPr="00586B31">
              <w:rPr>
                <w:rFonts w:ascii="Museo Sans 300" w:hAnsi="Museo Sans 300"/>
                <w:lang w:val="es-SV"/>
              </w:rPr>
              <w:t>No Respetar Señales de Tránsito</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9848FF2"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1,726</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D92DEB4"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1,599</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676642D"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-127</w:t>
            </w:r>
          </w:p>
        </w:tc>
        <w:tc>
          <w:tcPr>
            <w:tcW w:w="1827"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46EDE272" w14:textId="77777777" w:rsidR="00586B31" w:rsidRPr="00586B31" w:rsidRDefault="00586B31" w:rsidP="00586B31">
            <w:pPr>
              <w:spacing w:after="0"/>
              <w:rPr>
                <w:rFonts w:ascii="Museo Sans 300" w:hAnsi="Museo Sans 300"/>
                <w:lang w:val="es-SV"/>
              </w:rPr>
            </w:pPr>
            <w:r w:rsidRPr="00586B31">
              <w:rPr>
                <w:rFonts w:ascii="Museo Sans 300" w:hAnsi="Museo Sans 300"/>
                <w:b/>
                <w:bCs/>
                <w:lang w:val="es-SV"/>
              </w:rPr>
              <w:t>-7.4%</w:t>
            </w:r>
          </w:p>
        </w:tc>
      </w:tr>
      <w:tr w:rsidR="00586B31" w:rsidRPr="00586B31" w14:paraId="4161A458" w14:textId="77777777" w:rsidTr="00586B31">
        <w:trPr>
          <w:trHeight w:val="305"/>
          <w:jc w:val="center"/>
        </w:trPr>
        <w:tc>
          <w:tcPr>
            <w:tcW w:w="410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610A8C6" w14:textId="77777777" w:rsidR="00586B31" w:rsidRPr="00586B31" w:rsidRDefault="00586B31" w:rsidP="00586B31">
            <w:pPr>
              <w:spacing w:after="0"/>
              <w:jc w:val="both"/>
              <w:rPr>
                <w:rFonts w:ascii="Museo Sans 300" w:hAnsi="Museo Sans 300"/>
                <w:lang w:val="es-SV"/>
              </w:rPr>
            </w:pPr>
            <w:r w:rsidRPr="00586B31">
              <w:rPr>
                <w:rFonts w:ascii="Museo Sans 300" w:hAnsi="Museo Sans 300"/>
                <w:lang w:val="es-SV"/>
              </w:rPr>
              <w:t>Velocidad Excesiva</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8279E2D"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1,363</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2EC13EC"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1,292</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5C4E39B"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-71</w:t>
            </w:r>
          </w:p>
        </w:tc>
        <w:tc>
          <w:tcPr>
            <w:tcW w:w="1827"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5D5C84DB" w14:textId="77777777" w:rsidR="00586B31" w:rsidRPr="00586B31" w:rsidRDefault="00586B31" w:rsidP="00586B31">
            <w:pPr>
              <w:spacing w:after="0"/>
              <w:rPr>
                <w:rFonts w:ascii="Museo Sans 300" w:hAnsi="Museo Sans 300"/>
                <w:lang w:val="es-SV"/>
              </w:rPr>
            </w:pPr>
            <w:r w:rsidRPr="00586B31">
              <w:rPr>
                <w:rFonts w:ascii="Museo Sans 300" w:hAnsi="Museo Sans 300"/>
                <w:b/>
                <w:bCs/>
                <w:lang w:val="es-SV"/>
              </w:rPr>
              <w:t>-5.2%</w:t>
            </w:r>
          </w:p>
        </w:tc>
      </w:tr>
      <w:tr w:rsidR="00586B31" w:rsidRPr="00586B31" w14:paraId="33360367" w14:textId="77777777" w:rsidTr="00586B31">
        <w:trPr>
          <w:trHeight w:val="305"/>
          <w:jc w:val="center"/>
        </w:trPr>
        <w:tc>
          <w:tcPr>
            <w:tcW w:w="410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9EA9531" w14:textId="77777777" w:rsidR="00586B31" w:rsidRPr="00586B31" w:rsidRDefault="00586B31" w:rsidP="00586B31">
            <w:pPr>
              <w:spacing w:after="0"/>
              <w:jc w:val="both"/>
              <w:rPr>
                <w:rFonts w:ascii="Museo Sans 300" w:hAnsi="Museo Sans 300"/>
                <w:lang w:val="es-SV"/>
              </w:rPr>
            </w:pPr>
            <w:r w:rsidRPr="00586B31">
              <w:rPr>
                <w:rFonts w:ascii="Museo Sans 300" w:hAnsi="Museo Sans 300"/>
                <w:lang w:val="es-SV"/>
              </w:rPr>
              <w:t>No Guardar la Distancia de Seguridad</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76A4EBF"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896</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45BB5F9"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916</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D610154"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20</w:t>
            </w:r>
          </w:p>
        </w:tc>
        <w:tc>
          <w:tcPr>
            <w:tcW w:w="1827"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hideMark/>
          </w:tcPr>
          <w:p w14:paraId="7D7CAE42" w14:textId="77777777" w:rsidR="00586B31" w:rsidRPr="00586B31" w:rsidRDefault="00586B31" w:rsidP="00586B31">
            <w:pPr>
              <w:spacing w:after="0"/>
              <w:rPr>
                <w:rFonts w:ascii="Museo Sans 300" w:hAnsi="Museo Sans 300"/>
                <w:lang w:val="es-SV"/>
              </w:rPr>
            </w:pPr>
            <w:r w:rsidRPr="00586B31">
              <w:rPr>
                <w:rFonts w:ascii="Museo Sans 300" w:hAnsi="Museo Sans 300"/>
                <w:b/>
                <w:bCs/>
                <w:lang w:val="es-SV"/>
              </w:rPr>
              <w:t>2.2%</w:t>
            </w:r>
          </w:p>
        </w:tc>
      </w:tr>
      <w:tr w:rsidR="00586B31" w:rsidRPr="00586B31" w14:paraId="714F7494" w14:textId="77777777" w:rsidTr="00586B31">
        <w:trPr>
          <w:trHeight w:val="305"/>
          <w:jc w:val="center"/>
        </w:trPr>
        <w:tc>
          <w:tcPr>
            <w:tcW w:w="410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A2D4FC6" w14:textId="77777777" w:rsidR="00586B31" w:rsidRPr="00586B31" w:rsidRDefault="00586B31" w:rsidP="00586B31">
            <w:pPr>
              <w:spacing w:after="0"/>
              <w:jc w:val="both"/>
              <w:rPr>
                <w:rFonts w:ascii="Museo Sans 300" w:hAnsi="Museo Sans 300"/>
                <w:lang w:val="es-SV"/>
              </w:rPr>
            </w:pPr>
            <w:r w:rsidRPr="00586B31">
              <w:rPr>
                <w:rFonts w:ascii="Museo Sans 300" w:hAnsi="Museo Sans 300"/>
                <w:lang w:val="es-SV"/>
              </w:rPr>
              <w:t>Estado de Ebriedad</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75A3219"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516</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A40DABF"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435</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514C05C"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-81</w:t>
            </w:r>
          </w:p>
        </w:tc>
        <w:tc>
          <w:tcPr>
            <w:tcW w:w="1827"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08243D47" w14:textId="77777777" w:rsidR="00586B31" w:rsidRPr="00586B31" w:rsidRDefault="00586B31" w:rsidP="00586B31">
            <w:pPr>
              <w:spacing w:after="0"/>
              <w:rPr>
                <w:rFonts w:ascii="Museo Sans 300" w:hAnsi="Museo Sans 300"/>
                <w:lang w:val="es-SV"/>
              </w:rPr>
            </w:pPr>
            <w:r w:rsidRPr="00586B31">
              <w:rPr>
                <w:rFonts w:ascii="Museo Sans 300" w:hAnsi="Museo Sans 300"/>
                <w:b/>
                <w:bCs/>
                <w:lang w:val="es-SV"/>
              </w:rPr>
              <w:t>-15.7%</w:t>
            </w:r>
          </w:p>
        </w:tc>
      </w:tr>
      <w:tr w:rsidR="00586B31" w:rsidRPr="00586B31" w14:paraId="014435A1" w14:textId="77777777" w:rsidTr="00586B31">
        <w:trPr>
          <w:trHeight w:val="305"/>
          <w:jc w:val="center"/>
        </w:trPr>
        <w:tc>
          <w:tcPr>
            <w:tcW w:w="410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0383CEB" w14:textId="77777777" w:rsidR="00586B31" w:rsidRPr="00586B31" w:rsidRDefault="00586B31" w:rsidP="00586B31">
            <w:pPr>
              <w:spacing w:after="0"/>
              <w:jc w:val="both"/>
              <w:rPr>
                <w:rFonts w:ascii="Museo Sans 300" w:hAnsi="Museo Sans 300"/>
                <w:lang w:val="es-SV"/>
              </w:rPr>
            </w:pPr>
            <w:r w:rsidRPr="00586B31">
              <w:rPr>
                <w:rFonts w:ascii="Museo Sans 300" w:hAnsi="Museo Sans 300"/>
                <w:lang w:val="es-SV"/>
              </w:rPr>
              <w:t>Adelantamiento Antirreglamentario</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885AD41"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420</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B54850F"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384</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4816040"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-36</w:t>
            </w:r>
          </w:p>
        </w:tc>
        <w:tc>
          <w:tcPr>
            <w:tcW w:w="1827"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42563BE2" w14:textId="77777777" w:rsidR="00586B31" w:rsidRPr="00586B31" w:rsidRDefault="00586B31" w:rsidP="00586B31">
            <w:pPr>
              <w:spacing w:after="0"/>
              <w:rPr>
                <w:rFonts w:ascii="Museo Sans 300" w:hAnsi="Museo Sans 300"/>
                <w:lang w:val="es-SV"/>
              </w:rPr>
            </w:pPr>
            <w:r w:rsidRPr="00586B31">
              <w:rPr>
                <w:rFonts w:ascii="Museo Sans 300" w:hAnsi="Museo Sans 300"/>
                <w:b/>
                <w:bCs/>
                <w:lang w:val="es-SV"/>
              </w:rPr>
              <w:t>-8.6%</w:t>
            </w:r>
          </w:p>
        </w:tc>
      </w:tr>
      <w:tr w:rsidR="00586B31" w:rsidRPr="00586B31" w14:paraId="3155A63C" w14:textId="77777777" w:rsidTr="00586B31">
        <w:trPr>
          <w:trHeight w:val="305"/>
          <w:jc w:val="center"/>
        </w:trPr>
        <w:tc>
          <w:tcPr>
            <w:tcW w:w="410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0CA23E0" w14:textId="77777777" w:rsidR="00586B31" w:rsidRPr="00586B31" w:rsidRDefault="00586B31" w:rsidP="00586B31">
            <w:pPr>
              <w:spacing w:after="0"/>
              <w:jc w:val="both"/>
              <w:rPr>
                <w:rFonts w:ascii="Museo Sans 300" w:hAnsi="Museo Sans 300"/>
                <w:lang w:val="es-SV"/>
              </w:rPr>
            </w:pPr>
            <w:r w:rsidRPr="00586B31">
              <w:rPr>
                <w:rFonts w:ascii="Museo Sans 300" w:hAnsi="Museo Sans 300"/>
                <w:lang w:val="es-SV"/>
              </w:rPr>
              <w:t>Falla Mecánica</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5CF1FAB"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292</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5FEB98E"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177</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82130E3"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-115</w:t>
            </w:r>
          </w:p>
        </w:tc>
        <w:tc>
          <w:tcPr>
            <w:tcW w:w="1827"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4C5D4610" w14:textId="77777777" w:rsidR="00586B31" w:rsidRPr="00586B31" w:rsidRDefault="00586B31" w:rsidP="00586B31">
            <w:pPr>
              <w:spacing w:after="0"/>
              <w:rPr>
                <w:rFonts w:ascii="Museo Sans 300" w:hAnsi="Museo Sans 300"/>
                <w:lang w:val="es-SV"/>
              </w:rPr>
            </w:pPr>
            <w:r w:rsidRPr="00586B31">
              <w:rPr>
                <w:rFonts w:ascii="Museo Sans 300" w:hAnsi="Museo Sans 300"/>
                <w:b/>
                <w:bCs/>
                <w:lang w:val="es-SV"/>
              </w:rPr>
              <w:t>-39.4%</w:t>
            </w:r>
          </w:p>
        </w:tc>
      </w:tr>
      <w:tr w:rsidR="00586B31" w:rsidRPr="00586B31" w14:paraId="4EBD2A7A" w14:textId="77777777" w:rsidTr="00586B31">
        <w:trPr>
          <w:trHeight w:val="305"/>
          <w:jc w:val="center"/>
        </w:trPr>
        <w:tc>
          <w:tcPr>
            <w:tcW w:w="410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DD71E25" w14:textId="77777777" w:rsidR="00586B31" w:rsidRPr="00586B31" w:rsidRDefault="00586B31" w:rsidP="00586B31">
            <w:pPr>
              <w:spacing w:after="0"/>
              <w:jc w:val="both"/>
              <w:rPr>
                <w:rFonts w:ascii="Museo Sans 300" w:hAnsi="Museo Sans 300"/>
                <w:lang w:val="es-SV"/>
              </w:rPr>
            </w:pPr>
            <w:r w:rsidRPr="00586B31">
              <w:rPr>
                <w:rFonts w:ascii="Museo Sans 300" w:hAnsi="Museo Sans 300"/>
                <w:lang w:val="es-SV"/>
              </w:rPr>
              <w:t>Imprudencia del Peatón</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0AC3CD3"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252</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AA613C9"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199</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051FB83"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-53</w:t>
            </w:r>
          </w:p>
        </w:tc>
        <w:tc>
          <w:tcPr>
            <w:tcW w:w="1827"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642A8856" w14:textId="77777777" w:rsidR="00586B31" w:rsidRPr="00586B31" w:rsidRDefault="00586B31" w:rsidP="00586B31">
            <w:pPr>
              <w:spacing w:after="0"/>
              <w:rPr>
                <w:rFonts w:ascii="Museo Sans 300" w:hAnsi="Museo Sans 300"/>
                <w:lang w:val="es-SV"/>
              </w:rPr>
            </w:pPr>
            <w:r w:rsidRPr="00586B31">
              <w:rPr>
                <w:rFonts w:ascii="Museo Sans 300" w:hAnsi="Museo Sans 300"/>
                <w:b/>
                <w:bCs/>
                <w:lang w:val="es-SV"/>
              </w:rPr>
              <w:t>-21%</w:t>
            </w:r>
          </w:p>
        </w:tc>
      </w:tr>
      <w:tr w:rsidR="00586B31" w:rsidRPr="00586B31" w14:paraId="74DDF09A" w14:textId="77777777" w:rsidTr="00586B31">
        <w:trPr>
          <w:trHeight w:val="305"/>
          <w:jc w:val="center"/>
        </w:trPr>
        <w:tc>
          <w:tcPr>
            <w:tcW w:w="410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A136D60" w14:textId="77777777" w:rsidR="00586B31" w:rsidRPr="00586B31" w:rsidRDefault="00586B31" w:rsidP="00586B31">
            <w:pPr>
              <w:spacing w:after="0"/>
              <w:jc w:val="both"/>
              <w:rPr>
                <w:rFonts w:ascii="Museo Sans 300" w:hAnsi="Museo Sans 300"/>
                <w:lang w:val="es-SV"/>
              </w:rPr>
            </w:pPr>
            <w:r w:rsidRPr="00586B31">
              <w:rPr>
                <w:rFonts w:ascii="Museo Sans 300" w:hAnsi="Museo Sans 300"/>
                <w:lang w:val="es-SV"/>
              </w:rPr>
              <w:t>Inexperiencia</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657DAA8"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288</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36C569E"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251</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E43C156"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-37</w:t>
            </w:r>
          </w:p>
        </w:tc>
        <w:tc>
          <w:tcPr>
            <w:tcW w:w="1827"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085D0D90" w14:textId="77777777" w:rsidR="00586B31" w:rsidRPr="00586B31" w:rsidRDefault="00586B31" w:rsidP="00586B31">
            <w:pPr>
              <w:spacing w:after="0"/>
              <w:rPr>
                <w:rFonts w:ascii="Museo Sans 300" w:hAnsi="Museo Sans 300"/>
                <w:lang w:val="es-SV"/>
              </w:rPr>
            </w:pPr>
            <w:r w:rsidRPr="00586B31">
              <w:rPr>
                <w:rFonts w:ascii="Museo Sans 300" w:hAnsi="Museo Sans 300"/>
                <w:b/>
                <w:bCs/>
                <w:lang w:val="es-SV"/>
              </w:rPr>
              <w:t>-12.8%</w:t>
            </w:r>
          </w:p>
        </w:tc>
      </w:tr>
      <w:tr w:rsidR="00586B31" w:rsidRPr="00586B31" w14:paraId="61327C82" w14:textId="77777777" w:rsidTr="00586B31">
        <w:trPr>
          <w:trHeight w:val="305"/>
          <w:jc w:val="center"/>
        </w:trPr>
        <w:tc>
          <w:tcPr>
            <w:tcW w:w="410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16432FE" w14:textId="77777777" w:rsidR="00586B31" w:rsidRPr="00586B31" w:rsidRDefault="00586B31" w:rsidP="00586B31">
            <w:pPr>
              <w:spacing w:after="0"/>
              <w:jc w:val="both"/>
              <w:rPr>
                <w:rFonts w:ascii="Museo Sans 300" w:hAnsi="Museo Sans 300"/>
                <w:lang w:val="es-SV"/>
              </w:rPr>
            </w:pPr>
            <w:r w:rsidRPr="00586B31">
              <w:rPr>
                <w:rFonts w:ascii="Museo Sans 300" w:hAnsi="Museo Sans 300"/>
                <w:lang w:val="es-SV"/>
              </w:rPr>
              <w:t>Giro Incorrecto</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C04F53D"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247</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541237D"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230</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EFB613B"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-17</w:t>
            </w:r>
          </w:p>
        </w:tc>
        <w:tc>
          <w:tcPr>
            <w:tcW w:w="1827"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5CCDE0B6" w14:textId="77777777" w:rsidR="00586B31" w:rsidRPr="00586B31" w:rsidRDefault="00586B31" w:rsidP="00586B31">
            <w:pPr>
              <w:spacing w:after="0"/>
              <w:rPr>
                <w:rFonts w:ascii="Museo Sans 300" w:hAnsi="Museo Sans 300"/>
                <w:lang w:val="es-SV"/>
              </w:rPr>
            </w:pPr>
            <w:r w:rsidRPr="00586B31">
              <w:rPr>
                <w:rFonts w:ascii="Museo Sans 300" w:hAnsi="Museo Sans 300"/>
                <w:b/>
                <w:bCs/>
                <w:lang w:val="es-SV"/>
              </w:rPr>
              <w:t>-6.9%</w:t>
            </w:r>
          </w:p>
        </w:tc>
      </w:tr>
      <w:tr w:rsidR="00586B31" w:rsidRPr="00586B31" w14:paraId="4A471011" w14:textId="77777777" w:rsidTr="00586B31">
        <w:trPr>
          <w:trHeight w:val="305"/>
          <w:jc w:val="center"/>
        </w:trPr>
        <w:tc>
          <w:tcPr>
            <w:tcW w:w="410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8DF719F" w14:textId="77777777" w:rsidR="00586B31" w:rsidRPr="00586B31" w:rsidRDefault="00586B31" w:rsidP="00586B31">
            <w:pPr>
              <w:spacing w:after="0"/>
              <w:jc w:val="both"/>
              <w:rPr>
                <w:rFonts w:ascii="Museo Sans 300" w:hAnsi="Museo Sans 300"/>
                <w:lang w:val="es-SV"/>
              </w:rPr>
            </w:pPr>
            <w:r w:rsidRPr="00586B31">
              <w:rPr>
                <w:rFonts w:ascii="Museo Sans 300" w:hAnsi="Museo Sans 300"/>
                <w:lang w:val="es-SV"/>
              </w:rPr>
              <w:t>Otros</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F16DE44"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221</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B59BA10"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166</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C43A5BF"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-55</w:t>
            </w:r>
          </w:p>
        </w:tc>
        <w:tc>
          <w:tcPr>
            <w:tcW w:w="1827"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1A3A5121" w14:textId="77777777" w:rsidR="00586B31" w:rsidRPr="00586B31" w:rsidRDefault="00586B31" w:rsidP="00586B31">
            <w:pPr>
              <w:spacing w:after="0"/>
              <w:rPr>
                <w:rFonts w:ascii="Museo Sans 300" w:hAnsi="Museo Sans 300"/>
                <w:lang w:val="es-SV"/>
              </w:rPr>
            </w:pPr>
            <w:r w:rsidRPr="00586B31">
              <w:rPr>
                <w:rFonts w:ascii="Museo Sans 300" w:hAnsi="Museo Sans 300"/>
                <w:b/>
                <w:bCs/>
                <w:lang w:val="es-SV"/>
              </w:rPr>
              <w:t>-24.9%</w:t>
            </w:r>
          </w:p>
        </w:tc>
      </w:tr>
      <w:tr w:rsidR="00586B31" w:rsidRPr="00586B31" w14:paraId="34FF80ED" w14:textId="77777777" w:rsidTr="00586B31">
        <w:trPr>
          <w:trHeight w:val="305"/>
          <w:jc w:val="center"/>
        </w:trPr>
        <w:tc>
          <w:tcPr>
            <w:tcW w:w="410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340350B" w14:textId="77777777" w:rsidR="00586B31" w:rsidRPr="00586B31" w:rsidRDefault="00586B31" w:rsidP="00586B31">
            <w:pPr>
              <w:spacing w:after="0"/>
              <w:jc w:val="both"/>
              <w:rPr>
                <w:rFonts w:ascii="Museo Sans 300" w:hAnsi="Museo Sans 300"/>
                <w:lang w:val="es-SV"/>
              </w:rPr>
            </w:pPr>
            <w:r w:rsidRPr="00586B31">
              <w:rPr>
                <w:rFonts w:ascii="Museo Sans 300" w:hAnsi="Museo Sans 300"/>
                <w:lang w:val="es-SV"/>
              </w:rPr>
              <w:t>Circular en Reversa</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13FAACE"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87</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2888970"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76</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B0D570B"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-11</w:t>
            </w:r>
          </w:p>
        </w:tc>
        <w:tc>
          <w:tcPr>
            <w:tcW w:w="1827"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09D1142C" w14:textId="77777777" w:rsidR="00586B31" w:rsidRPr="00586B31" w:rsidRDefault="00586B31" w:rsidP="00586B31">
            <w:pPr>
              <w:spacing w:after="0"/>
              <w:rPr>
                <w:rFonts w:ascii="Museo Sans 300" w:hAnsi="Museo Sans 300"/>
                <w:lang w:val="es-SV"/>
              </w:rPr>
            </w:pPr>
            <w:r w:rsidRPr="00586B31">
              <w:rPr>
                <w:rFonts w:ascii="Museo Sans 300" w:hAnsi="Museo Sans 300"/>
                <w:b/>
                <w:bCs/>
                <w:lang w:val="es-SV"/>
              </w:rPr>
              <w:t>-12.6%</w:t>
            </w:r>
          </w:p>
        </w:tc>
      </w:tr>
      <w:tr w:rsidR="00586B31" w:rsidRPr="00586B31" w14:paraId="47EC4CCE" w14:textId="77777777" w:rsidTr="00586B31">
        <w:trPr>
          <w:trHeight w:val="305"/>
          <w:jc w:val="center"/>
        </w:trPr>
        <w:tc>
          <w:tcPr>
            <w:tcW w:w="410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901CCA1" w14:textId="77777777" w:rsidR="00586B31" w:rsidRPr="00586B31" w:rsidRDefault="00586B31" w:rsidP="00586B31">
            <w:pPr>
              <w:spacing w:after="0"/>
              <w:jc w:val="both"/>
              <w:rPr>
                <w:rFonts w:ascii="Museo Sans 300" w:hAnsi="Museo Sans 300"/>
                <w:lang w:val="es-SV"/>
              </w:rPr>
            </w:pPr>
            <w:r w:rsidRPr="00586B31">
              <w:rPr>
                <w:rFonts w:ascii="Museo Sans 300" w:hAnsi="Museo Sans 300"/>
                <w:lang w:val="es-SV"/>
              </w:rPr>
              <w:t>Mal Estado del Vehículo</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5140FBB"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36</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DAC7191"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1</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B8DB272"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-35</w:t>
            </w:r>
          </w:p>
        </w:tc>
        <w:tc>
          <w:tcPr>
            <w:tcW w:w="1827"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3603B966" w14:textId="77777777" w:rsidR="00586B31" w:rsidRPr="00586B31" w:rsidRDefault="00586B31" w:rsidP="00586B31">
            <w:pPr>
              <w:spacing w:after="0"/>
              <w:rPr>
                <w:rFonts w:ascii="Museo Sans 300" w:hAnsi="Museo Sans 300"/>
                <w:lang w:val="es-SV"/>
              </w:rPr>
            </w:pPr>
            <w:r w:rsidRPr="00586B31">
              <w:rPr>
                <w:rFonts w:ascii="Museo Sans 300" w:hAnsi="Museo Sans 300"/>
                <w:b/>
                <w:bCs/>
                <w:lang w:val="es-SV"/>
              </w:rPr>
              <w:t>-97.2%</w:t>
            </w:r>
          </w:p>
        </w:tc>
      </w:tr>
      <w:tr w:rsidR="00586B31" w:rsidRPr="00586B31" w14:paraId="374B96C1" w14:textId="77777777" w:rsidTr="00586B31">
        <w:trPr>
          <w:trHeight w:val="305"/>
          <w:jc w:val="center"/>
        </w:trPr>
        <w:tc>
          <w:tcPr>
            <w:tcW w:w="410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F4B5101" w14:textId="77777777" w:rsidR="00586B31" w:rsidRPr="00586B31" w:rsidRDefault="00586B31" w:rsidP="00586B31">
            <w:pPr>
              <w:spacing w:after="0"/>
              <w:jc w:val="both"/>
              <w:rPr>
                <w:rFonts w:ascii="Museo Sans 300" w:hAnsi="Museo Sans 300"/>
                <w:lang w:val="es-SV"/>
              </w:rPr>
            </w:pPr>
            <w:r w:rsidRPr="00586B31">
              <w:rPr>
                <w:rFonts w:ascii="Museo Sans 300" w:hAnsi="Museo Sans 300"/>
                <w:lang w:val="es-SV"/>
              </w:rPr>
              <w:t>Deslumbramiento</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76F68DC"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6</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8167D11"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1</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1C8B10C"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-5</w:t>
            </w:r>
          </w:p>
        </w:tc>
        <w:tc>
          <w:tcPr>
            <w:tcW w:w="1827"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0B3CD1DC" w14:textId="77777777" w:rsidR="00586B31" w:rsidRPr="00586B31" w:rsidRDefault="00586B31" w:rsidP="00586B31">
            <w:pPr>
              <w:spacing w:after="0"/>
              <w:rPr>
                <w:rFonts w:ascii="Museo Sans 300" w:hAnsi="Museo Sans 300"/>
                <w:lang w:val="es-SV"/>
              </w:rPr>
            </w:pPr>
            <w:r w:rsidRPr="00586B31">
              <w:rPr>
                <w:rFonts w:ascii="Museo Sans 300" w:hAnsi="Museo Sans 300"/>
                <w:b/>
                <w:bCs/>
                <w:lang w:val="es-SV"/>
              </w:rPr>
              <w:t>-83.3%</w:t>
            </w:r>
          </w:p>
        </w:tc>
      </w:tr>
      <w:tr w:rsidR="00586B31" w:rsidRPr="00586B31" w14:paraId="665669F5" w14:textId="77777777" w:rsidTr="00586B31">
        <w:trPr>
          <w:trHeight w:val="305"/>
          <w:jc w:val="center"/>
        </w:trPr>
        <w:tc>
          <w:tcPr>
            <w:tcW w:w="410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9E32C90" w14:textId="77777777" w:rsidR="00586B31" w:rsidRPr="00586B31" w:rsidRDefault="00586B31" w:rsidP="00586B31">
            <w:pPr>
              <w:spacing w:after="0"/>
              <w:jc w:val="both"/>
              <w:rPr>
                <w:rFonts w:ascii="Museo Sans 300" w:hAnsi="Museo Sans 300"/>
                <w:lang w:val="es-SV"/>
              </w:rPr>
            </w:pPr>
            <w:r w:rsidRPr="00586B31">
              <w:rPr>
                <w:rFonts w:ascii="Museo Sans 300" w:hAnsi="Museo Sans 300"/>
                <w:lang w:val="es-SV"/>
              </w:rPr>
              <w:t>Carga Mal Acondicionada</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B3185A6"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0</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5E11C61"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1</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80A7E5E"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1</w:t>
            </w:r>
          </w:p>
        </w:tc>
        <w:tc>
          <w:tcPr>
            <w:tcW w:w="1827"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hideMark/>
          </w:tcPr>
          <w:p w14:paraId="759EC0C6" w14:textId="77777777" w:rsidR="00586B31" w:rsidRPr="00586B31" w:rsidRDefault="00586B31" w:rsidP="00586B31">
            <w:pPr>
              <w:spacing w:after="0"/>
              <w:rPr>
                <w:rFonts w:ascii="Museo Sans 300" w:hAnsi="Museo Sans 300"/>
                <w:lang w:val="es-SV"/>
              </w:rPr>
            </w:pPr>
            <w:r w:rsidRPr="00586B31">
              <w:rPr>
                <w:rFonts w:ascii="Museo Sans 300" w:hAnsi="Museo Sans 300"/>
                <w:b/>
                <w:bCs/>
                <w:lang w:val="es-SV"/>
              </w:rPr>
              <w:t>100%</w:t>
            </w:r>
          </w:p>
        </w:tc>
      </w:tr>
      <w:tr w:rsidR="00586B31" w:rsidRPr="00586B31" w14:paraId="473BF8F9" w14:textId="77777777" w:rsidTr="00586B31">
        <w:trPr>
          <w:trHeight w:val="305"/>
          <w:jc w:val="center"/>
        </w:trPr>
        <w:tc>
          <w:tcPr>
            <w:tcW w:w="410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C2BC9ED" w14:textId="77777777" w:rsidR="00586B31" w:rsidRPr="00586B31" w:rsidRDefault="00586B31" w:rsidP="00586B31">
            <w:pPr>
              <w:spacing w:after="0"/>
              <w:jc w:val="both"/>
              <w:rPr>
                <w:rFonts w:ascii="Museo Sans 300" w:hAnsi="Museo Sans 300"/>
                <w:lang w:val="es-SV"/>
              </w:rPr>
            </w:pPr>
            <w:r w:rsidRPr="00586B31">
              <w:rPr>
                <w:rFonts w:ascii="Museo Sans 300" w:hAnsi="Museo Sans 300"/>
                <w:lang w:val="es-SV"/>
              </w:rPr>
              <w:t>Enfermedad</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6EE4E7B"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7</w:t>
            </w:r>
          </w:p>
        </w:tc>
        <w:tc>
          <w:tcPr>
            <w:tcW w:w="115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F45A62B"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0</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E047F28"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-7</w:t>
            </w:r>
          </w:p>
        </w:tc>
        <w:tc>
          <w:tcPr>
            <w:tcW w:w="1827" w:type="dxa"/>
            <w:tcBorders>
              <w:top w:val="single" w:sz="8" w:space="0" w:color="000000"/>
              <w:left w:val="single" w:sz="8" w:space="0" w:color="000000"/>
              <w:bottom w:val="single" w:sz="8" w:space="0" w:color="000000"/>
              <w:right w:val="single" w:sz="8" w:space="0" w:color="000000"/>
            </w:tcBorders>
            <w:shd w:val="clear" w:color="auto" w:fill="A9D18E"/>
            <w:tcMar>
              <w:top w:w="72" w:type="dxa"/>
              <w:left w:w="144" w:type="dxa"/>
              <w:bottom w:w="72" w:type="dxa"/>
              <w:right w:w="144" w:type="dxa"/>
            </w:tcMar>
            <w:hideMark/>
          </w:tcPr>
          <w:p w14:paraId="0D8F22F0" w14:textId="77777777" w:rsidR="00586B31" w:rsidRPr="00586B31" w:rsidRDefault="00586B31" w:rsidP="00586B31">
            <w:pPr>
              <w:spacing w:after="0"/>
              <w:rPr>
                <w:rFonts w:ascii="Museo Sans 300" w:hAnsi="Museo Sans 300"/>
                <w:lang w:val="es-SV"/>
              </w:rPr>
            </w:pPr>
            <w:r w:rsidRPr="00586B31">
              <w:rPr>
                <w:rFonts w:ascii="Museo Sans 300" w:hAnsi="Museo Sans 300"/>
                <w:b/>
                <w:bCs/>
                <w:lang w:val="es-SV"/>
              </w:rPr>
              <w:t>-100%</w:t>
            </w:r>
          </w:p>
        </w:tc>
      </w:tr>
      <w:tr w:rsidR="00586B31" w:rsidRPr="00586B31" w14:paraId="4829649F" w14:textId="77777777" w:rsidTr="00586B31">
        <w:trPr>
          <w:trHeight w:val="324"/>
          <w:jc w:val="center"/>
        </w:trPr>
        <w:tc>
          <w:tcPr>
            <w:tcW w:w="4106"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62CB539A" w14:textId="77777777" w:rsidR="00586B31" w:rsidRPr="00586B31" w:rsidRDefault="00586B31" w:rsidP="00586B31">
            <w:pPr>
              <w:spacing w:after="0"/>
              <w:rPr>
                <w:rFonts w:ascii="Museo Sans 300" w:hAnsi="Museo Sans 300"/>
                <w:color w:val="FFFFFF" w:themeColor="background1"/>
                <w:lang w:val="es-SV"/>
              </w:rPr>
            </w:pPr>
            <w:r w:rsidRPr="00586B31">
              <w:rPr>
                <w:rFonts w:ascii="Museo Sans 300" w:hAnsi="Museo Sans 300"/>
                <w:b/>
                <w:bCs/>
                <w:color w:val="FFFFFF" w:themeColor="background1"/>
                <w:lang w:val="es-SV"/>
              </w:rPr>
              <w:t>Total</w:t>
            </w:r>
          </w:p>
        </w:tc>
        <w:tc>
          <w:tcPr>
            <w:tcW w:w="1158"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2D533169" w14:textId="77777777" w:rsidR="00586B31" w:rsidRPr="00586B31" w:rsidRDefault="00586B31" w:rsidP="00586B31">
            <w:pPr>
              <w:spacing w:after="0"/>
              <w:rPr>
                <w:rFonts w:ascii="Museo Sans 300" w:hAnsi="Museo Sans 300"/>
                <w:color w:val="FFFFFF" w:themeColor="background1"/>
                <w:lang w:val="es-SV"/>
              </w:rPr>
            </w:pPr>
            <w:r w:rsidRPr="00586B31">
              <w:rPr>
                <w:rFonts w:ascii="Museo Sans 300" w:hAnsi="Museo Sans 300"/>
                <w:b/>
                <w:bCs/>
                <w:color w:val="FFFFFF" w:themeColor="background1"/>
                <w:lang w:val="es-SV"/>
              </w:rPr>
              <w:t>10,961</w:t>
            </w:r>
          </w:p>
        </w:tc>
        <w:tc>
          <w:tcPr>
            <w:tcW w:w="1158"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6B9B4349" w14:textId="77777777" w:rsidR="00586B31" w:rsidRPr="00586B31" w:rsidRDefault="00586B31" w:rsidP="00586B31">
            <w:pPr>
              <w:spacing w:after="0"/>
              <w:rPr>
                <w:rFonts w:ascii="Museo Sans 300" w:hAnsi="Museo Sans 300"/>
                <w:color w:val="FFFFFF" w:themeColor="background1"/>
                <w:lang w:val="es-SV"/>
              </w:rPr>
            </w:pPr>
            <w:r w:rsidRPr="00586B31">
              <w:rPr>
                <w:rFonts w:ascii="Museo Sans 300" w:hAnsi="Museo Sans 300"/>
                <w:b/>
                <w:bCs/>
                <w:color w:val="FFFFFF" w:themeColor="background1"/>
                <w:lang w:val="es-SV"/>
              </w:rPr>
              <w:t>10,476</w:t>
            </w:r>
          </w:p>
        </w:tc>
        <w:tc>
          <w:tcPr>
            <w:tcW w:w="1380"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3E7145ED" w14:textId="77777777" w:rsidR="00586B31" w:rsidRPr="00586B31" w:rsidRDefault="00586B31" w:rsidP="00586B31">
            <w:pPr>
              <w:spacing w:after="0"/>
              <w:rPr>
                <w:rFonts w:ascii="Museo Sans 300" w:hAnsi="Museo Sans 300"/>
                <w:color w:val="FFFFFF" w:themeColor="background1"/>
                <w:lang w:val="es-SV"/>
              </w:rPr>
            </w:pPr>
            <w:r w:rsidRPr="00586B31">
              <w:rPr>
                <w:rFonts w:ascii="Museo Sans 300" w:hAnsi="Museo Sans 300"/>
                <w:b/>
                <w:bCs/>
                <w:color w:val="FFFFFF" w:themeColor="background1"/>
                <w:lang w:val="es-SV"/>
              </w:rPr>
              <w:t>-485</w:t>
            </w:r>
          </w:p>
        </w:tc>
        <w:tc>
          <w:tcPr>
            <w:tcW w:w="1827" w:type="dxa"/>
            <w:tcBorders>
              <w:top w:val="single" w:sz="8" w:space="0" w:color="000000"/>
              <w:left w:val="single" w:sz="8" w:space="0" w:color="000000"/>
              <w:bottom w:val="single" w:sz="8" w:space="0" w:color="000000"/>
              <w:right w:val="single" w:sz="8" w:space="0" w:color="000000"/>
            </w:tcBorders>
            <w:shd w:val="clear" w:color="auto" w:fill="92D050"/>
            <w:tcMar>
              <w:top w:w="72" w:type="dxa"/>
              <w:left w:w="144" w:type="dxa"/>
              <w:bottom w:w="72" w:type="dxa"/>
              <w:right w:w="144" w:type="dxa"/>
            </w:tcMar>
            <w:hideMark/>
          </w:tcPr>
          <w:p w14:paraId="1A94590F" w14:textId="77777777" w:rsidR="00586B31" w:rsidRPr="00586B31" w:rsidRDefault="00586B31" w:rsidP="00586B31">
            <w:pPr>
              <w:spacing w:after="0"/>
              <w:rPr>
                <w:rFonts w:ascii="Museo Sans 300" w:hAnsi="Museo Sans 300"/>
                <w:lang w:val="es-SV"/>
              </w:rPr>
            </w:pPr>
            <w:r w:rsidRPr="00586B31">
              <w:rPr>
                <w:rFonts w:ascii="Museo Sans 300" w:hAnsi="Museo Sans 300"/>
                <w:b/>
                <w:bCs/>
                <w:lang w:val="es-SV"/>
              </w:rPr>
              <w:t>-4.4%</w:t>
            </w:r>
          </w:p>
        </w:tc>
      </w:tr>
    </w:tbl>
    <w:p w14:paraId="7D1732CA" w14:textId="77777777" w:rsidR="00586B31" w:rsidRPr="00C514E4" w:rsidRDefault="00586B31" w:rsidP="00586B31">
      <w:pPr>
        <w:spacing w:line="360" w:lineRule="auto"/>
        <w:ind w:left="567"/>
        <w:jc w:val="both"/>
        <w:rPr>
          <w:rFonts w:ascii="Museo Sans 300" w:hAnsi="Museo Sans 300"/>
          <w:color w:val="404040" w:themeColor="text1" w:themeTint="BF"/>
          <w:sz w:val="24"/>
          <w:szCs w:val="24"/>
          <w:lang w:val="es-SV"/>
        </w:rPr>
      </w:pPr>
      <w:r w:rsidRPr="00C514E4">
        <w:rPr>
          <w:rFonts w:ascii="Museo Sans 300" w:hAnsi="Museo Sans 300"/>
          <w:color w:val="404040" w:themeColor="text1" w:themeTint="BF"/>
          <w:sz w:val="24"/>
          <w:szCs w:val="24"/>
        </w:rPr>
        <w:t xml:space="preserve">De acuerdo con los datos estadísticos, el comportamiento humano que registró alzas, al realizar un análisis comparativo con 2019, fue el invadir el carril contrario, ya que tuvo un incremento del 12.3%. </w:t>
      </w:r>
    </w:p>
    <w:p w14:paraId="7E04628B" w14:textId="77777777" w:rsidR="00586B31" w:rsidRPr="00C514E4" w:rsidRDefault="00586B31" w:rsidP="00586B31">
      <w:pPr>
        <w:spacing w:line="360" w:lineRule="auto"/>
        <w:ind w:left="567"/>
        <w:jc w:val="both"/>
        <w:rPr>
          <w:rFonts w:ascii="Museo Sans 300" w:hAnsi="Museo Sans 300"/>
          <w:color w:val="404040" w:themeColor="text1" w:themeTint="BF"/>
          <w:sz w:val="24"/>
          <w:szCs w:val="24"/>
          <w:lang w:val="es-SV"/>
        </w:rPr>
      </w:pPr>
      <w:r w:rsidRPr="00C514E4">
        <w:rPr>
          <w:rFonts w:ascii="Museo Sans 300" w:hAnsi="Museo Sans 300"/>
          <w:color w:val="404040" w:themeColor="text1" w:themeTint="BF"/>
          <w:sz w:val="24"/>
          <w:szCs w:val="24"/>
        </w:rPr>
        <w:t xml:space="preserve">De igual forma, el conducir a velocidad excesiva, el cual destaca un alza del 10.6%, si realizamos el comparativo con 2019. </w:t>
      </w:r>
    </w:p>
    <w:p w14:paraId="1252E337" w14:textId="4B66E382" w:rsidR="00586B31" w:rsidRPr="00C514E4" w:rsidRDefault="00586B31" w:rsidP="00586B31">
      <w:pPr>
        <w:spacing w:line="360" w:lineRule="auto"/>
        <w:ind w:left="567"/>
        <w:jc w:val="both"/>
        <w:rPr>
          <w:rFonts w:ascii="Museo Sans 300" w:hAnsi="Museo Sans 300"/>
          <w:color w:val="404040" w:themeColor="text1" w:themeTint="BF"/>
          <w:sz w:val="24"/>
          <w:szCs w:val="24"/>
        </w:rPr>
      </w:pPr>
      <w:r w:rsidRPr="00C514E4">
        <w:rPr>
          <w:rFonts w:ascii="Museo Sans 300" w:hAnsi="Museo Sans 300"/>
          <w:color w:val="404040" w:themeColor="text1" w:themeTint="BF"/>
          <w:sz w:val="24"/>
          <w:szCs w:val="24"/>
        </w:rPr>
        <w:lastRenderedPageBreak/>
        <w:t xml:space="preserve">El circular en reversa, que de acuerdo con los datos estadísticos reporta un aumento del 55.6% si se compara con 2019 y el conducir bajo los efectos del alcohol. </w:t>
      </w:r>
    </w:p>
    <w:p w14:paraId="1D297E12" w14:textId="77777777" w:rsidR="00586B31" w:rsidRPr="000936B3" w:rsidRDefault="00586B31" w:rsidP="001B591D">
      <w:pPr>
        <w:rPr>
          <w:rFonts w:ascii="Museo Sans 300" w:hAnsi="Museo Sans 300"/>
          <w:b/>
          <w:color w:val="auto"/>
          <w:sz w:val="24"/>
        </w:rPr>
      </w:pPr>
      <w:r w:rsidRPr="000936B3">
        <w:rPr>
          <w:rFonts w:ascii="Museo Sans 300" w:hAnsi="Museo Sans 300"/>
          <w:b/>
          <w:color w:val="auto"/>
          <w:sz w:val="24"/>
        </w:rPr>
        <w:t>CAUSA DE VÍCTIMAS FALLECIDAS</w:t>
      </w:r>
    </w:p>
    <w:tbl>
      <w:tblPr>
        <w:tblW w:w="9600" w:type="dxa"/>
        <w:tblInd w:w="132" w:type="dxa"/>
        <w:tblCellMar>
          <w:left w:w="0" w:type="dxa"/>
          <w:right w:w="0" w:type="dxa"/>
        </w:tblCellMar>
        <w:tblLook w:val="0420" w:firstRow="1" w:lastRow="0" w:firstColumn="0" w:lastColumn="0" w:noHBand="0" w:noVBand="1"/>
      </w:tblPr>
      <w:tblGrid>
        <w:gridCol w:w="4580"/>
        <w:gridCol w:w="980"/>
        <w:gridCol w:w="1040"/>
        <w:gridCol w:w="1360"/>
        <w:gridCol w:w="1640"/>
      </w:tblGrid>
      <w:tr w:rsidR="00586B31" w:rsidRPr="00586B31" w14:paraId="020D05B8" w14:textId="77777777" w:rsidTr="00586B31">
        <w:trPr>
          <w:trHeight w:val="250"/>
        </w:trPr>
        <w:tc>
          <w:tcPr>
            <w:tcW w:w="4580"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73138FF2" w14:textId="77777777" w:rsidR="00586B31" w:rsidRPr="00586B31" w:rsidRDefault="00586B31" w:rsidP="00586B31">
            <w:pPr>
              <w:spacing w:after="0"/>
              <w:rPr>
                <w:rFonts w:ascii="Museo Sans 300" w:hAnsi="Museo Sans 300"/>
                <w:b/>
                <w:bCs/>
                <w:color w:val="FFFFFF" w:themeColor="background1"/>
                <w:lang w:val="es-SV"/>
              </w:rPr>
            </w:pPr>
            <w:r w:rsidRPr="00586B31">
              <w:rPr>
                <w:rFonts w:ascii="Museo Sans 300" w:hAnsi="Museo Sans 300"/>
                <w:b/>
                <w:bCs/>
                <w:color w:val="FFFFFF" w:themeColor="background1"/>
                <w:lang w:val="es-SV"/>
              </w:rPr>
              <w:t>Causa de Victimas Fallecidas</w:t>
            </w:r>
          </w:p>
        </w:tc>
        <w:tc>
          <w:tcPr>
            <w:tcW w:w="980"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50862283" w14:textId="77777777" w:rsidR="00586B31" w:rsidRPr="00586B31" w:rsidRDefault="00586B31" w:rsidP="00586B31">
            <w:pPr>
              <w:spacing w:after="0"/>
              <w:rPr>
                <w:rFonts w:ascii="Museo Sans 300" w:hAnsi="Museo Sans 300"/>
                <w:b/>
                <w:bCs/>
                <w:color w:val="FFFFFF" w:themeColor="background1"/>
                <w:lang w:val="es-SV"/>
              </w:rPr>
            </w:pPr>
            <w:r w:rsidRPr="00586B31">
              <w:rPr>
                <w:rFonts w:ascii="Museo Sans 300" w:hAnsi="Museo Sans 300"/>
                <w:b/>
                <w:bCs/>
                <w:color w:val="FFFFFF" w:themeColor="background1"/>
                <w:lang w:val="es-SV"/>
              </w:rPr>
              <w:t>2019</w:t>
            </w:r>
          </w:p>
        </w:tc>
        <w:tc>
          <w:tcPr>
            <w:tcW w:w="1040"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44E6CF23" w14:textId="77777777" w:rsidR="00586B31" w:rsidRPr="00586B31" w:rsidRDefault="00586B31" w:rsidP="00586B31">
            <w:pPr>
              <w:spacing w:after="0"/>
              <w:rPr>
                <w:rFonts w:ascii="Museo Sans 300" w:hAnsi="Museo Sans 300"/>
                <w:b/>
                <w:bCs/>
                <w:color w:val="FFFFFF" w:themeColor="background1"/>
                <w:lang w:val="es-SV"/>
              </w:rPr>
            </w:pPr>
            <w:r w:rsidRPr="00586B31">
              <w:rPr>
                <w:rFonts w:ascii="Museo Sans 300" w:hAnsi="Museo Sans 300"/>
                <w:b/>
                <w:bCs/>
                <w:color w:val="FFFFFF" w:themeColor="background1"/>
                <w:lang w:val="es-SV"/>
              </w:rPr>
              <w:t>2021</w:t>
            </w:r>
          </w:p>
        </w:tc>
        <w:tc>
          <w:tcPr>
            <w:tcW w:w="1360"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65A5397F" w14:textId="77777777" w:rsidR="00586B31" w:rsidRPr="00586B31" w:rsidRDefault="00586B31" w:rsidP="00586B31">
            <w:pPr>
              <w:spacing w:after="0"/>
              <w:rPr>
                <w:rFonts w:ascii="Museo Sans 300" w:hAnsi="Museo Sans 300"/>
                <w:b/>
                <w:bCs/>
                <w:color w:val="FFFFFF" w:themeColor="background1"/>
                <w:lang w:val="es-SV"/>
              </w:rPr>
            </w:pPr>
            <w:r w:rsidRPr="00586B31">
              <w:rPr>
                <w:rFonts w:ascii="Museo Sans 300" w:hAnsi="Museo Sans 300"/>
                <w:b/>
                <w:bCs/>
                <w:color w:val="FFFFFF" w:themeColor="background1"/>
                <w:lang w:val="es-SV"/>
              </w:rPr>
              <w:t>Variación</w:t>
            </w:r>
          </w:p>
        </w:tc>
        <w:tc>
          <w:tcPr>
            <w:tcW w:w="1640"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0E9B976E" w14:textId="77777777" w:rsidR="00586B31" w:rsidRPr="00586B31" w:rsidRDefault="00586B31" w:rsidP="00586B31">
            <w:pPr>
              <w:spacing w:after="0"/>
              <w:rPr>
                <w:rFonts w:ascii="Museo Sans 300" w:hAnsi="Museo Sans 300"/>
                <w:b/>
                <w:bCs/>
                <w:color w:val="FFFFFF" w:themeColor="background1"/>
                <w:lang w:val="es-SV"/>
              </w:rPr>
            </w:pPr>
            <w:r w:rsidRPr="00586B31">
              <w:rPr>
                <w:rFonts w:ascii="Museo Sans 300" w:hAnsi="Museo Sans 300"/>
                <w:b/>
                <w:bCs/>
                <w:color w:val="FFFFFF" w:themeColor="background1"/>
                <w:lang w:val="es-SV"/>
              </w:rPr>
              <w:t>Variación %</w:t>
            </w:r>
          </w:p>
        </w:tc>
      </w:tr>
      <w:tr w:rsidR="00586B31" w:rsidRPr="00586B31" w14:paraId="4E2CF1DA" w14:textId="77777777" w:rsidTr="00586B31">
        <w:trPr>
          <w:trHeight w:val="250"/>
        </w:trPr>
        <w:tc>
          <w:tcPr>
            <w:tcW w:w="45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8A12482" w14:textId="77777777" w:rsidR="00586B31" w:rsidRPr="00586B31" w:rsidRDefault="00586B31" w:rsidP="00586B31">
            <w:pPr>
              <w:spacing w:after="0"/>
              <w:jc w:val="left"/>
              <w:rPr>
                <w:rFonts w:ascii="Museo Sans 300" w:hAnsi="Museo Sans 300"/>
                <w:lang w:val="es-SV"/>
              </w:rPr>
            </w:pPr>
            <w:r w:rsidRPr="00586B31">
              <w:rPr>
                <w:rFonts w:ascii="Museo Sans 300" w:hAnsi="Museo Sans 300"/>
                <w:lang w:val="es-SV"/>
              </w:rPr>
              <w:t>Distracción del conductor</w:t>
            </w:r>
          </w:p>
        </w:tc>
        <w:tc>
          <w:tcPr>
            <w:tcW w:w="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9025FB3"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493</w:t>
            </w:r>
          </w:p>
        </w:tc>
        <w:tc>
          <w:tcPr>
            <w:tcW w:w="10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B1E4A05"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447</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40A5C2F"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-46</w:t>
            </w:r>
          </w:p>
        </w:tc>
        <w:tc>
          <w:tcPr>
            <w:tcW w:w="1640" w:type="dxa"/>
            <w:tcBorders>
              <w:top w:val="single" w:sz="8" w:space="0" w:color="000000"/>
              <w:left w:val="single" w:sz="8" w:space="0" w:color="000000"/>
              <w:bottom w:val="single" w:sz="8" w:space="0" w:color="000000"/>
              <w:right w:val="single" w:sz="8" w:space="0" w:color="000000"/>
            </w:tcBorders>
            <w:shd w:val="clear" w:color="auto" w:fill="92D050"/>
            <w:tcMar>
              <w:top w:w="72" w:type="dxa"/>
              <w:left w:w="144" w:type="dxa"/>
              <w:bottom w:w="72" w:type="dxa"/>
              <w:right w:w="144" w:type="dxa"/>
            </w:tcMar>
            <w:hideMark/>
          </w:tcPr>
          <w:p w14:paraId="4C7F6405" w14:textId="77777777" w:rsidR="00586B31" w:rsidRPr="00586B31" w:rsidRDefault="00586B31" w:rsidP="00586B31">
            <w:pPr>
              <w:spacing w:after="0"/>
              <w:rPr>
                <w:rFonts w:ascii="Museo Sans 300" w:hAnsi="Museo Sans 300"/>
                <w:b/>
                <w:bCs/>
                <w:lang w:val="es-SV"/>
              </w:rPr>
            </w:pPr>
            <w:r w:rsidRPr="00586B31">
              <w:rPr>
                <w:rFonts w:ascii="Museo Sans 300" w:hAnsi="Museo Sans 300"/>
                <w:b/>
                <w:bCs/>
                <w:lang w:val="es-SV"/>
              </w:rPr>
              <w:t>-9.3%</w:t>
            </w:r>
          </w:p>
        </w:tc>
      </w:tr>
      <w:tr w:rsidR="00586B31" w:rsidRPr="00586B31" w14:paraId="1423A62D" w14:textId="77777777" w:rsidTr="00586B31">
        <w:trPr>
          <w:trHeight w:val="250"/>
        </w:trPr>
        <w:tc>
          <w:tcPr>
            <w:tcW w:w="45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D471076" w14:textId="77777777" w:rsidR="00586B31" w:rsidRPr="00586B31" w:rsidRDefault="00586B31" w:rsidP="00586B31">
            <w:pPr>
              <w:spacing w:after="0"/>
              <w:jc w:val="left"/>
              <w:rPr>
                <w:rFonts w:ascii="Museo Sans 300" w:hAnsi="Museo Sans 300"/>
                <w:lang w:val="es-SV"/>
              </w:rPr>
            </w:pPr>
            <w:r w:rsidRPr="00586B31">
              <w:rPr>
                <w:rFonts w:ascii="Museo Sans 300" w:hAnsi="Museo Sans 300"/>
                <w:lang w:val="es-SV"/>
              </w:rPr>
              <w:t>Velocidad Excesiva</w:t>
            </w:r>
          </w:p>
        </w:tc>
        <w:tc>
          <w:tcPr>
            <w:tcW w:w="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A4F57A9"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358</w:t>
            </w:r>
          </w:p>
        </w:tc>
        <w:tc>
          <w:tcPr>
            <w:tcW w:w="10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0E2AB3C"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396</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2D00985"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38</w:t>
            </w:r>
          </w:p>
        </w:tc>
        <w:tc>
          <w:tcPr>
            <w:tcW w:w="1640"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hideMark/>
          </w:tcPr>
          <w:p w14:paraId="4209FC5F" w14:textId="77777777" w:rsidR="00586B31" w:rsidRPr="00586B31" w:rsidRDefault="00586B31" w:rsidP="00586B31">
            <w:pPr>
              <w:spacing w:after="0"/>
              <w:rPr>
                <w:rFonts w:ascii="Museo Sans 300" w:hAnsi="Museo Sans 300"/>
                <w:b/>
                <w:bCs/>
                <w:lang w:val="es-SV"/>
              </w:rPr>
            </w:pPr>
            <w:r w:rsidRPr="00586B31">
              <w:rPr>
                <w:rFonts w:ascii="Museo Sans 300" w:hAnsi="Museo Sans 300"/>
                <w:b/>
                <w:bCs/>
                <w:lang w:val="es-SV"/>
              </w:rPr>
              <w:t>10.6%</w:t>
            </w:r>
          </w:p>
        </w:tc>
      </w:tr>
      <w:tr w:rsidR="00586B31" w:rsidRPr="00586B31" w14:paraId="2D1B4AEA" w14:textId="77777777" w:rsidTr="00586B31">
        <w:trPr>
          <w:trHeight w:val="250"/>
        </w:trPr>
        <w:tc>
          <w:tcPr>
            <w:tcW w:w="45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6AAC1C6" w14:textId="77777777" w:rsidR="00586B31" w:rsidRPr="00586B31" w:rsidRDefault="00586B31" w:rsidP="00586B31">
            <w:pPr>
              <w:spacing w:after="0"/>
              <w:jc w:val="left"/>
              <w:rPr>
                <w:rFonts w:ascii="Museo Sans 300" w:hAnsi="Museo Sans 300"/>
                <w:lang w:val="es-SV"/>
              </w:rPr>
            </w:pPr>
            <w:r w:rsidRPr="00586B31">
              <w:rPr>
                <w:rFonts w:ascii="Museo Sans 300" w:hAnsi="Museo Sans 300"/>
                <w:lang w:val="es-SV"/>
              </w:rPr>
              <w:t>Invadir el Carril</w:t>
            </w:r>
          </w:p>
        </w:tc>
        <w:tc>
          <w:tcPr>
            <w:tcW w:w="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FD88FF6"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154</w:t>
            </w:r>
          </w:p>
        </w:tc>
        <w:tc>
          <w:tcPr>
            <w:tcW w:w="10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217B1B3"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173</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208F7FF"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19</w:t>
            </w:r>
          </w:p>
        </w:tc>
        <w:tc>
          <w:tcPr>
            <w:tcW w:w="1640"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hideMark/>
          </w:tcPr>
          <w:p w14:paraId="4D1EAE8E" w14:textId="77777777" w:rsidR="00586B31" w:rsidRPr="00586B31" w:rsidRDefault="00586B31" w:rsidP="00586B31">
            <w:pPr>
              <w:spacing w:after="0"/>
              <w:rPr>
                <w:rFonts w:ascii="Museo Sans 300" w:hAnsi="Museo Sans 300"/>
                <w:b/>
                <w:bCs/>
                <w:lang w:val="es-SV"/>
              </w:rPr>
            </w:pPr>
            <w:r w:rsidRPr="00586B31">
              <w:rPr>
                <w:rFonts w:ascii="Museo Sans 300" w:hAnsi="Museo Sans 300"/>
                <w:b/>
                <w:bCs/>
                <w:lang w:val="es-SV"/>
              </w:rPr>
              <w:t>12.3%</w:t>
            </w:r>
          </w:p>
        </w:tc>
      </w:tr>
      <w:tr w:rsidR="00586B31" w:rsidRPr="00586B31" w14:paraId="479EC82C" w14:textId="77777777" w:rsidTr="00586B31">
        <w:trPr>
          <w:trHeight w:val="250"/>
        </w:trPr>
        <w:tc>
          <w:tcPr>
            <w:tcW w:w="45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B15B7DF" w14:textId="77777777" w:rsidR="00586B31" w:rsidRPr="00586B31" w:rsidRDefault="00586B31" w:rsidP="00586B31">
            <w:pPr>
              <w:spacing w:after="0"/>
              <w:jc w:val="left"/>
              <w:rPr>
                <w:rFonts w:ascii="Museo Sans 300" w:hAnsi="Museo Sans 300"/>
                <w:lang w:val="es-SV"/>
              </w:rPr>
            </w:pPr>
            <w:r w:rsidRPr="00586B31">
              <w:rPr>
                <w:rFonts w:ascii="Museo Sans 300" w:hAnsi="Museo Sans 300"/>
                <w:lang w:val="es-SV"/>
              </w:rPr>
              <w:t>Imprudencia del Peatón</w:t>
            </w:r>
          </w:p>
        </w:tc>
        <w:tc>
          <w:tcPr>
            <w:tcW w:w="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B3B96B7"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76</w:t>
            </w:r>
          </w:p>
        </w:tc>
        <w:tc>
          <w:tcPr>
            <w:tcW w:w="10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811C6DF"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54</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D070B0F"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-22</w:t>
            </w:r>
          </w:p>
        </w:tc>
        <w:tc>
          <w:tcPr>
            <w:tcW w:w="1640" w:type="dxa"/>
            <w:tcBorders>
              <w:top w:val="single" w:sz="8" w:space="0" w:color="000000"/>
              <w:left w:val="single" w:sz="8" w:space="0" w:color="000000"/>
              <w:bottom w:val="single" w:sz="8" w:space="0" w:color="000000"/>
              <w:right w:val="single" w:sz="8" w:space="0" w:color="000000"/>
            </w:tcBorders>
            <w:shd w:val="clear" w:color="auto" w:fill="92D050"/>
            <w:tcMar>
              <w:top w:w="72" w:type="dxa"/>
              <w:left w:w="144" w:type="dxa"/>
              <w:bottom w:w="72" w:type="dxa"/>
              <w:right w:w="144" w:type="dxa"/>
            </w:tcMar>
            <w:hideMark/>
          </w:tcPr>
          <w:p w14:paraId="12404B8B" w14:textId="77777777" w:rsidR="00586B31" w:rsidRPr="00586B31" w:rsidRDefault="00586B31" w:rsidP="00586B31">
            <w:pPr>
              <w:spacing w:after="0"/>
              <w:rPr>
                <w:rFonts w:ascii="Museo Sans 300" w:hAnsi="Museo Sans 300"/>
                <w:b/>
                <w:bCs/>
                <w:lang w:val="es-SV"/>
              </w:rPr>
            </w:pPr>
            <w:r w:rsidRPr="00586B31">
              <w:rPr>
                <w:rFonts w:ascii="Museo Sans 300" w:hAnsi="Museo Sans 300"/>
                <w:b/>
                <w:bCs/>
                <w:lang w:val="es-SV"/>
              </w:rPr>
              <w:t>-28.9%</w:t>
            </w:r>
          </w:p>
        </w:tc>
      </w:tr>
      <w:tr w:rsidR="00586B31" w:rsidRPr="00586B31" w14:paraId="28A7C909" w14:textId="77777777" w:rsidTr="00586B31">
        <w:trPr>
          <w:trHeight w:val="250"/>
        </w:trPr>
        <w:tc>
          <w:tcPr>
            <w:tcW w:w="45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1720E10" w14:textId="77777777" w:rsidR="00586B31" w:rsidRPr="00586B31" w:rsidRDefault="00586B31" w:rsidP="00586B31">
            <w:pPr>
              <w:spacing w:after="0"/>
              <w:jc w:val="left"/>
              <w:rPr>
                <w:rFonts w:ascii="Museo Sans 300" w:hAnsi="Museo Sans 300"/>
                <w:lang w:val="es-SV"/>
              </w:rPr>
            </w:pPr>
            <w:r w:rsidRPr="00586B31">
              <w:rPr>
                <w:rFonts w:ascii="Museo Sans 300" w:hAnsi="Museo Sans 300"/>
                <w:lang w:val="es-SV"/>
              </w:rPr>
              <w:t>No Respetar las Señales de Tránsito</w:t>
            </w:r>
          </w:p>
        </w:tc>
        <w:tc>
          <w:tcPr>
            <w:tcW w:w="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F9239A0"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58</w:t>
            </w:r>
          </w:p>
        </w:tc>
        <w:tc>
          <w:tcPr>
            <w:tcW w:w="10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7B9A9B6"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53</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8B064E4"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-5</w:t>
            </w:r>
          </w:p>
        </w:tc>
        <w:tc>
          <w:tcPr>
            <w:tcW w:w="1640" w:type="dxa"/>
            <w:tcBorders>
              <w:top w:val="single" w:sz="8" w:space="0" w:color="000000"/>
              <w:left w:val="single" w:sz="8" w:space="0" w:color="000000"/>
              <w:bottom w:val="single" w:sz="8" w:space="0" w:color="000000"/>
              <w:right w:val="single" w:sz="8" w:space="0" w:color="000000"/>
            </w:tcBorders>
            <w:shd w:val="clear" w:color="auto" w:fill="92D050"/>
            <w:tcMar>
              <w:top w:w="72" w:type="dxa"/>
              <w:left w:w="144" w:type="dxa"/>
              <w:bottom w:w="72" w:type="dxa"/>
              <w:right w:w="144" w:type="dxa"/>
            </w:tcMar>
            <w:hideMark/>
          </w:tcPr>
          <w:p w14:paraId="421B3407" w14:textId="77777777" w:rsidR="00586B31" w:rsidRPr="00586B31" w:rsidRDefault="00586B31" w:rsidP="00586B31">
            <w:pPr>
              <w:spacing w:after="0"/>
              <w:rPr>
                <w:rFonts w:ascii="Museo Sans 300" w:hAnsi="Museo Sans 300"/>
                <w:b/>
                <w:bCs/>
                <w:lang w:val="es-SV"/>
              </w:rPr>
            </w:pPr>
            <w:r w:rsidRPr="00586B31">
              <w:rPr>
                <w:rFonts w:ascii="Museo Sans 300" w:hAnsi="Museo Sans 300"/>
                <w:b/>
                <w:bCs/>
                <w:lang w:val="es-SV"/>
              </w:rPr>
              <w:t>-8.6%</w:t>
            </w:r>
          </w:p>
        </w:tc>
      </w:tr>
      <w:tr w:rsidR="00586B31" w:rsidRPr="00586B31" w14:paraId="0E19E90A" w14:textId="77777777" w:rsidTr="00586B31">
        <w:trPr>
          <w:trHeight w:val="250"/>
        </w:trPr>
        <w:tc>
          <w:tcPr>
            <w:tcW w:w="45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7D8259A" w14:textId="77777777" w:rsidR="00586B31" w:rsidRPr="00586B31" w:rsidRDefault="00586B31" w:rsidP="00586B31">
            <w:pPr>
              <w:spacing w:after="0"/>
              <w:jc w:val="left"/>
              <w:rPr>
                <w:rFonts w:ascii="Museo Sans 300" w:hAnsi="Museo Sans 300"/>
                <w:lang w:val="es-SV"/>
              </w:rPr>
            </w:pPr>
            <w:r w:rsidRPr="00586B31">
              <w:rPr>
                <w:rFonts w:ascii="Museo Sans 300" w:hAnsi="Museo Sans 300"/>
                <w:lang w:val="es-SV"/>
              </w:rPr>
              <w:t>No Guardar Distancia de Seguridad</w:t>
            </w:r>
          </w:p>
        </w:tc>
        <w:tc>
          <w:tcPr>
            <w:tcW w:w="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A275BC9"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57</w:t>
            </w:r>
          </w:p>
        </w:tc>
        <w:tc>
          <w:tcPr>
            <w:tcW w:w="10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2F91BDD"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52</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9AED211"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-5</w:t>
            </w:r>
          </w:p>
        </w:tc>
        <w:tc>
          <w:tcPr>
            <w:tcW w:w="1640" w:type="dxa"/>
            <w:tcBorders>
              <w:top w:val="single" w:sz="8" w:space="0" w:color="000000"/>
              <w:left w:val="single" w:sz="8" w:space="0" w:color="000000"/>
              <w:bottom w:val="single" w:sz="8" w:space="0" w:color="000000"/>
              <w:right w:val="single" w:sz="8" w:space="0" w:color="000000"/>
            </w:tcBorders>
            <w:shd w:val="clear" w:color="auto" w:fill="92D050"/>
            <w:tcMar>
              <w:top w:w="72" w:type="dxa"/>
              <w:left w:w="144" w:type="dxa"/>
              <w:bottom w:w="72" w:type="dxa"/>
              <w:right w:w="144" w:type="dxa"/>
            </w:tcMar>
            <w:hideMark/>
          </w:tcPr>
          <w:p w14:paraId="12BD956B" w14:textId="77777777" w:rsidR="00586B31" w:rsidRPr="00586B31" w:rsidRDefault="00586B31" w:rsidP="00586B31">
            <w:pPr>
              <w:spacing w:after="0"/>
              <w:rPr>
                <w:rFonts w:ascii="Museo Sans 300" w:hAnsi="Museo Sans 300"/>
                <w:b/>
                <w:bCs/>
                <w:lang w:val="es-SV"/>
              </w:rPr>
            </w:pPr>
            <w:r w:rsidRPr="00586B31">
              <w:rPr>
                <w:rFonts w:ascii="Museo Sans 300" w:hAnsi="Museo Sans 300"/>
                <w:b/>
                <w:bCs/>
                <w:lang w:val="es-SV"/>
              </w:rPr>
              <w:t>-8.8%</w:t>
            </w:r>
          </w:p>
        </w:tc>
      </w:tr>
      <w:tr w:rsidR="00586B31" w:rsidRPr="00586B31" w14:paraId="7C16EDE6" w14:textId="77777777" w:rsidTr="00586B31">
        <w:trPr>
          <w:trHeight w:val="250"/>
        </w:trPr>
        <w:tc>
          <w:tcPr>
            <w:tcW w:w="45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30DDCD5" w14:textId="77777777" w:rsidR="00586B31" w:rsidRPr="00586B31" w:rsidRDefault="00586B31" w:rsidP="00586B31">
            <w:pPr>
              <w:spacing w:after="0"/>
              <w:jc w:val="left"/>
              <w:rPr>
                <w:rFonts w:ascii="Museo Sans 300" w:hAnsi="Museo Sans 300"/>
                <w:lang w:val="es-SV"/>
              </w:rPr>
            </w:pPr>
            <w:r w:rsidRPr="00586B31">
              <w:rPr>
                <w:rFonts w:ascii="Museo Sans 300" w:hAnsi="Museo Sans 300"/>
                <w:lang w:val="es-SV"/>
              </w:rPr>
              <w:t>Estado de Ebriedad</w:t>
            </w:r>
          </w:p>
        </w:tc>
        <w:tc>
          <w:tcPr>
            <w:tcW w:w="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5DD93B3"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37</w:t>
            </w:r>
          </w:p>
        </w:tc>
        <w:tc>
          <w:tcPr>
            <w:tcW w:w="10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077F5F8"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39</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52410EC"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2</w:t>
            </w:r>
          </w:p>
        </w:tc>
        <w:tc>
          <w:tcPr>
            <w:tcW w:w="1640"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hideMark/>
          </w:tcPr>
          <w:p w14:paraId="13AA01E2" w14:textId="77777777" w:rsidR="00586B31" w:rsidRPr="00586B31" w:rsidRDefault="00586B31" w:rsidP="00586B31">
            <w:pPr>
              <w:spacing w:after="0"/>
              <w:rPr>
                <w:rFonts w:ascii="Museo Sans 300" w:hAnsi="Museo Sans 300"/>
                <w:b/>
                <w:bCs/>
                <w:lang w:val="es-SV"/>
              </w:rPr>
            </w:pPr>
            <w:r w:rsidRPr="00586B31">
              <w:rPr>
                <w:rFonts w:ascii="Museo Sans 300" w:hAnsi="Museo Sans 300"/>
                <w:b/>
                <w:bCs/>
                <w:lang w:val="es-SV"/>
              </w:rPr>
              <w:t>5.4%</w:t>
            </w:r>
          </w:p>
        </w:tc>
      </w:tr>
      <w:tr w:rsidR="00586B31" w:rsidRPr="00586B31" w14:paraId="01B2AAAF" w14:textId="77777777" w:rsidTr="00586B31">
        <w:trPr>
          <w:trHeight w:val="250"/>
        </w:trPr>
        <w:tc>
          <w:tcPr>
            <w:tcW w:w="45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6B1969B" w14:textId="77777777" w:rsidR="00586B31" w:rsidRPr="00586B31" w:rsidRDefault="00586B31" w:rsidP="00586B31">
            <w:pPr>
              <w:spacing w:after="0"/>
              <w:jc w:val="left"/>
              <w:rPr>
                <w:rFonts w:ascii="Museo Sans 300" w:hAnsi="Museo Sans 300"/>
                <w:lang w:val="es-SV"/>
              </w:rPr>
            </w:pPr>
            <w:r w:rsidRPr="00586B31">
              <w:rPr>
                <w:rFonts w:ascii="Museo Sans 300" w:hAnsi="Museo Sans 300"/>
                <w:lang w:val="es-SV"/>
              </w:rPr>
              <w:t>Otros</w:t>
            </w:r>
          </w:p>
        </w:tc>
        <w:tc>
          <w:tcPr>
            <w:tcW w:w="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5EB6A23"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36</w:t>
            </w:r>
          </w:p>
        </w:tc>
        <w:tc>
          <w:tcPr>
            <w:tcW w:w="10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353928A"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27</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8297918"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-9</w:t>
            </w:r>
          </w:p>
        </w:tc>
        <w:tc>
          <w:tcPr>
            <w:tcW w:w="1640" w:type="dxa"/>
            <w:tcBorders>
              <w:top w:val="single" w:sz="8" w:space="0" w:color="000000"/>
              <w:left w:val="single" w:sz="8" w:space="0" w:color="000000"/>
              <w:bottom w:val="single" w:sz="8" w:space="0" w:color="000000"/>
              <w:right w:val="single" w:sz="8" w:space="0" w:color="000000"/>
            </w:tcBorders>
            <w:shd w:val="clear" w:color="auto" w:fill="92D050"/>
            <w:tcMar>
              <w:top w:w="72" w:type="dxa"/>
              <w:left w:w="144" w:type="dxa"/>
              <w:bottom w:w="72" w:type="dxa"/>
              <w:right w:w="144" w:type="dxa"/>
            </w:tcMar>
            <w:hideMark/>
          </w:tcPr>
          <w:p w14:paraId="4A177A11" w14:textId="77777777" w:rsidR="00586B31" w:rsidRPr="00586B31" w:rsidRDefault="00586B31" w:rsidP="00586B31">
            <w:pPr>
              <w:spacing w:after="0"/>
              <w:rPr>
                <w:rFonts w:ascii="Museo Sans 300" w:hAnsi="Museo Sans 300"/>
                <w:b/>
                <w:bCs/>
                <w:lang w:val="es-SV"/>
              </w:rPr>
            </w:pPr>
            <w:r w:rsidRPr="00586B31">
              <w:rPr>
                <w:rFonts w:ascii="Museo Sans 300" w:hAnsi="Museo Sans 300"/>
                <w:b/>
                <w:bCs/>
                <w:lang w:val="es-SV"/>
              </w:rPr>
              <w:t>-25.0%</w:t>
            </w:r>
          </w:p>
        </w:tc>
      </w:tr>
      <w:tr w:rsidR="00586B31" w:rsidRPr="00586B31" w14:paraId="35F4D365" w14:textId="77777777" w:rsidTr="00586B31">
        <w:trPr>
          <w:trHeight w:val="250"/>
        </w:trPr>
        <w:tc>
          <w:tcPr>
            <w:tcW w:w="45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E4A9A25" w14:textId="77777777" w:rsidR="00586B31" w:rsidRPr="00586B31" w:rsidRDefault="00586B31" w:rsidP="00586B31">
            <w:pPr>
              <w:spacing w:after="0"/>
              <w:jc w:val="left"/>
              <w:rPr>
                <w:rFonts w:ascii="Museo Sans 300" w:hAnsi="Museo Sans 300"/>
                <w:lang w:val="es-SV"/>
              </w:rPr>
            </w:pPr>
            <w:r w:rsidRPr="00586B31">
              <w:rPr>
                <w:rFonts w:ascii="Museo Sans 300" w:hAnsi="Museo Sans 300"/>
                <w:lang w:val="es-SV"/>
              </w:rPr>
              <w:t>Inexperiencia</w:t>
            </w:r>
          </w:p>
        </w:tc>
        <w:tc>
          <w:tcPr>
            <w:tcW w:w="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F085B7A"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42</w:t>
            </w:r>
          </w:p>
        </w:tc>
        <w:tc>
          <w:tcPr>
            <w:tcW w:w="10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EAA4698"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39</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562DE95"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-3</w:t>
            </w:r>
          </w:p>
        </w:tc>
        <w:tc>
          <w:tcPr>
            <w:tcW w:w="1640" w:type="dxa"/>
            <w:tcBorders>
              <w:top w:val="single" w:sz="8" w:space="0" w:color="000000"/>
              <w:left w:val="single" w:sz="8" w:space="0" w:color="000000"/>
              <w:bottom w:val="single" w:sz="8" w:space="0" w:color="000000"/>
              <w:right w:val="single" w:sz="8" w:space="0" w:color="000000"/>
            </w:tcBorders>
            <w:shd w:val="clear" w:color="auto" w:fill="92D050"/>
            <w:tcMar>
              <w:top w:w="72" w:type="dxa"/>
              <w:left w:w="144" w:type="dxa"/>
              <w:bottom w:w="72" w:type="dxa"/>
              <w:right w:w="144" w:type="dxa"/>
            </w:tcMar>
            <w:hideMark/>
          </w:tcPr>
          <w:p w14:paraId="2D01B7CC" w14:textId="77777777" w:rsidR="00586B31" w:rsidRPr="00586B31" w:rsidRDefault="00586B31" w:rsidP="00586B31">
            <w:pPr>
              <w:spacing w:after="0"/>
              <w:rPr>
                <w:rFonts w:ascii="Museo Sans 300" w:hAnsi="Museo Sans 300"/>
                <w:b/>
                <w:bCs/>
                <w:lang w:val="es-SV"/>
              </w:rPr>
            </w:pPr>
            <w:r w:rsidRPr="00586B31">
              <w:rPr>
                <w:rFonts w:ascii="Museo Sans 300" w:hAnsi="Museo Sans 300"/>
                <w:b/>
                <w:bCs/>
                <w:lang w:val="es-SV"/>
              </w:rPr>
              <w:t>-7.1%</w:t>
            </w:r>
          </w:p>
        </w:tc>
      </w:tr>
      <w:tr w:rsidR="00586B31" w:rsidRPr="00586B31" w14:paraId="107A1DAA" w14:textId="77777777" w:rsidTr="00586B31">
        <w:trPr>
          <w:trHeight w:val="250"/>
        </w:trPr>
        <w:tc>
          <w:tcPr>
            <w:tcW w:w="45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C5E8BB5" w14:textId="77777777" w:rsidR="00586B31" w:rsidRPr="00586B31" w:rsidRDefault="00586B31" w:rsidP="00586B31">
            <w:pPr>
              <w:spacing w:after="0"/>
              <w:jc w:val="left"/>
              <w:rPr>
                <w:rFonts w:ascii="Museo Sans 300" w:hAnsi="Museo Sans 300"/>
                <w:lang w:val="es-SV"/>
              </w:rPr>
            </w:pPr>
            <w:r w:rsidRPr="00586B31">
              <w:rPr>
                <w:rFonts w:ascii="Museo Sans 300" w:hAnsi="Museo Sans 300"/>
                <w:lang w:val="es-SV"/>
              </w:rPr>
              <w:t>Adelantamiento Antirreglamentario</w:t>
            </w:r>
          </w:p>
        </w:tc>
        <w:tc>
          <w:tcPr>
            <w:tcW w:w="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2225335"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37</w:t>
            </w:r>
          </w:p>
        </w:tc>
        <w:tc>
          <w:tcPr>
            <w:tcW w:w="10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9DED16D"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28</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4150CC8"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-9</w:t>
            </w:r>
          </w:p>
        </w:tc>
        <w:tc>
          <w:tcPr>
            <w:tcW w:w="1640" w:type="dxa"/>
            <w:tcBorders>
              <w:top w:val="single" w:sz="8" w:space="0" w:color="000000"/>
              <w:left w:val="single" w:sz="8" w:space="0" w:color="000000"/>
              <w:bottom w:val="single" w:sz="8" w:space="0" w:color="000000"/>
              <w:right w:val="single" w:sz="8" w:space="0" w:color="000000"/>
            </w:tcBorders>
            <w:shd w:val="clear" w:color="auto" w:fill="92D050"/>
            <w:tcMar>
              <w:top w:w="72" w:type="dxa"/>
              <w:left w:w="144" w:type="dxa"/>
              <w:bottom w:w="72" w:type="dxa"/>
              <w:right w:w="144" w:type="dxa"/>
            </w:tcMar>
            <w:hideMark/>
          </w:tcPr>
          <w:p w14:paraId="06980164" w14:textId="77777777" w:rsidR="00586B31" w:rsidRPr="00586B31" w:rsidRDefault="00586B31" w:rsidP="00586B31">
            <w:pPr>
              <w:spacing w:after="0"/>
              <w:rPr>
                <w:rFonts w:ascii="Museo Sans 300" w:hAnsi="Museo Sans 300"/>
                <w:b/>
                <w:bCs/>
                <w:lang w:val="es-SV"/>
              </w:rPr>
            </w:pPr>
            <w:r w:rsidRPr="00586B31">
              <w:rPr>
                <w:rFonts w:ascii="Museo Sans 300" w:hAnsi="Museo Sans 300"/>
                <w:b/>
                <w:bCs/>
                <w:lang w:val="es-SV"/>
              </w:rPr>
              <w:t>-24.3%</w:t>
            </w:r>
          </w:p>
        </w:tc>
      </w:tr>
      <w:tr w:rsidR="00586B31" w:rsidRPr="00586B31" w14:paraId="6E688B1D" w14:textId="77777777" w:rsidTr="00586B31">
        <w:trPr>
          <w:trHeight w:val="250"/>
        </w:trPr>
        <w:tc>
          <w:tcPr>
            <w:tcW w:w="45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7D0CF69" w14:textId="77777777" w:rsidR="00586B31" w:rsidRPr="00586B31" w:rsidRDefault="00586B31" w:rsidP="00586B31">
            <w:pPr>
              <w:spacing w:after="0"/>
              <w:jc w:val="left"/>
              <w:rPr>
                <w:rFonts w:ascii="Museo Sans 300" w:hAnsi="Museo Sans 300"/>
                <w:lang w:val="es-SV"/>
              </w:rPr>
            </w:pPr>
            <w:r w:rsidRPr="00586B31">
              <w:rPr>
                <w:rFonts w:ascii="Museo Sans 300" w:hAnsi="Museo Sans 300"/>
                <w:lang w:val="es-SV"/>
              </w:rPr>
              <w:t>Falla Mecánica</w:t>
            </w:r>
          </w:p>
        </w:tc>
        <w:tc>
          <w:tcPr>
            <w:tcW w:w="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0B1C203"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29</w:t>
            </w:r>
          </w:p>
        </w:tc>
        <w:tc>
          <w:tcPr>
            <w:tcW w:w="10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E6CE940"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27</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33CEEE7"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-2</w:t>
            </w:r>
          </w:p>
        </w:tc>
        <w:tc>
          <w:tcPr>
            <w:tcW w:w="1640" w:type="dxa"/>
            <w:tcBorders>
              <w:top w:val="single" w:sz="8" w:space="0" w:color="000000"/>
              <w:left w:val="single" w:sz="8" w:space="0" w:color="000000"/>
              <w:bottom w:val="single" w:sz="8" w:space="0" w:color="000000"/>
              <w:right w:val="single" w:sz="8" w:space="0" w:color="000000"/>
            </w:tcBorders>
            <w:shd w:val="clear" w:color="auto" w:fill="92D050"/>
            <w:tcMar>
              <w:top w:w="72" w:type="dxa"/>
              <w:left w:w="144" w:type="dxa"/>
              <w:bottom w:w="72" w:type="dxa"/>
              <w:right w:w="144" w:type="dxa"/>
            </w:tcMar>
            <w:hideMark/>
          </w:tcPr>
          <w:p w14:paraId="63A5E5AA" w14:textId="77777777" w:rsidR="00586B31" w:rsidRPr="00586B31" w:rsidRDefault="00586B31" w:rsidP="00586B31">
            <w:pPr>
              <w:spacing w:after="0"/>
              <w:rPr>
                <w:rFonts w:ascii="Museo Sans 300" w:hAnsi="Museo Sans 300"/>
                <w:b/>
                <w:bCs/>
                <w:lang w:val="es-SV"/>
              </w:rPr>
            </w:pPr>
            <w:r w:rsidRPr="00586B31">
              <w:rPr>
                <w:rFonts w:ascii="Museo Sans 300" w:hAnsi="Museo Sans 300"/>
                <w:b/>
                <w:bCs/>
                <w:lang w:val="es-SV"/>
              </w:rPr>
              <w:t>-6.9%</w:t>
            </w:r>
          </w:p>
        </w:tc>
      </w:tr>
      <w:tr w:rsidR="00586B31" w:rsidRPr="00586B31" w14:paraId="09EF6FFF" w14:textId="77777777" w:rsidTr="00586B31">
        <w:trPr>
          <w:trHeight w:val="250"/>
        </w:trPr>
        <w:tc>
          <w:tcPr>
            <w:tcW w:w="45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BADC801" w14:textId="77777777" w:rsidR="00586B31" w:rsidRPr="00586B31" w:rsidRDefault="00586B31" w:rsidP="00586B31">
            <w:pPr>
              <w:spacing w:after="0"/>
              <w:jc w:val="left"/>
              <w:rPr>
                <w:rFonts w:ascii="Museo Sans 300" w:hAnsi="Museo Sans 300"/>
                <w:lang w:val="es-SV"/>
              </w:rPr>
            </w:pPr>
            <w:r w:rsidRPr="00586B31">
              <w:rPr>
                <w:rFonts w:ascii="Museo Sans 300" w:hAnsi="Museo Sans 300"/>
                <w:lang w:val="es-SV"/>
              </w:rPr>
              <w:t>Enfermedad</w:t>
            </w:r>
          </w:p>
        </w:tc>
        <w:tc>
          <w:tcPr>
            <w:tcW w:w="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4DE9A91"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6</w:t>
            </w:r>
          </w:p>
        </w:tc>
        <w:tc>
          <w:tcPr>
            <w:tcW w:w="10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ADC7C1A"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0</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791B99A"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-6</w:t>
            </w:r>
          </w:p>
        </w:tc>
        <w:tc>
          <w:tcPr>
            <w:tcW w:w="1640" w:type="dxa"/>
            <w:tcBorders>
              <w:top w:val="single" w:sz="8" w:space="0" w:color="000000"/>
              <w:left w:val="single" w:sz="8" w:space="0" w:color="000000"/>
              <w:bottom w:val="single" w:sz="8" w:space="0" w:color="000000"/>
              <w:right w:val="single" w:sz="8" w:space="0" w:color="000000"/>
            </w:tcBorders>
            <w:shd w:val="clear" w:color="auto" w:fill="92D050"/>
            <w:tcMar>
              <w:top w:w="72" w:type="dxa"/>
              <w:left w:w="144" w:type="dxa"/>
              <w:bottom w:w="72" w:type="dxa"/>
              <w:right w:w="144" w:type="dxa"/>
            </w:tcMar>
            <w:hideMark/>
          </w:tcPr>
          <w:p w14:paraId="6C8A1FB6" w14:textId="77777777" w:rsidR="00586B31" w:rsidRPr="00586B31" w:rsidRDefault="00586B31" w:rsidP="00586B31">
            <w:pPr>
              <w:spacing w:after="0"/>
              <w:rPr>
                <w:rFonts w:ascii="Museo Sans 300" w:hAnsi="Museo Sans 300"/>
                <w:b/>
                <w:bCs/>
                <w:lang w:val="es-SV"/>
              </w:rPr>
            </w:pPr>
            <w:r w:rsidRPr="00586B31">
              <w:rPr>
                <w:rFonts w:ascii="Museo Sans 300" w:hAnsi="Museo Sans 300"/>
                <w:b/>
                <w:bCs/>
                <w:lang w:val="es-SV"/>
              </w:rPr>
              <w:t>-100%</w:t>
            </w:r>
          </w:p>
        </w:tc>
      </w:tr>
      <w:tr w:rsidR="00586B31" w:rsidRPr="00586B31" w14:paraId="28AB09D9" w14:textId="77777777" w:rsidTr="00586B31">
        <w:trPr>
          <w:trHeight w:val="250"/>
        </w:trPr>
        <w:tc>
          <w:tcPr>
            <w:tcW w:w="45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1A84C40" w14:textId="77777777" w:rsidR="00586B31" w:rsidRPr="00586B31" w:rsidRDefault="00586B31" w:rsidP="00586B31">
            <w:pPr>
              <w:spacing w:after="0"/>
              <w:jc w:val="left"/>
              <w:rPr>
                <w:rFonts w:ascii="Museo Sans 300" w:hAnsi="Museo Sans 300"/>
                <w:lang w:val="es-SV"/>
              </w:rPr>
            </w:pPr>
            <w:r w:rsidRPr="00586B31">
              <w:rPr>
                <w:rFonts w:ascii="Museo Sans 300" w:hAnsi="Museo Sans 300"/>
                <w:lang w:val="es-SV"/>
              </w:rPr>
              <w:t>Circular en Reversa</w:t>
            </w:r>
          </w:p>
        </w:tc>
        <w:tc>
          <w:tcPr>
            <w:tcW w:w="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081F915"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9</w:t>
            </w:r>
          </w:p>
        </w:tc>
        <w:tc>
          <w:tcPr>
            <w:tcW w:w="10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53D7F8F"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14</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3535E33"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5</w:t>
            </w:r>
          </w:p>
        </w:tc>
        <w:tc>
          <w:tcPr>
            <w:tcW w:w="1640"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hideMark/>
          </w:tcPr>
          <w:p w14:paraId="1051AEC9" w14:textId="77777777" w:rsidR="00586B31" w:rsidRPr="00586B31" w:rsidRDefault="00586B31" w:rsidP="00586B31">
            <w:pPr>
              <w:spacing w:after="0"/>
              <w:rPr>
                <w:rFonts w:ascii="Museo Sans 300" w:hAnsi="Museo Sans 300"/>
                <w:b/>
                <w:bCs/>
                <w:lang w:val="es-SV"/>
              </w:rPr>
            </w:pPr>
            <w:r w:rsidRPr="00586B31">
              <w:rPr>
                <w:rFonts w:ascii="Museo Sans 300" w:hAnsi="Museo Sans 300"/>
                <w:b/>
                <w:bCs/>
                <w:lang w:val="es-SV"/>
              </w:rPr>
              <w:t>55.6%</w:t>
            </w:r>
          </w:p>
        </w:tc>
      </w:tr>
      <w:tr w:rsidR="00586B31" w:rsidRPr="00586B31" w14:paraId="60E16F4C" w14:textId="77777777" w:rsidTr="00586B31">
        <w:trPr>
          <w:trHeight w:val="250"/>
        </w:trPr>
        <w:tc>
          <w:tcPr>
            <w:tcW w:w="45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4A57F7B" w14:textId="77777777" w:rsidR="00586B31" w:rsidRPr="00586B31" w:rsidRDefault="00586B31" w:rsidP="00586B31">
            <w:pPr>
              <w:spacing w:after="0"/>
              <w:jc w:val="left"/>
              <w:rPr>
                <w:rFonts w:ascii="Museo Sans 300" w:hAnsi="Museo Sans 300"/>
                <w:lang w:val="es-SV"/>
              </w:rPr>
            </w:pPr>
            <w:r w:rsidRPr="00586B31">
              <w:rPr>
                <w:rFonts w:ascii="Museo Sans 300" w:hAnsi="Museo Sans 300"/>
                <w:lang w:val="es-SV"/>
              </w:rPr>
              <w:t>Giro Incorrecto</w:t>
            </w:r>
          </w:p>
        </w:tc>
        <w:tc>
          <w:tcPr>
            <w:tcW w:w="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C186DA0"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10</w:t>
            </w:r>
          </w:p>
        </w:tc>
        <w:tc>
          <w:tcPr>
            <w:tcW w:w="10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03241BA"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9</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3107C06"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-1</w:t>
            </w:r>
          </w:p>
        </w:tc>
        <w:tc>
          <w:tcPr>
            <w:tcW w:w="1640" w:type="dxa"/>
            <w:tcBorders>
              <w:top w:val="single" w:sz="8" w:space="0" w:color="000000"/>
              <w:left w:val="single" w:sz="8" w:space="0" w:color="000000"/>
              <w:bottom w:val="single" w:sz="8" w:space="0" w:color="000000"/>
              <w:right w:val="single" w:sz="8" w:space="0" w:color="000000"/>
            </w:tcBorders>
            <w:shd w:val="clear" w:color="auto" w:fill="92D050"/>
            <w:tcMar>
              <w:top w:w="72" w:type="dxa"/>
              <w:left w:w="144" w:type="dxa"/>
              <w:bottom w:w="72" w:type="dxa"/>
              <w:right w:w="144" w:type="dxa"/>
            </w:tcMar>
            <w:hideMark/>
          </w:tcPr>
          <w:p w14:paraId="3A72CAF8" w14:textId="77777777" w:rsidR="00586B31" w:rsidRPr="00586B31" w:rsidRDefault="00586B31" w:rsidP="00586B31">
            <w:pPr>
              <w:spacing w:after="0"/>
              <w:rPr>
                <w:rFonts w:ascii="Museo Sans 300" w:hAnsi="Museo Sans 300"/>
                <w:b/>
                <w:bCs/>
                <w:lang w:val="es-SV"/>
              </w:rPr>
            </w:pPr>
            <w:r w:rsidRPr="00586B31">
              <w:rPr>
                <w:rFonts w:ascii="Museo Sans 300" w:hAnsi="Museo Sans 300"/>
                <w:b/>
                <w:bCs/>
                <w:lang w:val="es-SV"/>
              </w:rPr>
              <w:t>-10%</w:t>
            </w:r>
          </w:p>
        </w:tc>
      </w:tr>
      <w:tr w:rsidR="00586B31" w:rsidRPr="00586B31" w14:paraId="46F4FFE4" w14:textId="77777777" w:rsidTr="00586B31">
        <w:trPr>
          <w:trHeight w:val="250"/>
        </w:trPr>
        <w:tc>
          <w:tcPr>
            <w:tcW w:w="45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377A355" w14:textId="77777777" w:rsidR="00586B31" w:rsidRPr="00586B31" w:rsidRDefault="00586B31" w:rsidP="00586B31">
            <w:pPr>
              <w:spacing w:after="0"/>
              <w:jc w:val="left"/>
              <w:rPr>
                <w:rFonts w:ascii="Museo Sans 300" w:hAnsi="Museo Sans 300"/>
                <w:lang w:val="es-SV"/>
              </w:rPr>
            </w:pPr>
            <w:r w:rsidRPr="00586B31">
              <w:rPr>
                <w:rFonts w:ascii="Museo Sans 300" w:hAnsi="Museo Sans 300"/>
                <w:lang w:val="es-SV"/>
              </w:rPr>
              <w:t>Mal Estado del Vehículo</w:t>
            </w:r>
          </w:p>
        </w:tc>
        <w:tc>
          <w:tcPr>
            <w:tcW w:w="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FC1BCDC"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4</w:t>
            </w:r>
          </w:p>
        </w:tc>
        <w:tc>
          <w:tcPr>
            <w:tcW w:w="10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6771A9E"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0</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244D8F2"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-4</w:t>
            </w:r>
          </w:p>
        </w:tc>
        <w:tc>
          <w:tcPr>
            <w:tcW w:w="1640" w:type="dxa"/>
            <w:tcBorders>
              <w:top w:val="single" w:sz="8" w:space="0" w:color="000000"/>
              <w:left w:val="single" w:sz="8" w:space="0" w:color="000000"/>
              <w:bottom w:val="single" w:sz="8" w:space="0" w:color="000000"/>
              <w:right w:val="single" w:sz="8" w:space="0" w:color="000000"/>
            </w:tcBorders>
            <w:shd w:val="clear" w:color="auto" w:fill="92D050"/>
            <w:tcMar>
              <w:top w:w="72" w:type="dxa"/>
              <w:left w:w="144" w:type="dxa"/>
              <w:bottom w:w="72" w:type="dxa"/>
              <w:right w:w="144" w:type="dxa"/>
            </w:tcMar>
            <w:hideMark/>
          </w:tcPr>
          <w:p w14:paraId="66438292" w14:textId="77777777" w:rsidR="00586B31" w:rsidRPr="00586B31" w:rsidRDefault="00586B31" w:rsidP="00586B31">
            <w:pPr>
              <w:spacing w:after="0"/>
              <w:rPr>
                <w:rFonts w:ascii="Museo Sans 300" w:hAnsi="Museo Sans 300"/>
                <w:b/>
                <w:bCs/>
                <w:lang w:val="es-SV"/>
              </w:rPr>
            </w:pPr>
            <w:r w:rsidRPr="00586B31">
              <w:rPr>
                <w:rFonts w:ascii="Museo Sans 300" w:hAnsi="Museo Sans 300"/>
                <w:b/>
                <w:bCs/>
                <w:lang w:val="es-SV"/>
              </w:rPr>
              <w:t>-100%</w:t>
            </w:r>
          </w:p>
        </w:tc>
      </w:tr>
      <w:tr w:rsidR="00586B31" w:rsidRPr="00586B31" w14:paraId="528518EC" w14:textId="77777777" w:rsidTr="00586B31">
        <w:trPr>
          <w:trHeight w:val="250"/>
        </w:trPr>
        <w:tc>
          <w:tcPr>
            <w:tcW w:w="45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009BA66" w14:textId="77777777" w:rsidR="00586B31" w:rsidRPr="00586B31" w:rsidRDefault="00586B31" w:rsidP="00586B31">
            <w:pPr>
              <w:spacing w:after="0"/>
              <w:jc w:val="left"/>
              <w:rPr>
                <w:rFonts w:ascii="Museo Sans 300" w:hAnsi="Museo Sans 300"/>
                <w:lang w:val="es-SV"/>
              </w:rPr>
            </w:pPr>
            <w:r w:rsidRPr="00586B31">
              <w:rPr>
                <w:rFonts w:ascii="Museo Sans 300" w:hAnsi="Museo Sans 300"/>
                <w:lang w:val="es-SV"/>
              </w:rPr>
              <w:t>Deslumbramiento</w:t>
            </w:r>
          </w:p>
        </w:tc>
        <w:tc>
          <w:tcPr>
            <w:tcW w:w="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040BC76"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0</w:t>
            </w:r>
          </w:p>
        </w:tc>
        <w:tc>
          <w:tcPr>
            <w:tcW w:w="10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E8AD9CD"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0</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FD26CA3"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0</w:t>
            </w:r>
          </w:p>
        </w:tc>
        <w:tc>
          <w:tcPr>
            <w:tcW w:w="16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69E508E" w14:textId="77777777" w:rsidR="00586B31" w:rsidRPr="00586B31" w:rsidRDefault="00586B31" w:rsidP="00586B31">
            <w:pPr>
              <w:spacing w:after="0"/>
              <w:rPr>
                <w:rFonts w:ascii="Museo Sans 300" w:hAnsi="Museo Sans 300"/>
                <w:b/>
                <w:bCs/>
                <w:lang w:val="es-SV"/>
              </w:rPr>
            </w:pPr>
            <w:r w:rsidRPr="00586B31">
              <w:rPr>
                <w:rFonts w:ascii="Museo Sans 300" w:hAnsi="Museo Sans 300"/>
                <w:b/>
                <w:bCs/>
                <w:lang w:val="es-SV"/>
              </w:rPr>
              <w:t>0%</w:t>
            </w:r>
          </w:p>
        </w:tc>
      </w:tr>
      <w:tr w:rsidR="00586B31" w:rsidRPr="00586B31" w14:paraId="451CF962" w14:textId="77777777" w:rsidTr="00586B31">
        <w:trPr>
          <w:trHeight w:val="250"/>
        </w:trPr>
        <w:tc>
          <w:tcPr>
            <w:tcW w:w="45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719FE8F" w14:textId="77777777" w:rsidR="00586B31" w:rsidRPr="00586B31" w:rsidRDefault="00586B31" w:rsidP="00586B31">
            <w:pPr>
              <w:spacing w:after="0"/>
              <w:jc w:val="left"/>
              <w:rPr>
                <w:rFonts w:ascii="Museo Sans 300" w:hAnsi="Museo Sans 300"/>
                <w:lang w:val="es-SV"/>
              </w:rPr>
            </w:pPr>
            <w:r w:rsidRPr="00586B31">
              <w:rPr>
                <w:rFonts w:ascii="Museo Sans 300" w:hAnsi="Museo Sans 300"/>
                <w:lang w:val="es-SV"/>
              </w:rPr>
              <w:t>Carga Mal Acondicionada</w:t>
            </w:r>
          </w:p>
        </w:tc>
        <w:tc>
          <w:tcPr>
            <w:tcW w:w="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B479236"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0</w:t>
            </w:r>
          </w:p>
        </w:tc>
        <w:tc>
          <w:tcPr>
            <w:tcW w:w="10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3C0E86D"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0</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AA16A06"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0</w:t>
            </w:r>
          </w:p>
        </w:tc>
        <w:tc>
          <w:tcPr>
            <w:tcW w:w="16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D6D4C82" w14:textId="77777777" w:rsidR="00586B31" w:rsidRPr="00586B31" w:rsidRDefault="00586B31" w:rsidP="00586B31">
            <w:pPr>
              <w:spacing w:after="0"/>
              <w:rPr>
                <w:rFonts w:ascii="Museo Sans 300" w:hAnsi="Museo Sans 300"/>
                <w:lang w:val="es-SV"/>
              </w:rPr>
            </w:pPr>
            <w:r w:rsidRPr="00586B31">
              <w:rPr>
                <w:rFonts w:ascii="Museo Sans 300" w:hAnsi="Museo Sans 300"/>
                <w:lang w:val="es-SV"/>
              </w:rPr>
              <w:t>0%</w:t>
            </w:r>
          </w:p>
        </w:tc>
      </w:tr>
      <w:tr w:rsidR="00586B31" w:rsidRPr="00586B31" w14:paraId="059F1DF2" w14:textId="77777777" w:rsidTr="00586B31">
        <w:trPr>
          <w:trHeight w:val="274"/>
        </w:trPr>
        <w:tc>
          <w:tcPr>
            <w:tcW w:w="4580"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0397FC7F" w14:textId="77777777" w:rsidR="00586B31" w:rsidRPr="00586B31" w:rsidRDefault="00586B31" w:rsidP="00586B31">
            <w:pPr>
              <w:spacing w:after="0"/>
              <w:rPr>
                <w:rFonts w:ascii="Museo Sans 300" w:hAnsi="Museo Sans 300"/>
                <w:b/>
                <w:bCs/>
                <w:color w:val="FFFFFF" w:themeColor="background1"/>
                <w:lang w:val="es-SV"/>
              </w:rPr>
            </w:pPr>
            <w:r w:rsidRPr="00586B31">
              <w:rPr>
                <w:rFonts w:ascii="Museo Sans 300" w:hAnsi="Museo Sans 300"/>
                <w:b/>
                <w:bCs/>
                <w:color w:val="FFFFFF" w:themeColor="background1"/>
                <w:lang w:val="es-SV"/>
              </w:rPr>
              <w:t>Total</w:t>
            </w:r>
          </w:p>
        </w:tc>
        <w:tc>
          <w:tcPr>
            <w:tcW w:w="980"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78BE4A15" w14:textId="77777777" w:rsidR="00586B31" w:rsidRPr="00586B31" w:rsidRDefault="00586B31" w:rsidP="00586B31">
            <w:pPr>
              <w:spacing w:after="0"/>
              <w:rPr>
                <w:rFonts w:ascii="Museo Sans 300" w:hAnsi="Museo Sans 300"/>
                <w:b/>
                <w:bCs/>
                <w:color w:val="FFFFFF" w:themeColor="background1"/>
                <w:lang w:val="es-SV"/>
              </w:rPr>
            </w:pPr>
            <w:r w:rsidRPr="00586B31">
              <w:rPr>
                <w:rFonts w:ascii="Museo Sans 300" w:hAnsi="Museo Sans 300"/>
                <w:b/>
                <w:bCs/>
                <w:color w:val="FFFFFF" w:themeColor="background1"/>
                <w:lang w:val="es-SV"/>
              </w:rPr>
              <w:t>1,406</w:t>
            </w:r>
          </w:p>
        </w:tc>
        <w:tc>
          <w:tcPr>
            <w:tcW w:w="1040"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372CFF71" w14:textId="77777777" w:rsidR="00586B31" w:rsidRPr="00586B31" w:rsidRDefault="00586B31" w:rsidP="00586B31">
            <w:pPr>
              <w:spacing w:after="0"/>
              <w:rPr>
                <w:rFonts w:ascii="Museo Sans 300" w:hAnsi="Museo Sans 300"/>
                <w:b/>
                <w:bCs/>
                <w:color w:val="FFFFFF" w:themeColor="background1"/>
                <w:lang w:val="es-SV"/>
              </w:rPr>
            </w:pPr>
            <w:r w:rsidRPr="00586B31">
              <w:rPr>
                <w:rFonts w:ascii="Museo Sans 300" w:hAnsi="Museo Sans 300"/>
                <w:b/>
                <w:bCs/>
                <w:color w:val="FFFFFF" w:themeColor="background1"/>
                <w:lang w:val="es-SV"/>
              </w:rPr>
              <w:t>1,358</w:t>
            </w:r>
          </w:p>
        </w:tc>
        <w:tc>
          <w:tcPr>
            <w:tcW w:w="1360"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5450569C" w14:textId="77777777" w:rsidR="00586B31" w:rsidRPr="00586B31" w:rsidRDefault="00586B31" w:rsidP="00586B31">
            <w:pPr>
              <w:spacing w:after="0"/>
              <w:rPr>
                <w:rFonts w:ascii="Museo Sans 300" w:hAnsi="Museo Sans 300"/>
                <w:b/>
                <w:bCs/>
                <w:color w:val="FFFFFF" w:themeColor="background1"/>
                <w:lang w:val="es-SV"/>
              </w:rPr>
            </w:pPr>
            <w:r w:rsidRPr="00586B31">
              <w:rPr>
                <w:rFonts w:ascii="Museo Sans 300" w:hAnsi="Museo Sans 300"/>
                <w:b/>
                <w:bCs/>
                <w:color w:val="FFFFFF" w:themeColor="background1"/>
                <w:lang w:val="es-SV"/>
              </w:rPr>
              <w:t>-48</w:t>
            </w:r>
          </w:p>
        </w:tc>
        <w:tc>
          <w:tcPr>
            <w:tcW w:w="1640" w:type="dxa"/>
            <w:tcBorders>
              <w:top w:val="single" w:sz="8" w:space="0" w:color="000000"/>
              <w:left w:val="single" w:sz="8" w:space="0" w:color="000000"/>
              <w:bottom w:val="single" w:sz="8" w:space="0" w:color="000000"/>
              <w:right w:val="single" w:sz="8" w:space="0" w:color="000000"/>
            </w:tcBorders>
            <w:shd w:val="clear" w:color="auto" w:fill="92D050"/>
            <w:tcMar>
              <w:top w:w="72" w:type="dxa"/>
              <w:left w:w="144" w:type="dxa"/>
              <w:bottom w:w="72" w:type="dxa"/>
              <w:right w:w="144" w:type="dxa"/>
            </w:tcMar>
            <w:hideMark/>
          </w:tcPr>
          <w:p w14:paraId="2917803B" w14:textId="77777777" w:rsidR="00586B31" w:rsidRPr="00586B31" w:rsidRDefault="00586B31" w:rsidP="00586B31">
            <w:pPr>
              <w:spacing w:after="0"/>
              <w:rPr>
                <w:rFonts w:ascii="Museo Sans 300" w:hAnsi="Museo Sans 300"/>
                <w:b/>
                <w:bCs/>
                <w:lang w:val="es-SV"/>
              </w:rPr>
            </w:pPr>
            <w:r w:rsidRPr="00586B31">
              <w:rPr>
                <w:rFonts w:ascii="Museo Sans 300" w:hAnsi="Museo Sans 300"/>
                <w:b/>
                <w:bCs/>
                <w:lang w:val="es-SV"/>
              </w:rPr>
              <w:t>-3.4%</w:t>
            </w:r>
          </w:p>
        </w:tc>
      </w:tr>
    </w:tbl>
    <w:p w14:paraId="298A3582" w14:textId="77777777" w:rsidR="00586B31" w:rsidRDefault="00586B31" w:rsidP="00586B31">
      <w:pPr>
        <w:spacing w:line="360" w:lineRule="auto"/>
        <w:ind w:left="567"/>
        <w:jc w:val="both"/>
        <w:rPr>
          <w:rFonts w:ascii="Museo Sans 300" w:hAnsi="Museo Sans 300"/>
          <w:color w:val="7F7F7F" w:themeColor="text1" w:themeTint="80"/>
          <w:sz w:val="24"/>
          <w:szCs w:val="24"/>
        </w:rPr>
      </w:pPr>
    </w:p>
    <w:p w14:paraId="2F98560E" w14:textId="36337985" w:rsidR="00586B31" w:rsidRPr="00C514E4" w:rsidRDefault="00586B31" w:rsidP="00586B31">
      <w:pPr>
        <w:spacing w:line="360" w:lineRule="auto"/>
        <w:ind w:left="567"/>
        <w:jc w:val="both"/>
        <w:rPr>
          <w:rFonts w:ascii="Museo Sans 300" w:hAnsi="Museo Sans 300"/>
          <w:color w:val="404040" w:themeColor="text1" w:themeTint="BF"/>
          <w:sz w:val="24"/>
          <w:szCs w:val="24"/>
        </w:rPr>
      </w:pPr>
      <w:r w:rsidRPr="00C514E4">
        <w:rPr>
          <w:rFonts w:ascii="Museo Sans 300" w:hAnsi="Museo Sans 300"/>
          <w:color w:val="404040" w:themeColor="text1" w:themeTint="BF"/>
          <w:sz w:val="24"/>
          <w:szCs w:val="24"/>
        </w:rPr>
        <w:t>En 2019 se registraron 37 muertes por esta causa, mientras que, en 2021 se reportaron 39 decesos, es decir un incremento del 5.4%.</w:t>
      </w:r>
    </w:p>
    <w:p w14:paraId="6FC9AD1E" w14:textId="77777777" w:rsidR="00586B31" w:rsidRPr="00C514E4" w:rsidRDefault="00586B31" w:rsidP="00586B31">
      <w:pPr>
        <w:spacing w:line="360" w:lineRule="auto"/>
        <w:ind w:left="567"/>
        <w:jc w:val="both"/>
        <w:rPr>
          <w:rFonts w:ascii="Museo Sans 300" w:hAnsi="Museo Sans 300"/>
          <w:color w:val="404040" w:themeColor="text1" w:themeTint="BF"/>
          <w:sz w:val="24"/>
          <w:szCs w:val="24"/>
          <w:lang w:val="es-SV"/>
        </w:rPr>
      </w:pPr>
    </w:p>
    <w:p w14:paraId="022A1282" w14:textId="270354E1" w:rsidR="00586B31" w:rsidRPr="00C514E4" w:rsidRDefault="00586B31" w:rsidP="00586B31">
      <w:pPr>
        <w:spacing w:line="360" w:lineRule="auto"/>
        <w:ind w:left="567"/>
        <w:jc w:val="both"/>
        <w:rPr>
          <w:rFonts w:ascii="Museo Sans 300" w:hAnsi="Museo Sans 300"/>
          <w:color w:val="404040" w:themeColor="text1" w:themeTint="BF"/>
          <w:sz w:val="24"/>
          <w:szCs w:val="24"/>
        </w:rPr>
      </w:pPr>
      <w:r w:rsidRPr="00C514E4">
        <w:rPr>
          <w:rFonts w:ascii="Museo Sans 300" w:hAnsi="Museo Sans 300"/>
          <w:color w:val="404040" w:themeColor="text1" w:themeTint="BF"/>
          <w:sz w:val="24"/>
          <w:szCs w:val="24"/>
        </w:rPr>
        <w:t>Este detalle se visualiza en la siguiente tabla comparativa.</w:t>
      </w:r>
    </w:p>
    <w:p w14:paraId="45DC14AE" w14:textId="77777777" w:rsidR="00586B31" w:rsidRPr="00C514E4" w:rsidRDefault="00586B31" w:rsidP="00586B31">
      <w:pPr>
        <w:spacing w:line="360" w:lineRule="auto"/>
        <w:ind w:left="567"/>
        <w:jc w:val="both"/>
        <w:rPr>
          <w:rFonts w:ascii="Museo Sans 300" w:hAnsi="Museo Sans 300"/>
          <w:color w:val="404040" w:themeColor="text1" w:themeTint="BF"/>
          <w:sz w:val="24"/>
          <w:szCs w:val="24"/>
          <w:lang w:val="es-SV"/>
        </w:rPr>
      </w:pPr>
    </w:p>
    <w:p w14:paraId="2314BA47" w14:textId="77777777" w:rsidR="00586B31" w:rsidRPr="00586B31" w:rsidRDefault="00586B31" w:rsidP="00586B31">
      <w:pPr>
        <w:spacing w:line="360" w:lineRule="auto"/>
        <w:ind w:left="567"/>
        <w:jc w:val="both"/>
        <w:rPr>
          <w:rFonts w:ascii="Museo Sans 300" w:hAnsi="Museo Sans 300"/>
          <w:color w:val="7F7F7F" w:themeColor="text1" w:themeTint="80"/>
          <w:sz w:val="24"/>
          <w:szCs w:val="24"/>
          <w:lang w:val="es-SV"/>
        </w:rPr>
      </w:pPr>
      <w:r w:rsidRPr="00C514E4">
        <w:rPr>
          <w:rFonts w:ascii="Museo Sans 300" w:hAnsi="Museo Sans 300"/>
          <w:color w:val="404040" w:themeColor="text1" w:themeTint="BF"/>
          <w:sz w:val="24"/>
          <w:szCs w:val="24"/>
        </w:rPr>
        <w:t>En el estudio de variables de la siniestralidad es importante establecer que, viernes, sábados y domingos son los días con mayor registro de víctimas por siniestros viales</w:t>
      </w:r>
      <w:r w:rsidRPr="00586B31">
        <w:rPr>
          <w:rFonts w:ascii="Museo Sans 300" w:hAnsi="Museo Sans 300"/>
          <w:color w:val="7F7F7F" w:themeColor="text1" w:themeTint="80"/>
          <w:sz w:val="24"/>
          <w:szCs w:val="24"/>
        </w:rPr>
        <w:t xml:space="preserve">. </w:t>
      </w:r>
    </w:p>
    <w:p w14:paraId="54A712A7" w14:textId="35BD850F" w:rsidR="00586B31" w:rsidRDefault="00586B31" w:rsidP="00586B31">
      <w:pPr>
        <w:ind w:left="567"/>
      </w:pPr>
      <w:r w:rsidRPr="00586B31">
        <w:lastRenderedPageBreak/>
        <w:br w:type="page"/>
      </w:r>
    </w:p>
    <w:p w14:paraId="1EBAC282" w14:textId="77777777" w:rsidR="007E4141" w:rsidRDefault="00586B31" w:rsidP="00C514E4">
      <w:r w:rsidRPr="007E4141">
        <w:rPr>
          <w:noProof/>
          <w:lang w:val="es-SV" w:eastAsia="es-SV"/>
        </w:rPr>
        <w:lastRenderedPageBreak/>
        <w:drawing>
          <wp:inline distT="0" distB="0" distL="0" distR="0" wp14:anchorId="45066186" wp14:editId="337631D2">
            <wp:extent cx="4551306" cy="2174512"/>
            <wp:effectExtent l="0" t="0" r="1905" b="16510"/>
            <wp:docPr id="3" name="Gráfico 3">
              <a:extLst xmlns:a="http://schemas.openxmlformats.org/drawingml/2006/main">
                <a:ext uri="{FF2B5EF4-FFF2-40B4-BE49-F238E27FC236}">
                  <a16:creationId xmlns:a16="http://schemas.microsoft.com/office/drawing/2014/main" id="{F77D9CA7-8926-2251-D184-CF4ECFAFE6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E0441FD" w14:textId="77777777" w:rsidR="007E4141" w:rsidRDefault="007E4141" w:rsidP="007E4141">
      <w:pPr>
        <w:pStyle w:val="Ttulo3"/>
      </w:pPr>
    </w:p>
    <w:p w14:paraId="0CE17352" w14:textId="77777777" w:rsidR="00B86196" w:rsidRDefault="007E4141" w:rsidP="00C514E4">
      <w:r w:rsidRPr="007E4141">
        <w:rPr>
          <w:noProof/>
          <w:lang w:val="es-SV" w:eastAsia="es-SV"/>
        </w:rPr>
        <w:drawing>
          <wp:inline distT="0" distB="0" distL="0" distR="0" wp14:anchorId="425CBDFF" wp14:editId="36BA124C">
            <wp:extent cx="4570947" cy="2282057"/>
            <wp:effectExtent l="0" t="0" r="1270" b="4445"/>
            <wp:docPr id="4" name="Gráfico 4">
              <a:extLst xmlns:a="http://schemas.openxmlformats.org/drawingml/2006/main">
                <a:ext uri="{FF2B5EF4-FFF2-40B4-BE49-F238E27FC236}">
                  <a16:creationId xmlns:a16="http://schemas.microsoft.com/office/drawing/2014/main" id="{7E23EF35-094F-6545-2B81-9A5389F6B0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62FE488" w14:textId="77777777" w:rsidR="00B86196" w:rsidRPr="000936B3" w:rsidRDefault="00B86196" w:rsidP="007E4141">
      <w:pPr>
        <w:pStyle w:val="Ttulo3"/>
        <w:rPr>
          <w:color w:val="404040" w:themeColor="text1" w:themeTint="BF"/>
        </w:rPr>
      </w:pPr>
    </w:p>
    <w:p w14:paraId="1CCEB331" w14:textId="5B492F1A" w:rsidR="00B86196" w:rsidRPr="000936B3" w:rsidRDefault="00B86196" w:rsidP="00B86196">
      <w:pPr>
        <w:spacing w:line="360" w:lineRule="auto"/>
        <w:ind w:left="567"/>
        <w:jc w:val="both"/>
        <w:rPr>
          <w:rFonts w:ascii="Museo Sans 300" w:hAnsi="Museo Sans 300"/>
          <w:color w:val="404040" w:themeColor="text1" w:themeTint="BF"/>
          <w:sz w:val="24"/>
          <w:szCs w:val="24"/>
          <w:lang w:val="es-SV"/>
        </w:rPr>
      </w:pPr>
      <w:r w:rsidRPr="000936B3">
        <w:rPr>
          <w:rFonts w:ascii="Museo Sans 300" w:hAnsi="Museo Sans 300"/>
          <w:color w:val="404040" w:themeColor="text1" w:themeTint="BF"/>
          <w:sz w:val="24"/>
          <w:szCs w:val="24"/>
          <w:lang w:val="es-SV"/>
        </w:rPr>
        <w:t xml:space="preserve">Es importante enfatizar que, el registro de las víctimas también se dio con más frecuencia de las 18 a las 23 horas, luego de las 15 a las 17 horas y de las 6 a las 8 horas. Mientras que, los meses con más víctimas fueron diciembre, enero y julio. </w:t>
      </w:r>
    </w:p>
    <w:p w14:paraId="21A0E698" w14:textId="77777777" w:rsidR="00B86196" w:rsidRPr="000936B3" w:rsidRDefault="00B86196" w:rsidP="00B86196">
      <w:pPr>
        <w:spacing w:line="360" w:lineRule="auto"/>
        <w:ind w:left="567"/>
        <w:jc w:val="both"/>
        <w:rPr>
          <w:rFonts w:ascii="Museo Sans 300" w:hAnsi="Museo Sans 300"/>
          <w:color w:val="404040" w:themeColor="text1" w:themeTint="BF"/>
          <w:sz w:val="24"/>
          <w:szCs w:val="24"/>
          <w:lang w:val="es-SV"/>
        </w:rPr>
      </w:pPr>
    </w:p>
    <w:p w14:paraId="7983D08C" w14:textId="77777777" w:rsidR="00B86196" w:rsidRPr="000936B3" w:rsidRDefault="00B86196" w:rsidP="00B86196">
      <w:pPr>
        <w:spacing w:line="360" w:lineRule="auto"/>
        <w:ind w:left="567"/>
        <w:jc w:val="both"/>
        <w:rPr>
          <w:rFonts w:ascii="Museo Sans 300" w:hAnsi="Museo Sans 300"/>
          <w:color w:val="404040" w:themeColor="text1" w:themeTint="BF"/>
          <w:sz w:val="24"/>
          <w:szCs w:val="24"/>
          <w:lang w:val="es-SV"/>
        </w:rPr>
      </w:pPr>
      <w:r w:rsidRPr="000936B3">
        <w:rPr>
          <w:rFonts w:ascii="Museo Sans 300" w:hAnsi="Museo Sans 300"/>
          <w:color w:val="404040" w:themeColor="text1" w:themeTint="BF"/>
          <w:sz w:val="24"/>
          <w:szCs w:val="24"/>
          <w:lang w:val="es-SV"/>
        </w:rPr>
        <w:t>En 2021, los motociclistas registraron mayor cantidad de fallecidos con el 38% de representatividad de muertes y luego los peatones con el 36%.</w:t>
      </w:r>
    </w:p>
    <w:p w14:paraId="21D906F0" w14:textId="34BB0925" w:rsidR="00B86196" w:rsidRPr="000936B3" w:rsidRDefault="00B86196" w:rsidP="00B86196">
      <w:pPr>
        <w:spacing w:line="360" w:lineRule="auto"/>
        <w:ind w:left="567"/>
        <w:jc w:val="both"/>
        <w:rPr>
          <w:rFonts w:ascii="Museo Sans 300" w:hAnsi="Museo Sans 300"/>
          <w:color w:val="404040" w:themeColor="text1" w:themeTint="BF"/>
          <w:sz w:val="24"/>
          <w:szCs w:val="24"/>
          <w:lang w:val="es-SV"/>
        </w:rPr>
      </w:pPr>
      <w:r w:rsidRPr="000936B3">
        <w:rPr>
          <w:rFonts w:ascii="Museo Sans 300" w:hAnsi="Museo Sans 300"/>
          <w:color w:val="404040" w:themeColor="text1" w:themeTint="BF"/>
          <w:sz w:val="24"/>
          <w:szCs w:val="24"/>
          <w:lang w:val="es-SV"/>
        </w:rPr>
        <w:t>Para el 2022 el comportamiento ha sido diferente, ya que, del 1 de enero al 30 de junio los datos estadísticos destacaron una importante reducción del 12.3% de muertes de motociclistas con respecto a 2021.</w:t>
      </w:r>
    </w:p>
    <w:p w14:paraId="065AA590" w14:textId="77777777" w:rsidR="00B86196" w:rsidRPr="000936B3" w:rsidRDefault="00B86196" w:rsidP="00B86196">
      <w:pPr>
        <w:spacing w:line="360" w:lineRule="auto"/>
        <w:ind w:left="567"/>
        <w:jc w:val="both"/>
        <w:rPr>
          <w:rFonts w:ascii="Museo Sans 300" w:hAnsi="Museo Sans 300"/>
          <w:color w:val="404040" w:themeColor="text1" w:themeTint="BF"/>
          <w:sz w:val="24"/>
          <w:szCs w:val="24"/>
          <w:lang w:val="es-SV"/>
        </w:rPr>
      </w:pPr>
    </w:p>
    <w:p w14:paraId="1DEBE63A" w14:textId="5E8E45F9" w:rsidR="00B86196" w:rsidRPr="000936B3" w:rsidRDefault="00B86196" w:rsidP="00B86196">
      <w:pPr>
        <w:spacing w:line="360" w:lineRule="auto"/>
        <w:ind w:left="567"/>
        <w:jc w:val="both"/>
        <w:rPr>
          <w:rFonts w:ascii="Museo Sans 300" w:hAnsi="Museo Sans 300"/>
          <w:color w:val="404040" w:themeColor="text1" w:themeTint="BF"/>
          <w:sz w:val="24"/>
          <w:szCs w:val="24"/>
          <w:lang w:val="es-SV"/>
        </w:rPr>
      </w:pPr>
      <w:r w:rsidRPr="000936B3">
        <w:rPr>
          <w:rFonts w:ascii="Museo Sans 300" w:hAnsi="Museo Sans 300"/>
          <w:color w:val="404040" w:themeColor="text1" w:themeTint="BF"/>
          <w:sz w:val="24"/>
          <w:szCs w:val="24"/>
          <w:lang w:val="es-SV"/>
        </w:rPr>
        <w:t xml:space="preserve">Estos resultados son clave porque es un reflejo de los esfuerzos, que se han venido desarrollando por parte del Gobierno y los cuales también han sido extendidos para los datos totales de siniestralidad vial, en cuyo primer semestre, mostró una disminución del 11% en </w:t>
      </w:r>
      <w:r w:rsidRPr="000936B3">
        <w:rPr>
          <w:rFonts w:ascii="Museo Sans 300" w:hAnsi="Museo Sans 300"/>
          <w:color w:val="404040" w:themeColor="text1" w:themeTint="BF"/>
          <w:sz w:val="24"/>
          <w:szCs w:val="24"/>
          <w:lang w:val="es-SV"/>
        </w:rPr>
        <w:lastRenderedPageBreak/>
        <w:t>siniestros viales y un 3.1% de disminución de total de afectados, es decir lesionados más fallecidos.</w:t>
      </w:r>
    </w:p>
    <w:p w14:paraId="131F584C" w14:textId="77777777" w:rsidR="00B86196" w:rsidRPr="000936B3" w:rsidRDefault="00B86196" w:rsidP="00B86196">
      <w:pPr>
        <w:spacing w:line="360" w:lineRule="auto"/>
        <w:ind w:left="567"/>
        <w:jc w:val="both"/>
        <w:rPr>
          <w:rFonts w:ascii="Museo Sans 300" w:hAnsi="Museo Sans 300"/>
          <w:color w:val="404040" w:themeColor="text1" w:themeTint="BF"/>
          <w:sz w:val="24"/>
          <w:szCs w:val="24"/>
          <w:lang w:val="es-SV"/>
        </w:rPr>
      </w:pPr>
    </w:p>
    <w:p w14:paraId="7DEC0C05" w14:textId="348B123C" w:rsidR="00B86196" w:rsidRPr="000936B3" w:rsidRDefault="00B86196" w:rsidP="00B86196">
      <w:pPr>
        <w:spacing w:line="360" w:lineRule="auto"/>
        <w:ind w:left="567"/>
        <w:jc w:val="both"/>
        <w:rPr>
          <w:rFonts w:ascii="Museo Sans 300" w:hAnsi="Museo Sans 300"/>
          <w:color w:val="404040" w:themeColor="text1" w:themeTint="BF"/>
          <w:sz w:val="24"/>
          <w:szCs w:val="24"/>
          <w:lang w:val="es-SV"/>
        </w:rPr>
      </w:pPr>
      <w:r w:rsidRPr="000936B3">
        <w:rPr>
          <w:rFonts w:ascii="Museo Sans 300" w:hAnsi="Museo Sans 300"/>
          <w:color w:val="404040" w:themeColor="text1" w:themeTint="BF"/>
          <w:sz w:val="24"/>
          <w:szCs w:val="24"/>
          <w:lang w:val="es-SV"/>
        </w:rPr>
        <w:t xml:space="preserve">En este periodo, del año 2022, el usuario que ha sido mayor afectado es el peatón. Los registros estadísticos indican que, del 1 de enero al 30 de junio de 2022, fallecieron 254 peatones, mientras que, en el mismo periodo del año 2021, habían muerto 211, es decir se reporta un incremento del 20.4%. </w:t>
      </w:r>
    </w:p>
    <w:p w14:paraId="56474B3B" w14:textId="77777777" w:rsidR="00B86196" w:rsidRPr="000936B3" w:rsidRDefault="00B86196" w:rsidP="00B86196">
      <w:pPr>
        <w:spacing w:line="360" w:lineRule="auto"/>
        <w:ind w:left="567"/>
        <w:jc w:val="both"/>
        <w:rPr>
          <w:rFonts w:ascii="Museo Sans 300" w:hAnsi="Museo Sans 300"/>
          <w:b/>
          <w:color w:val="404040" w:themeColor="text1" w:themeTint="BF"/>
          <w:sz w:val="24"/>
          <w:szCs w:val="24"/>
          <w:lang w:val="es-SV"/>
        </w:rPr>
      </w:pPr>
    </w:p>
    <w:p w14:paraId="63960A8F" w14:textId="77777777" w:rsidR="00B86196" w:rsidRPr="000936B3" w:rsidRDefault="00B86196" w:rsidP="00B86196">
      <w:pPr>
        <w:spacing w:line="360" w:lineRule="auto"/>
        <w:ind w:left="567"/>
        <w:jc w:val="both"/>
        <w:rPr>
          <w:rFonts w:ascii="Museo Sans 300" w:hAnsi="Museo Sans 300"/>
          <w:color w:val="404040" w:themeColor="text1" w:themeTint="BF"/>
          <w:sz w:val="24"/>
          <w:szCs w:val="24"/>
          <w:lang w:val="es-SV"/>
        </w:rPr>
      </w:pPr>
      <w:r w:rsidRPr="000936B3">
        <w:rPr>
          <w:rFonts w:ascii="Museo Sans 300" w:hAnsi="Museo Sans 300"/>
          <w:color w:val="404040" w:themeColor="text1" w:themeTint="BF"/>
          <w:sz w:val="24"/>
          <w:szCs w:val="24"/>
          <w:lang w:val="es-SV"/>
        </w:rPr>
        <w:t xml:space="preserve">En este marco, las acciones para prevenir más fatalidades y siniestros viales continúan fortaleciéndose de manera estructural, a través de un trabajo estratégico con la Policía Nacional Civil, gestores viales, gestores de seguridad vial y de forma territorial con los Consejos Departamentales de Seguridad Vial (CODESEVI) y el avance de las reformas legales en la Asamblea Legislativa, con la cual se está contemplando una verdadera revolución en materia de movilidad segura y sustentable,  avanzando sobre un enfoque sistémico, propio de nuestro país y dando respuesta a los Objetivos del Milenio y del Plan de Naciones Unidas, para reducir la siniestralidad vial y el impacto ambiental en la movilidad humana.  </w:t>
      </w:r>
    </w:p>
    <w:p w14:paraId="42A66019" w14:textId="0D10CF29" w:rsidR="00B86196" w:rsidRPr="000936B3" w:rsidRDefault="00586B31" w:rsidP="00B86196">
      <w:pPr>
        <w:spacing w:line="360" w:lineRule="auto"/>
        <w:ind w:left="567"/>
        <w:jc w:val="both"/>
        <w:rPr>
          <w:b/>
          <w:color w:val="404040" w:themeColor="text1" w:themeTint="BF"/>
        </w:rPr>
      </w:pPr>
      <w:r w:rsidRPr="000936B3">
        <w:rPr>
          <w:b/>
          <w:color w:val="404040" w:themeColor="text1" w:themeTint="BF"/>
        </w:rPr>
        <w:br w:type="page"/>
      </w:r>
    </w:p>
    <w:p w14:paraId="206CFFFB" w14:textId="32B483CD" w:rsidR="00B86196" w:rsidRDefault="00B86196" w:rsidP="00B86196">
      <w:pPr>
        <w:pStyle w:val="Ttulo2"/>
        <w:rPr>
          <w:rFonts w:ascii="Museo Sans 300" w:hAnsi="Museo Sans 300"/>
          <w:sz w:val="28"/>
          <w:szCs w:val="28"/>
        </w:rPr>
      </w:pPr>
      <w:bookmarkStart w:id="5" w:name="_Toc125354464"/>
      <w:r w:rsidRPr="00B86196">
        <w:rPr>
          <w:rFonts w:ascii="Museo Sans 300" w:hAnsi="Museo Sans 300"/>
          <w:sz w:val="28"/>
          <w:szCs w:val="28"/>
        </w:rPr>
        <w:lastRenderedPageBreak/>
        <w:t>JUSTIFICACIÓN</w:t>
      </w:r>
      <w:bookmarkEnd w:id="5"/>
    </w:p>
    <w:p w14:paraId="64B12A28" w14:textId="5E43EEDD" w:rsidR="00B86196" w:rsidRDefault="00B86196" w:rsidP="00B86196"/>
    <w:p w14:paraId="73A8A06C" w14:textId="6F2F6B93" w:rsidR="00B86196" w:rsidRDefault="00B86196" w:rsidP="00B86196">
      <w:r w:rsidRPr="00B86196">
        <w:rPr>
          <w:noProof/>
          <w:lang w:val="es-SV" w:eastAsia="es-SV"/>
        </w:rPr>
        <mc:AlternateContent>
          <mc:Choice Requires="wpg">
            <w:drawing>
              <wp:anchor distT="0" distB="0" distL="114300" distR="114300" simplePos="0" relativeHeight="251760640" behindDoc="0" locked="0" layoutInCell="1" allowOverlap="1" wp14:anchorId="6E6DA50F" wp14:editId="711CEE52">
                <wp:simplePos x="0" y="0"/>
                <wp:positionH relativeFrom="margin">
                  <wp:posOffset>2641600</wp:posOffset>
                </wp:positionH>
                <wp:positionV relativeFrom="paragraph">
                  <wp:posOffset>210185</wp:posOffset>
                </wp:positionV>
                <wp:extent cx="1141730" cy="1232535"/>
                <wp:effectExtent l="0" t="0" r="20320" b="24765"/>
                <wp:wrapNone/>
                <wp:docPr id="5" name="Google Shape;11872;p95"/>
                <wp:cNvGraphicFramePr/>
                <a:graphic xmlns:a="http://schemas.openxmlformats.org/drawingml/2006/main">
                  <a:graphicData uri="http://schemas.microsoft.com/office/word/2010/wordprocessingGroup">
                    <wpg:wgp>
                      <wpg:cNvGrpSpPr/>
                      <wpg:grpSpPr>
                        <a:xfrm>
                          <a:off x="0" y="0"/>
                          <a:ext cx="1141730" cy="1232535"/>
                          <a:chOff x="0" y="0"/>
                          <a:chExt cx="322914" cy="348543"/>
                        </a:xfrm>
                        <a:solidFill>
                          <a:schemeClr val="bg1">
                            <a:lumMod val="95000"/>
                          </a:schemeClr>
                        </a:solidFill>
                      </wpg:grpSpPr>
                      <wps:wsp>
                        <wps:cNvPr id="7" name="Google Shape;11873;p95"/>
                        <wps:cNvSpPr/>
                        <wps:spPr>
                          <a:xfrm>
                            <a:off x="0" y="0"/>
                            <a:ext cx="260663" cy="348543"/>
                          </a:xfrm>
                          <a:custGeom>
                            <a:avLst/>
                            <a:gdLst/>
                            <a:ahLst/>
                            <a:cxnLst/>
                            <a:rect l="l" t="t" r="r" b="b"/>
                            <a:pathLst>
                              <a:path w="8228" h="11002" extrusionOk="0">
                                <a:moveTo>
                                  <a:pt x="5692" y="0"/>
                                </a:moveTo>
                                <a:cubicBezTo>
                                  <a:pt x="5597" y="0"/>
                                  <a:pt x="5525" y="72"/>
                                  <a:pt x="5525" y="167"/>
                                </a:cubicBezTo>
                                <a:cubicBezTo>
                                  <a:pt x="5525" y="250"/>
                                  <a:pt x="5597" y="322"/>
                                  <a:pt x="5692" y="322"/>
                                </a:cubicBezTo>
                                <a:lnTo>
                                  <a:pt x="7907" y="322"/>
                                </a:lnTo>
                                <a:lnTo>
                                  <a:pt x="7907" y="10668"/>
                                </a:lnTo>
                                <a:lnTo>
                                  <a:pt x="334" y="10668"/>
                                </a:lnTo>
                                <a:lnTo>
                                  <a:pt x="334" y="9406"/>
                                </a:lnTo>
                                <a:cubicBezTo>
                                  <a:pt x="334" y="9311"/>
                                  <a:pt x="251" y="9240"/>
                                  <a:pt x="167" y="9240"/>
                                </a:cubicBezTo>
                                <a:cubicBezTo>
                                  <a:pt x="72" y="9240"/>
                                  <a:pt x="1" y="9311"/>
                                  <a:pt x="1" y="9406"/>
                                </a:cubicBezTo>
                                <a:lnTo>
                                  <a:pt x="1" y="10835"/>
                                </a:lnTo>
                                <a:cubicBezTo>
                                  <a:pt x="1" y="10918"/>
                                  <a:pt x="72" y="11002"/>
                                  <a:pt x="167" y="11002"/>
                                </a:cubicBezTo>
                                <a:lnTo>
                                  <a:pt x="8049" y="11002"/>
                                </a:lnTo>
                                <a:cubicBezTo>
                                  <a:pt x="8145" y="11002"/>
                                  <a:pt x="8216" y="10918"/>
                                  <a:pt x="8216" y="10835"/>
                                </a:cubicBezTo>
                                <a:lnTo>
                                  <a:pt x="8216" y="179"/>
                                </a:lnTo>
                                <a:cubicBezTo>
                                  <a:pt x="8228" y="60"/>
                                  <a:pt x="8157" y="0"/>
                                  <a:pt x="8073" y="0"/>
                                </a:cubicBezTo>
                                <a:close/>
                              </a:path>
                            </a:pathLst>
                          </a:custGeom>
                          <a:grpFill/>
                          <a:ln w="12700">
                            <a:solidFill>
                              <a:schemeClr val="accent1"/>
                            </a:solidFill>
                          </a:ln>
                        </wps:spPr>
                        <wps:bodyPr spcFirstLastPara="1" wrap="square" lIns="91425" tIns="91425" rIns="91425" bIns="91425" anchor="ctr" anchorCtr="0">
                          <a:noAutofit/>
                        </wps:bodyPr>
                      </wps:wsp>
                      <wps:wsp>
                        <wps:cNvPr id="8" name="Google Shape;11874;p95"/>
                        <wps:cNvSpPr/>
                        <wps:spPr>
                          <a:xfrm>
                            <a:off x="380" y="0"/>
                            <a:ext cx="165243" cy="282554"/>
                          </a:xfrm>
                          <a:custGeom>
                            <a:avLst/>
                            <a:gdLst/>
                            <a:ahLst/>
                            <a:cxnLst/>
                            <a:rect l="l" t="t" r="r" b="b"/>
                            <a:pathLst>
                              <a:path w="5216" h="8919" extrusionOk="0">
                                <a:moveTo>
                                  <a:pt x="2358" y="548"/>
                                </a:moveTo>
                                <a:lnTo>
                                  <a:pt x="2358" y="2346"/>
                                </a:lnTo>
                                <a:lnTo>
                                  <a:pt x="560" y="2346"/>
                                </a:lnTo>
                                <a:lnTo>
                                  <a:pt x="2358" y="548"/>
                                </a:lnTo>
                                <a:close/>
                                <a:moveTo>
                                  <a:pt x="2537" y="0"/>
                                </a:moveTo>
                                <a:cubicBezTo>
                                  <a:pt x="2418" y="0"/>
                                  <a:pt x="2299" y="167"/>
                                  <a:pt x="2227" y="238"/>
                                </a:cubicBezTo>
                                <a:lnTo>
                                  <a:pt x="108" y="2346"/>
                                </a:lnTo>
                                <a:cubicBezTo>
                                  <a:pt x="60" y="2393"/>
                                  <a:pt x="1" y="2441"/>
                                  <a:pt x="1" y="2513"/>
                                </a:cubicBezTo>
                                <a:lnTo>
                                  <a:pt x="1" y="8751"/>
                                </a:lnTo>
                                <a:cubicBezTo>
                                  <a:pt x="1" y="8835"/>
                                  <a:pt x="72" y="8918"/>
                                  <a:pt x="167" y="8918"/>
                                </a:cubicBezTo>
                                <a:cubicBezTo>
                                  <a:pt x="263" y="8918"/>
                                  <a:pt x="334" y="8835"/>
                                  <a:pt x="334" y="8751"/>
                                </a:cubicBezTo>
                                <a:lnTo>
                                  <a:pt x="334" y="2667"/>
                                </a:lnTo>
                                <a:lnTo>
                                  <a:pt x="2525" y="2667"/>
                                </a:lnTo>
                                <a:cubicBezTo>
                                  <a:pt x="2608" y="2667"/>
                                  <a:pt x="2680" y="2584"/>
                                  <a:pt x="2680" y="2501"/>
                                </a:cubicBezTo>
                                <a:lnTo>
                                  <a:pt x="2680" y="310"/>
                                </a:lnTo>
                                <a:lnTo>
                                  <a:pt x="5049" y="310"/>
                                </a:lnTo>
                                <a:cubicBezTo>
                                  <a:pt x="5144" y="310"/>
                                  <a:pt x="5216" y="238"/>
                                  <a:pt x="5216" y="143"/>
                                </a:cubicBezTo>
                                <a:cubicBezTo>
                                  <a:pt x="5216" y="60"/>
                                  <a:pt x="5132" y="0"/>
                                  <a:pt x="5049" y="0"/>
                                </a:cubicBezTo>
                                <a:close/>
                              </a:path>
                            </a:pathLst>
                          </a:custGeom>
                          <a:grpFill/>
                          <a:ln w="12700">
                            <a:solidFill>
                              <a:schemeClr val="accent1"/>
                            </a:solidFill>
                          </a:ln>
                        </wps:spPr>
                        <wps:bodyPr spcFirstLastPara="1" wrap="square" lIns="91425" tIns="91425" rIns="91425" bIns="91425" anchor="ctr" anchorCtr="0">
                          <a:noAutofit/>
                        </wps:bodyPr>
                      </wps:wsp>
                      <wps:wsp>
                        <wps:cNvPr id="10" name="Google Shape;11875;p95"/>
                        <wps:cNvSpPr/>
                        <wps:spPr>
                          <a:xfrm>
                            <a:off x="54712" y="234590"/>
                            <a:ext cx="152412" cy="10613"/>
                          </a:xfrm>
                          <a:custGeom>
                            <a:avLst/>
                            <a:gdLst/>
                            <a:ahLst/>
                            <a:cxnLst/>
                            <a:rect l="l" t="t" r="r" b="b"/>
                            <a:pathLst>
                              <a:path w="4811" h="335" extrusionOk="0">
                                <a:moveTo>
                                  <a:pt x="167" y="1"/>
                                </a:moveTo>
                                <a:cubicBezTo>
                                  <a:pt x="72" y="1"/>
                                  <a:pt x="0" y="84"/>
                                  <a:pt x="0" y="168"/>
                                </a:cubicBezTo>
                                <a:cubicBezTo>
                                  <a:pt x="0" y="263"/>
                                  <a:pt x="72" y="334"/>
                                  <a:pt x="167" y="334"/>
                                </a:cubicBezTo>
                                <a:lnTo>
                                  <a:pt x="4644" y="334"/>
                                </a:lnTo>
                                <a:cubicBezTo>
                                  <a:pt x="4739" y="334"/>
                                  <a:pt x="4810" y="263"/>
                                  <a:pt x="4810" y="168"/>
                                </a:cubicBezTo>
                                <a:cubicBezTo>
                                  <a:pt x="4798" y="84"/>
                                  <a:pt x="4739" y="1"/>
                                  <a:pt x="4644" y="1"/>
                                </a:cubicBezTo>
                                <a:close/>
                              </a:path>
                            </a:pathLst>
                          </a:custGeom>
                          <a:grpFill/>
                          <a:ln w="12700">
                            <a:solidFill>
                              <a:schemeClr val="accent1"/>
                            </a:solidFill>
                          </a:ln>
                        </wps:spPr>
                        <wps:bodyPr spcFirstLastPara="1" wrap="square" lIns="91425" tIns="91425" rIns="91425" bIns="91425" anchor="ctr" anchorCtr="0">
                          <a:noAutofit/>
                        </wps:bodyPr>
                      </wps:wsp>
                      <wps:wsp>
                        <wps:cNvPr id="11" name="Google Shape;11876;p95"/>
                        <wps:cNvSpPr/>
                        <wps:spPr>
                          <a:xfrm>
                            <a:off x="125992" y="296842"/>
                            <a:ext cx="81132" cy="10581"/>
                          </a:xfrm>
                          <a:custGeom>
                            <a:avLst/>
                            <a:gdLst/>
                            <a:ahLst/>
                            <a:cxnLst/>
                            <a:rect l="l" t="t" r="r" b="b"/>
                            <a:pathLst>
                              <a:path w="2561" h="334" extrusionOk="0">
                                <a:moveTo>
                                  <a:pt x="167" y="1"/>
                                </a:moveTo>
                                <a:cubicBezTo>
                                  <a:pt x="72" y="1"/>
                                  <a:pt x="0" y="84"/>
                                  <a:pt x="0" y="167"/>
                                </a:cubicBezTo>
                                <a:cubicBezTo>
                                  <a:pt x="0" y="262"/>
                                  <a:pt x="72" y="334"/>
                                  <a:pt x="167" y="334"/>
                                </a:cubicBezTo>
                                <a:lnTo>
                                  <a:pt x="2394" y="334"/>
                                </a:lnTo>
                                <a:cubicBezTo>
                                  <a:pt x="2489" y="334"/>
                                  <a:pt x="2560" y="262"/>
                                  <a:pt x="2560" y="167"/>
                                </a:cubicBezTo>
                                <a:cubicBezTo>
                                  <a:pt x="2560" y="84"/>
                                  <a:pt x="2489" y="1"/>
                                  <a:pt x="2394" y="1"/>
                                </a:cubicBezTo>
                                <a:close/>
                              </a:path>
                            </a:pathLst>
                          </a:custGeom>
                          <a:grpFill/>
                          <a:ln w="12700">
                            <a:solidFill>
                              <a:schemeClr val="accent1"/>
                            </a:solidFill>
                          </a:ln>
                        </wps:spPr>
                        <wps:bodyPr spcFirstLastPara="1" wrap="square" lIns="91425" tIns="91425" rIns="91425" bIns="91425" anchor="ctr" anchorCtr="0">
                          <a:noAutofit/>
                        </wps:bodyPr>
                      </wps:wsp>
                      <wps:wsp>
                        <wps:cNvPr id="12" name="Google Shape;11877;p95"/>
                        <wps:cNvSpPr/>
                        <wps:spPr>
                          <a:xfrm>
                            <a:off x="54712" y="209341"/>
                            <a:ext cx="152412" cy="10201"/>
                          </a:xfrm>
                          <a:custGeom>
                            <a:avLst/>
                            <a:gdLst/>
                            <a:ahLst/>
                            <a:cxnLst/>
                            <a:rect l="l" t="t" r="r" b="b"/>
                            <a:pathLst>
                              <a:path w="4811" h="322" extrusionOk="0">
                                <a:moveTo>
                                  <a:pt x="167" y="0"/>
                                </a:moveTo>
                                <a:cubicBezTo>
                                  <a:pt x="72" y="0"/>
                                  <a:pt x="0" y="72"/>
                                  <a:pt x="0" y="167"/>
                                </a:cubicBezTo>
                                <a:cubicBezTo>
                                  <a:pt x="0" y="250"/>
                                  <a:pt x="72" y="322"/>
                                  <a:pt x="167" y="322"/>
                                </a:cubicBezTo>
                                <a:lnTo>
                                  <a:pt x="4644" y="322"/>
                                </a:lnTo>
                                <a:cubicBezTo>
                                  <a:pt x="4739" y="322"/>
                                  <a:pt x="4810" y="250"/>
                                  <a:pt x="4810" y="167"/>
                                </a:cubicBezTo>
                                <a:cubicBezTo>
                                  <a:pt x="4798" y="60"/>
                                  <a:pt x="4739" y="0"/>
                                  <a:pt x="4644" y="0"/>
                                </a:cubicBezTo>
                                <a:close/>
                              </a:path>
                            </a:pathLst>
                          </a:custGeom>
                          <a:grpFill/>
                          <a:ln w="12700">
                            <a:solidFill>
                              <a:schemeClr val="accent1"/>
                            </a:solidFill>
                          </a:ln>
                        </wps:spPr>
                        <wps:bodyPr spcFirstLastPara="1" wrap="square" lIns="91425" tIns="91425" rIns="91425" bIns="91425" anchor="ctr" anchorCtr="0">
                          <a:noAutofit/>
                        </wps:bodyPr>
                      </wps:wsp>
                      <wps:wsp>
                        <wps:cNvPr id="14" name="Google Shape;11878;p95"/>
                        <wps:cNvSpPr/>
                        <wps:spPr>
                          <a:xfrm>
                            <a:off x="54712" y="183300"/>
                            <a:ext cx="152412" cy="10613"/>
                          </a:xfrm>
                          <a:custGeom>
                            <a:avLst/>
                            <a:gdLst/>
                            <a:ahLst/>
                            <a:cxnLst/>
                            <a:rect l="l" t="t" r="r" b="b"/>
                            <a:pathLst>
                              <a:path w="4811" h="335" extrusionOk="0">
                                <a:moveTo>
                                  <a:pt x="167" y="1"/>
                                </a:moveTo>
                                <a:cubicBezTo>
                                  <a:pt x="72" y="1"/>
                                  <a:pt x="0" y="72"/>
                                  <a:pt x="0" y="167"/>
                                </a:cubicBezTo>
                                <a:cubicBezTo>
                                  <a:pt x="0" y="251"/>
                                  <a:pt x="72" y="334"/>
                                  <a:pt x="167" y="334"/>
                                </a:cubicBezTo>
                                <a:lnTo>
                                  <a:pt x="4644" y="334"/>
                                </a:lnTo>
                                <a:cubicBezTo>
                                  <a:pt x="4739" y="334"/>
                                  <a:pt x="4810" y="251"/>
                                  <a:pt x="4810" y="167"/>
                                </a:cubicBezTo>
                                <a:cubicBezTo>
                                  <a:pt x="4798" y="72"/>
                                  <a:pt x="4739" y="1"/>
                                  <a:pt x="4644" y="1"/>
                                </a:cubicBezTo>
                                <a:close/>
                              </a:path>
                            </a:pathLst>
                          </a:custGeom>
                          <a:grpFill/>
                          <a:ln w="12700">
                            <a:solidFill>
                              <a:schemeClr val="accent1"/>
                            </a:solidFill>
                          </a:ln>
                        </wps:spPr>
                        <wps:bodyPr spcFirstLastPara="1" wrap="square" lIns="91425" tIns="91425" rIns="91425" bIns="91425" anchor="ctr" anchorCtr="0">
                          <a:noAutofit/>
                        </wps:bodyPr>
                      </wps:wsp>
                      <wps:wsp>
                        <wps:cNvPr id="16" name="Google Shape;11879;p95"/>
                        <wps:cNvSpPr/>
                        <wps:spPr>
                          <a:xfrm>
                            <a:off x="54712" y="157291"/>
                            <a:ext cx="152412" cy="10581"/>
                          </a:xfrm>
                          <a:custGeom>
                            <a:avLst/>
                            <a:gdLst/>
                            <a:ahLst/>
                            <a:cxnLst/>
                            <a:rect l="l" t="t" r="r" b="b"/>
                            <a:pathLst>
                              <a:path w="4811" h="334" extrusionOk="0">
                                <a:moveTo>
                                  <a:pt x="167" y="0"/>
                                </a:moveTo>
                                <a:cubicBezTo>
                                  <a:pt x="72" y="0"/>
                                  <a:pt x="0" y="84"/>
                                  <a:pt x="0" y="167"/>
                                </a:cubicBezTo>
                                <a:cubicBezTo>
                                  <a:pt x="0" y="262"/>
                                  <a:pt x="72" y="334"/>
                                  <a:pt x="167" y="334"/>
                                </a:cubicBezTo>
                                <a:lnTo>
                                  <a:pt x="4644" y="334"/>
                                </a:lnTo>
                                <a:cubicBezTo>
                                  <a:pt x="4739" y="334"/>
                                  <a:pt x="4810" y="262"/>
                                  <a:pt x="4810" y="167"/>
                                </a:cubicBezTo>
                                <a:cubicBezTo>
                                  <a:pt x="4810" y="84"/>
                                  <a:pt x="4739" y="0"/>
                                  <a:pt x="4644" y="0"/>
                                </a:cubicBezTo>
                                <a:close/>
                              </a:path>
                            </a:pathLst>
                          </a:custGeom>
                          <a:grpFill/>
                          <a:ln w="12700">
                            <a:solidFill>
                              <a:schemeClr val="accent1"/>
                            </a:solidFill>
                          </a:ln>
                        </wps:spPr>
                        <wps:bodyPr spcFirstLastPara="1" wrap="square" lIns="91425" tIns="91425" rIns="91425" bIns="91425" anchor="ctr" anchorCtr="0">
                          <a:noAutofit/>
                        </wps:bodyPr>
                      </wps:wsp>
                      <wps:wsp>
                        <wps:cNvPr id="17" name="Google Shape;11880;p95"/>
                        <wps:cNvSpPr/>
                        <wps:spPr>
                          <a:xfrm>
                            <a:off x="115442" y="81101"/>
                            <a:ext cx="31332" cy="61111"/>
                          </a:xfrm>
                          <a:custGeom>
                            <a:avLst/>
                            <a:gdLst/>
                            <a:ahLst/>
                            <a:cxnLst/>
                            <a:rect l="l" t="t" r="r" b="b"/>
                            <a:pathLst>
                              <a:path w="989" h="1929" extrusionOk="0">
                                <a:moveTo>
                                  <a:pt x="179" y="0"/>
                                </a:moveTo>
                                <a:cubicBezTo>
                                  <a:pt x="95" y="0"/>
                                  <a:pt x="12" y="72"/>
                                  <a:pt x="12" y="167"/>
                                </a:cubicBezTo>
                                <a:cubicBezTo>
                                  <a:pt x="12" y="250"/>
                                  <a:pt x="95" y="322"/>
                                  <a:pt x="179" y="322"/>
                                </a:cubicBezTo>
                                <a:lnTo>
                                  <a:pt x="333" y="322"/>
                                </a:lnTo>
                                <a:lnTo>
                                  <a:pt x="333" y="1607"/>
                                </a:lnTo>
                                <a:lnTo>
                                  <a:pt x="167" y="1607"/>
                                </a:lnTo>
                                <a:cubicBezTo>
                                  <a:pt x="72" y="1607"/>
                                  <a:pt x="0" y="1679"/>
                                  <a:pt x="0" y="1774"/>
                                </a:cubicBezTo>
                                <a:cubicBezTo>
                                  <a:pt x="0" y="1858"/>
                                  <a:pt x="72" y="1929"/>
                                  <a:pt x="167" y="1929"/>
                                </a:cubicBezTo>
                                <a:lnTo>
                                  <a:pt x="822" y="1929"/>
                                </a:lnTo>
                                <a:cubicBezTo>
                                  <a:pt x="905" y="1929"/>
                                  <a:pt x="988" y="1858"/>
                                  <a:pt x="988" y="1774"/>
                                </a:cubicBezTo>
                                <a:cubicBezTo>
                                  <a:pt x="976" y="1679"/>
                                  <a:pt x="893" y="1607"/>
                                  <a:pt x="810" y="1607"/>
                                </a:cubicBezTo>
                                <a:lnTo>
                                  <a:pt x="643" y="1607"/>
                                </a:lnTo>
                                <a:lnTo>
                                  <a:pt x="643" y="167"/>
                                </a:lnTo>
                                <a:cubicBezTo>
                                  <a:pt x="643" y="72"/>
                                  <a:pt x="572" y="0"/>
                                  <a:pt x="476" y="0"/>
                                </a:cubicBezTo>
                                <a:close/>
                              </a:path>
                            </a:pathLst>
                          </a:custGeom>
                          <a:grpFill/>
                          <a:ln w="12700">
                            <a:solidFill>
                              <a:schemeClr val="accent1"/>
                            </a:solidFill>
                          </a:ln>
                        </wps:spPr>
                        <wps:bodyPr spcFirstLastPara="1" wrap="square" lIns="91425" tIns="91425" rIns="91425" bIns="91425" anchor="ctr" anchorCtr="0">
                          <a:noAutofit/>
                        </wps:bodyPr>
                      </wps:wsp>
                      <wps:wsp>
                        <wps:cNvPr id="18" name="Google Shape;11881;p95"/>
                        <wps:cNvSpPr/>
                        <wps:spPr>
                          <a:xfrm>
                            <a:off x="119592" y="62219"/>
                            <a:ext cx="16220" cy="15872"/>
                          </a:xfrm>
                          <a:custGeom>
                            <a:avLst/>
                            <a:gdLst/>
                            <a:ahLst/>
                            <a:cxnLst/>
                            <a:rect l="l" t="t" r="r" b="b"/>
                            <a:pathLst>
                              <a:path w="512" h="501" extrusionOk="0">
                                <a:moveTo>
                                  <a:pt x="262" y="1"/>
                                </a:moveTo>
                                <a:cubicBezTo>
                                  <a:pt x="131" y="1"/>
                                  <a:pt x="0" y="120"/>
                                  <a:pt x="0" y="251"/>
                                </a:cubicBezTo>
                                <a:cubicBezTo>
                                  <a:pt x="0" y="382"/>
                                  <a:pt x="119" y="501"/>
                                  <a:pt x="262" y="501"/>
                                </a:cubicBezTo>
                                <a:cubicBezTo>
                                  <a:pt x="393" y="501"/>
                                  <a:pt x="512" y="382"/>
                                  <a:pt x="512" y="251"/>
                                </a:cubicBezTo>
                                <a:cubicBezTo>
                                  <a:pt x="512" y="120"/>
                                  <a:pt x="393" y="1"/>
                                  <a:pt x="262" y="1"/>
                                </a:cubicBezTo>
                                <a:close/>
                              </a:path>
                            </a:pathLst>
                          </a:custGeom>
                          <a:grpFill/>
                          <a:ln w="12700">
                            <a:solidFill>
                              <a:schemeClr val="accent1"/>
                            </a:solidFill>
                          </a:ln>
                        </wps:spPr>
                        <wps:bodyPr spcFirstLastPara="1" wrap="square" lIns="91425" tIns="91425" rIns="91425" bIns="91425" anchor="ctr" anchorCtr="0">
                          <a:noAutofit/>
                        </wps:bodyPr>
                      </wps:wsp>
                      <wps:wsp>
                        <wps:cNvPr id="20" name="Google Shape;11882;p95"/>
                        <wps:cNvSpPr/>
                        <wps:spPr>
                          <a:xfrm>
                            <a:off x="280653" y="0"/>
                            <a:ext cx="42261" cy="347783"/>
                          </a:xfrm>
                          <a:custGeom>
                            <a:avLst/>
                            <a:gdLst/>
                            <a:ahLst/>
                            <a:cxnLst/>
                            <a:rect l="l" t="t" r="r" b="b"/>
                            <a:pathLst>
                              <a:path w="1334" h="10978" extrusionOk="0">
                                <a:moveTo>
                                  <a:pt x="667" y="310"/>
                                </a:moveTo>
                                <a:cubicBezTo>
                                  <a:pt x="857" y="310"/>
                                  <a:pt x="1012" y="477"/>
                                  <a:pt x="1012" y="655"/>
                                </a:cubicBezTo>
                                <a:lnTo>
                                  <a:pt x="1012" y="1477"/>
                                </a:lnTo>
                                <a:lnTo>
                                  <a:pt x="321" y="1477"/>
                                </a:lnTo>
                                <a:lnTo>
                                  <a:pt x="321" y="655"/>
                                </a:lnTo>
                                <a:cubicBezTo>
                                  <a:pt x="321" y="465"/>
                                  <a:pt x="488" y="310"/>
                                  <a:pt x="667" y="310"/>
                                </a:cubicBezTo>
                                <a:close/>
                                <a:moveTo>
                                  <a:pt x="1024" y="1798"/>
                                </a:moveTo>
                                <a:lnTo>
                                  <a:pt x="1024" y="2453"/>
                                </a:lnTo>
                                <a:lnTo>
                                  <a:pt x="321" y="2453"/>
                                </a:lnTo>
                                <a:lnTo>
                                  <a:pt x="321" y="1798"/>
                                </a:lnTo>
                                <a:close/>
                                <a:moveTo>
                                  <a:pt x="964" y="9597"/>
                                </a:moveTo>
                                <a:lnTo>
                                  <a:pt x="833" y="10525"/>
                                </a:lnTo>
                                <a:cubicBezTo>
                                  <a:pt x="810" y="10597"/>
                                  <a:pt x="750" y="10656"/>
                                  <a:pt x="679" y="10656"/>
                                </a:cubicBezTo>
                                <a:cubicBezTo>
                                  <a:pt x="607" y="10656"/>
                                  <a:pt x="536" y="10597"/>
                                  <a:pt x="536" y="10525"/>
                                </a:cubicBezTo>
                                <a:lnTo>
                                  <a:pt x="417" y="9597"/>
                                </a:lnTo>
                                <a:close/>
                                <a:moveTo>
                                  <a:pt x="667" y="0"/>
                                </a:moveTo>
                                <a:cubicBezTo>
                                  <a:pt x="298" y="0"/>
                                  <a:pt x="0" y="298"/>
                                  <a:pt x="0" y="667"/>
                                </a:cubicBezTo>
                                <a:lnTo>
                                  <a:pt x="0" y="1631"/>
                                </a:lnTo>
                                <a:lnTo>
                                  <a:pt x="0" y="2822"/>
                                </a:lnTo>
                                <a:lnTo>
                                  <a:pt x="0" y="4810"/>
                                </a:lnTo>
                                <a:cubicBezTo>
                                  <a:pt x="0" y="4894"/>
                                  <a:pt x="71" y="4965"/>
                                  <a:pt x="167" y="4965"/>
                                </a:cubicBezTo>
                                <a:cubicBezTo>
                                  <a:pt x="250" y="4965"/>
                                  <a:pt x="321" y="4894"/>
                                  <a:pt x="321" y="4810"/>
                                </a:cubicBezTo>
                                <a:lnTo>
                                  <a:pt x="321" y="2763"/>
                                </a:lnTo>
                                <a:lnTo>
                                  <a:pt x="1024" y="2763"/>
                                </a:lnTo>
                                <a:lnTo>
                                  <a:pt x="1024" y="9275"/>
                                </a:lnTo>
                                <a:lnTo>
                                  <a:pt x="321" y="9275"/>
                                </a:lnTo>
                                <a:lnTo>
                                  <a:pt x="321" y="5430"/>
                                </a:lnTo>
                                <a:cubicBezTo>
                                  <a:pt x="321" y="5346"/>
                                  <a:pt x="250" y="5263"/>
                                  <a:pt x="167" y="5263"/>
                                </a:cubicBezTo>
                                <a:cubicBezTo>
                                  <a:pt x="71" y="5263"/>
                                  <a:pt x="0" y="5346"/>
                                  <a:pt x="0" y="5430"/>
                                </a:cubicBezTo>
                                <a:lnTo>
                                  <a:pt x="0" y="9430"/>
                                </a:lnTo>
                                <a:cubicBezTo>
                                  <a:pt x="0" y="9490"/>
                                  <a:pt x="24" y="9537"/>
                                  <a:pt x="60" y="9561"/>
                                </a:cubicBezTo>
                                <a:lnTo>
                                  <a:pt x="191" y="10561"/>
                                </a:lnTo>
                                <a:cubicBezTo>
                                  <a:pt x="226" y="10799"/>
                                  <a:pt x="429" y="10978"/>
                                  <a:pt x="667" y="10978"/>
                                </a:cubicBezTo>
                                <a:cubicBezTo>
                                  <a:pt x="905" y="10978"/>
                                  <a:pt x="1119" y="10799"/>
                                  <a:pt x="1143" y="10561"/>
                                </a:cubicBezTo>
                                <a:lnTo>
                                  <a:pt x="1274" y="9561"/>
                                </a:lnTo>
                                <a:cubicBezTo>
                                  <a:pt x="1322" y="9537"/>
                                  <a:pt x="1334" y="9490"/>
                                  <a:pt x="1334" y="9430"/>
                                </a:cubicBezTo>
                                <a:lnTo>
                                  <a:pt x="1334" y="2822"/>
                                </a:lnTo>
                                <a:lnTo>
                                  <a:pt x="1334" y="1631"/>
                                </a:lnTo>
                                <a:lnTo>
                                  <a:pt x="1334" y="667"/>
                                </a:lnTo>
                                <a:cubicBezTo>
                                  <a:pt x="1334" y="298"/>
                                  <a:pt x="1036" y="0"/>
                                  <a:pt x="667" y="0"/>
                                </a:cubicBezTo>
                                <a:close/>
                              </a:path>
                            </a:pathLst>
                          </a:custGeom>
                          <a:grpFill/>
                          <a:ln w="12700">
                            <a:solidFill>
                              <a:schemeClr val="accent1"/>
                            </a:solidFill>
                          </a:ln>
                        </wps:spPr>
                        <wps:bodyPr spcFirstLastPara="1" wrap="square" lIns="91425" tIns="91425" rIns="91425" bIns="91425" anchor="ctr" anchorCtr="0">
                          <a:noAutofit/>
                        </wps:bodyPr>
                      </wps:wsp>
                    </wpg:wgp>
                  </a:graphicData>
                </a:graphic>
              </wp:anchor>
            </w:drawing>
          </mc:Choice>
          <mc:Fallback>
            <w:pict>
              <v:group w14:anchorId="67E9E5AE" id="Google Shape;11872;p95" o:spid="_x0000_s1026" style="position:absolute;margin-left:208pt;margin-top:16.55pt;width:89.9pt;height:97.05pt;z-index:251760640;mso-position-horizontal-relative:margin" coordsize="322914,348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">
                <v:shape id="Google Shape;11873;p95" o:spid="_x0000_s1027" style="position:absolute;width:260663;height:348543;visibility:visible;mso-wrap-style:square;v-text-anchor:middle" coordsize="8228,11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" path="m5692,v-95,,-167,72,-167,167c5525,250,5597,322,5692,322r2215,l7907,10668r-7573,l334,9406v,-95,-83,-166,-167,-166c72,9240,1,9311,1,9406r,1429c1,10918,72,11002,167,11002r7882,c8145,11002,8216,10918,8216,10835r,-10656c8228,60,8157,,8073,l5692,xe" filled="f" strokecolor="#ffca08 [3204]" strokeweight="1pt">
                  <v:path arrowok="t" o:extrusionok="f"/>
                </v:shape>
                <v:shape id="Google Shape;11874;p95" o:spid="_x0000_s1028" style="position:absolute;left:380;width:165243;height:282554;visibility:visible;mso-wrap-style:square;v-text-anchor:middle" coordsize="5216,8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" path="m2358,548r,1798l560,2346,2358,548xm2537,c2418,,2299,167,2227,238l108,2346c60,2393,1,2441,1,2513r,6238c1,8835,72,8918,167,8918v96,,167,-83,167,-167l334,2667r2191,c2608,2667,2680,2584,2680,2501r,-2191l5049,310v95,,167,-72,167,-167c5216,60,5132,,5049,l2537,xe" filled="f" strokecolor="#ffca08 [3204]" strokeweight="1pt">
                  <v:path arrowok="t" o:extrusionok="f"/>
                </v:shape>
                <v:shape id="Google Shape;11875;p95" o:spid="_x0000_s1029" style="position:absolute;left:54712;top:234590;width:152412;height:10613;visibility:visible;mso-wrap-style:square;v-text-anchor:middle" coordsize="4811,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" path="m167,1c72,1,,84,,168v,95,72,166,167,166l4644,334v95,,166,-71,166,-166c4798,84,4739,1,4644,1l167,1xe" filled="f" strokecolor="#ffca08 [3204]" strokeweight="1pt">
                  <v:path arrowok="t" o:extrusionok="f"/>
                </v:shape>
                <v:shape id="Google Shape;11876;p95" o:spid="_x0000_s1030" style="position:absolute;left:125992;top:296842;width:81132;height:10581;visibility:visible;mso-wrap-style:square;v-text-anchor:middle" coordsize="2561,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" path="m167,1c72,1,,84,,167v,95,72,167,167,167l2394,334v95,,166,-72,166,-167c2560,84,2489,1,2394,1l167,1xe" filled="f" strokecolor="#ffca08 [3204]" strokeweight="1pt">
                  <v:path arrowok="t" o:extrusionok="f"/>
                </v:shape>
                <v:shape id="Google Shape;11877;p95" o:spid="_x0000_s1031" style="position:absolute;left:54712;top:209341;width:152412;height:10201;visibility:visible;mso-wrap-style:square;v-text-anchor:middle" coordsize="4811,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" path="m167,c72,,,72,,167v,83,72,155,167,155l4644,322v95,,166,-72,166,-155c4798,60,4739,,4644,l167,xe" filled="f" strokecolor="#ffca08 [3204]" strokeweight="1pt">
                  <v:path arrowok="t" o:extrusionok="f"/>
                </v:shape>
                <v:shape id="Google Shape;11878;p95" o:spid="_x0000_s1032" style="position:absolute;left:54712;top:183300;width:152412;height:10613;visibility:visible;mso-wrap-style:square;v-text-anchor:middle" coordsize="4811,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" path="m167,1c72,1,,72,,167v,84,72,167,167,167l4644,334v95,,166,-83,166,-167c4798,72,4739,1,4644,1l167,1xe" filled="f" strokecolor="#ffca08 [3204]" strokeweight="1pt">
                  <v:path arrowok="t" o:extrusionok="f"/>
                </v:shape>
                <v:shape id="Google Shape;11879;p95" o:spid="_x0000_s1033" style="position:absolute;left:54712;top:157291;width:152412;height:10581;visibility:visible;mso-wrap-style:square;v-text-anchor:middle" coordsize="4811,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" path="m167,c72,,,84,,167v,95,72,167,167,167l4644,334v95,,166,-72,166,-167c4810,84,4739,,4644,l167,xe" filled="f" strokecolor="#ffca08 [3204]" strokeweight="1pt">
                  <v:path arrowok="t" o:extrusionok="f"/>
                </v:shape>
                <v:shape id="Google Shape;11880;p95" o:spid="_x0000_s1034" style="position:absolute;left:115442;top:81101;width:31332;height:61111;visibility:visible;mso-wrap-style:square;v-text-anchor:middle" coordsize="989,1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" path="m179,c95,,12,72,12,167v,83,83,155,167,155l333,322r,1285l167,1607c72,1607,,1679,,1774v,84,72,155,167,155l822,1929v83,,166,-71,166,-155c976,1679,893,1607,810,1607r-167,l643,167c643,72,572,,476,l179,xe" filled="f" strokecolor="#ffca08 [3204]" strokeweight="1pt">
                  <v:path arrowok="t" o:extrusionok="f"/>
                </v:shape>
                <v:shape id="Google Shape;11881;p95" o:spid="_x0000_s1035" style="position:absolute;left:119592;top:62219;width:16220;height:15872;visibility:visible;mso-wrap-style:square;v-text-anchor:middle" coordsize="512,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" path="m262,1c131,1,,120,,251,,382,119,501,262,501v131,,250,-119,250,-250c512,120,393,1,262,1xe" filled="f" strokecolor="#ffca08 [3204]" strokeweight="1pt">
                  <v:path arrowok="t" o:extrusionok="f"/>
                </v:shape>
                <v:shape id="Google Shape;11882;p95" o:spid="_x0000_s1036" style="position:absolute;left:280653;width:42261;height:347783;visibility:visible;mso-wrap-style:square;v-text-anchor:middle" coordsize="1334,10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" path="m667,310v190,,345,167,345,345l1012,1477r-691,l321,655c321,465,488,310,667,310xm1024,1798r,655l321,2453r,-655l1024,1798xm964,9597r-131,928c810,10597,750,10656,679,10656v-72,,-143,-59,-143,-131l417,9597r547,xm667,c298,,,298,,667r,964l,2822,,4810v,84,71,155,167,155c250,4965,321,4894,321,4810r,-2047l1024,2763r,6512l321,9275r,-3845c321,5346,250,5263,167,5263,71,5263,,5346,,5430l,9430v,60,24,107,60,131l191,10561v35,238,238,417,476,417c905,10978,1119,10799,1143,10561l1274,9561v48,-24,60,-71,60,-131l1334,2822r,-1191l1334,667c1334,298,1036,,667,xe" filled="f" strokecolor="#ffca08 [3204]" strokeweight="1pt">
                  <v:path arrowok="t" o:extrusionok="f"/>
                </v:shape>
                <w10:wrap anchorx="margin"/>
              </v:group>
            </w:pict>
          </mc:Fallback>
        </mc:AlternateContent>
      </w:r>
    </w:p>
    <w:p w14:paraId="77654B5D" w14:textId="60634BE3" w:rsidR="00B86196" w:rsidRDefault="00B86196" w:rsidP="00B86196"/>
    <w:p w14:paraId="6C34B612" w14:textId="1CE70366" w:rsidR="00B86196" w:rsidRDefault="00B86196" w:rsidP="00B86196"/>
    <w:p w14:paraId="6B60997E" w14:textId="40601D45" w:rsidR="00B86196" w:rsidRDefault="00B86196" w:rsidP="00B86196"/>
    <w:p w14:paraId="424FB183" w14:textId="61D933C6" w:rsidR="00B86196" w:rsidRDefault="00B86196" w:rsidP="00B86196"/>
    <w:p w14:paraId="64A42B43" w14:textId="24A31211" w:rsidR="00B86196" w:rsidRDefault="00B86196" w:rsidP="00B86196"/>
    <w:p w14:paraId="1EF8DE09" w14:textId="77777777" w:rsidR="00B86196" w:rsidRDefault="00B86196" w:rsidP="00B86196"/>
    <w:p w14:paraId="29FD5E0D" w14:textId="77777777" w:rsidR="00B86196" w:rsidRPr="00B86196" w:rsidRDefault="00B86196" w:rsidP="00B86196"/>
    <w:p w14:paraId="65AF2231" w14:textId="4A5B3FBA" w:rsidR="00B86196" w:rsidRPr="00C514E4" w:rsidRDefault="00B86196" w:rsidP="00C514E4">
      <w:pPr>
        <w:spacing w:line="360" w:lineRule="auto"/>
        <w:ind w:left="567"/>
        <w:jc w:val="both"/>
        <w:rPr>
          <w:rFonts w:ascii="Museo Sans 300" w:hAnsi="Museo Sans 300"/>
          <w:color w:val="404040" w:themeColor="text1" w:themeTint="BF"/>
          <w:sz w:val="24"/>
          <w:szCs w:val="24"/>
          <w:lang w:val="es-SV"/>
        </w:rPr>
      </w:pPr>
      <w:r w:rsidRPr="00C514E4">
        <w:rPr>
          <w:rFonts w:ascii="Museo Sans 300" w:hAnsi="Museo Sans 300"/>
          <w:color w:val="404040" w:themeColor="text1" w:themeTint="BF"/>
          <w:sz w:val="24"/>
          <w:szCs w:val="24"/>
          <w:lang w:val="es-SV"/>
        </w:rPr>
        <w:t>El análisis de los datos estadísticos presentados sobre la comparación de los siniestros viales del año 2021 y 2022, demuestra la reducción de personas lesionadas y número de siniestros ocurridos en ambos años, sin embargo, las personas fallecidas por esta causa aumentaron en 0.98% por lo cual la Unidad Técnica de CONASEVI duplicara esfuerzos para la realización de estrategias con apoyo interinstitucional, para reducir notablemente los lesionados y siniestros de tránsito en general. Por lo consiguiente para el año 2023 se proyecta tener mayor alcance en la poblacional para realizar actividades de concienciación y prevención de siniestros viales, así mismo dotarlos de insumos que están contribuyendo a la labor por parte del personal que día a día realizan actividades de concientización y prevención de siniestros viales, en todo el territorio salvadoreño, a fin de reducir el número de personas fallecidas en accidentes de viales.</w:t>
      </w:r>
    </w:p>
    <w:p w14:paraId="0A400462" w14:textId="77777777" w:rsidR="00554174" w:rsidRPr="00C514E4" w:rsidRDefault="00B86196" w:rsidP="00C514E4">
      <w:pPr>
        <w:pStyle w:val="Ttulo2"/>
        <w:rPr>
          <w:rFonts w:ascii="Museo Sans 300" w:hAnsi="Museo Sans 300"/>
          <w:sz w:val="28"/>
          <w:szCs w:val="28"/>
        </w:rPr>
      </w:pPr>
      <w:r w:rsidRPr="00C514E4">
        <w:rPr>
          <w:color w:val="404040" w:themeColor="text1" w:themeTint="BF"/>
          <w:sz w:val="24"/>
          <w:szCs w:val="24"/>
        </w:rPr>
        <w:br w:type="page"/>
      </w:r>
      <w:bookmarkStart w:id="6" w:name="_Toc125354465"/>
      <w:r w:rsidR="00554174" w:rsidRPr="00C514E4">
        <w:rPr>
          <w:rFonts w:ascii="Museo Sans 300" w:hAnsi="Museo Sans 300"/>
          <w:sz w:val="28"/>
          <w:szCs w:val="28"/>
        </w:rPr>
        <w:lastRenderedPageBreak/>
        <w:t>DESCRIPCIÓN DEL PLAN DE TRABAJO</w:t>
      </w:r>
      <w:bookmarkEnd w:id="6"/>
    </w:p>
    <w:p w14:paraId="23EBC440" w14:textId="20E7D332" w:rsidR="00554174" w:rsidRDefault="00554174" w:rsidP="00554174">
      <w:pPr>
        <w:ind w:left="567"/>
        <w:rPr>
          <w:rFonts w:ascii="Museo Sans 300" w:hAnsi="Museo Sans 300"/>
          <w:sz w:val="24"/>
          <w:szCs w:val="24"/>
        </w:rPr>
      </w:pPr>
    </w:p>
    <w:p w14:paraId="789DF350" w14:textId="4D933663" w:rsidR="00554174" w:rsidRDefault="00554174" w:rsidP="00554174">
      <w:pPr>
        <w:ind w:left="567"/>
        <w:rPr>
          <w:rFonts w:ascii="Museo Sans 300" w:hAnsi="Museo Sans 300"/>
          <w:sz w:val="24"/>
          <w:szCs w:val="24"/>
        </w:rPr>
      </w:pPr>
      <w:r w:rsidRPr="00554174">
        <w:rPr>
          <w:rFonts w:ascii="Museo Sans 300" w:hAnsi="Museo Sans 300"/>
          <w:noProof/>
          <w:sz w:val="24"/>
          <w:szCs w:val="24"/>
          <w:lang w:val="es-SV" w:eastAsia="es-SV"/>
        </w:rPr>
        <mc:AlternateContent>
          <mc:Choice Requires="wpg">
            <w:drawing>
              <wp:anchor distT="0" distB="0" distL="114300" distR="114300" simplePos="0" relativeHeight="251762688" behindDoc="0" locked="0" layoutInCell="1" allowOverlap="1" wp14:anchorId="1BFC06B7" wp14:editId="7DEFC5C2">
                <wp:simplePos x="0" y="0"/>
                <wp:positionH relativeFrom="margin">
                  <wp:posOffset>2597473</wp:posOffset>
                </wp:positionH>
                <wp:positionV relativeFrom="paragraph">
                  <wp:posOffset>169545</wp:posOffset>
                </wp:positionV>
                <wp:extent cx="1516380" cy="1518768"/>
                <wp:effectExtent l="0" t="0" r="26670" b="24765"/>
                <wp:wrapNone/>
                <wp:docPr id="21" name="Google Shape;12463;p96"/>
                <wp:cNvGraphicFramePr/>
                <a:graphic xmlns:a="http://schemas.openxmlformats.org/drawingml/2006/main">
                  <a:graphicData uri="http://schemas.microsoft.com/office/word/2010/wordprocessingGroup">
                    <wpg:wgp>
                      <wpg:cNvGrpSpPr/>
                      <wpg:grpSpPr>
                        <a:xfrm>
                          <a:off x="0" y="0"/>
                          <a:ext cx="1516380" cy="1518768"/>
                          <a:chOff x="0" y="0"/>
                          <a:chExt cx="356343" cy="356757"/>
                        </a:xfrm>
                        <a:solidFill>
                          <a:schemeClr val="bg1">
                            <a:lumMod val="95000"/>
                          </a:schemeClr>
                        </a:solidFill>
                      </wpg:grpSpPr>
                      <wps:wsp>
                        <wps:cNvPr id="32" name="Google Shape;12464;p96"/>
                        <wps:cNvSpPr/>
                        <wps:spPr>
                          <a:xfrm>
                            <a:off x="154859" y="251069"/>
                            <a:ext cx="413" cy="32"/>
                          </a:xfrm>
                          <a:custGeom>
                            <a:avLst/>
                            <a:gdLst/>
                            <a:ahLst/>
                            <a:cxnLst/>
                            <a:rect l="l" t="t" r="r" b="b"/>
                            <a:pathLst>
                              <a:path w="13" h="1" extrusionOk="0">
                                <a:moveTo>
                                  <a:pt x="13" y="1"/>
                                </a:moveTo>
                                <a:cubicBezTo>
                                  <a:pt x="1" y="1"/>
                                  <a:pt x="1" y="1"/>
                                  <a:pt x="13" y="1"/>
                                </a:cubicBezTo>
                                <a:cubicBezTo>
                                  <a:pt x="1" y="1"/>
                                  <a:pt x="1" y="1"/>
                                  <a:pt x="13" y="1"/>
                                </a:cubicBezTo>
                                <a:close/>
                              </a:path>
                            </a:pathLst>
                          </a:custGeom>
                          <a:grpFill/>
                          <a:ln w="12700">
                            <a:solidFill>
                              <a:schemeClr val="accent1"/>
                            </a:solidFill>
                          </a:ln>
                        </wps:spPr>
                        <wps:bodyPr spcFirstLastPara="1" wrap="square" lIns="91425" tIns="91425" rIns="91425" bIns="91425" anchor="ctr" anchorCtr="0">
                          <a:noAutofit/>
                        </wps:bodyPr>
                      </wps:wsp>
                      <wps:wsp>
                        <wps:cNvPr id="33" name="Google Shape;12465;p96"/>
                        <wps:cNvSpPr/>
                        <wps:spPr>
                          <a:xfrm>
                            <a:off x="0" y="0"/>
                            <a:ext cx="356343" cy="356757"/>
                          </a:xfrm>
                          <a:custGeom>
                            <a:avLst/>
                            <a:gdLst/>
                            <a:ahLst/>
                            <a:cxnLst/>
                            <a:rect l="l" t="t" r="r" b="b"/>
                            <a:pathLst>
                              <a:path w="11204" h="11217" extrusionOk="0">
                                <a:moveTo>
                                  <a:pt x="786" y="1"/>
                                </a:moveTo>
                                <a:cubicBezTo>
                                  <a:pt x="357" y="1"/>
                                  <a:pt x="0" y="358"/>
                                  <a:pt x="0" y="799"/>
                                </a:cubicBezTo>
                                <a:lnTo>
                                  <a:pt x="0" y="9050"/>
                                </a:lnTo>
                                <a:lnTo>
                                  <a:pt x="0" y="9550"/>
                                </a:lnTo>
                                <a:cubicBezTo>
                                  <a:pt x="0" y="10467"/>
                                  <a:pt x="738" y="11217"/>
                                  <a:pt x="1667" y="11217"/>
                                </a:cubicBezTo>
                                <a:lnTo>
                                  <a:pt x="10418" y="11217"/>
                                </a:lnTo>
                                <a:cubicBezTo>
                                  <a:pt x="10847" y="11217"/>
                                  <a:pt x="11204" y="10859"/>
                                  <a:pt x="11204" y="10419"/>
                                </a:cubicBezTo>
                                <a:lnTo>
                                  <a:pt x="11204" y="10014"/>
                                </a:lnTo>
                                <a:cubicBezTo>
                                  <a:pt x="11204" y="9919"/>
                                  <a:pt x="11132" y="9847"/>
                                  <a:pt x="11037" y="9847"/>
                                </a:cubicBezTo>
                                <a:cubicBezTo>
                                  <a:pt x="10954" y="9847"/>
                                  <a:pt x="10882" y="9919"/>
                                  <a:pt x="10882" y="10014"/>
                                </a:cubicBezTo>
                                <a:lnTo>
                                  <a:pt x="10882" y="10419"/>
                                </a:lnTo>
                                <a:cubicBezTo>
                                  <a:pt x="10882" y="10681"/>
                                  <a:pt x="10668" y="10883"/>
                                  <a:pt x="10418" y="10883"/>
                                </a:cubicBezTo>
                                <a:lnTo>
                                  <a:pt x="3155" y="10883"/>
                                </a:lnTo>
                                <a:cubicBezTo>
                                  <a:pt x="3274" y="10800"/>
                                  <a:pt x="3381" y="10693"/>
                                  <a:pt x="3465" y="10574"/>
                                </a:cubicBezTo>
                                <a:lnTo>
                                  <a:pt x="3762" y="10407"/>
                                </a:lnTo>
                                <a:cubicBezTo>
                                  <a:pt x="3834" y="10478"/>
                                  <a:pt x="3941" y="10514"/>
                                  <a:pt x="4048" y="10514"/>
                                </a:cubicBezTo>
                                <a:lnTo>
                                  <a:pt x="4584" y="10514"/>
                                </a:lnTo>
                                <a:cubicBezTo>
                                  <a:pt x="4667" y="10514"/>
                                  <a:pt x="4751" y="10443"/>
                                  <a:pt x="4751" y="10347"/>
                                </a:cubicBezTo>
                                <a:cubicBezTo>
                                  <a:pt x="4751" y="10264"/>
                                  <a:pt x="4667" y="10181"/>
                                  <a:pt x="4584" y="10181"/>
                                </a:cubicBezTo>
                                <a:lnTo>
                                  <a:pt x="4155" y="10181"/>
                                </a:lnTo>
                                <a:lnTo>
                                  <a:pt x="4774" y="9824"/>
                                </a:lnTo>
                                <a:lnTo>
                                  <a:pt x="4774" y="9943"/>
                                </a:lnTo>
                                <a:cubicBezTo>
                                  <a:pt x="4774" y="10038"/>
                                  <a:pt x="4846" y="10109"/>
                                  <a:pt x="4941" y="10109"/>
                                </a:cubicBezTo>
                                <a:cubicBezTo>
                                  <a:pt x="5024" y="10109"/>
                                  <a:pt x="5108" y="10038"/>
                                  <a:pt x="5108" y="9943"/>
                                </a:cubicBezTo>
                                <a:lnTo>
                                  <a:pt x="5108" y="9597"/>
                                </a:lnTo>
                                <a:lnTo>
                                  <a:pt x="5536" y="9335"/>
                                </a:lnTo>
                                <a:lnTo>
                                  <a:pt x="5536" y="9383"/>
                                </a:lnTo>
                                <a:cubicBezTo>
                                  <a:pt x="5536" y="9478"/>
                                  <a:pt x="5608" y="9550"/>
                                  <a:pt x="5703" y="9550"/>
                                </a:cubicBezTo>
                                <a:cubicBezTo>
                                  <a:pt x="5786" y="9550"/>
                                  <a:pt x="5858" y="9478"/>
                                  <a:pt x="5858" y="9383"/>
                                </a:cubicBezTo>
                                <a:lnTo>
                                  <a:pt x="5858" y="9157"/>
                                </a:lnTo>
                                <a:lnTo>
                                  <a:pt x="6251" y="8931"/>
                                </a:lnTo>
                                <a:lnTo>
                                  <a:pt x="6251" y="10074"/>
                                </a:lnTo>
                                <a:cubicBezTo>
                                  <a:pt x="6251" y="10312"/>
                                  <a:pt x="6441" y="10478"/>
                                  <a:pt x="6668" y="10478"/>
                                </a:cubicBezTo>
                                <a:lnTo>
                                  <a:pt x="7203" y="10478"/>
                                </a:lnTo>
                                <a:cubicBezTo>
                                  <a:pt x="7299" y="10478"/>
                                  <a:pt x="7370" y="10407"/>
                                  <a:pt x="7370" y="10324"/>
                                </a:cubicBezTo>
                                <a:cubicBezTo>
                                  <a:pt x="7370" y="10228"/>
                                  <a:pt x="7299" y="10157"/>
                                  <a:pt x="7203" y="10157"/>
                                </a:cubicBezTo>
                                <a:lnTo>
                                  <a:pt x="6668" y="10157"/>
                                </a:lnTo>
                                <a:cubicBezTo>
                                  <a:pt x="6620" y="10157"/>
                                  <a:pt x="6572" y="10109"/>
                                  <a:pt x="6572" y="10062"/>
                                </a:cubicBezTo>
                                <a:lnTo>
                                  <a:pt x="6572" y="8740"/>
                                </a:lnTo>
                                <a:lnTo>
                                  <a:pt x="7156" y="8395"/>
                                </a:lnTo>
                                <a:lnTo>
                                  <a:pt x="7310" y="8395"/>
                                </a:lnTo>
                                <a:cubicBezTo>
                                  <a:pt x="7346" y="8395"/>
                                  <a:pt x="7394" y="8442"/>
                                  <a:pt x="7394" y="8490"/>
                                </a:cubicBezTo>
                                <a:lnTo>
                                  <a:pt x="7394" y="9907"/>
                                </a:lnTo>
                                <a:cubicBezTo>
                                  <a:pt x="7394" y="9990"/>
                                  <a:pt x="7465" y="10074"/>
                                  <a:pt x="7560" y="10074"/>
                                </a:cubicBezTo>
                                <a:cubicBezTo>
                                  <a:pt x="7656" y="10074"/>
                                  <a:pt x="7727" y="9990"/>
                                  <a:pt x="7727" y="9907"/>
                                </a:cubicBezTo>
                                <a:lnTo>
                                  <a:pt x="7727" y="8490"/>
                                </a:lnTo>
                                <a:cubicBezTo>
                                  <a:pt x="7727" y="8359"/>
                                  <a:pt x="7668" y="8240"/>
                                  <a:pt x="7572" y="8157"/>
                                </a:cubicBezTo>
                                <a:lnTo>
                                  <a:pt x="8382" y="7704"/>
                                </a:lnTo>
                                <a:lnTo>
                                  <a:pt x="10406" y="7704"/>
                                </a:lnTo>
                                <a:cubicBezTo>
                                  <a:pt x="10656" y="7704"/>
                                  <a:pt x="10870" y="7907"/>
                                  <a:pt x="10870" y="8157"/>
                                </a:cubicBezTo>
                                <a:lnTo>
                                  <a:pt x="10870" y="9324"/>
                                </a:lnTo>
                                <a:cubicBezTo>
                                  <a:pt x="10787" y="9419"/>
                                  <a:pt x="10870" y="9490"/>
                                  <a:pt x="10966" y="9490"/>
                                </a:cubicBezTo>
                                <a:cubicBezTo>
                                  <a:pt x="11061" y="9490"/>
                                  <a:pt x="11132" y="9419"/>
                                  <a:pt x="11132" y="9324"/>
                                </a:cubicBezTo>
                                <a:lnTo>
                                  <a:pt x="11132" y="8169"/>
                                </a:lnTo>
                                <a:cubicBezTo>
                                  <a:pt x="11132" y="7728"/>
                                  <a:pt x="10775" y="7371"/>
                                  <a:pt x="10347" y="7371"/>
                                </a:cubicBezTo>
                                <a:lnTo>
                                  <a:pt x="8906" y="7371"/>
                                </a:lnTo>
                                <a:lnTo>
                                  <a:pt x="10251" y="6597"/>
                                </a:lnTo>
                                <a:cubicBezTo>
                                  <a:pt x="10632" y="6383"/>
                                  <a:pt x="10763" y="5906"/>
                                  <a:pt x="10537" y="5525"/>
                                </a:cubicBezTo>
                                <a:lnTo>
                                  <a:pt x="10335" y="5168"/>
                                </a:lnTo>
                                <a:cubicBezTo>
                                  <a:pt x="10302" y="5119"/>
                                  <a:pt x="10241" y="5087"/>
                                  <a:pt x="10183" y="5087"/>
                                </a:cubicBezTo>
                                <a:cubicBezTo>
                                  <a:pt x="10157" y="5087"/>
                                  <a:pt x="10131" y="5094"/>
                                  <a:pt x="10108" y="5109"/>
                                </a:cubicBezTo>
                                <a:cubicBezTo>
                                  <a:pt x="10037" y="5156"/>
                                  <a:pt x="10001" y="5264"/>
                                  <a:pt x="10049" y="5335"/>
                                </a:cubicBezTo>
                                <a:lnTo>
                                  <a:pt x="10251" y="5692"/>
                                </a:lnTo>
                                <a:cubicBezTo>
                                  <a:pt x="10370" y="5918"/>
                                  <a:pt x="10299" y="6180"/>
                                  <a:pt x="10097" y="6323"/>
                                </a:cubicBezTo>
                                <a:cubicBezTo>
                                  <a:pt x="6620" y="8312"/>
                                  <a:pt x="7501" y="7811"/>
                                  <a:pt x="7025" y="8085"/>
                                </a:cubicBezTo>
                                <a:cubicBezTo>
                                  <a:pt x="5120" y="9193"/>
                                  <a:pt x="7060" y="8073"/>
                                  <a:pt x="3691" y="10014"/>
                                </a:cubicBezTo>
                                <a:cubicBezTo>
                                  <a:pt x="3691" y="9990"/>
                                  <a:pt x="3703" y="9978"/>
                                  <a:pt x="3703" y="9966"/>
                                </a:cubicBezTo>
                                <a:lnTo>
                                  <a:pt x="4120" y="9240"/>
                                </a:lnTo>
                                <a:cubicBezTo>
                                  <a:pt x="4138" y="9242"/>
                                  <a:pt x="4155" y="9243"/>
                                  <a:pt x="4172" y="9243"/>
                                </a:cubicBezTo>
                                <a:cubicBezTo>
                                  <a:pt x="4364" y="9243"/>
                                  <a:pt x="4474" y="9123"/>
                                  <a:pt x="4715" y="9002"/>
                                </a:cubicBezTo>
                                <a:lnTo>
                                  <a:pt x="4870" y="8907"/>
                                </a:lnTo>
                                <a:cubicBezTo>
                                  <a:pt x="4941" y="8859"/>
                                  <a:pt x="4977" y="8764"/>
                                  <a:pt x="4929" y="8681"/>
                                </a:cubicBezTo>
                                <a:cubicBezTo>
                                  <a:pt x="4893" y="8627"/>
                                  <a:pt x="4838" y="8600"/>
                                  <a:pt x="4777" y="8600"/>
                                </a:cubicBezTo>
                                <a:cubicBezTo>
                                  <a:pt x="4757" y="8600"/>
                                  <a:pt x="4736" y="8603"/>
                                  <a:pt x="4715" y="8609"/>
                                </a:cubicBezTo>
                                <a:cubicBezTo>
                                  <a:pt x="4703" y="8609"/>
                                  <a:pt x="4715" y="8609"/>
                                  <a:pt x="4382" y="8800"/>
                                </a:cubicBezTo>
                                <a:lnTo>
                                  <a:pt x="4703" y="8240"/>
                                </a:lnTo>
                                <a:lnTo>
                                  <a:pt x="4751" y="8300"/>
                                </a:lnTo>
                                <a:cubicBezTo>
                                  <a:pt x="4782" y="8356"/>
                                  <a:pt x="4837" y="8386"/>
                                  <a:pt x="4893" y="8386"/>
                                </a:cubicBezTo>
                                <a:cubicBezTo>
                                  <a:pt x="4944" y="8386"/>
                                  <a:pt x="4997" y="8362"/>
                                  <a:pt x="5036" y="8312"/>
                                </a:cubicBezTo>
                                <a:cubicBezTo>
                                  <a:pt x="5072" y="8264"/>
                                  <a:pt x="5072" y="8192"/>
                                  <a:pt x="5048" y="8133"/>
                                </a:cubicBezTo>
                                <a:lnTo>
                                  <a:pt x="4917" y="7895"/>
                                </a:lnTo>
                                <a:cubicBezTo>
                                  <a:pt x="4929" y="7859"/>
                                  <a:pt x="4977" y="7776"/>
                                  <a:pt x="5155" y="7478"/>
                                </a:cubicBezTo>
                                <a:cubicBezTo>
                                  <a:pt x="5180" y="7527"/>
                                  <a:pt x="5238" y="7559"/>
                                  <a:pt x="5295" y="7559"/>
                                </a:cubicBezTo>
                                <a:cubicBezTo>
                                  <a:pt x="5321" y="7559"/>
                                  <a:pt x="5347" y="7553"/>
                                  <a:pt x="5370" y="7538"/>
                                </a:cubicBezTo>
                                <a:cubicBezTo>
                                  <a:pt x="5453" y="7490"/>
                                  <a:pt x="5477" y="7395"/>
                                  <a:pt x="5429" y="7311"/>
                                </a:cubicBezTo>
                                <a:lnTo>
                                  <a:pt x="5346" y="7145"/>
                                </a:lnTo>
                                <a:lnTo>
                                  <a:pt x="5572" y="6764"/>
                                </a:lnTo>
                                <a:cubicBezTo>
                                  <a:pt x="6094" y="7677"/>
                                  <a:pt x="6119" y="7717"/>
                                  <a:pt x="6120" y="7717"/>
                                </a:cubicBezTo>
                                <a:cubicBezTo>
                                  <a:pt x="6120" y="7717"/>
                                  <a:pt x="6120" y="7716"/>
                                  <a:pt x="6120" y="7716"/>
                                </a:cubicBezTo>
                                <a:lnTo>
                                  <a:pt x="6120" y="7716"/>
                                </a:lnTo>
                                <a:cubicBezTo>
                                  <a:pt x="6199" y="7843"/>
                                  <a:pt x="6337" y="7917"/>
                                  <a:pt x="6476" y="7917"/>
                                </a:cubicBezTo>
                                <a:cubicBezTo>
                                  <a:pt x="6546" y="7917"/>
                                  <a:pt x="6616" y="7899"/>
                                  <a:pt x="6679" y="7859"/>
                                </a:cubicBezTo>
                                <a:cubicBezTo>
                                  <a:pt x="6715" y="7847"/>
                                  <a:pt x="6798" y="7788"/>
                                  <a:pt x="7144" y="7597"/>
                                </a:cubicBezTo>
                                <a:cubicBezTo>
                                  <a:pt x="7215" y="7550"/>
                                  <a:pt x="7251" y="7466"/>
                                  <a:pt x="7215" y="7395"/>
                                </a:cubicBezTo>
                                <a:cubicBezTo>
                                  <a:pt x="7198" y="7327"/>
                                  <a:pt x="7134" y="7296"/>
                                  <a:pt x="7063" y="7296"/>
                                </a:cubicBezTo>
                                <a:cubicBezTo>
                                  <a:pt x="7035" y="7296"/>
                                  <a:pt x="7005" y="7301"/>
                                  <a:pt x="6977" y="7311"/>
                                </a:cubicBezTo>
                                <a:lnTo>
                                  <a:pt x="6846" y="7395"/>
                                </a:lnTo>
                                <a:cubicBezTo>
                                  <a:pt x="6489" y="7585"/>
                                  <a:pt x="6501" y="7597"/>
                                  <a:pt x="6465" y="7597"/>
                                </a:cubicBezTo>
                                <a:cubicBezTo>
                                  <a:pt x="6370" y="7597"/>
                                  <a:pt x="6429" y="7597"/>
                                  <a:pt x="5751" y="6442"/>
                                </a:cubicBezTo>
                                <a:lnTo>
                                  <a:pt x="6120" y="5787"/>
                                </a:lnTo>
                                <a:cubicBezTo>
                                  <a:pt x="6179" y="5752"/>
                                  <a:pt x="6191" y="5728"/>
                                  <a:pt x="6239" y="5728"/>
                                </a:cubicBezTo>
                                <a:cubicBezTo>
                                  <a:pt x="6263" y="5728"/>
                                  <a:pt x="6298" y="5740"/>
                                  <a:pt x="6310" y="5764"/>
                                </a:cubicBezTo>
                                <a:lnTo>
                                  <a:pt x="7025" y="6990"/>
                                </a:lnTo>
                                <a:cubicBezTo>
                                  <a:pt x="7057" y="7039"/>
                                  <a:pt x="7118" y="7071"/>
                                  <a:pt x="7176" y="7071"/>
                                </a:cubicBezTo>
                                <a:cubicBezTo>
                                  <a:pt x="7203" y="7071"/>
                                  <a:pt x="7228" y="7064"/>
                                  <a:pt x="7251" y="7049"/>
                                </a:cubicBezTo>
                                <a:cubicBezTo>
                                  <a:pt x="7322" y="7002"/>
                                  <a:pt x="7358" y="6895"/>
                                  <a:pt x="7310" y="6823"/>
                                </a:cubicBezTo>
                                <a:lnTo>
                                  <a:pt x="6596" y="5609"/>
                                </a:lnTo>
                                <a:cubicBezTo>
                                  <a:pt x="6537" y="5502"/>
                                  <a:pt x="6441" y="5442"/>
                                  <a:pt x="6322" y="5406"/>
                                </a:cubicBezTo>
                                <a:lnTo>
                                  <a:pt x="6822" y="4573"/>
                                </a:lnTo>
                                <a:cubicBezTo>
                                  <a:pt x="8573" y="3573"/>
                                  <a:pt x="8525" y="3537"/>
                                  <a:pt x="8739" y="3537"/>
                                </a:cubicBezTo>
                                <a:cubicBezTo>
                                  <a:pt x="8906" y="3537"/>
                                  <a:pt x="9049" y="3620"/>
                                  <a:pt x="9144" y="3763"/>
                                </a:cubicBezTo>
                                <a:lnTo>
                                  <a:pt x="9716" y="4763"/>
                                </a:lnTo>
                                <a:cubicBezTo>
                                  <a:pt x="9747" y="4818"/>
                                  <a:pt x="9804" y="4847"/>
                                  <a:pt x="9859" y="4847"/>
                                </a:cubicBezTo>
                                <a:cubicBezTo>
                                  <a:pt x="9888" y="4847"/>
                                  <a:pt x="9917" y="4839"/>
                                  <a:pt x="9942" y="4823"/>
                                </a:cubicBezTo>
                                <a:cubicBezTo>
                                  <a:pt x="10013" y="4787"/>
                                  <a:pt x="10049" y="4680"/>
                                  <a:pt x="10001" y="4609"/>
                                </a:cubicBezTo>
                                <a:lnTo>
                                  <a:pt x="9418" y="3597"/>
                                </a:lnTo>
                                <a:cubicBezTo>
                                  <a:pt x="9282" y="3348"/>
                                  <a:pt x="9011" y="3202"/>
                                  <a:pt x="8736" y="3202"/>
                                </a:cubicBezTo>
                                <a:cubicBezTo>
                                  <a:pt x="8602" y="3202"/>
                                  <a:pt x="8467" y="3237"/>
                                  <a:pt x="8346" y="3311"/>
                                </a:cubicBezTo>
                                <a:lnTo>
                                  <a:pt x="7144" y="4013"/>
                                </a:lnTo>
                                <a:lnTo>
                                  <a:pt x="7846" y="2811"/>
                                </a:lnTo>
                                <a:cubicBezTo>
                                  <a:pt x="7918" y="2692"/>
                                  <a:pt x="7941" y="2549"/>
                                  <a:pt x="7941" y="2418"/>
                                </a:cubicBezTo>
                                <a:cubicBezTo>
                                  <a:pt x="7941" y="2132"/>
                                  <a:pt x="7799" y="1870"/>
                                  <a:pt x="7560" y="1739"/>
                                </a:cubicBezTo>
                                <a:lnTo>
                                  <a:pt x="7203" y="1525"/>
                                </a:lnTo>
                                <a:cubicBezTo>
                                  <a:pt x="7181" y="1510"/>
                                  <a:pt x="7155" y="1503"/>
                                  <a:pt x="7128" y="1503"/>
                                </a:cubicBezTo>
                                <a:cubicBezTo>
                                  <a:pt x="7070" y="1503"/>
                                  <a:pt x="7010" y="1535"/>
                                  <a:pt x="6977" y="1584"/>
                                </a:cubicBezTo>
                                <a:cubicBezTo>
                                  <a:pt x="6929" y="1656"/>
                                  <a:pt x="6965" y="1763"/>
                                  <a:pt x="7037" y="1811"/>
                                </a:cubicBezTo>
                                <a:lnTo>
                                  <a:pt x="7394" y="2013"/>
                                </a:lnTo>
                                <a:cubicBezTo>
                                  <a:pt x="7608" y="2132"/>
                                  <a:pt x="7691" y="2418"/>
                                  <a:pt x="7560" y="2644"/>
                                </a:cubicBezTo>
                                <a:lnTo>
                                  <a:pt x="6572" y="4335"/>
                                </a:lnTo>
                                <a:lnTo>
                                  <a:pt x="6251" y="4918"/>
                                </a:lnTo>
                                <a:lnTo>
                                  <a:pt x="5882" y="5561"/>
                                </a:lnTo>
                                <a:lnTo>
                                  <a:pt x="5358" y="6454"/>
                                </a:lnTo>
                                <a:cubicBezTo>
                                  <a:pt x="5024" y="7002"/>
                                  <a:pt x="4751" y="7490"/>
                                  <a:pt x="4036" y="8752"/>
                                </a:cubicBezTo>
                                <a:cubicBezTo>
                                  <a:pt x="3953" y="8871"/>
                                  <a:pt x="3917" y="8966"/>
                                  <a:pt x="3881" y="9014"/>
                                </a:cubicBezTo>
                                <a:cubicBezTo>
                                  <a:pt x="3884" y="9010"/>
                                  <a:pt x="3885" y="9007"/>
                                  <a:pt x="3884" y="9007"/>
                                </a:cubicBezTo>
                                <a:lnTo>
                                  <a:pt x="3884" y="9007"/>
                                </a:lnTo>
                                <a:cubicBezTo>
                                  <a:pt x="3882" y="9007"/>
                                  <a:pt x="3851" y="9059"/>
                                  <a:pt x="3762" y="9216"/>
                                </a:cubicBezTo>
                                <a:lnTo>
                                  <a:pt x="3762" y="8192"/>
                                </a:lnTo>
                                <a:cubicBezTo>
                                  <a:pt x="4048" y="8145"/>
                                  <a:pt x="4096" y="7895"/>
                                  <a:pt x="4191" y="7740"/>
                                </a:cubicBezTo>
                                <a:cubicBezTo>
                                  <a:pt x="4191" y="7728"/>
                                  <a:pt x="4227" y="7692"/>
                                  <a:pt x="4310" y="7538"/>
                                </a:cubicBezTo>
                                <a:cubicBezTo>
                                  <a:pt x="4370" y="7430"/>
                                  <a:pt x="4310" y="7311"/>
                                  <a:pt x="4191" y="7288"/>
                                </a:cubicBezTo>
                                <a:cubicBezTo>
                                  <a:pt x="4178" y="7282"/>
                                  <a:pt x="4165" y="7280"/>
                                  <a:pt x="4152" y="7280"/>
                                </a:cubicBezTo>
                                <a:cubicBezTo>
                                  <a:pt x="4103" y="7280"/>
                                  <a:pt x="4055" y="7312"/>
                                  <a:pt x="4036" y="7359"/>
                                </a:cubicBezTo>
                                <a:cubicBezTo>
                                  <a:pt x="4037" y="7358"/>
                                  <a:pt x="4037" y="7357"/>
                                  <a:pt x="4036" y="7357"/>
                                </a:cubicBezTo>
                                <a:cubicBezTo>
                                  <a:pt x="4029" y="7357"/>
                                  <a:pt x="3762" y="7824"/>
                                  <a:pt x="3762" y="7835"/>
                                </a:cubicBezTo>
                                <a:lnTo>
                                  <a:pt x="3762" y="6990"/>
                                </a:lnTo>
                                <a:lnTo>
                                  <a:pt x="3917" y="7073"/>
                                </a:lnTo>
                                <a:cubicBezTo>
                                  <a:pt x="3942" y="7090"/>
                                  <a:pt x="3970" y="7098"/>
                                  <a:pt x="3999" y="7098"/>
                                </a:cubicBezTo>
                                <a:cubicBezTo>
                                  <a:pt x="4054" y="7098"/>
                                  <a:pt x="4108" y="7068"/>
                                  <a:pt x="4131" y="7014"/>
                                </a:cubicBezTo>
                                <a:cubicBezTo>
                                  <a:pt x="4179" y="6942"/>
                                  <a:pt x="4155" y="6835"/>
                                  <a:pt x="4072" y="6799"/>
                                </a:cubicBezTo>
                                <a:lnTo>
                                  <a:pt x="3762" y="6609"/>
                                </a:lnTo>
                                <a:lnTo>
                                  <a:pt x="3762" y="6121"/>
                                </a:lnTo>
                                <a:cubicBezTo>
                                  <a:pt x="3834" y="6156"/>
                                  <a:pt x="3870" y="6204"/>
                                  <a:pt x="3941" y="6204"/>
                                </a:cubicBezTo>
                                <a:cubicBezTo>
                                  <a:pt x="4108" y="6204"/>
                                  <a:pt x="4167" y="5978"/>
                                  <a:pt x="4036" y="5883"/>
                                </a:cubicBezTo>
                                <a:cubicBezTo>
                                  <a:pt x="3858" y="5775"/>
                                  <a:pt x="3798" y="5752"/>
                                  <a:pt x="3774" y="5740"/>
                                </a:cubicBezTo>
                                <a:lnTo>
                                  <a:pt x="3774" y="5287"/>
                                </a:lnTo>
                                <a:cubicBezTo>
                                  <a:pt x="4905" y="5942"/>
                                  <a:pt x="4882" y="5942"/>
                                  <a:pt x="5024" y="5942"/>
                                </a:cubicBezTo>
                                <a:cubicBezTo>
                                  <a:pt x="5179" y="5942"/>
                                  <a:pt x="5310" y="5871"/>
                                  <a:pt x="5382" y="5740"/>
                                </a:cubicBezTo>
                                <a:cubicBezTo>
                                  <a:pt x="5405" y="5704"/>
                                  <a:pt x="5465" y="5621"/>
                                  <a:pt x="5655" y="5275"/>
                                </a:cubicBezTo>
                                <a:cubicBezTo>
                                  <a:pt x="5724" y="5161"/>
                                  <a:pt x="5617" y="5025"/>
                                  <a:pt x="5492" y="5025"/>
                                </a:cubicBezTo>
                                <a:cubicBezTo>
                                  <a:pt x="5487" y="5025"/>
                                  <a:pt x="5482" y="5025"/>
                                  <a:pt x="5477" y="5025"/>
                                </a:cubicBezTo>
                                <a:cubicBezTo>
                                  <a:pt x="5477" y="5025"/>
                                  <a:pt x="5405" y="5037"/>
                                  <a:pt x="5358" y="5097"/>
                                </a:cubicBezTo>
                                <a:lnTo>
                                  <a:pt x="5084" y="5561"/>
                                </a:lnTo>
                                <a:cubicBezTo>
                                  <a:pt x="5068" y="5584"/>
                                  <a:pt x="5043" y="5603"/>
                                  <a:pt x="5014" y="5603"/>
                                </a:cubicBezTo>
                                <a:cubicBezTo>
                                  <a:pt x="4998" y="5603"/>
                                  <a:pt x="4982" y="5597"/>
                                  <a:pt x="4965" y="5585"/>
                                </a:cubicBezTo>
                                <a:cubicBezTo>
                                  <a:pt x="3977" y="5013"/>
                                  <a:pt x="3798" y="4906"/>
                                  <a:pt x="3762" y="4883"/>
                                </a:cubicBezTo>
                                <a:lnTo>
                                  <a:pt x="3762" y="4335"/>
                                </a:lnTo>
                                <a:cubicBezTo>
                                  <a:pt x="3881" y="4156"/>
                                  <a:pt x="3881" y="4073"/>
                                  <a:pt x="3977" y="4073"/>
                                </a:cubicBezTo>
                                <a:cubicBezTo>
                                  <a:pt x="3979" y="4073"/>
                                  <a:pt x="3981" y="4073"/>
                                  <a:pt x="3982" y="4073"/>
                                </a:cubicBezTo>
                                <a:cubicBezTo>
                                  <a:pt x="4010" y="4073"/>
                                  <a:pt x="4031" y="4094"/>
                                  <a:pt x="5239" y="4787"/>
                                </a:cubicBezTo>
                                <a:cubicBezTo>
                                  <a:pt x="5261" y="4798"/>
                                  <a:pt x="5286" y="4804"/>
                                  <a:pt x="5313" y="4804"/>
                                </a:cubicBezTo>
                                <a:cubicBezTo>
                                  <a:pt x="5371" y="4804"/>
                                  <a:pt x="5432" y="4777"/>
                                  <a:pt x="5465" y="4728"/>
                                </a:cubicBezTo>
                                <a:cubicBezTo>
                                  <a:pt x="5501" y="4644"/>
                                  <a:pt x="5477" y="4549"/>
                                  <a:pt x="5405" y="4502"/>
                                </a:cubicBezTo>
                                <a:lnTo>
                                  <a:pt x="4179" y="3787"/>
                                </a:lnTo>
                                <a:cubicBezTo>
                                  <a:pt x="4120" y="3751"/>
                                  <a:pt x="4048" y="3728"/>
                                  <a:pt x="3977" y="3728"/>
                                </a:cubicBezTo>
                                <a:cubicBezTo>
                                  <a:pt x="3893" y="3728"/>
                                  <a:pt x="3822" y="3740"/>
                                  <a:pt x="3762" y="3787"/>
                                </a:cubicBezTo>
                                <a:lnTo>
                                  <a:pt x="3762" y="2894"/>
                                </a:lnTo>
                                <a:lnTo>
                                  <a:pt x="4834" y="1049"/>
                                </a:lnTo>
                                <a:cubicBezTo>
                                  <a:pt x="4915" y="910"/>
                                  <a:pt x="5075" y="822"/>
                                  <a:pt x="5240" y="822"/>
                                </a:cubicBezTo>
                                <a:cubicBezTo>
                                  <a:pt x="5316" y="822"/>
                                  <a:pt x="5394" y="841"/>
                                  <a:pt x="5465" y="882"/>
                                </a:cubicBezTo>
                                <a:lnTo>
                                  <a:pt x="6477" y="1465"/>
                                </a:lnTo>
                                <a:cubicBezTo>
                                  <a:pt x="6499" y="1480"/>
                                  <a:pt x="6525" y="1487"/>
                                  <a:pt x="6552" y="1487"/>
                                </a:cubicBezTo>
                                <a:cubicBezTo>
                                  <a:pt x="6609" y="1487"/>
                                  <a:pt x="6667" y="1455"/>
                                  <a:pt x="6691" y="1406"/>
                                </a:cubicBezTo>
                                <a:cubicBezTo>
                                  <a:pt x="6739" y="1334"/>
                                  <a:pt x="6715" y="1227"/>
                                  <a:pt x="6632" y="1180"/>
                                </a:cubicBezTo>
                                <a:lnTo>
                                  <a:pt x="5620" y="608"/>
                                </a:lnTo>
                                <a:cubicBezTo>
                                  <a:pt x="5496" y="536"/>
                                  <a:pt x="5359" y="502"/>
                                  <a:pt x="5223" y="502"/>
                                </a:cubicBezTo>
                                <a:cubicBezTo>
                                  <a:pt x="4954" y="502"/>
                                  <a:pt x="4691" y="637"/>
                                  <a:pt x="4548" y="882"/>
                                </a:cubicBezTo>
                                <a:lnTo>
                                  <a:pt x="3774" y="2239"/>
                                </a:lnTo>
                                <a:lnTo>
                                  <a:pt x="3774" y="799"/>
                                </a:lnTo>
                                <a:cubicBezTo>
                                  <a:pt x="3774" y="370"/>
                                  <a:pt x="3417" y="13"/>
                                  <a:pt x="2988" y="13"/>
                                </a:cubicBezTo>
                                <a:lnTo>
                                  <a:pt x="2572" y="13"/>
                                </a:lnTo>
                                <a:cubicBezTo>
                                  <a:pt x="2488" y="13"/>
                                  <a:pt x="2405" y="84"/>
                                  <a:pt x="2405" y="168"/>
                                </a:cubicBezTo>
                                <a:cubicBezTo>
                                  <a:pt x="2405" y="263"/>
                                  <a:pt x="2488" y="334"/>
                                  <a:pt x="2572" y="334"/>
                                </a:cubicBezTo>
                                <a:lnTo>
                                  <a:pt x="2988" y="334"/>
                                </a:lnTo>
                                <a:cubicBezTo>
                                  <a:pt x="3239" y="334"/>
                                  <a:pt x="3453" y="549"/>
                                  <a:pt x="3453" y="799"/>
                                </a:cubicBezTo>
                                <a:lnTo>
                                  <a:pt x="3453" y="2823"/>
                                </a:lnTo>
                                <a:lnTo>
                                  <a:pt x="3453" y="3489"/>
                                </a:lnTo>
                                <a:lnTo>
                                  <a:pt x="3453" y="4216"/>
                                </a:lnTo>
                                <a:cubicBezTo>
                                  <a:pt x="3453" y="8966"/>
                                  <a:pt x="3477" y="9574"/>
                                  <a:pt x="3417" y="9847"/>
                                </a:cubicBezTo>
                                <a:cubicBezTo>
                                  <a:pt x="3381" y="10026"/>
                                  <a:pt x="3298" y="10205"/>
                                  <a:pt x="3203" y="10336"/>
                                </a:cubicBezTo>
                                <a:cubicBezTo>
                                  <a:pt x="3167" y="10371"/>
                                  <a:pt x="3143" y="10407"/>
                                  <a:pt x="3108" y="10455"/>
                                </a:cubicBezTo>
                                <a:cubicBezTo>
                                  <a:pt x="2858" y="10717"/>
                                  <a:pt x="2512" y="10871"/>
                                  <a:pt x="2143" y="10871"/>
                                </a:cubicBezTo>
                                <a:lnTo>
                                  <a:pt x="1655" y="10871"/>
                                </a:lnTo>
                                <a:cubicBezTo>
                                  <a:pt x="917" y="10871"/>
                                  <a:pt x="321" y="10276"/>
                                  <a:pt x="321" y="9550"/>
                                </a:cubicBezTo>
                                <a:lnTo>
                                  <a:pt x="321" y="799"/>
                                </a:lnTo>
                                <a:cubicBezTo>
                                  <a:pt x="321" y="549"/>
                                  <a:pt x="536" y="334"/>
                                  <a:pt x="786" y="334"/>
                                </a:cubicBezTo>
                                <a:lnTo>
                                  <a:pt x="1953" y="334"/>
                                </a:lnTo>
                                <a:cubicBezTo>
                                  <a:pt x="2036" y="334"/>
                                  <a:pt x="2107" y="263"/>
                                  <a:pt x="2107" y="168"/>
                                </a:cubicBezTo>
                                <a:cubicBezTo>
                                  <a:pt x="2107" y="84"/>
                                  <a:pt x="2036" y="1"/>
                                  <a:pt x="1953" y="1"/>
                                </a:cubicBezTo>
                                <a:close/>
                              </a:path>
                            </a:pathLst>
                          </a:custGeom>
                          <a:grpFill/>
                          <a:ln w="12700">
                            <a:solidFill>
                              <a:schemeClr val="accent1"/>
                            </a:solidFill>
                          </a:ln>
                        </wps:spPr>
                        <wps:bodyPr spcFirstLastPara="1" wrap="square" lIns="91425" tIns="91425" rIns="91425" bIns="91425" anchor="ctr" anchorCtr="0">
                          <a:noAutofit/>
                        </wps:bodyPr>
                      </wps:wsp>
                      <wps:wsp>
                        <wps:cNvPr id="34" name="Google Shape;12466;p96"/>
                        <wps:cNvSpPr/>
                        <wps:spPr>
                          <a:xfrm>
                            <a:off x="281729" y="256762"/>
                            <a:ext cx="46976" cy="76523"/>
                          </a:xfrm>
                          <a:custGeom>
                            <a:avLst/>
                            <a:gdLst/>
                            <a:ahLst/>
                            <a:cxnLst/>
                            <a:rect l="l" t="t" r="r" b="b"/>
                            <a:pathLst>
                              <a:path w="1477" h="2406" extrusionOk="0">
                                <a:moveTo>
                                  <a:pt x="417" y="0"/>
                                </a:moveTo>
                                <a:cubicBezTo>
                                  <a:pt x="179" y="0"/>
                                  <a:pt x="0" y="191"/>
                                  <a:pt x="0" y="417"/>
                                </a:cubicBezTo>
                                <a:lnTo>
                                  <a:pt x="0" y="2001"/>
                                </a:lnTo>
                                <a:cubicBezTo>
                                  <a:pt x="0" y="2239"/>
                                  <a:pt x="191" y="2405"/>
                                  <a:pt x="417" y="2405"/>
                                </a:cubicBezTo>
                                <a:lnTo>
                                  <a:pt x="953" y="2405"/>
                                </a:lnTo>
                                <a:cubicBezTo>
                                  <a:pt x="1036" y="2405"/>
                                  <a:pt x="1119" y="2334"/>
                                  <a:pt x="1119" y="2251"/>
                                </a:cubicBezTo>
                                <a:cubicBezTo>
                                  <a:pt x="1119" y="2155"/>
                                  <a:pt x="1036" y="2084"/>
                                  <a:pt x="953" y="2084"/>
                                </a:cubicBezTo>
                                <a:lnTo>
                                  <a:pt x="417" y="2084"/>
                                </a:lnTo>
                                <a:cubicBezTo>
                                  <a:pt x="369" y="2084"/>
                                  <a:pt x="322" y="2036"/>
                                  <a:pt x="322" y="1989"/>
                                </a:cubicBezTo>
                                <a:lnTo>
                                  <a:pt x="322" y="417"/>
                                </a:lnTo>
                                <a:cubicBezTo>
                                  <a:pt x="322" y="369"/>
                                  <a:pt x="369" y="322"/>
                                  <a:pt x="417" y="322"/>
                                </a:cubicBezTo>
                                <a:lnTo>
                                  <a:pt x="1060" y="322"/>
                                </a:lnTo>
                                <a:cubicBezTo>
                                  <a:pt x="1096" y="322"/>
                                  <a:pt x="1143" y="369"/>
                                  <a:pt x="1143" y="417"/>
                                </a:cubicBezTo>
                                <a:lnTo>
                                  <a:pt x="1143" y="1834"/>
                                </a:lnTo>
                                <a:cubicBezTo>
                                  <a:pt x="1143" y="1917"/>
                                  <a:pt x="1215" y="1989"/>
                                  <a:pt x="1310" y="1989"/>
                                </a:cubicBezTo>
                                <a:cubicBezTo>
                                  <a:pt x="1393" y="1989"/>
                                  <a:pt x="1477" y="1917"/>
                                  <a:pt x="1477" y="1834"/>
                                </a:cubicBezTo>
                                <a:lnTo>
                                  <a:pt x="1477" y="417"/>
                                </a:lnTo>
                                <a:cubicBezTo>
                                  <a:pt x="1477" y="179"/>
                                  <a:pt x="1274" y="0"/>
                                  <a:pt x="1060" y="0"/>
                                </a:cubicBezTo>
                                <a:close/>
                              </a:path>
                            </a:pathLst>
                          </a:custGeom>
                          <a:grpFill/>
                          <a:ln w="12700">
                            <a:solidFill>
                              <a:schemeClr val="accent1"/>
                            </a:solidFill>
                          </a:ln>
                        </wps:spPr>
                        <wps:bodyPr spcFirstLastPara="1" wrap="square" lIns="91425" tIns="91425" rIns="91425" bIns="91425" anchor="ctr" anchorCtr="0">
                          <a:noAutofit/>
                        </wps:bodyPr>
                      </wps:wsp>
                      <wps:wsp>
                        <wps:cNvPr id="35" name="Google Shape;12467;p96"/>
                        <wps:cNvSpPr/>
                        <wps:spPr>
                          <a:xfrm>
                            <a:off x="258257" y="258289"/>
                            <a:ext cx="10623" cy="45449"/>
                          </a:xfrm>
                          <a:custGeom>
                            <a:avLst/>
                            <a:gdLst/>
                            <a:ahLst/>
                            <a:cxnLst/>
                            <a:rect l="l" t="t" r="r" b="b"/>
                            <a:pathLst>
                              <a:path w="334" h="1429" extrusionOk="0">
                                <a:moveTo>
                                  <a:pt x="167" y="0"/>
                                </a:moveTo>
                                <a:cubicBezTo>
                                  <a:pt x="83" y="0"/>
                                  <a:pt x="0" y="71"/>
                                  <a:pt x="0" y="167"/>
                                </a:cubicBezTo>
                                <a:lnTo>
                                  <a:pt x="0" y="1262"/>
                                </a:lnTo>
                                <a:cubicBezTo>
                                  <a:pt x="0" y="1357"/>
                                  <a:pt x="83" y="1429"/>
                                  <a:pt x="167" y="1429"/>
                                </a:cubicBezTo>
                                <a:cubicBezTo>
                                  <a:pt x="262" y="1429"/>
                                  <a:pt x="333" y="1357"/>
                                  <a:pt x="333" y="1262"/>
                                </a:cubicBezTo>
                                <a:lnTo>
                                  <a:pt x="333" y="167"/>
                                </a:lnTo>
                                <a:cubicBezTo>
                                  <a:pt x="333" y="71"/>
                                  <a:pt x="262" y="0"/>
                                  <a:pt x="167" y="0"/>
                                </a:cubicBezTo>
                                <a:close/>
                              </a:path>
                            </a:pathLst>
                          </a:custGeom>
                          <a:grpFill/>
                          <a:ln w="12700">
                            <a:solidFill>
                              <a:schemeClr val="accent1"/>
                            </a:solidFill>
                          </a:ln>
                        </wps:spPr>
                        <wps:bodyPr spcFirstLastPara="1" wrap="square" lIns="91425" tIns="91425" rIns="91425" bIns="91425" anchor="ctr" anchorCtr="0">
                          <a:noAutofit/>
                        </wps:bodyPr>
                      </wps:wsp>
                      <wps:wsp>
                        <wps:cNvPr id="36" name="Google Shape;12468;p96"/>
                        <wps:cNvSpPr/>
                        <wps:spPr>
                          <a:xfrm>
                            <a:off x="258257" y="314711"/>
                            <a:ext cx="10623" cy="17429"/>
                          </a:xfrm>
                          <a:custGeom>
                            <a:avLst/>
                            <a:gdLst/>
                            <a:ahLst/>
                            <a:cxnLst/>
                            <a:rect l="l" t="t" r="r" b="b"/>
                            <a:pathLst>
                              <a:path w="334" h="548" extrusionOk="0">
                                <a:moveTo>
                                  <a:pt x="167" y="0"/>
                                </a:moveTo>
                                <a:cubicBezTo>
                                  <a:pt x="83" y="0"/>
                                  <a:pt x="0" y="71"/>
                                  <a:pt x="0" y="155"/>
                                </a:cubicBezTo>
                                <a:lnTo>
                                  <a:pt x="0" y="381"/>
                                </a:lnTo>
                                <a:cubicBezTo>
                                  <a:pt x="0" y="476"/>
                                  <a:pt x="83" y="548"/>
                                  <a:pt x="167" y="548"/>
                                </a:cubicBezTo>
                                <a:cubicBezTo>
                                  <a:pt x="262" y="548"/>
                                  <a:pt x="333" y="476"/>
                                  <a:pt x="333" y="381"/>
                                </a:cubicBezTo>
                                <a:lnTo>
                                  <a:pt x="333" y="155"/>
                                </a:lnTo>
                                <a:cubicBezTo>
                                  <a:pt x="333" y="71"/>
                                  <a:pt x="262" y="0"/>
                                  <a:pt x="167" y="0"/>
                                </a:cubicBezTo>
                                <a:close/>
                              </a:path>
                            </a:pathLst>
                          </a:custGeom>
                          <a:grpFill/>
                          <a:ln w="12700">
                            <a:solidFill>
                              <a:schemeClr val="accent1"/>
                            </a:solidFill>
                          </a:ln>
                        </wps:spPr>
                        <wps:bodyPr spcFirstLastPara="1" wrap="square" lIns="91425" tIns="91425" rIns="91425" bIns="91425" anchor="ctr" anchorCtr="0">
                          <a:noAutofit/>
                        </wps:bodyPr>
                      </wps:wsp>
                      <wps:wsp>
                        <wps:cNvPr id="37" name="Google Shape;12469;p96"/>
                        <wps:cNvSpPr/>
                        <wps:spPr>
                          <a:xfrm>
                            <a:off x="173783" y="314711"/>
                            <a:ext cx="10273" cy="17429"/>
                          </a:xfrm>
                          <a:custGeom>
                            <a:avLst/>
                            <a:gdLst/>
                            <a:ahLst/>
                            <a:cxnLst/>
                            <a:rect l="l" t="t" r="r" b="b"/>
                            <a:pathLst>
                              <a:path w="323" h="548" extrusionOk="0">
                                <a:moveTo>
                                  <a:pt x="168" y="0"/>
                                </a:moveTo>
                                <a:cubicBezTo>
                                  <a:pt x="72" y="0"/>
                                  <a:pt x="1" y="71"/>
                                  <a:pt x="1" y="155"/>
                                </a:cubicBezTo>
                                <a:lnTo>
                                  <a:pt x="1" y="381"/>
                                </a:lnTo>
                                <a:cubicBezTo>
                                  <a:pt x="1" y="476"/>
                                  <a:pt x="72" y="548"/>
                                  <a:pt x="168" y="548"/>
                                </a:cubicBezTo>
                                <a:cubicBezTo>
                                  <a:pt x="251" y="548"/>
                                  <a:pt x="322" y="476"/>
                                  <a:pt x="322" y="381"/>
                                </a:cubicBezTo>
                                <a:lnTo>
                                  <a:pt x="322" y="155"/>
                                </a:lnTo>
                                <a:cubicBezTo>
                                  <a:pt x="322" y="71"/>
                                  <a:pt x="251" y="0"/>
                                  <a:pt x="168" y="0"/>
                                </a:cubicBezTo>
                                <a:close/>
                              </a:path>
                            </a:pathLst>
                          </a:custGeom>
                          <a:grpFill/>
                          <a:ln w="12700">
                            <a:solidFill>
                              <a:schemeClr val="accent1"/>
                            </a:solidFill>
                          </a:ln>
                        </wps:spPr>
                        <wps:bodyPr spcFirstLastPara="1" wrap="square" lIns="91425" tIns="91425" rIns="91425" bIns="91425" anchor="ctr" anchorCtr="0">
                          <a:noAutofit/>
                        </wps:bodyPr>
                      </wps:wsp>
                      <wps:wsp>
                        <wps:cNvPr id="38" name="Google Shape;12470;p96"/>
                        <wps:cNvSpPr/>
                        <wps:spPr>
                          <a:xfrm>
                            <a:off x="36703" y="284401"/>
                            <a:ext cx="43986" cy="43573"/>
                          </a:xfrm>
                          <a:custGeom>
                            <a:avLst/>
                            <a:gdLst/>
                            <a:ahLst/>
                            <a:cxnLst/>
                            <a:rect l="l" t="t" r="r" b="b"/>
                            <a:pathLst>
                              <a:path w="1383" h="1370" extrusionOk="0">
                                <a:moveTo>
                                  <a:pt x="691" y="322"/>
                                </a:moveTo>
                                <a:cubicBezTo>
                                  <a:pt x="882" y="322"/>
                                  <a:pt x="1049" y="489"/>
                                  <a:pt x="1049" y="679"/>
                                </a:cubicBezTo>
                                <a:cubicBezTo>
                                  <a:pt x="1049" y="870"/>
                                  <a:pt x="882" y="1036"/>
                                  <a:pt x="691" y="1036"/>
                                </a:cubicBezTo>
                                <a:cubicBezTo>
                                  <a:pt x="501" y="1036"/>
                                  <a:pt x="334" y="870"/>
                                  <a:pt x="334" y="679"/>
                                </a:cubicBezTo>
                                <a:cubicBezTo>
                                  <a:pt x="334" y="489"/>
                                  <a:pt x="501" y="322"/>
                                  <a:pt x="691" y="322"/>
                                </a:cubicBezTo>
                                <a:close/>
                                <a:moveTo>
                                  <a:pt x="691" y="1"/>
                                </a:moveTo>
                                <a:cubicBezTo>
                                  <a:pt x="322" y="1"/>
                                  <a:pt x="1" y="310"/>
                                  <a:pt x="1" y="679"/>
                                </a:cubicBezTo>
                                <a:cubicBezTo>
                                  <a:pt x="1" y="1048"/>
                                  <a:pt x="322" y="1370"/>
                                  <a:pt x="691" y="1370"/>
                                </a:cubicBezTo>
                                <a:cubicBezTo>
                                  <a:pt x="1061" y="1370"/>
                                  <a:pt x="1382" y="1048"/>
                                  <a:pt x="1382" y="679"/>
                                </a:cubicBezTo>
                                <a:cubicBezTo>
                                  <a:pt x="1382" y="310"/>
                                  <a:pt x="1061" y="1"/>
                                  <a:pt x="691" y="1"/>
                                </a:cubicBezTo>
                                <a:close/>
                              </a:path>
                            </a:pathLst>
                          </a:custGeom>
                          <a:grpFill/>
                          <a:ln w="12700">
                            <a:solidFill>
                              <a:schemeClr val="accent1"/>
                            </a:solidFill>
                          </a:ln>
                        </wps:spPr>
                        <wps:bodyPr spcFirstLastPara="1" wrap="square" lIns="91425" tIns="91425" rIns="91425" bIns="91425" anchor="ctr" anchorCtr="0">
                          <a:noAutofit/>
                        </wps:bodyPr>
                      </wps:wsp>
                      <wps:wsp>
                        <wps:cNvPr id="39" name="Google Shape;12471;p96"/>
                        <wps:cNvSpPr/>
                        <wps:spPr>
                          <a:xfrm>
                            <a:off x="20419" y="24999"/>
                            <a:ext cx="76523" cy="46626"/>
                          </a:xfrm>
                          <a:custGeom>
                            <a:avLst/>
                            <a:gdLst/>
                            <a:ahLst/>
                            <a:cxnLst/>
                            <a:rect l="l" t="t" r="r" b="b"/>
                            <a:pathLst>
                              <a:path w="2406" h="1466" extrusionOk="0">
                                <a:moveTo>
                                  <a:pt x="418" y="1"/>
                                </a:moveTo>
                                <a:cubicBezTo>
                                  <a:pt x="180" y="1"/>
                                  <a:pt x="1" y="191"/>
                                  <a:pt x="1" y="417"/>
                                </a:cubicBezTo>
                                <a:lnTo>
                                  <a:pt x="1" y="1049"/>
                                </a:lnTo>
                                <a:cubicBezTo>
                                  <a:pt x="1" y="1287"/>
                                  <a:pt x="191" y="1465"/>
                                  <a:pt x="418" y="1465"/>
                                </a:cubicBezTo>
                                <a:lnTo>
                                  <a:pt x="1989" y="1465"/>
                                </a:lnTo>
                                <a:cubicBezTo>
                                  <a:pt x="2227" y="1465"/>
                                  <a:pt x="2406" y="1275"/>
                                  <a:pt x="2406" y="1049"/>
                                </a:cubicBezTo>
                                <a:lnTo>
                                  <a:pt x="2406" y="513"/>
                                </a:lnTo>
                                <a:cubicBezTo>
                                  <a:pt x="2406" y="429"/>
                                  <a:pt x="2335" y="358"/>
                                  <a:pt x="2251" y="358"/>
                                </a:cubicBezTo>
                                <a:cubicBezTo>
                                  <a:pt x="2156" y="358"/>
                                  <a:pt x="2085" y="429"/>
                                  <a:pt x="2085" y="513"/>
                                </a:cubicBezTo>
                                <a:lnTo>
                                  <a:pt x="2085" y="1049"/>
                                </a:lnTo>
                                <a:cubicBezTo>
                                  <a:pt x="2085" y="1096"/>
                                  <a:pt x="2037" y="1144"/>
                                  <a:pt x="1989" y="1144"/>
                                </a:cubicBezTo>
                                <a:lnTo>
                                  <a:pt x="418" y="1144"/>
                                </a:lnTo>
                                <a:cubicBezTo>
                                  <a:pt x="370" y="1144"/>
                                  <a:pt x="322" y="1096"/>
                                  <a:pt x="322" y="1049"/>
                                </a:cubicBezTo>
                                <a:lnTo>
                                  <a:pt x="322" y="417"/>
                                </a:lnTo>
                                <a:cubicBezTo>
                                  <a:pt x="322" y="370"/>
                                  <a:pt x="370" y="322"/>
                                  <a:pt x="418" y="322"/>
                                </a:cubicBezTo>
                                <a:lnTo>
                                  <a:pt x="1823" y="322"/>
                                </a:lnTo>
                                <a:cubicBezTo>
                                  <a:pt x="1918" y="322"/>
                                  <a:pt x="1989" y="251"/>
                                  <a:pt x="1989" y="156"/>
                                </a:cubicBezTo>
                                <a:cubicBezTo>
                                  <a:pt x="1989" y="72"/>
                                  <a:pt x="1918" y="1"/>
                                  <a:pt x="1823" y="1"/>
                                </a:cubicBezTo>
                                <a:close/>
                              </a:path>
                            </a:pathLst>
                          </a:custGeom>
                          <a:grpFill/>
                          <a:ln w="12700">
                            <a:solidFill>
                              <a:schemeClr val="accent1"/>
                            </a:solidFill>
                          </a:ln>
                        </wps:spPr>
                        <wps:bodyPr spcFirstLastPara="1" wrap="square" lIns="91425" tIns="91425" rIns="91425" bIns="91425" anchor="ctr" anchorCtr="0">
                          <a:noAutofit/>
                        </wps:bodyPr>
                      </wps:wsp>
                      <wps:wsp>
                        <wps:cNvPr id="40" name="Google Shape;12472;p96"/>
                        <wps:cNvSpPr/>
                        <wps:spPr>
                          <a:xfrm>
                            <a:off x="77986" y="84475"/>
                            <a:ext cx="17843" cy="10623"/>
                          </a:xfrm>
                          <a:custGeom>
                            <a:avLst/>
                            <a:gdLst/>
                            <a:ahLst/>
                            <a:cxnLst/>
                            <a:rect l="l" t="t" r="r" b="b"/>
                            <a:pathLst>
                              <a:path w="561" h="334" extrusionOk="0">
                                <a:moveTo>
                                  <a:pt x="167" y="0"/>
                                </a:moveTo>
                                <a:cubicBezTo>
                                  <a:pt x="72" y="0"/>
                                  <a:pt x="1" y="71"/>
                                  <a:pt x="1" y="167"/>
                                </a:cubicBezTo>
                                <a:cubicBezTo>
                                  <a:pt x="1" y="250"/>
                                  <a:pt x="72" y="333"/>
                                  <a:pt x="167" y="333"/>
                                </a:cubicBezTo>
                                <a:lnTo>
                                  <a:pt x="394" y="333"/>
                                </a:lnTo>
                                <a:cubicBezTo>
                                  <a:pt x="477" y="333"/>
                                  <a:pt x="560" y="250"/>
                                  <a:pt x="560" y="167"/>
                                </a:cubicBezTo>
                                <a:cubicBezTo>
                                  <a:pt x="560" y="71"/>
                                  <a:pt x="477" y="0"/>
                                  <a:pt x="394" y="0"/>
                                </a:cubicBezTo>
                                <a:close/>
                              </a:path>
                            </a:pathLst>
                          </a:custGeom>
                          <a:grpFill/>
                          <a:ln w="12700">
                            <a:solidFill>
                              <a:schemeClr val="accent1"/>
                            </a:solidFill>
                          </a:ln>
                        </wps:spPr>
                        <wps:bodyPr spcFirstLastPara="1" wrap="square" lIns="91425" tIns="91425" rIns="91425" bIns="91425" anchor="ctr" anchorCtr="0">
                          <a:noAutofit/>
                        </wps:bodyPr>
                      </wps:wsp>
                      <wps:wsp>
                        <wps:cNvPr id="41" name="Google Shape;12473;p96"/>
                        <wps:cNvSpPr/>
                        <wps:spPr>
                          <a:xfrm>
                            <a:off x="21564" y="84475"/>
                            <a:ext cx="45863" cy="10623"/>
                          </a:xfrm>
                          <a:custGeom>
                            <a:avLst/>
                            <a:gdLst/>
                            <a:ahLst/>
                            <a:cxnLst/>
                            <a:rect l="l" t="t" r="r" b="b"/>
                            <a:pathLst>
                              <a:path w="1442" h="334" extrusionOk="0">
                                <a:moveTo>
                                  <a:pt x="167" y="0"/>
                                </a:moveTo>
                                <a:cubicBezTo>
                                  <a:pt x="84" y="0"/>
                                  <a:pt x="1" y="71"/>
                                  <a:pt x="1" y="167"/>
                                </a:cubicBezTo>
                                <a:cubicBezTo>
                                  <a:pt x="1" y="250"/>
                                  <a:pt x="84" y="333"/>
                                  <a:pt x="167" y="333"/>
                                </a:cubicBezTo>
                                <a:lnTo>
                                  <a:pt x="1275" y="333"/>
                                </a:lnTo>
                                <a:cubicBezTo>
                                  <a:pt x="1358" y="333"/>
                                  <a:pt x="1441" y="250"/>
                                  <a:pt x="1441" y="167"/>
                                </a:cubicBezTo>
                                <a:cubicBezTo>
                                  <a:pt x="1441" y="71"/>
                                  <a:pt x="1358" y="0"/>
                                  <a:pt x="1275" y="0"/>
                                </a:cubicBezTo>
                                <a:close/>
                              </a:path>
                            </a:pathLst>
                          </a:custGeom>
                          <a:grpFill/>
                          <a:ln w="12700">
                            <a:solidFill>
                              <a:schemeClr val="accent1"/>
                            </a:solidFill>
                          </a:ln>
                        </wps:spPr>
                        <wps:bodyPr spcFirstLastPara="1" wrap="square" lIns="91425" tIns="91425" rIns="91425" bIns="91425" anchor="ctr" anchorCtr="0">
                          <a:noAutofit/>
                        </wps:bodyPr>
                      </wps:wsp>
                      <wps:wsp>
                        <wps:cNvPr id="42" name="Google Shape;12474;p96"/>
                        <wps:cNvSpPr/>
                        <wps:spPr>
                          <a:xfrm>
                            <a:off x="19687" y="110205"/>
                            <a:ext cx="77254" cy="46626"/>
                          </a:xfrm>
                          <a:custGeom>
                            <a:avLst/>
                            <a:gdLst/>
                            <a:ahLst/>
                            <a:cxnLst/>
                            <a:rect l="l" t="t" r="r" b="b"/>
                            <a:pathLst>
                              <a:path w="2429" h="1466" extrusionOk="0">
                                <a:moveTo>
                                  <a:pt x="417" y="1"/>
                                </a:moveTo>
                                <a:cubicBezTo>
                                  <a:pt x="179" y="1"/>
                                  <a:pt x="0" y="191"/>
                                  <a:pt x="0" y="417"/>
                                </a:cubicBezTo>
                                <a:lnTo>
                                  <a:pt x="0" y="1048"/>
                                </a:lnTo>
                                <a:cubicBezTo>
                                  <a:pt x="0" y="1287"/>
                                  <a:pt x="203" y="1465"/>
                                  <a:pt x="417" y="1465"/>
                                </a:cubicBezTo>
                                <a:lnTo>
                                  <a:pt x="2000" y="1465"/>
                                </a:lnTo>
                                <a:cubicBezTo>
                                  <a:pt x="2239" y="1465"/>
                                  <a:pt x="2417" y="1275"/>
                                  <a:pt x="2417" y="1048"/>
                                </a:cubicBezTo>
                                <a:lnTo>
                                  <a:pt x="2417" y="513"/>
                                </a:lnTo>
                                <a:cubicBezTo>
                                  <a:pt x="2429" y="417"/>
                                  <a:pt x="2358" y="334"/>
                                  <a:pt x="2274" y="334"/>
                                </a:cubicBezTo>
                                <a:cubicBezTo>
                                  <a:pt x="2250" y="334"/>
                                  <a:pt x="2239" y="334"/>
                                  <a:pt x="2215" y="358"/>
                                </a:cubicBezTo>
                                <a:cubicBezTo>
                                  <a:pt x="2155" y="370"/>
                                  <a:pt x="2096" y="441"/>
                                  <a:pt x="2096" y="513"/>
                                </a:cubicBezTo>
                                <a:lnTo>
                                  <a:pt x="2096" y="1048"/>
                                </a:lnTo>
                                <a:cubicBezTo>
                                  <a:pt x="2096" y="1096"/>
                                  <a:pt x="2048" y="1144"/>
                                  <a:pt x="2000" y="1144"/>
                                </a:cubicBezTo>
                                <a:lnTo>
                                  <a:pt x="417" y="1144"/>
                                </a:lnTo>
                                <a:cubicBezTo>
                                  <a:pt x="381" y="1144"/>
                                  <a:pt x="334" y="1096"/>
                                  <a:pt x="334" y="1048"/>
                                </a:cubicBezTo>
                                <a:lnTo>
                                  <a:pt x="334" y="417"/>
                                </a:lnTo>
                                <a:cubicBezTo>
                                  <a:pt x="334" y="370"/>
                                  <a:pt x="381" y="322"/>
                                  <a:pt x="417" y="322"/>
                                </a:cubicBezTo>
                                <a:lnTo>
                                  <a:pt x="1834" y="322"/>
                                </a:lnTo>
                                <a:cubicBezTo>
                                  <a:pt x="1929" y="322"/>
                                  <a:pt x="2000" y="251"/>
                                  <a:pt x="2000" y="155"/>
                                </a:cubicBezTo>
                                <a:cubicBezTo>
                                  <a:pt x="2000" y="72"/>
                                  <a:pt x="1929" y="1"/>
                                  <a:pt x="1834" y="1"/>
                                </a:cubicBezTo>
                                <a:close/>
                              </a:path>
                            </a:pathLst>
                          </a:custGeom>
                          <a:grpFill/>
                          <a:ln w="12700">
                            <a:solidFill>
                              <a:schemeClr val="accent1"/>
                            </a:solidFill>
                          </a:ln>
                        </wps:spPr>
                        <wps:bodyPr spcFirstLastPara="1" wrap="square" lIns="91425" tIns="91425" rIns="91425" bIns="91425" anchor="ctr" anchorCtr="0">
                          <a:noAutofit/>
                        </wps:bodyPr>
                      </wps:wsp>
                      <wps:wsp>
                        <wps:cNvPr id="43" name="Google Shape;12475;p96"/>
                        <wps:cNvSpPr/>
                        <wps:spPr>
                          <a:xfrm>
                            <a:off x="77986" y="169298"/>
                            <a:ext cx="17843" cy="10241"/>
                          </a:xfrm>
                          <a:custGeom>
                            <a:avLst/>
                            <a:gdLst/>
                            <a:ahLst/>
                            <a:cxnLst/>
                            <a:rect l="l" t="t" r="r" b="b"/>
                            <a:pathLst>
                              <a:path w="561" h="322" extrusionOk="0">
                                <a:moveTo>
                                  <a:pt x="167" y="0"/>
                                </a:moveTo>
                                <a:cubicBezTo>
                                  <a:pt x="72" y="0"/>
                                  <a:pt x="1" y="71"/>
                                  <a:pt x="1" y="167"/>
                                </a:cubicBezTo>
                                <a:cubicBezTo>
                                  <a:pt x="1" y="250"/>
                                  <a:pt x="72" y="322"/>
                                  <a:pt x="167" y="322"/>
                                </a:cubicBezTo>
                                <a:lnTo>
                                  <a:pt x="394" y="322"/>
                                </a:lnTo>
                                <a:cubicBezTo>
                                  <a:pt x="477" y="322"/>
                                  <a:pt x="560" y="250"/>
                                  <a:pt x="560" y="167"/>
                                </a:cubicBezTo>
                                <a:cubicBezTo>
                                  <a:pt x="560" y="71"/>
                                  <a:pt x="477" y="0"/>
                                  <a:pt x="394" y="0"/>
                                </a:cubicBezTo>
                                <a:close/>
                              </a:path>
                            </a:pathLst>
                          </a:custGeom>
                          <a:grpFill/>
                          <a:ln w="12700">
                            <a:solidFill>
                              <a:schemeClr val="accent1"/>
                            </a:solidFill>
                          </a:ln>
                        </wps:spPr>
                        <wps:bodyPr spcFirstLastPara="1" wrap="square" lIns="91425" tIns="91425" rIns="91425" bIns="91425" anchor="ctr" anchorCtr="0">
                          <a:noAutofit/>
                        </wps:bodyPr>
                      </wps:wsp>
                      <wps:wsp>
                        <wps:cNvPr id="44" name="Google Shape;12476;p96"/>
                        <wps:cNvSpPr/>
                        <wps:spPr>
                          <a:xfrm>
                            <a:off x="21564" y="169298"/>
                            <a:ext cx="45863" cy="10241"/>
                          </a:xfrm>
                          <a:custGeom>
                            <a:avLst/>
                            <a:gdLst/>
                            <a:ahLst/>
                            <a:cxnLst/>
                            <a:rect l="l" t="t" r="r" b="b"/>
                            <a:pathLst>
                              <a:path w="1442" h="322" extrusionOk="0">
                                <a:moveTo>
                                  <a:pt x="167" y="0"/>
                                </a:moveTo>
                                <a:cubicBezTo>
                                  <a:pt x="84" y="0"/>
                                  <a:pt x="1" y="71"/>
                                  <a:pt x="1" y="167"/>
                                </a:cubicBezTo>
                                <a:cubicBezTo>
                                  <a:pt x="1" y="250"/>
                                  <a:pt x="84" y="322"/>
                                  <a:pt x="167" y="322"/>
                                </a:cubicBezTo>
                                <a:lnTo>
                                  <a:pt x="1275" y="322"/>
                                </a:lnTo>
                                <a:cubicBezTo>
                                  <a:pt x="1358" y="322"/>
                                  <a:pt x="1441" y="250"/>
                                  <a:pt x="1441" y="167"/>
                                </a:cubicBezTo>
                                <a:cubicBezTo>
                                  <a:pt x="1441" y="71"/>
                                  <a:pt x="1382" y="0"/>
                                  <a:pt x="1287" y="0"/>
                                </a:cubicBezTo>
                                <a:close/>
                              </a:path>
                            </a:pathLst>
                          </a:custGeom>
                          <a:grpFill/>
                          <a:ln w="12700">
                            <a:solidFill>
                              <a:schemeClr val="accent1"/>
                            </a:solidFill>
                          </a:ln>
                        </wps:spPr>
                        <wps:bodyPr spcFirstLastPara="1" wrap="square" lIns="91425" tIns="91425" rIns="91425" bIns="91425" anchor="ctr" anchorCtr="0">
                          <a:noAutofit/>
                        </wps:bodyPr>
                      </wps:wsp>
                      <wps:wsp>
                        <wps:cNvPr id="45" name="Google Shape;12477;p96"/>
                        <wps:cNvSpPr/>
                        <wps:spPr>
                          <a:xfrm>
                            <a:off x="19687" y="193884"/>
                            <a:ext cx="77636" cy="46626"/>
                          </a:xfrm>
                          <a:custGeom>
                            <a:avLst/>
                            <a:gdLst/>
                            <a:ahLst/>
                            <a:cxnLst/>
                            <a:rect l="l" t="t" r="r" b="b"/>
                            <a:pathLst>
                              <a:path w="2441" h="1466" extrusionOk="0">
                                <a:moveTo>
                                  <a:pt x="417" y="1"/>
                                </a:moveTo>
                                <a:cubicBezTo>
                                  <a:pt x="179" y="1"/>
                                  <a:pt x="0" y="191"/>
                                  <a:pt x="0" y="418"/>
                                </a:cubicBezTo>
                                <a:lnTo>
                                  <a:pt x="0" y="1049"/>
                                </a:lnTo>
                                <a:cubicBezTo>
                                  <a:pt x="0" y="1156"/>
                                  <a:pt x="48" y="1263"/>
                                  <a:pt x="107" y="1334"/>
                                </a:cubicBezTo>
                                <a:cubicBezTo>
                                  <a:pt x="179" y="1430"/>
                                  <a:pt x="298" y="1465"/>
                                  <a:pt x="417" y="1465"/>
                                </a:cubicBezTo>
                                <a:lnTo>
                                  <a:pt x="2000" y="1465"/>
                                </a:lnTo>
                                <a:cubicBezTo>
                                  <a:pt x="2131" y="1465"/>
                                  <a:pt x="2239" y="1406"/>
                                  <a:pt x="2310" y="1323"/>
                                </a:cubicBezTo>
                                <a:cubicBezTo>
                                  <a:pt x="2310" y="1323"/>
                                  <a:pt x="2417" y="1203"/>
                                  <a:pt x="2417" y="1049"/>
                                </a:cubicBezTo>
                                <a:cubicBezTo>
                                  <a:pt x="2417" y="525"/>
                                  <a:pt x="2441" y="489"/>
                                  <a:pt x="2405" y="430"/>
                                </a:cubicBezTo>
                                <a:cubicBezTo>
                                  <a:pt x="2370" y="381"/>
                                  <a:pt x="2317" y="358"/>
                                  <a:pt x="2266" y="358"/>
                                </a:cubicBezTo>
                                <a:cubicBezTo>
                                  <a:pt x="2179" y="358"/>
                                  <a:pt x="2096" y="421"/>
                                  <a:pt x="2096" y="525"/>
                                </a:cubicBezTo>
                                <a:lnTo>
                                  <a:pt x="2096" y="1061"/>
                                </a:lnTo>
                                <a:cubicBezTo>
                                  <a:pt x="2096" y="1096"/>
                                  <a:pt x="2048" y="1144"/>
                                  <a:pt x="2000" y="1144"/>
                                </a:cubicBezTo>
                                <a:lnTo>
                                  <a:pt x="417" y="1144"/>
                                </a:lnTo>
                                <a:cubicBezTo>
                                  <a:pt x="381" y="1144"/>
                                  <a:pt x="334" y="1096"/>
                                  <a:pt x="334" y="1061"/>
                                </a:cubicBezTo>
                                <a:lnTo>
                                  <a:pt x="334" y="418"/>
                                </a:lnTo>
                                <a:cubicBezTo>
                                  <a:pt x="334" y="370"/>
                                  <a:pt x="381" y="322"/>
                                  <a:pt x="417" y="322"/>
                                </a:cubicBezTo>
                                <a:lnTo>
                                  <a:pt x="1834" y="322"/>
                                </a:lnTo>
                                <a:cubicBezTo>
                                  <a:pt x="1893" y="322"/>
                                  <a:pt x="1965" y="287"/>
                                  <a:pt x="1988" y="227"/>
                                </a:cubicBezTo>
                                <a:cubicBezTo>
                                  <a:pt x="2024" y="120"/>
                                  <a:pt x="1941" y="1"/>
                                  <a:pt x="1834" y="1"/>
                                </a:cubicBezTo>
                                <a:close/>
                              </a:path>
                            </a:pathLst>
                          </a:custGeom>
                          <a:grpFill/>
                          <a:ln w="12700">
                            <a:solidFill>
                              <a:schemeClr val="accent1"/>
                            </a:solidFill>
                          </a:ln>
                        </wps:spPr>
                        <wps:bodyPr spcFirstLastPara="1" wrap="square" lIns="91425" tIns="91425" rIns="91425" bIns="91425" anchor="ctr" anchorCtr="0">
                          <a:noAutofit/>
                        </wps:bodyPr>
                      </wps:wsp>
                      <wps:wsp>
                        <wps:cNvPr id="46" name="Google Shape;12478;p96"/>
                        <wps:cNvSpPr/>
                        <wps:spPr>
                          <a:xfrm>
                            <a:off x="20801" y="252977"/>
                            <a:ext cx="46626" cy="10623"/>
                          </a:xfrm>
                          <a:custGeom>
                            <a:avLst/>
                            <a:gdLst/>
                            <a:ahLst/>
                            <a:cxnLst/>
                            <a:rect l="l" t="t" r="r" b="b"/>
                            <a:pathLst>
                              <a:path w="1466" h="334" extrusionOk="0">
                                <a:moveTo>
                                  <a:pt x="168" y="0"/>
                                </a:moveTo>
                                <a:cubicBezTo>
                                  <a:pt x="108" y="12"/>
                                  <a:pt x="60" y="48"/>
                                  <a:pt x="48" y="96"/>
                                </a:cubicBezTo>
                                <a:cubicBezTo>
                                  <a:pt x="1" y="191"/>
                                  <a:pt x="72" y="334"/>
                                  <a:pt x="191" y="334"/>
                                </a:cubicBezTo>
                                <a:lnTo>
                                  <a:pt x="1299" y="334"/>
                                </a:lnTo>
                                <a:cubicBezTo>
                                  <a:pt x="1382" y="334"/>
                                  <a:pt x="1453" y="250"/>
                                  <a:pt x="1453" y="167"/>
                                </a:cubicBezTo>
                                <a:cubicBezTo>
                                  <a:pt x="1465" y="72"/>
                                  <a:pt x="1382" y="0"/>
                                  <a:pt x="1299" y="0"/>
                                </a:cubicBezTo>
                                <a:close/>
                              </a:path>
                            </a:pathLst>
                          </a:custGeom>
                          <a:grpFill/>
                          <a:ln w="12700">
                            <a:solidFill>
                              <a:schemeClr val="accent1"/>
                            </a:solidFill>
                          </a:ln>
                        </wps:spPr>
                        <wps:bodyPr spcFirstLastPara="1" wrap="square" lIns="91425" tIns="91425" rIns="91425" bIns="91425" anchor="ctr" anchorCtr="0">
                          <a:noAutofit/>
                        </wps:bodyPr>
                      </wps:wsp>
                      <wps:wsp>
                        <wps:cNvPr id="47" name="Google Shape;12479;p96"/>
                        <wps:cNvSpPr/>
                        <wps:spPr>
                          <a:xfrm>
                            <a:off x="77986" y="252977"/>
                            <a:ext cx="17843" cy="10623"/>
                          </a:xfrm>
                          <a:custGeom>
                            <a:avLst/>
                            <a:gdLst/>
                            <a:ahLst/>
                            <a:cxnLst/>
                            <a:rect l="l" t="t" r="r" b="b"/>
                            <a:pathLst>
                              <a:path w="561" h="334" extrusionOk="0">
                                <a:moveTo>
                                  <a:pt x="167" y="0"/>
                                </a:moveTo>
                                <a:cubicBezTo>
                                  <a:pt x="72" y="0"/>
                                  <a:pt x="1" y="72"/>
                                  <a:pt x="1" y="167"/>
                                </a:cubicBezTo>
                                <a:cubicBezTo>
                                  <a:pt x="1" y="250"/>
                                  <a:pt x="72" y="334"/>
                                  <a:pt x="167" y="334"/>
                                </a:cubicBezTo>
                                <a:lnTo>
                                  <a:pt x="394" y="334"/>
                                </a:lnTo>
                                <a:cubicBezTo>
                                  <a:pt x="477" y="334"/>
                                  <a:pt x="560" y="250"/>
                                  <a:pt x="560" y="167"/>
                                </a:cubicBezTo>
                                <a:cubicBezTo>
                                  <a:pt x="560" y="72"/>
                                  <a:pt x="477" y="0"/>
                                  <a:pt x="394" y="0"/>
                                </a:cubicBezTo>
                                <a:close/>
                              </a:path>
                            </a:pathLst>
                          </a:custGeom>
                          <a:grpFill/>
                          <a:ln w="12700">
                            <a:solidFill>
                              <a:schemeClr val="accent1"/>
                            </a:solidFill>
                          </a:ln>
                        </wps:spPr>
                        <wps:bodyPr spcFirstLastPara="1" wrap="square" lIns="91425" tIns="91425" rIns="91425" bIns="91425" anchor="ctr" anchorCtr="0">
                          <a:noAutofit/>
                        </wps:bodyPr>
                      </wps:wsp>
                      <wps:wsp>
                        <wps:cNvPr id="48" name="Google Shape;12480;p96"/>
                        <wps:cNvSpPr/>
                        <wps:spPr>
                          <a:xfrm>
                            <a:off x="239683" y="129192"/>
                            <a:ext cx="67077" cy="80276"/>
                          </a:xfrm>
                          <a:custGeom>
                            <a:avLst/>
                            <a:gdLst/>
                            <a:ahLst/>
                            <a:cxnLst/>
                            <a:rect l="l" t="t" r="r" b="b"/>
                            <a:pathLst>
                              <a:path w="2109" h="2524" extrusionOk="0">
                                <a:moveTo>
                                  <a:pt x="986" y="0"/>
                                </a:moveTo>
                                <a:cubicBezTo>
                                  <a:pt x="915" y="0"/>
                                  <a:pt x="842" y="19"/>
                                  <a:pt x="775" y="59"/>
                                </a:cubicBezTo>
                                <a:lnTo>
                                  <a:pt x="203" y="380"/>
                                </a:lnTo>
                                <a:cubicBezTo>
                                  <a:pt x="72" y="451"/>
                                  <a:pt x="1" y="594"/>
                                  <a:pt x="1" y="737"/>
                                </a:cubicBezTo>
                                <a:cubicBezTo>
                                  <a:pt x="1" y="928"/>
                                  <a:pt x="60" y="916"/>
                                  <a:pt x="846" y="2321"/>
                                </a:cubicBezTo>
                                <a:cubicBezTo>
                                  <a:pt x="917" y="2452"/>
                                  <a:pt x="1048" y="2523"/>
                                  <a:pt x="1203" y="2523"/>
                                </a:cubicBezTo>
                                <a:cubicBezTo>
                                  <a:pt x="1382" y="2523"/>
                                  <a:pt x="1453" y="2416"/>
                                  <a:pt x="1882" y="2190"/>
                                </a:cubicBezTo>
                                <a:cubicBezTo>
                                  <a:pt x="1965" y="2154"/>
                                  <a:pt x="1989" y="2047"/>
                                  <a:pt x="1941" y="1975"/>
                                </a:cubicBezTo>
                                <a:cubicBezTo>
                                  <a:pt x="1918" y="1921"/>
                                  <a:pt x="1864" y="1892"/>
                                  <a:pt x="1809" y="1892"/>
                                </a:cubicBezTo>
                                <a:cubicBezTo>
                                  <a:pt x="1780" y="1892"/>
                                  <a:pt x="1752" y="1900"/>
                                  <a:pt x="1727" y="1916"/>
                                </a:cubicBezTo>
                                <a:cubicBezTo>
                                  <a:pt x="1227" y="2190"/>
                                  <a:pt x="1251" y="2190"/>
                                  <a:pt x="1215" y="2190"/>
                                </a:cubicBezTo>
                                <a:cubicBezTo>
                                  <a:pt x="1132" y="2190"/>
                                  <a:pt x="1167" y="2178"/>
                                  <a:pt x="358" y="785"/>
                                </a:cubicBezTo>
                                <a:cubicBezTo>
                                  <a:pt x="322" y="737"/>
                                  <a:pt x="334" y="690"/>
                                  <a:pt x="382" y="666"/>
                                </a:cubicBezTo>
                                <a:lnTo>
                                  <a:pt x="953" y="332"/>
                                </a:lnTo>
                                <a:cubicBezTo>
                                  <a:pt x="965" y="324"/>
                                  <a:pt x="978" y="320"/>
                                  <a:pt x="992" y="320"/>
                                </a:cubicBezTo>
                                <a:cubicBezTo>
                                  <a:pt x="1019" y="320"/>
                                  <a:pt x="1048" y="336"/>
                                  <a:pt x="1072" y="368"/>
                                </a:cubicBezTo>
                                <a:lnTo>
                                  <a:pt x="1787" y="1583"/>
                                </a:lnTo>
                                <a:cubicBezTo>
                                  <a:pt x="1810" y="1637"/>
                                  <a:pt x="1864" y="1666"/>
                                  <a:pt x="1919" y="1666"/>
                                </a:cubicBezTo>
                                <a:cubicBezTo>
                                  <a:pt x="1948" y="1666"/>
                                  <a:pt x="1976" y="1658"/>
                                  <a:pt x="2001" y="1642"/>
                                </a:cubicBezTo>
                                <a:cubicBezTo>
                                  <a:pt x="2084" y="1606"/>
                                  <a:pt x="2108" y="1499"/>
                                  <a:pt x="2060" y="1428"/>
                                </a:cubicBezTo>
                                <a:lnTo>
                                  <a:pt x="1346" y="201"/>
                                </a:lnTo>
                                <a:cubicBezTo>
                                  <a:pt x="1267" y="74"/>
                                  <a:pt x="1129" y="0"/>
                                  <a:pt x="986" y="0"/>
                                </a:cubicBezTo>
                                <a:close/>
                              </a:path>
                            </a:pathLst>
                          </a:custGeom>
                          <a:grpFill/>
                          <a:ln w="12700">
                            <a:solidFill>
                              <a:schemeClr val="accent1"/>
                            </a:solidFill>
                          </a:ln>
                        </wps:spPr>
                        <wps:bodyPr spcFirstLastPara="1" wrap="square" lIns="91425" tIns="91425" rIns="91425" bIns="91425" anchor="ctr" anchorCtr="0">
                          <a:noAutofit/>
                        </wps:bodyPr>
                      </wps:wsp>
                      <wps:wsp>
                        <wps:cNvPr id="49" name="Google Shape;12481;p96"/>
                        <wps:cNvSpPr/>
                        <wps:spPr>
                          <a:xfrm>
                            <a:off x="245757" y="206001"/>
                            <a:ext cx="15553" cy="16698"/>
                          </a:xfrm>
                          <a:custGeom>
                            <a:avLst/>
                            <a:gdLst/>
                            <a:ahLst/>
                            <a:cxnLst/>
                            <a:rect l="l" t="t" r="r" b="b"/>
                            <a:pathLst>
                              <a:path w="489" h="525" extrusionOk="0">
                                <a:moveTo>
                                  <a:pt x="189" y="0"/>
                                </a:moveTo>
                                <a:cubicBezTo>
                                  <a:pt x="161" y="0"/>
                                  <a:pt x="132" y="8"/>
                                  <a:pt x="107" y="25"/>
                                </a:cubicBezTo>
                                <a:cubicBezTo>
                                  <a:pt x="24" y="60"/>
                                  <a:pt x="0" y="168"/>
                                  <a:pt x="48" y="239"/>
                                </a:cubicBezTo>
                                <a:lnTo>
                                  <a:pt x="143" y="441"/>
                                </a:lnTo>
                                <a:cubicBezTo>
                                  <a:pt x="179" y="501"/>
                                  <a:pt x="238" y="525"/>
                                  <a:pt x="298" y="525"/>
                                </a:cubicBezTo>
                                <a:cubicBezTo>
                                  <a:pt x="417" y="513"/>
                                  <a:pt x="488" y="382"/>
                                  <a:pt x="429" y="275"/>
                                </a:cubicBezTo>
                                <a:lnTo>
                                  <a:pt x="322" y="84"/>
                                </a:lnTo>
                                <a:cubicBezTo>
                                  <a:pt x="298" y="30"/>
                                  <a:pt x="244" y="0"/>
                                  <a:pt x="189" y="0"/>
                                </a:cubicBezTo>
                                <a:close/>
                              </a:path>
                            </a:pathLst>
                          </a:custGeom>
                          <a:grpFill/>
                          <a:ln w="12700">
                            <a:solidFill>
                              <a:schemeClr val="accent1"/>
                            </a:solidFill>
                          </a:ln>
                        </wps:spPr>
                        <wps:bodyPr spcFirstLastPara="1" wrap="square" lIns="91425" tIns="91425" rIns="91425" bIns="91425" anchor="ctr" anchorCtr="0">
                          <a:noAutofit/>
                        </wps:bodyPr>
                      </wps:wsp>
                      <wps:wsp>
                        <wps:cNvPr id="50" name="Google Shape;12482;p96"/>
                        <wps:cNvSpPr/>
                        <wps:spPr>
                          <a:xfrm>
                            <a:off x="217355" y="157244"/>
                            <a:ext cx="29165" cy="40615"/>
                          </a:xfrm>
                          <a:custGeom>
                            <a:avLst/>
                            <a:gdLst/>
                            <a:ahLst/>
                            <a:cxnLst/>
                            <a:rect l="l" t="t" r="r" b="b"/>
                            <a:pathLst>
                              <a:path w="917" h="1277" extrusionOk="0">
                                <a:moveTo>
                                  <a:pt x="182" y="0"/>
                                </a:moveTo>
                                <a:cubicBezTo>
                                  <a:pt x="156" y="0"/>
                                  <a:pt x="130" y="7"/>
                                  <a:pt x="107" y="22"/>
                                </a:cubicBezTo>
                                <a:cubicBezTo>
                                  <a:pt x="24" y="69"/>
                                  <a:pt x="0" y="165"/>
                                  <a:pt x="48" y="248"/>
                                </a:cubicBezTo>
                                <a:lnTo>
                                  <a:pt x="596" y="1201"/>
                                </a:lnTo>
                                <a:cubicBezTo>
                                  <a:pt x="628" y="1250"/>
                                  <a:pt x="684" y="1277"/>
                                  <a:pt x="743" y="1277"/>
                                </a:cubicBezTo>
                                <a:cubicBezTo>
                                  <a:pt x="769" y="1277"/>
                                  <a:pt x="796" y="1271"/>
                                  <a:pt x="822" y="1260"/>
                                </a:cubicBezTo>
                                <a:cubicBezTo>
                                  <a:pt x="893" y="1212"/>
                                  <a:pt x="917" y="1105"/>
                                  <a:pt x="881" y="1034"/>
                                </a:cubicBezTo>
                                <a:lnTo>
                                  <a:pt x="322" y="81"/>
                                </a:lnTo>
                                <a:cubicBezTo>
                                  <a:pt x="297" y="32"/>
                                  <a:pt x="239" y="0"/>
                                  <a:pt x="182" y="0"/>
                                </a:cubicBezTo>
                                <a:close/>
                              </a:path>
                            </a:pathLst>
                          </a:custGeom>
                          <a:grpFill/>
                          <a:ln w="12700">
                            <a:solidFill>
                              <a:schemeClr val="accent1"/>
                            </a:solidFill>
                          </a:ln>
                        </wps:spPr>
                        <wps:bodyPr spcFirstLastPara="1" wrap="square" lIns="91425" tIns="91425" rIns="91425" bIns="91425" anchor="ctr" anchorCtr="0">
                          <a:noAutofit/>
                        </wps:bodyPr>
                      </wps:wsp>
                      <wps:wsp>
                        <wps:cNvPr id="51" name="Google Shape;12483;p96"/>
                        <wps:cNvSpPr/>
                        <wps:spPr>
                          <a:xfrm>
                            <a:off x="172288" y="248111"/>
                            <a:ext cx="15171" cy="16634"/>
                          </a:xfrm>
                          <a:custGeom>
                            <a:avLst/>
                            <a:gdLst/>
                            <a:ahLst/>
                            <a:cxnLst/>
                            <a:rect l="l" t="t" r="r" b="b"/>
                            <a:pathLst>
                              <a:path w="477" h="523" extrusionOk="0">
                                <a:moveTo>
                                  <a:pt x="182" y="1"/>
                                </a:moveTo>
                                <a:cubicBezTo>
                                  <a:pt x="156" y="1"/>
                                  <a:pt x="130" y="7"/>
                                  <a:pt x="108" y="22"/>
                                </a:cubicBezTo>
                                <a:cubicBezTo>
                                  <a:pt x="36" y="70"/>
                                  <a:pt x="0" y="165"/>
                                  <a:pt x="48" y="249"/>
                                </a:cubicBezTo>
                                <a:cubicBezTo>
                                  <a:pt x="48" y="249"/>
                                  <a:pt x="155" y="427"/>
                                  <a:pt x="155" y="439"/>
                                </a:cubicBezTo>
                                <a:cubicBezTo>
                                  <a:pt x="194" y="494"/>
                                  <a:pt x="259" y="523"/>
                                  <a:pt x="309" y="523"/>
                                </a:cubicBezTo>
                                <a:cubicBezTo>
                                  <a:pt x="335" y="523"/>
                                  <a:pt x="357" y="515"/>
                                  <a:pt x="369" y="499"/>
                                </a:cubicBezTo>
                                <a:cubicBezTo>
                                  <a:pt x="453" y="451"/>
                                  <a:pt x="477" y="344"/>
                                  <a:pt x="429" y="272"/>
                                </a:cubicBezTo>
                                <a:lnTo>
                                  <a:pt x="334" y="82"/>
                                </a:lnTo>
                                <a:cubicBezTo>
                                  <a:pt x="301" y="33"/>
                                  <a:pt x="240" y="1"/>
                                  <a:pt x="182" y="1"/>
                                </a:cubicBezTo>
                                <a:close/>
                              </a:path>
                            </a:pathLst>
                          </a:custGeom>
                          <a:grpFill/>
                          <a:ln w="12700">
                            <a:solidFill>
                              <a:schemeClr val="accent1"/>
                            </a:solidFill>
                          </a:ln>
                        </wps:spPr>
                        <wps:bodyPr spcFirstLastPara="1" wrap="square" lIns="91425" tIns="91425" rIns="91425" bIns="91425" anchor="ctr" anchorCtr="0">
                          <a:noAutofit/>
                        </wps:bodyPr>
                      </wps:wsp>
                      <wps:wsp>
                        <wps:cNvPr id="52" name="Google Shape;12484;p96"/>
                        <wps:cNvSpPr/>
                        <wps:spPr>
                          <a:xfrm>
                            <a:off x="144268" y="44686"/>
                            <a:ext cx="78781" cy="69717"/>
                          </a:xfrm>
                          <a:custGeom>
                            <a:avLst/>
                            <a:gdLst/>
                            <a:ahLst/>
                            <a:cxnLst/>
                            <a:rect l="l" t="t" r="r" b="b"/>
                            <a:pathLst>
                              <a:path w="2477" h="2192" extrusionOk="0">
                                <a:moveTo>
                                  <a:pt x="738" y="1"/>
                                </a:moveTo>
                                <a:cubicBezTo>
                                  <a:pt x="584" y="1"/>
                                  <a:pt x="453" y="72"/>
                                  <a:pt x="381" y="215"/>
                                </a:cubicBezTo>
                                <a:cubicBezTo>
                                  <a:pt x="96" y="727"/>
                                  <a:pt x="0" y="787"/>
                                  <a:pt x="0" y="989"/>
                                </a:cubicBezTo>
                                <a:cubicBezTo>
                                  <a:pt x="0" y="1132"/>
                                  <a:pt x="84" y="1263"/>
                                  <a:pt x="215" y="1346"/>
                                </a:cubicBezTo>
                                <a:cubicBezTo>
                                  <a:pt x="1608" y="2132"/>
                                  <a:pt x="1596" y="2192"/>
                                  <a:pt x="1786" y="2192"/>
                                </a:cubicBezTo>
                                <a:cubicBezTo>
                                  <a:pt x="1941" y="2192"/>
                                  <a:pt x="2072" y="2120"/>
                                  <a:pt x="2143" y="1977"/>
                                </a:cubicBezTo>
                                <a:lnTo>
                                  <a:pt x="2417" y="1525"/>
                                </a:lnTo>
                                <a:cubicBezTo>
                                  <a:pt x="2477" y="1418"/>
                                  <a:pt x="2441" y="1311"/>
                                  <a:pt x="2358" y="1263"/>
                                </a:cubicBezTo>
                                <a:cubicBezTo>
                                  <a:pt x="2336" y="1252"/>
                                  <a:pt x="2310" y="1247"/>
                                  <a:pt x="2284" y="1247"/>
                                </a:cubicBezTo>
                                <a:cubicBezTo>
                                  <a:pt x="2226" y="1247"/>
                                  <a:pt x="2164" y="1273"/>
                                  <a:pt x="2132" y="1322"/>
                                </a:cubicBezTo>
                                <a:lnTo>
                                  <a:pt x="1870" y="1787"/>
                                </a:lnTo>
                                <a:cubicBezTo>
                                  <a:pt x="1846" y="1819"/>
                                  <a:pt x="1817" y="1834"/>
                                  <a:pt x="1789" y="1834"/>
                                </a:cubicBezTo>
                                <a:cubicBezTo>
                                  <a:pt x="1776" y="1834"/>
                                  <a:pt x="1762" y="1830"/>
                                  <a:pt x="1751" y="1823"/>
                                </a:cubicBezTo>
                                <a:cubicBezTo>
                                  <a:pt x="334" y="989"/>
                                  <a:pt x="334" y="1049"/>
                                  <a:pt x="334" y="953"/>
                                </a:cubicBezTo>
                                <a:cubicBezTo>
                                  <a:pt x="334" y="906"/>
                                  <a:pt x="334" y="941"/>
                                  <a:pt x="655" y="358"/>
                                </a:cubicBezTo>
                                <a:cubicBezTo>
                                  <a:pt x="677" y="329"/>
                                  <a:pt x="703" y="314"/>
                                  <a:pt x="728" y="314"/>
                                </a:cubicBezTo>
                                <a:cubicBezTo>
                                  <a:pt x="744" y="314"/>
                                  <a:pt x="760" y="320"/>
                                  <a:pt x="774" y="334"/>
                                </a:cubicBezTo>
                                <a:lnTo>
                                  <a:pt x="2001" y="1049"/>
                                </a:lnTo>
                                <a:cubicBezTo>
                                  <a:pt x="2023" y="1060"/>
                                  <a:pt x="2048" y="1065"/>
                                  <a:pt x="2074" y="1065"/>
                                </a:cubicBezTo>
                                <a:cubicBezTo>
                                  <a:pt x="2133" y="1065"/>
                                  <a:pt x="2194" y="1038"/>
                                  <a:pt x="2227" y="989"/>
                                </a:cubicBezTo>
                                <a:cubicBezTo>
                                  <a:pt x="2262" y="906"/>
                                  <a:pt x="2239" y="811"/>
                                  <a:pt x="2167" y="763"/>
                                </a:cubicBezTo>
                                <a:cubicBezTo>
                                  <a:pt x="929" y="60"/>
                                  <a:pt x="929" y="1"/>
                                  <a:pt x="738" y="1"/>
                                </a:cubicBezTo>
                                <a:close/>
                              </a:path>
                            </a:pathLst>
                          </a:custGeom>
                          <a:grpFill/>
                          <a:ln w="12700">
                            <a:solidFill>
                              <a:schemeClr val="accent1"/>
                            </a:solidFill>
                          </a:ln>
                        </wps:spPr>
                        <wps:bodyPr spcFirstLastPara="1" wrap="square" lIns="91425" tIns="91425" rIns="91425" bIns="91425" anchor="ctr" anchorCtr="0">
                          <a:noAutofit/>
                        </wps:bodyPr>
                      </wps:wsp>
                      <wps:wsp>
                        <wps:cNvPr id="53" name="Google Shape;12485;p96"/>
                        <wps:cNvSpPr/>
                        <wps:spPr>
                          <a:xfrm>
                            <a:off x="179476" y="122195"/>
                            <a:ext cx="17843" cy="13740"/>
                          </a:xfrm>
                          <a:custGeom>
                            <a:avLst/>
                            <a:gdLst/>
                            <a:ahLst/>
                            <a:cxnLst/>
                            <a:rect l="l" t="t" r="r" b="b"/>
                            <a:pathLst>
                              <a:path w="561" h="432" extrusionOk="0">
                                <a:moveTo>
                                  <a:pt x="189" y="0"/>
                                </a:moveTo>
                                <a:cubicBezTo>
                                  <a:pt x="132" y="0"/>
                                  <a:pt x="73" y="27"/>
                                  <a:pt x="48" y="76"/>
                                </a:cubicBezTo>
                                <a:cubicBezTo>
                                  <a:pt x="1" y="159"/>
                                  <a:pt x="24" y="255"/>
                                  <a:pt x="96" y="302"/>
                                </a:cubicBezTo>
                                <a:lnTo>
                                  <a:pt x="298" y="409"/>
                                </a:lnTo>
                                <a:cubicBezTo>
                                  <a:pt x="321" y="424"/>
                                  <a:pt x="347" y="431"/>
                                  <a:pt x="373" y="431"/>
                                </a:cubicBezTo>
                                <a:cubicBezTo>
                                  <a:pt x="431" y="431"/>
                                  <a:pt x="492" y="399"/>
                                  <a:pt x="524" y="350"/>
                                </a:cubicBezTo>
                                <a:cubicBezTo>
                                  <a:pt x="560" y="255"/>
                                  <a:pt x="536" y="171"/>
                                  <a:pt x="465" y="124"/>
                                </a:cubicBezTo>
                                <a:lnTo>
                                  <a:pt x="263" y="17"/>
                                </a:lnTo>
                                <a:cubicBezTo>
                                  <a:pt x="240" y="6"/>
                                  <a:pt x="215" y="0"/>
                                  <a:pt x="189" y="0"/>
                                </a:cubicBezTo>
                                <a:close/>
                              </a:path>
                            </a:pathLst>
                          </a:custGeom>
                          <a:grpFill/>
                          <a:ln w="12700">
                            <a:solidFill>
                              <a:schemeClr val="accent1"/>
                            </a:solidFill>
                          </a:ln>
                        </wps:spPr>
                        <wps:bodyPr spcFirstLastPara="1" wrap="square" lIns="91425" tIns="91425" rIns="91425" bIns="91425" anchor="ctr" anchorCtr="0">
                          <a:noAutofit/>
                        </wps:bodyPr>
                      </wps:wsp>
                      <wps:wsp>
                        <wps:cNvPr id="54" name="Google Shape;12486;p96"/>
                        <wps:cNvSpPr/>
                        <wps:spPr>
                          <a:xfrm>
                            <a:off x="130623" y="93793"/>
                            <a:ext cx="42078" cy="27798"/>
                          </a:xfrm>
                          <a:custGeom>
                            <a:avLst/>
                            <a:gdLst/>
                            <a:ahLst/>
                            <a:cxnLst/>
                            <a:rect l="l" t="t" r="r" b="b"/>
                            <a:pathLst>
                              <a:path w="1323" h="874" extrusionOk="0">
                                <a:moveTo>
                                  <a:pt x="195" y="0"/>
                                </a:moveTo>
                                <a:cubicBezTo>
                                  <a:pt x="137" y="0"/>
                                  <a:pt x="81" y="27"/>
                                  <a:pt x="48" y="76"/>
                                </a:cubicBezTo>
                                <a:cubicBezTo>
                                  <a:pt x="1" y="159"/>
                                  <a:pt x="36" y="255"/>
                                  <a:pt x="108" y="302"/>
                                </a:cubicBezTo>
                                <a:lnTo>
                                  <a:pt x="1060" y="850"/>
                                </a:lnTo>
                                <a:cubicBezTo>
                                  <a:pt x="1084" y="874"/>
                                  <a:pt x="1120" y="874"/>
                                  <a:pt x="1144" y="874"/>
                                </a:cubicBezTo>
                                <a:cubicBezTo>
                                  <a:pt x="1203" y="874"/>
                                  <a:pt x="1263" y="838"/>
                                  <a:pt x="1298" y="779"/>
                                </a:cubicBezTo>
                                <a:cubicBezTo>
                                  <a:pt x="1322" y="719"/>
                                  <a:pt x="1310" y="612"/>
                                  <a:pt x="1227" y="576"/>
                                </a:cubicBezTo>
                                <a:lnTo>
                                  <a:pt x="275" y="17"/>
                                </a:lnTo>
                                <a:cubicBezTo>
                                  <a:pt x="249" y="6"/>
                                  <a:pt x="222" y="0"/>
                                  <a:pt x="195" y="0"/>
                                </a:cubicBezTo>
                                <a:close/>
                              </a:path>
                            </a:pathLst>
                          </a:custGeom>
                          <a:grpFill/>
                          <a:ln w="12700">
                            <a:solidFill>
                              <a:schemeClr val="accent1"/>
                            </a:solidFill>
                          </a:ln>
                        </wps:spPr>
                        <wps:bodyPr spcFirstLastPara="1" wrap="square" lIns="91425" tIns="91425" rIns="91425" bIns="91425" anchor="ctr" anchorCtr="0">
                          <a:noAutofit/>
                        </wps:bodyPr>
                      </wps:wsp>
                      <wps:wsp>
                        <wps:cNvPr id="55" name="Google Shape;12487;p96"/>
                        <wps:cNvSpPr/>
                        <wps:spPr>
                          <a:xfrm>
                            <a:off x="137080" y="195092"/>
                            <a:ext cx="19083" cy="13740"/>
                          </a:xfrm>
                          <a:custGeom>
                            <a:avLst/>
                            <a:gdLst/>
                            <a:ahLst/>
                            <a:cxnLst/>
                            <a:rect l="l" t="t" r="r" b="b"/>
                            <a:pathLst>
                              <a:path w="600" h="432" extrusionOk="0">
                                <a:moveTo>
                                  <a:pt x="199" y="1"/>
                                </a:moveTo>
                                <a:cubicBezTo>
                                  <a:pt x="141" y="1"/>
                                  <a:pt x="80" y="33"/>
                                  <a:pt x="48" y="82"/>
                                </a:cubicBezTo>
                                <a:cubicBezTo>
                                  <a:pt x="0" y="153"/>
                                  <a:pt x="36" y="261"/>
                                  <a:pt x="107" y="308"/>
                                </a:cubicBezTo>
                                <a:cubicBezTo>
                                  <a:pt x="107" y="308"/>
                                  <a:pt x="286" y="403"/>
                                  <a:pt x="298" y="403"/>
                                </a:cubicBezTo>
                                <a:cubicBezTo>
                                  <a:pt x="328" y="423"/>
                                  <a:pt x="358" y="432"/>
                                  <a:pt x="386" y="432"/>
                                </a:cubicBezTo>
                                <a:cubicBezTo>
                                  <a:pt x="512" y="432"/>
                                  <a:pt x="600" y="263"/>
                                  <a:pt x="512" y="165"/>
                                </a:cubicBezTo>
                                <a:cubicBezTo>
                                  <a:pt x="488" y="130"/>
                                  <a:pt x="453" y="130"/>
                                  <a:pt x="274" y="22"/>
                                </a:cubicBezTo>
                                <a:cubicBezTo>
                                  <a:pt x="251" y="8"/>
                                  <a:pt x="226" y="1"/>
                                  <a:pt x="199" y="1"/>
                                </a:cubicBezTo>
                                <a:close/>
                              </a:path>
                            </a:pathLst>
                          </a:custGeom>
                          <a:grpFill/>
                          <a:ln w="12700">
                            <a:solidFill>
                              <a:schemeClr val="accent1"/>
                            </a:solid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DAC05FC" id="Google Shape;12463;p96" o:spid="_x0000_s1026" style="position:absolute;margin-left:204.55pt;margin-top:13.35pt;width:119.4pt;height:119.6pt;z-index:251762688;mso-position-horizontal-relative:margin;mso-width-relative:margin;mso-height-relative:margin" coordsize="356343,356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">
                <v:shape id="Google Shape;12464;p96" o:spid="_x0000_s1027" style="position:absolute;left:154859;top:251069;width:413;height:32;visibility:visible;mso-wrap-style:square;v-text-anchor:middle" coordsize="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" path="m13,1v-12,,-12,,,c1,1,1,1,13,1xe" filled="f" strokecolor="#ffca08 [3204]" strokeweight="1pt">
                  <v:path arrowok="t" o:extrusionok="f"/>
                </v:shape>
                <v:shape id="Google Shape;12465;p96" o:spid="_x0000_s1028" style="position:absolute;width:356343;height:356757;visibility:visible;mso-wrap-style:square;v-text-anchor:middle" coordsize="11204,11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" path="m786,1c357,1,,358,,799l,9050r,500c,10467,738,11217,1667,11217r8751,c10847,11217,11204,10859,11204,10419r,-405c11204,9919,11132,9847,11037,9847v-83,,-155,72,-155,167l10882,10419v,262,-214,464,-464,464l3155,10883v119,-83,226,-190,310,-309l3762,10407v72,71,179,107,286,107l4584,10514v83,,167,-71,167,-167c4751,10264,4667,10181,4584,10181r-429,l4774,9824r,119c4774,10038,4846,10109,4941,10109v83,,167,-71,167,-166l5108,9597r428,-262l5536,9383v,95,72,167,167,167c5786,9550,5858,9478,5858,9383r,-226l6251,8931r,1143c6251,10312,6441,10478,6668,10478r535,c7299,10478,7370,10407,7370,10324v,-96,-71,-167,-167,-167l6668,10157v-48,,-96,-48,-96,-95l6572,8740r584,-345l7310,8395v36,,84,47,84,95l7394,9907v,83,71,167,166,167c7656,10074,7727,9990,7727,9907r,-1417c7727,8359,7668,8240,7572,8157r810,-453l10406,7704v250,,464,203,464,453l10870,9324v-83,95,,166,96,166c11061,9490,11132,9419,11132,9324r,-1155c11132,7728,10775,7371,10347,7371r-1441,l10251,6597v381,-214,512,-691,286,-1072l10335,5168v-33,-49,-94,-81,-152,-81c10157,5087,10131,5094,10108,5109v-71,47,-107,155,-59,226l10251,5692v119,226,48,488,-154,631c6620,8312,7501,7811,7025,8085v-1905,1108,35,-12,-3334,1929c3691,9990,3703,9978,3703,9966r417,-726c4138,9242,4155,9243,4172,9243v192,,302,-120,543,-241l4870,8907v71,-48,107,-143,59,-226c4893,8627,4838,8600,4777,8600v-20,,-41,3,-62,9c4703,8609,4715,8609,4382,8800r321,-560l4751,8300v31,56,86,86,142,86c4944,8386,4997,8362,5036,8312v36,-48,36,-120,12,-179l4917,7895v12,-36,60,-119,238,-417c5180,7527,5238,7559,5295,7559v26,,52,-6,75,-21c5453,7490,5477,7395,5429,7311r-83,-166l5572,6764v522,913,547,953,548,953c6120,7717,6120,7716,6120,7716r,c6199,7843,6337,7917,6476,7917v70,,140,-18,203,-58c6715,7847,6798,7788,7144,7597v71,-47,107,-131,71,-202c7198,7327,7134,7296,7063,7296v-28,,-58,5,-86,15l6846,7395v-357,190,-345,202,-381,202c6370,7597,6429,7597,5751,6442r369,-655c6179,5752,6191,5728,6239,5728v24,,59,12,71,36l7025,6990v32,49,93,81,151,81c7203,7071,7228,7064,7251,7049v71,-47,107,-154,59,-226l6596,5609v-59,-107,-155,-167,-274,-203l6822,4573c8573,3573,8525,3537,8739,3537v167,,310,83,405,226l9716,4763v31,55,88,84,143,84c9888,4847,9917,4839,9942,4823v71,-36,107,-143,59,-214l9418,3597c9282,3348,9011,3202,8736,3202v-134,,-269,35,-390,109l7144,4013,7846,2811v72,-119,95,-262,95,-393c7941,2132,7799,1870,7560,1739l7203,1525v-22,-15,-48,-22,-75,-22c7070,1503,7010,1535,6977,1584v-48,72,-12,179,60,227l7394,2013v214,119,297,405,166,631l6572,4335r-321,583l5882,5561r-524,893c5024,7002,4751,7490,4036,8752v-83,119,-119,214,-155,262c3884,9010,3885,9007,3884,9007r,c3882,9007,3851,9059,3762,9216r,-1024c4048,8145,4096,7895,4191,7740v,-12,36,-48,119,-202c4370,7430,4310,7311,4191,7288v-13,-6,-26,-8,-39,-8c4103,7280,4055,7312,4036,7359v1,-1,1,-2,,-2c4029,7357,3762,7824,3762,7835r,-845l3917,7073v25,17,53,25,82,25c4054,7098,4108,7068,4131,7014v48,-72,24,-179,-59,-215l3762,6609r,-488c3834,6156,3870,6204,3941,6204v167,,226,-226,95,-321c3858,5775,3798,5752,3774,5740r,-453c4905,5942,4882,5942,5024,5942v155,,286,-71,358,-202c5405,5704,5465,5621,5655,5275v69,-114,-38,-250,-163,-250c5487,5025,5482,5025,5477,5025v,,-72,12,-119,72l5084,5561v-16,23,-41,42,-70,42c4998,5603,4982,5597,4965,5585,3977,5013,3798,4906,3762,4883r,-548c3881,4156,3881,4073,3977,4073v2,,4,,5,c4010,4073,4031,4094,5239,4787v22,11,47,17,74,17c5371,4804,5432,4777,5465,4728v36,-84,12,-179,-60,-226l4179,3787v-59,-36,-131,-59,-202,-59c3893,3728,3822,3740,3762,3787r,-893l4834,1049v81,-139,241,-227,406,-227c5316,822,5394,841,5465,882r1012,583c6499,1480,6525,1487,6552,1487v57,,115,-32,139,-81c6739,1334,6715,1227,6632,1180l5620,608c5496,536,5359,502,5223,502v-269,,-532,135,-675,380l3774,2239r,-1440c3774,370,3417,13,2988,13r-416,c2488,13,2405,84,2405,168v,95,83,166,167,166l2988,334v251,,465,215,465,465l3453,2823r,666l3453,4216v,4750,24,5358,-36,5631c3381,10026,3298,10205,3203,10336v-36,35,-60,71,-95,119c2858,10717,2512,10871,2143,10871r-488,c917,10871,321,10276,321,9550r,-8751c321,549,536,334,786,334r1167,c2036,334,2107,263,2107,168,2107,84,2036,1,1953,1l786,1xe" filled="f" strokecolor="#ffca08 [3204]" strokeweight="1pt">
                  <v:path arrowok="t" o:extrusionok="f"/>
                </v:shape>
                <v:shape id="Google Shape;12466;p96" o:spid="_x0000_s1029" style="position:absolute;left:281729;top:256762;width:46976;height:76523;visibility:visible;mso-wrap-style:square;v-text-anchor:middle" coordsize="1477,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" path="m417,c179,,,191,,417l,2001v,238,191,404,417,404l953,2405v83,,166,-71,166,-154c1119,2155,1036,2084,953,2084r-536,c369,2084,322,2036,322,1989r,-1572c322,369,369,322,417,322r643,c1096,322,1143,369,1143,417r,1417c1143,1917,1215,1989,1310,1989v83,,167,-72,167,-155l1477,417c1477,179,1274,,1060,l417,xe" filled="f" strokecolor="#ffca08 [3204]" strokeweight="1pt">
                  <v:path arrowok="t" o:extrusionok="f"/>
                </v:shape>
                <v:shape id="Google Shape;12467;p96" o:spid="_x0000_s1030" style="position:absolute;left:258257;top:258289;width:10623;height:45449;visibility:visible;mso-wrap-style:square;v-text-anchor:middle" coordsize="334,1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" path="m167,c83,,,71,,167l,1262v,95,83,167,167,167c262,1429,333,1357,333,1262r,-1095c333,71,262,,167,xe" filled="f" strokecolor="#ffca08 [3204]" strokeweight="1pt">
                  <v:path arrowok="t" o:extrusionok="f"/>
                </v:shape>
                <v:shape id="Google Shape;12468;p96" o:spid="_x0000_s1031" style="position:absolute;left:258257;top:314711;width:10623;height:17429;visibility:visible;mso-wrap-style:square;v-text-anchor:middle" coordsize="334,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" path="m167,c83,,,71,,155l,381v,95,83,167,167,167c262,548,333,476,333,381r,-226c333,71,262,,167,xe" filled="f" strokecolor="#ffca08 [3204]" strokeweight="1pt">
                  <v:path arrowok="t" o:extrusionok="f"/>
                </v:shape>
                <v:shape id="Google Shape;12469;p96" o:spid="_x0000_s1032" style="position:absolute;left:173783;top:314711;width:10273;height:17429;visibility:visible;mso-wrap-style:square;v-text-anchor:middle" coordsize="323,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" path="m168,c72,,1,71,1,155r,226c1,476,72,548,168,548v83,,154,-72,154,-167l322,155c322,71,251,,168,xe" filled="f" strokecolor="#ffca08 [3204]" strokeweight="1pt">
                  <v:path arrowok="t" o:extrusionok="f"/>
                </v:shape>
                <v:shape id="Google Shape;12470;p96" o:spid="_x0000_s1033" style="position:absolute;left:36703;top:284401;width:43986;height:43573;visibility:visible;mso-wrap-style:square;v-text-anchor:middle" coordsize="1383,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" path="m691,322v191,,358,167,358,357c1049,870,882,1036,691,1036,501,1036,334,870,334,679,334,489,501,322,691,322xm691,1c322,1,1,310,1,679v,369,321,691,690,691c1061,1370,1382,1048,1382,679,1382,310,1061,1,691,1xe" filled="f" strokecolor="#ffca08 [3204]" strokeweight="1pt">
                  <v:path arrowok="t" o:extrusionok="f"/>
                </v:shape>
                <v:shape id="Google Shape;12471;p96" o:spid="_x0000_s1034" style="position:absolute;left:20419;top:24999;width:76523;height:46626;visibility:visible;mso-wrap-style:square;v-text-anchor:middle" coordsize="2406,1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" path="m418,1c180,1,1,191,1,417r,632c1,1287,191,1465,418,1465r1571,c2227,1465,2406,1275,2406,1049r,-536c2406,429,2335,358,2251,358v-95,,-166,71,-166,155l2085,1049v,47,-48,95,-96,95l418,1144v-48,,-96,-48,-96,-95l322,417v,-47,48,-95,96,-95l1823,322v95,,166,-71,166,-166c1989,72,1918,1,1823,1l418,1xe" filled="f" strokecolor="#ffca08 [3204]" strokeweight="1pt">
                  <v:path arrowok="t" o:extrusionok="f"/>
                </v:shape>
                <v:shape id="Google Shape;12472;p96" o:spid="_x0000_s1035" style="position:absolute;left:77986;top:84475;width:17843;height:10623;visibility:visible;mso-wrap-style:square;v-text-anchor:middle" coordsize="561,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" path="m167,c72,,1,71,1,167v,83,71,166,166,166l394,333v83,,166,-83,166,-166c560,71,477,,394,l167,xe" filled="f" strokecolor="#ffca08 [3204]" strokeweight="1pt">
                  <v:path arrowok="t" o:extrusionok="f"/>
                </v:shape>
                <v:shape id="Google Shape;12473;p96" o:spid="_x0000_s1036" style="position:absolute;left:21564;top:84475;width:45863;height:10623;visibility:visible;mso-wrap-style:square;v-text-anchor:middle" coordsize="1442,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" path="m167,c84,,1,71,1,167v,83,83,166,166,166l1275,333v83,,166,-83,166,-166c1441,71,1358,,1275,l167,xe" filled="f" strokecolor="#ffca08 [3204]" strokeweight="1pt">
                  <v:path arrowok="t" o:extrusionok="f"/>
                </v:shape>
                <v:shape id="Google Shape;12474;p96" o:spid="_x0000_s1037" style="position:absolute;left:19687;top:110205;width:77254;height:46626;visibility:visible;mso-wrap-style:square;v-text-anchor:middle" coordsize="2429,1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" path="m417,1c179,1,,191,,417r,631c,1287,203,1465,417,1465r1583,c2239,1465,2417,1275,2417,1048r,-535c2429,417,2358,334,2274,334v-24,,-35,,-59,24c2155,370,2096,441,2096,513r,535c2096,1096,2048,1144,2000,1144r-1583,c381,1144,334,1096,334,1048r,-631c334,370,381,322,417,322r1417,c1929,322,2000,251,2000,155,2000,72,1929,1,1834,1l417,1xe" filled="f" strokecolor="#ffca08 [3204]" strokeweight="1pt">
                  <v:path arrowok="t" o:extrusionok="f"/>
                </v:shape>
                <v:shape id="Google Shape;12475;p96" o:spid="_x0000_s1038" style="position:absolute;left:77986;top:169298;width:17843;height:10241;visibility:visible;mso-wrap-style:square;v-text-anchor:middle" coordsize="561,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" path="m167,c72,,1,71,1,167v,83,71,155,166,155l394,322v83,,166,-72,166,-155c560,71,477,,394,l167,xe" filled="f" strokecolor="#ffca08 [3204]" strokeweight="1pt">
                  <v:path arrowok="t" o:extrusionok="f"/>
                </v:shape>
                <v:shape id="Google Shape;12476;p96" o:spid="_x0000_s1039" style="position:absolute;left:21564;top:169298;width:45863;height:10241;visibility:visible;mso-wrap-style:square;v-text-anchor:middle" coordsize="1442,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" path="m167,c84,,1,71,1,167v,83,83,155,166,155l1275,322v83,,166,-72,166,-155c1441,71,1382,,1287,l167,xe" filled="f" strokecolor="#ffca08 [3204]" strokeweight="1pt">
                  <v:path arrowok="t" o:extrusionok="f"/>
                </v:shape>
                <v:shape id="Google Shape;12477;p96" o:spid="_x0000_s1040" style="position:absolute;left:19687;top:193884;width:77636;height:46626;visibility:visible;mso-wrap-style:square;v-text-anchor:middle" coordsize="2441,1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" path="m417,1c179,1,,191,,418r,631c,1156,48,1263,107,1334v72,96,191,131,310,131l2000,1465v131,,239,-59,310,-142c2310,1323,2417,1203,2417,1049v,-524,24,-560,-12,-619c2370,381,2317,358,2266,358v-87,,-170,63,-170,167l2096,1061v,35,-48,83,-96,83l417,1144v-36,,-83,-48,-83,-83l334,418v,-48,47,-96,83,-96l1834,322v59,,131,-35,154,-95c2024,120,1941,1,1834,1l417,1xe" filled="f" strokecolor="#ffca08 [3204]" strokeweight="1pt">
                  <v:path arrowok="t" o:extrusionok="f"/>
                </v:shape>
                <v:shape id="Google Shape;12478;p96" o:spid="_x0000_s1041" style="position:absolute;left:20801;top:252977;width:46626;height:10623;visibility:visible;mso-wrap-style:square;v-text-anchor:middle" coordsize="1466,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" path="m168,c108,12,60,48,48,96,1,191,72,334,191,334r1108,c1382,334,1453,250,1453,167,1465,72,1382,,1299,l168,xe" filled="f" strokecolor="#ffca08 [3204]" strokeweight="1pt">
                  <v:path arrowok="t" o:extrusionok="f"/>
                </v:shape>
                <v:shape id="Google Shape;12479;p96" o:spid="_x0000_s1042" style="position:absolute;left:77986;top:252977;width:17843;height:10623;visibility:visible;mso-wrap-style:square;v-text-anchor:middle" coordsize="561,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" path="m167,c72,,1,72,1,167v,83,71,167,166,167l394,334v83,,166,-84,166,-167c560,72,477,,394,l167,xe" filled="f" strokecolor="#ffca08 [3204]" strokeweight="1pt">
                  <v:path arrowok="t" o:extrusionok="f"/>
                </v:shape>
                <v:shape id="Google Shape;12480;p96" o:spid="_x0000_s1043" style="position:absolute;left:239683;top:129192;width:67077;height:80276;visibility:visible;mso-wrap-style:square;v-text-anchor:middle" coordsize="2109,2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" path="m986,c915,,842,19,775,59l203,380c72,451,1,594,1,737v,191,59,179,845,1584c917,2452,1048,2523,1203,2523v179,,250,-107,679,-333c1965,2154,1989,2047,1941,1975v-23,-54,-77,-83,-132,-83c1780,1892,1752,1900,1727,1916v-500,274,-476,274,-512,274c1132,2190,1167,2178,358,785,322,737,334,690,382,666l953,332v12,-8,25,-12,39,-12c1019,320,1048,336,1072,368r715,1215c1810,1637,1864,1666,1919,1666v29,,57,-8,82,-24c2084,1606,2108,1499,2060,1428l1346,201c1267,74,1129,,986,xe" filled="f" strokecolor="#ffca08 [3204]" strokeweight="1pt">
                  <v:path arrowok="t" o:extrusionok="f"/>
                </v:shape>
                <v:shape id="Google Shape;12481;p96" o:spid="_x0000_s1044" style="position:absolute;left:245757;top:206001;width:15553;height:16698;visibility:visible;mso-wrap-style:square;v-text-anchor:middle" coordsize="48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" path="m189,c161,,132,8,107,25,24,60,,168,48,239r95,202c179,501,238,525,298,525,417,513,488,382,429,275l322,84c298,30,244,,189,xe" filled="f" strokecolor="#ffca08 [3204]" strokeweight="1pt">
                  <v:path arrowok="t" o:extrusionok="f"/>
                </v:shape>
                <v:shape id="Google Shape;12482;p96" o:spid="_x0000_s1045" style="position:absolute;left:217355;top:157244;width:29165;height:40615;visibility:visible;mso-wrap-style:square;v-text-anchor:middle" coordsize="917,1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" path="m182,c156,,130,7,107,22,24,69,,165,48,248r548,953c628,1250,684,1277,743,1277v26,,53,-6,79,-17c893,1212,917,1105,881,1034l322,81c297,32,239,,182,xe" filled="f" strokecolor="#ffca08 [3204]" strokeweight="1pt">
                  <v:path arrowok="t" o:extrusionok="f"/>
                </v:shape>
                <v:shape id="Google Shape;12483;p96" o:spid="_x0000_s1046" style="position:absolute;left:172288;top:248111;width:15171;height:16634;visibility:visible;mso-wrap-style:square;v-text-anchor:middle" coordsize="477,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" path="m182,1v-26,,-52,6,-74,21c36,70,,165,48,249v,,107,178,107,190c194,494,259,523,309,523v26,,48,-8,60,-24c453,451,477,344,429,272l334,82c301,33,240,1,182,1xe" filled="f" strokecolor="#ffca08 [3204]" strokeweight="1pt">
                  <v:path arrowok="t" o:extrusionok="f"/>
                </v:shape>
                <v:shape id="Google Shape;12484;p96" o:spid="_x0000_s1047" style="position:absolute;left:144268;top:44686;width:78781;height:69717;visibility:visible;mso-wrap-style:square;v-text-anchor:middle" coordsize="2477,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" path="m738,1c584,1,453,72,381,215,96,727,,787,,989v,143,84,274,215,357c1608,2132,1596,2192,1786,2192v155,,286,-72,357,-215l2417,1525v60,-107,24,-214,-59,-262c2336,1252,2310,1247,2284,1247v-58,,-120,26,-152,75l1870,1787v-24,32,-53,47,-81,47c1776,1834,1762,1830,1751,1823,334,989,334,1049,334,953v,-47,,-12,321,-595c677,329,703,314,728,314v16,,32,6,46,20l2001,1049v22,11,47,16,73,16c2133,1065,2194,1038,2227,989v35,-83,12,-178,-60,-226c929,60,929,1,738,1xe" filled="f" strokecolor="#ffca08 [3204]" strokeweight="1pt">
                  <v:path arrowok="t" o:extrusionok="f"/>
                </v:shape>
                <v:shape id="Google Shape;12485;p96" o:spid="_x0000_s1048" style="position:absolute;left:179476;top:122195;width:17843;height:13740;visibility:visible;mso-wrap-style:square;v-text-anchor:middle" coordsize="561,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" path="m189,c132,,73,27,48,76,1,159,24,255,96,302l298,409v23,15,49,22,75,22c431,431,492,399,524,350,560,255,536,171,465,124l263,17c240,6,215,,189,xe" filled="f" strokecolor="#ffca08 [3204]" strokeweight="1pt">
                  <v:path arrowok="t" o:extrusionok="f"/>
                </v:shape>
                <v:shape id="Google Shape;12486;p96" o:spid="_x0000_s1049" style="position:absolute;left:130623;top:93793;width:42078;height:27798;visibility:visible;mso-wrap-style:square;v-text-anchor:middle" coordsize="1323,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" path="m195,c137,,81,27,48,76,1,159,36,255,108,302r952,548c1084,874,1120,874,1144,874v59,,119,-36,154,-95c1322,719,1310,612,1227,576l275,17c249,6,222,,195,xe" filled="f" strokecolor="#ffca08 [3204]" strokeweight="1pt">
                  <v:path arrowok="t" o:extrusionok="f"/>
                </v:shape>
                <v:shape id="Google Shape;12487;p96" o:spid="_x0000_s1050" style="position:absolute;left:137080;top:195092;width:19083;height:13740;visibility:visible;mso-wrap-style:square;v-text-anchor:middle" coordsize="600,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" path="m199,1c141,1,80,33,48,82,,153,36,261,107,308v,,179,95,191,95c328,423,358,432,386,432v126,,214,-169,126,-267c488,130,453,130,274,22,251,8,226,1,199,1xe" filled="f" strokecolor="#ffca08 [3204]" strokeweight="1pt">
                  <v:path arrowok="t" o:extrusionok="f"/>
                </v:shape>
                <w10:wrap anchorx="margin"/>
              </v:group>
            </w:pict>
          </mc:Fallback>
        </mc:AlternateContent>
      </w:r>
    </w:p>
    <w:p w14:paraId="42FBFADE" w14:textId="4CED7AF7" w:rsidR="00554174" w:rsidRDefault="00554174" w:rsidP="00554174">
      <w:pPr>
        <w:ind w:left="567"/>
        <w:rPr>
          <w:rFonts w:ascii="Museo Sans 300" w:hAnsi="Museo Sans 300"/>
          <w:sz w:val="24"/>
          <w:szCs w:val="24"/>
        </w:rPr>
      </w:pPr>
    </w:p>
    <w:p w14:paraId="76147BBB" w14:textId="44498536" w:rsidR="00554174" w:rsidRDefault="00554174" w:rsidP="00554174">
      <w:pPr>
        <w:ind w:left="567"/>
        <w:rPr>
          <w:rFonts w:ascii="Museo Sans 300" w:hAnsi="Museo Sans 300"/>
          <w:sz w:val="24"/>
          <w:szCs w:val="24"/>
        </w:rPr>
      </w:pPr>
    </w:p>
    <w:p w14:paraId="42DA628D" w14:textId="77777777" w:rsidR="00554174" w:rsidRDefault="00554174" w:rsidP="00554174">
      <w:pPr>
        <w:ind w:left="567"/>
        <w:rPr>
          <w:rFonts w:ascii="Museo Sans 300" w:hAnsi="Museo Sans 300"/>
          <w:sz w:val="24"/>
          <w:szCs w:val="24"/>
        </w:rPr>
      </w:pPr>
    </w:p>
    <w:p w14:paraId="565525AD" w14:textId="77777777" w:rsidR="00554174" w:rsidRDefault="00554174" w:rsidP="00554174">
      <w:pPr>
        <w:ind w:left="567"/>
        <w:rPr>
          <w:rFonts w:ascii="Museo Sans 300" w:hAnsi="Museo Sans 300"/>
          <w:sz w:val="24"/>
          <w:szCs w:val="24"/>
        </w:rPr>
      </w:pPr>
    </w:p>
    <w:p w14:paraId="797BB03A" w14:textId="77777777" w:rsidR="00554174" w:rsidRDefault="00554174" w:rsidP="00554174">
      <w:pPr>
        <w:ind w:left="567"/>
        <w:rPr>
          <w:rFonts w:ascii="Museo Sans 300" w:hAnsi="Museo Sans 300"/>
          <w:sz w:val="24"/>
          <w:szCs w:val="24"/>
        </w:rPr>
      </w:pPr>
    </w:p>
    <w:p w14:paraId="2D460C70" w14:textId="0C6C4DF6" w:rsidR="00554174" w:rsidRDefault="00554174" w:rsidP="00554174">
      <w:pPr>
        <w:ind w:left="567"/>
        <w:rPr>
          <w:rFonts w:ascii="Museo Sans 300" w:hAnsi="Museo Sans 300"/>
          <w:sz w:val="24"/>
          <w:szCs w:val="24"/>
        </w:rPr>
      </w:pPr>
    </w:p>
    <w:p w14:paraId="31F78353" w14:textId="51CC6B54" w:rsidR="00554174" w:rsidRDefault="00554174" w:rsidP="00554174">
      <w:pPr>
        <w:ind w:left="567"/>
        <w:rPr>
          <w:rFonts w:ascii="Museo Sans 300" w:hAnsi="Museo Sans 300"/>
          <w:sz w:val="24"/>
          <w:szCs w:val="24"/>
        </w:rPr>
      </w:pPr>
    </w:p>
    <w:p w14:paraId="2A3E4EAF" w14:textId="77777777" w:rsidR="00554174" w:rsidRDefault="00554174" w:rsidP="00554174">
      <w:pPr>
        <w:ind w:left="567"/>
        <w:rPr>
          <w:rFonts w:ascii="Museo Sans 300" w:hAnsi="Museo Sans 300"/>
          <w:sz w:val="24"/>
          <w:szCs w:val="24"/>
        </w:rPr>
      </w:pPr>
    </w:p>
    <w:p w14:paraId="465033AF" w14:textId="4A23794C" w:rsidR="00554174" w:rsidRPr="001B591D" w:rsidRDefault="00554174" w:rsidP="00554174">
      <w:pPr>
        <w:spacing w:line="360" w:lineRule="auto"/>
        <w:ind w:left="567"/>
        <w:jc w:val="both"/>
        <w:rPr>
          <w:rFonts w:ascii="Museo Sans 300" w:hAnsi="Museo Sans 300"/>
          <w:color w:val="404040" w:themeColor="text1" w:themeTint="BF"/>
          <w:sz w:val="24"/>
          <w:szCs w:val="24"/>
          <w:lang w:val="es-SV"/>
        </w:rPr>
      </w:pPr>
      <w:r w:rsidRPr="001B591D">
        <w:rPr>
          <w:rFonts w:ascii="Museo Sans 300" w:hAnsi="Museo Sans 300"/>
          <w:color w:val="404040" w:themeColor="text1" w:themeTint="BF"/>
          <w:sz w:val="24"/>
          <w:szCs w:val="24"/>
          <w:lang w:val="es-SV"/>
        </w:rPr>
        <w:t>El Plan de Trabajo 2023 de la Unidad Técnica del CONASEVI está basado en el PESV 2021-2030 y en nuestro POA 2023, está conformado por 5 pilares el cual recopila una breve descripción de cada uno de ellos y se centra en todas aquellas actividades en las que el equipo intervendrá, como controles vehiculares, capacitaciones, charlas de seguridad vial, conformación de comité, inspección en puntos críticos, intervenciones en medios de comunicación.</w:t>
      </w:r>
    </w:p>
    <w:p w14:paraId="4DF145DB" w14:textId="77777777" w:rsidR="00554174" w:rsidRPr="001B591D" w:rsidRDefault="00554174" w:rsidP="00554174">
      <w:pPr>
        <w:spacing w:line="360" w:lineRule="auto"/>
        <w:ind w:left="567"/>
        <w:jc w:val="both"/>
        <w:rPr>
          <w:rFonts w:ascii="Museo Sans 300" w:hAnsi="Museo Sans 300"/>
          <w:color w:val="404040" w:themeColor="text1" w:themeTint="BF"/>
          <w:sz w:val="24"/>
          <w:szCs w:val="24"/>
          <w:lang w:val="es-SV"/>
        </w:rPr>
      </w:pPr>
    </w:p>
    <w:p w14:paraId="0DDB9D0A" w14:textId="23CB5FAD" w:rsidR="00554174" w:rsidRPr="001B591D" w:rsidRDefault="00554174" w:rsidP="00554174">
      <w:pPr>
        <w:spacing w:line="360" w:lineRule="auto"/>
        <w:ind w:left="567"/>
        <w:jc w:val="both"/>
        <w:rPr>
          <w:rFonts w:ascii="Museo Sans 300" w:hAnsi="Museo Sans 300"/>
          <w:color w:val="404040" w:themeColor="text1" w:themeTint="BF"/>
          <w:sz w:val="24"/>
          <w:szCs w:val="24"/>
          <w:lang w:val="es-SV"/>
        </w:rPr>
      </w:pPr>
      <w:r w:rsidRPr="001B591D">
        <w:rPr>
          <w:rFonts w:ascii="Museo Sans 300" w:hAnsi="Museo Sans 300"/>
          <w:color w:val="404040" w:themeColor="text1" w:themeTint="BF"/>
          <w:sz w:val="24"/>
          <w:szCs w:val="24"/>
          <w:lang w:val="es-SV"/>
        </w:rPr>
        <w:t>Está dirigido a la población en general: automovilistas, ciclistas, motociclistas y peatones, ya que todos somos peatones en algún momento del día y al conducir un vehículo motorizado, se tiene la responsabilidad de no provocar algún tipo de percance que pueda poner en riesgo la vida de peatones o la del mismo conductor y acompañantes.</w:t>
      </w:r>
    </w:p>
    <w:p w14:paraId="6353CE3C" w14:textId="77777777" w:rsidR="00554174" w:rsidRDefault="00554174">
      <w:r>
        <w:br w:type="page"/>
      </w:r>
    </w:p>
    <w:p w14:paraId="54276387" w14:textId="52026151" w:rsidR="00231F46" w:rsidRPr="00F12769" w:rsidRDefault="00554174" w:rsidP="00F12769">
      <w:pPr>
        <w:pStyle w:val="Ttulo2"/>
        <w:rPr>
          <w:rFonts w:ascii="Museo Sans 300" w:hAnsi="Museo Sans 300"/>
          <w:color w:val="auto"/>
          <w:sz w:val="28"/>
          <w:szCs w:val="28"/>
        </w:rPr>
      </w:pPr>
      <w:bookmarkStart w:id="7" w:name="_Toc125354466"/>
      <w:r w:rsidRPr="00554174">
        <w:rPr>
          <w:rFonts w:ascii="Museo Sans 300" w:hAnsi="Museo Sans 300"/>
          <w:color w:val="auto"/>
          <w:sz w:val="28"/>
          <w:szCs w:val="28"/>
        </w:rPr>
        <w:lastRenderedPageBreak/>
        <w:t>METODOLOGÍA</w:t>
      </w:r>
      <w:r w:rsidR="00231F46">
        <w:rPr>
          <w:noProof/>
          <w:lang w:val="es-SV" w:eastAsia="es-SV"/>
        </w:rPr>
        <mc:AlternateContent>
          <mc:Choice Requires="wpg">
            <w:drawing>
              <wp:anchor distT="0" distB="0" distL="114300" distR="114300" simplePos="0" relativeHeight="251796480" behindDoc="0" locked="0" layoutInCell="1" allowOverlap="1" wp14:anchorId="46D68742" wp14:editId="67F39702">
                <wp:simplePos x="0" y="0"/>
                <wp:positionH relativeFrom="column">
                  <wp:posOffset>3326958</wp:posOffset>
                </wp:positionH>
                <wp:positionV relativeFrom="paragraph">
                  <wp:posOffset>4986674</wp:posOffset>
                </wp:positionV>
                <wp:extent cx="686539" cy="792758"/>
                <wp:effectExtent l="0" t="0" r="18415" b="26670"/>
                <wp:wrapNone/>
                <wp:docPr id="86" name="Grupo 86"/>
                <wp:cNvGraphicFramePr/>
                <a:graphic xmlns:a="http://schemas.openxmlformats.org/drawingml/2006/main">
                  <a:graphicData uri="http://schemas.microsoft.com/office/word/2010/wordprocessingGroup">
                    <wpg:wgp>
                      <wpg:cNvGrpSpPr/>
                      <wpg:grpSpPr>
                        <a:xfrm>
                          <a:off x="0" y="0"/>
                          <a:ext cx="686539" cy="792758"/>
                          <a:chOff x="0" y="0"/>
                          <a:chExt cx="686539" cy="792758"/>
                        </a:xfrm>
                      </wpg:grpSpPr>
                      <wps:wsp>
                        <wps:cNvPr id="57" name="Google Shape;8327;p88"/>
                        <wps:cNvSpPr/>
                        <wps:spPr>
                          <a:xfrm rot="5400000">
                            <a:off x="-53109" y="53109"/>
                            <a:ext cx="792758" cy="686539"/>
                          </a:xfrm>
                          <a:custGeom>
                            <a:avLst/>
                            <a:gdLst/>
                            <a:ahLst/>
                            <a:cxnLst/>
                            <a:rect l="l" t="t" r="r" b="b"/>
                            <a:pathLst>
                              <a:path w="57767" h="50027" extrusionOk="0">
                                <a:moveTo>
                                  <a:pt x="14439" y="0"/>
                                </a:moveTo>
                                <a:lnTo>
                                  <a:pt x="0" y="25014"/>
                                </a:lnTo>
                                <a:lnTo>
                                  <a:pt x="14439" y="50027"/>
                                </a:lnTo>
                                <a:lnTo>
                                  <a:pt x="43329" y="50027"/>
                                </a:lnTo>
                                <a:lnTo>
                                  <a:pt x="57767" y="25014"/>
                                </a:lnTo>
                                <a:lnTo>
                                  <a:pt x="43329" y="0"/>
                                </a:lnTo>
                                <a:close/>
                              </a:path>
                            </a:pathLst>
                          </a:custGeom>
                          <a:noFill/>
                          <a:ln w="9525" cap="flat" cmpd="sng">
                            <a:solidFill>
                              <a:srgbClr val="0070C0"/>
                            </a:solidFill>
                            <a:prstDash val="solid"/>
                            <a:round/>
                            <a:headEnd type="none" w="sm" len="sm"/>
                            <a:tailEnd type="none" w="sm" len="sm"/>
                          </a:ln>
                        </wps:spPr>
                        <wps:bodyPr spcFirstLastPara="1" wrap="square" lIns="91425" tIns="91425" rIns="91425" bIns="91425" anchor="ctr" anchorCtr="0">
                          <a:noAutofit/>
                        </wps:bodyPr>
                      </wps:wsp>
                      <wps:wsp>
                        <wps:cNvPr id="174" name="Google Shape;10826;p94"/>
                        <wps:cNvSpPr/>
                        <wps:spPr>
                          <a:xfrm>
                            <a:off x="46585" y="169738"/>
                            <a:ext cx="588010" cy="430530"/>
                          </a:xfrm>
                          <a:custGeom>
                            <a:avLst/>
                            <a:gdLst/>
                            <a:ahLst/>
                            <a:cxnLst/>
                            <a:rect l="l" t="t" r="r" b="b"/>
                            <a:pathLst>
                              <a:path w="14039" h="10276" extrusionOk="0">
                                <a:moveTo>
                                  <a:pt x="11621" y="655"/>
                                </a:moveTo>
                                <a:lnTo>
                                  <a:pt x="11621" y="1500"/>
                                </a:lnTo>
                                <a:cubicBezTo>
                                  <a:pt x="11621" y="1631"/>
                                  <a:pt x="11598" y="1762"/>
                                  <a:pt x="11538" y="1905"/>
                                </a:cubicBezTo>
                                <a:lnTo>
                                  <a:pt x="11431" y="2108"/>
                                </a:lnTo>
                                <a:cubicBezTo>
                                  <a:pt x="11419" y="2143"/>
                                  <a:pt x="11419" y="2167"/>
                                  <a:pt x="11419" y="2203"/>
                                </a:cubicBezTo>
                                <a:lnTo>
                                  <a:pt x="11419" y="2631"/>
                                </a:lnTo>
                                <a:cubicBezTo>
                                  <a:pt x="11419" y="2929"/>
                                  <a:pt x="11300" y="3215"/>
                                  <a:pt x="11074" y="3429"/>
                                </a:cubicBezTo>
                                <a:cubicBezTo>
                                  <a:pt x="10858" y="3634"/>
                                  <a:pt x="10599" y="3751"/>
                                  <a:pt x="10317" y="3751"/>
                                </a:cubicBezTo>
                                <a:cubicBezTo>
                                  <a:pt x="10303" y="3751"/>
                                  <a:pt x="10290" y="3751"/>
                                  <a:pt x="10276" y="3751"/>
                                </a:cubicBezTo>
                                <a:cubicBezTo>
                                  <a:pt x="9657" y="3739"/>
                                  <a:pt x="9181" y="3215"/>
                                  <a:pt x="9181" y="2584"/>
                                </a:cubicBezTo>
                                <a:lnTo>
                                  <a:pt x="9181" y="2203"/>
                                </a:lnTo>
                                <a:cubicBezTo>
                                  <a:pt x="9181" y="2167"/>
                                  <a:pt x="9181" y="2143"/>
                                  <a:pt x="9169" y="2108"/>
                                </a:cubicBezTo>
                                <a:lnTo>
                                  <a:pt x="9038" y="1857"/>
                                </a:lnTo>
                                <a:cubicBezTo>
                                  <a:pt x="8990" y="1762"/>
                                  <a:pt x="8966" y="1667"/>
                                  <a:pt x="8966" y="1560"/>
                                </a:cubicBezTo>
                                <a:lnTo>
                                  <a:pt x="8966" y="1548"/>
                                </a:lnTo>
                                <a:cubicBezTo>
                                  <a:pt x="8966" y="1048"/>
                                  <a:pt x="9359" y="655"/>
                                  <a:pt x="9859" y="655"/>
                                </a:cubicBezTo>
                                <a:close/>
                                <a:moveTo>
                                  <a:pt x="4156" y="429"/>
                                </a:moveTo>
                                <a:cubicBezTo>
                                  <a:pt x="4513" y="429"/>
                                  <a:pt x="4823" y="560"/>
                                  <a:pt x="5061" y="822"/>
                                </a:cubicBezTo>
                                <a:cubicBezTo>
                                  <a:pt x="5299" y="1072"/>
                                  <a:pt x="5442" y="1417"/>
                                  <a:pt x="5478" y="1786"/>
                                </a:cubicBezTo>
                                <a:cubicBezTo>
                                  <a:pt x="5513" y="2215"/>
                                  <a:pt x="5656" y="3108"/>
                                  <a:pt x="5847" y="3643"/>
                                </a:cubicBezTo>
                                <a:lnTo>
                                  <a:pt x="5835" y="3643"/>
                                </a:lnTo>
                                <a:cubicBezTo>
                                  <a:pt x="5525" y="3762"/>
                                  <a:pt x="4882" y="3941"/>
                                  <a:pt x="4132" y="3941"/>
                                </a:cubicBezTo>
                                <a:cubicBezTo>
                                  <a:pt x="4077" y="3944"/>
                                  <a:pt x="4021" y="3945"/>
                                  <a:pt x="3967" y="3945"/>
                                </a:cubicBezTo>
                                <a:cubicBezTo>
                                  <a:pt x="3330" y="3945"/>
                                  <a:pt x="2762" y="3765"/>
                                  <a:pt x="2477" y="3655"/>
                                </a:cubicBezTo>
                                <a:cubicBezTo>
                                  <a:pt x="2656" y="3108"/>
                                  <a:pt x="2799" y="2215"/>
                                  <a:pt x="2835" y="1786"/>
                                </a:cubicBezTo>
                                <a:cubicBezTo>
                                  <a:pt x="2858" y="1417"/>
                                  <a:pt x="3013" y="1072"/>
                                  <a:pt x="3251" y="822"/>
                                </a:cubicBezTo>
                                <a:cubicBezTo>
                                  <a:pt x="3501" y="560"/>
                                  <a:pt x="3811" y="429"/>
                                  <a:pt x="4156" y="429"/>
                                </a:cubicBezTo>
                                <a:close/>
                                <a:moveTo>
                                  <a:pt x="10752" y="4096"/>
                                </a:moveTo>
                                <a:cubicBezTo>
                                  <a:pt x="10752" y="4155"/>
                                  <a:pt x="10764" y="4215"/>
                                  <a:pt x="10776" y="4274"/>
                                </a:cubicBezTo>
                                <a:lnTo>
                                  <a:pt x="10609" y="4429"/>
                                </a:lnTo>
                                <a:cubicBezTo>
                                  <a:pt x="10526" y="4524"/>
                                  <a:pt x="10419" y="4572"/>
                                  <a:pt x="10300" y="4572"/>
                                </a:cubicBezTo>
                                <a:cubicBezTo>
                                  <a:pt x="10181" y="4572"/>
                                  <a:pt x="10062" y="4524"/>
                                  <a:pt x="9990" y="4429"/>
                                </a:cubicBezTo>
                                <a:lnTo>
                                  <a:pt x="9823" y="4274"/>
                                </a:lnTo>
                                <a:cubicBezTo>
                                  <a:pt x="9835" y="4215"/>
                                  <a:pt x="9859" y="4155"/>
                                  <a:pt x="9859" y="4096"/>
                                </a:cubicBezTo>
                                <a:cubicBezTo>
                                  <a:pt x="9990" y="4132"/>
                                  <a:pt x="10121" y="4167"/>
                                  <a:pt x="10252" y="4167"/>
                                </a:cubicBezTo>
                                <a:lnTo>
                                  <a:pt x="10300" y="4167"/>
                                </a:lnTo>
                                <a:cubicBezTo>
                                  <a:pt x="10455" y="4167"/>
                                  <a:pt x="10609" y="4132"/>
                                  <a:pt x="10752" y="4096"/>
                                </a:cubicBezTo>
                                <a:close/>
                                <a:moveTo>
                                  <a:pt x="4692" y="4358"/>
                                </a:moveTo>
                                <a:cubicBezTo>
                                  <a:pt x="4763" y="4524"/>
                                  <a:pt x="4918" y="4644"/>
                                  <a:pt x="5097" y="4691"/>
                                </a:cubicBezTo>
                                <a:lnTo>
                                  <a:pt x="5835" y="4894"/>
                                </a:lnTo>
                                <a:cubicBezTo>
                                  <a:pt x="6025" y="4953"/>
                                  <a:pt x="6168" y="5132"/>
                                  <a:pt x="6168" y="5322"/>
                                </a:cubicBezTo>
                                <a:lnTo>
                                  <a:pt x="6168" y="7251"/>
                                </a:lnTo>
                                <a:cubicBezTo>
                                  <a:pt x="6168" y="7501"/>
                                  <a:pt x="5954" y="7692"/>
                                  <a:pt x="5716" y="7692"/>
                                </a:cubicBezTo>
                                <a:lnTo>
                                  <a:pt x="5704" y="7692"/>
                                </a:lnTo>
                                <a:lnTo>
                                  <a:pt x="5704" y="6144"/>
                                </a:lnTo>
                                <a:cubicBezTo>
                                  <a:pt x="5668" y="5787"/>
                                  <a:pt x="5394" y="5501"/>
                                  <a:pt x="5025" y="5501"/>
                                </a:cubicBezTo>
                                <a:lnTo>
                                  <a:pt x="3275" y="5501"/>
                                </a:lnTo>
                                <a:cubicBezTo>
                                  <a:pt x="2918" y="5501"/>
                                  <a:pt x="2632" y="5787"/>
                                  <a:pt x="2632" y="6144"/>
                                </a:cubicBezTo>
                                <a:lnTo>
                                  <a:pt x="2632" y="7692"/>
                                </a:lnTo>
                                <a:lnTo>
                                  <a:pt x="2620" y="7692"/>
                                </a:lnTo>
                                <a:cubicBezTo>
                                  <a:pt x="2370" y="7692"/>
                                  <a:pt x="2180" y="7489"/>
                                  <a:pt x="2180" y="7251"/>
                                </a:cubicBezTo>
                                <a:lnTo>
                                  <a:pt x="2180" y="5322"/>
                                </a:lnTo>
                                <a:cubicBezTo>
                                  <a:pt x="2180" y="5132"/>
                                  <a:pt x="2311" y="4941"/>
                                  <a:pt x="2501" y="4894"/>
                                </a:cubicBezTo>
                                <a:lnTo>
                                  <a:pt x="3251" y="4691"/>
                                </a:lnTo>
                                <a:cubicBezTo>
                                  <a:pt x="3430" y="4644"/>
                                  <a:pt x="3561" y="4524"/>
                                  <a:pt x="3644" y="4358"/>
                                </a:cubicBezTo>
                                <a:cubicBezTo>
                                  <a:pt x="3811" y="4370"/>
                                  <a:pt x="3989" y="4394"/>
                                  <a:pt x="4168" y="4394"/>
                                </a:cubicBezTo>
                                <a:cubicBezTo>
                                  <a:pt x="4347" y="4394"/>
                                  <a:pt x="4525" y="4370"/>
                                  <a:pt x="4692" y="4358"/>
                                </a:cubicBezTo>
                                <a:close/>
                                <a:moveTo>
                                  <a:pt x="10526" y="5906"/>
                                </a:moveTo>
                                <a:cubicBezTo>
                                  <a:pt x="10538" y="5906"/>
                                  <a:pt x="10538" y="5906"/>
                                  <a:pt x="10538" y="5918"/>
                                </a:cubicBezTo>
                                <a:lnTo>
                                  <a:pt x="10538" y="7680"/>
                                </a:lnTo>
                                <a:cubicBezTo>
                                  <a:pt x="10538" y="7692"/>
                                  <a:pt x="10538" y="7692"/>
                                  <a:pt x="10526" y="7692"/>
                                </a:cubicBezTo>
                                <a:lnTo>
                                  <a:pt x="7895" y="7692"/>
                                </a:lnTo>
                                <a:cubicBezTo>
                                  <a:pt x="7871" y="7692"/>
                                  <a:pt x="7871" y="7692"/>
                                  <a:pt x="7871" y="7680"/>
                                </a:cubicBezTo>
                                <a:lnTo>
                                  <a:pt x="7871" y="5918"/>
                                </a:lnTo>
                                <a:lnTo>
                                  <a:pt x="10526" y="5906"/>
                                </a:lnTo>
                                <a:close/>
                                <a:moveTo>
                                  <a:pt x="11050" y="4596"/>
                                </a:moveTo>
                                <a:lnTo>
                                  <a:pt x="11228" y="4691"/>
                                </a:lnTo>
                                <a:lnTo>
                                  <a:pt x="11967" y="4894"/>
                                </a:lnTo>
                                <a:cubicBezTo>
                                  <a:pt x="12157" y="4953"/>
                                  <a:pt x="12300" y="5132"/>
                                  <a:pt x="12300" y="5322"/>
                                </a:cubicBezTo>
                                <a:lnTo>
                                  <a:pt x="12300" y="7251"/>
                                </a:lnTo>
                                <a:cubicBezTo>
                                  <a:pt x="12300" y="7501"/>
                                  <a:pt x="12086" y="7692"/>
                                  <a:pt x="11848" y="7692"/>
                                </a:cubicBezTo>
                                <a:lnTo>
                                  <a:pt x="10955" y="7692"/>
                                </a:lnTo>
                                <a:lnTo>
                                  <a:pt x="10955" y="7680"/>
                                </a:lnTo>
                                <a:lnTo>
                                  <a:pt x="10955" y="7227"/>
                                </a:lnTo>
                                <a:lnTo>
                                  <a:pt x="11621" y="7227"/>
                                </a:lnTo>
                                <a:cubicBezTo>
                                  <a:pt x="11740" y="7227"/>
                                  <a:pt x="11836" y="7144"/>
                                  <a:pt x="11836" y="7025"/>
                                </a:cubicBezTo>
                                <a:lnTo>
                                  <a:pt x="11836" y="5715"/>
                                </a:lnTo>
                                <a:cubicBezTo>
                                  <a:pt x="11836" y="5596"/>
                                  <a:pt x="11740" y="5501"/>
                                  <a:pt x="11621" y="5501"/>
                                </a:cubicBezTo>
                                <a:cubicBezTo>
                                  <a:pt x="11502" y="5501"/>
                                  <a:pt x="11419" y="5596"/>
                                  <a:pt x="11419" y="5715"/>
                                </a:cubicBezTo>
                                <a:lnTo>
                                  <a:pt x="11419" y="6834"/>
                                </a:lnTo>
                                <a:lnTo>
                                  <a:pt x="10955" y="6834"/>
                                </a:lnTo>
                                <a:lnTo>
                                  <a:pt x="10955" y="5941"/>
                                </a:lnTo>
                                <a:cubicBezTo>
                                  <a:pt x="10955" y="5691"/>
                                  <a:pt x="10764" y="5525"/>
                                  <a:pt x="10538" y="5525"/>
                                </a:cubicBezTo>
                                <a:lnTo>
                                  <a:pt x="8335" y="5525"/>
                                </a:lnTo>
                                <a:lnTo>
                                  <a:pt x="8335" y="5322"/>
                                </a:lnTo>
                                <a:lnTo>
                                  <a:pt x="8299" y="5322"/>
                                </a:lnTo>
                                <a:cubicBezTo>
                                  <a:pt x="8299" y="5132"/>
                                  <a:pt x="8442" y="4941"/>
                                  <a:pt x="8633" y="4894"/>
                                </a:cubicBezTo>
                                <a:lnTo>
                                  <a:pt x="9383" y="4691"/>
                                </a:lnTo>
                                <a:cubicBezTo>
                                  <a:pt x="9442" y="4667"/>
                                  <a:pt x="9490" y="4644"/>
                                  <a:pt x="9562" y="4596"/>
                                </a:cubicBezTo>
                                <a:lnTo>
                                  <a:pt x="9693" y="4727"/>
                                </a:lnTo>
                                <a:cubicBezTo>
                                  <a:pt x="9859" y="4894"/>
                                  <a:pt x="10062" y="4989"/>
                                  <a:pt x="10300" y="4989"/>
                                </a:cubicBezTo>
                                <a:cubicBezTo>
                                  <a:pt x="10526" y="4989"/>
                                  <a:pt x="10752" y="4894"/>
                                  <a:pt x="10907" y="4727"/>
                                </a:cubicBezTo>
                                <a:lnTo>
                                  <a:pt x="11050" y="4596"/>
                                </a:lnTo>
                                <a:close/>
                                <a:moveTo>
                                  <a:pt x="2632" y="8108"/>
                                </a:moveTo>
                                <a:lnTo>
                                  <a:pt x="2632" y="8573"/>
                                </a:lnTo>
                                <a:lnTo>
                                  <a:pt x="846" y="8573"/>
                                </a:lnTo>
                                <a:lnTo>
                                  <a:pt x="846" y="8108"/>
                                </a:lnTo>
                                <a:close/>
                                <a:moveTo>
                                  <a:pt x="13157" y="8108"/>
                                </a:moveTo>
                                <a:lnTo>
                                  <a:pt x="13157" y="8573"/>
                                </a:lnTo>
                                <a:lnTo>
                                  <a:pt x="5668" y="8573"/>
                                </a:lnTo>
                                <a:lnTo>
                                  <a:pt x="5668" y="8108"/>
                                </a:lnTo>
                                <a:close/>
                                <a:moveTo>
                                  <a:pt x="5049" y="5906"/>
                                </a:moveTo>
                                <a:cubicBezTo>
                                  <a:pt x="5180" y="5906"/>
                                  <a:pt x="5287" y="6013"/>
                                  <a:pt x="5287" y="6144"/>
                                </a:cubicBezTo>
                                <a:lnTo>
                                  <a:pt x="5287" y="9001"/>
                                </a:lnTo>
                                <a:lnTo>
                                  <a:pt x="3049" y="9001"/>
                                </a:lnTo>
                                <a:lnTo>
                                  <a:pt x="3049" y="6144"/>
                                </a:lnTo>
                                <a:cubicBezTo>
                                  <a:pt x="3049" y="6013"/>
                                  <a:pt x="3156" y="5906"/>
                                  <a:pt x="3287" y="5906"/>
                                </a:cubicBezTo>
                                <a:close/>
                                <a:moveTo>
                                  <a:pt x="4168" y="0"/>
                                </a:moveTo>
                                <a:cubicBezTo>
                                  <a:pt x="3239" y="0"/>
                                  <a:pt x="2501" y="738"/>
                                  <a:pt x="2430" y="1738"/>
                                </a:cubicBezTo>
                                <a:cubicBezTo>
                                  <a:pt x="2394" y="2155"/>
                                  <a:pt x="2263" y="2989"/>
                                  <a:pt x="2084" y="3477"/>
                                </a:cubicBezTo>
                                <a:cubicBezTo>
                                  <a:pt x="2037" y="3584"/>
                                  <a:pt x="2049" y="3703"/>
                                  <a:pt x="2096" y="3810"/>
                                </a:cubicBezTo>
                                <a:cubicBezTo>
                                  <a:pt x="2144" y="3905"/>
                                  <a:pt x="2239" y="3989"/>
                                  <a:pt x="2334" y="4024"/>
                                </a:cubicBezTo>
                                <a:cubicBezTo>
                                  <a:pt x="2513" y="4084"/>
                                  <a:pt x="2811" y="4179"/>
                                  <a:pt x="3156" y="4251"/>
                                </a:cubicBezTo>
                                <a:cubicBezTo>
                                  <a:pt x="3144" y="4251"/>
                                  <a:pt x="3144" y="4251"/>
                                  <a:pt x="3120" y="4263"/>
                                </a:cubicBezTo>
                                <a:lnTo>
                                  <a:pt x="2382" y="4477"/>
                                </a:lnTo>
                                <a:cubicBezTo>
                                  <a:pt x="2013" y="4584"/>
                                  <a:pt x="1751" y="4917"/>
                                  <a:pt x="1751" y="5310"/>
                                </a:cubicBezTo>
                                <a:lnTo>
                                  <a:pt x="1751" y="7227"/>
                                </a:lnTo>
                                <a:cubicBezTo>
                                  <a:pt x="1751" y="7394"/>
                                  <a:pt x="1799" y="7561"/>
                                  <a:pt x="1894" y="7680"/>
                                </a:cubicBezTo>
                                <a:lnTo>
                                  <a:pt x="203" y="7680"/>
                                </a:lnTo>
                                <a:cubicBezTo>
                                  <a:pt x="84" y="7680"/>
                                  <a:pt x="1" y="7763"/>
                                  <a:pt x="1" y="7882"/>
                                </a:cubicBezTo>
                                <a:cubicBezTo>
                                  <a:pt x="1" y="8001"/>
                                  <a:pt x="84" y="8096"/>
                                  <a:pt x="203" y="8096"/>
                                </a:cubicBezTo>
                                <a:lnTo>
                                  <a:pt x="441" y="8096"/>
                                </a:lnTo>
                                <a:lnTo>
                                  <a:pt x="441" y="10073"/>
                                </a:lnTo>
                                <a:cubicBezTo>
                                  <a:pt x="441" y="10192"/>
                                  <a:pt x="537" y="10275"/>
                                  <a:pt x="656" y="10275"/>
                                </a:cubicBezTo>
                                <a:cubicBezTo>
                                  <a:pt x="775" y="10275"/>
                                  <a:pt x="858" y="10192"/>
                                  <a:pt x="858" y="10073"/>
                                </a:cubicBezTo>
                                <a:lnTo>
                                  <a:pt x="858" y="8954"/>
                                </a:lnTo>
                                <a:lnTo>
                                  <a:pt x="2644" y="8954"/>
                                </a:lnTo>
                                <a:lnTo>
                                  <a:pt x="2644" y="10073"/>
                                </a:lnTo>
                                <a:cubicBezTo>
                                  <a:pt x="2644" y="10192"/>
                                  <a:pt x="2739" y="10275"/>
                                  <a:pt x="2858" y="10275"/>
                                </a:cubicBezTo>
                                <a:cubicBezTo>
                                  <a:pt x="2977" y="10275"/>
                                  <a:pt x="3073" y="10192"/>
                                  <a:pt x="3073" y="10073"/>
                                </a:cubicBezTo>
                                <a:lnTo>
                                  <a:pt x="3073" y="9406"/>
                                </a:lnTo>
                                <a:lnTo>
                                  <a:pt x="5287" y="9406"/>
                                </a:lnTo>
                                <a:lnTo>
                                  <a:pt x="5287" y="10073"/>
                                </a:lnTo>
                                <a:cubicBezTo>
                                  <a:pt x="5287" y="10192"/>
                                  <a:pt x="5371" y="10275"/>
                                  <a:pt x="5490" y="10275"/>
                                </a:cubicBezTo>
                                <a:cubicBezTo>
                                  <a:pt x="5609" y="10275"/>
                                  <a:pt x="5704" y="10192"/>
                                  <a:pt x="5704" y="10073"/>
                                </a:cubicBezTo>
                                <a:lnTo>
                                  <a:pt x="5704" y="8954"/>
                                </a:lnTo>
                                <a:lnTo>
                                  <a:pt x="13169" y="8954"/>
                                </a:lnTo>
                                <a:lnTo>
                                  <a:pt x="13169" y="10073"/>
                                </a:lnTo>
                                <a:cubicBezTo>
                                  <a:pt x="13169" y="10192"/>
                                  <a:pt x="13264" y="10275"/>
                                  <a:pt x="13383" y="10275"/>
                                </a:cubicBezTo>
                                <a:cubicBezTo>
                                  <a:pt x="13503" y="10275"/>
                                  <a:pt x="13586" y="10192"/>
                                  <a:pt x="13586" y="10073"/>
                                </a:cubicBezTo>
                                <a:lnTo>
                                  <a:pt x="13586" y="8096"/>
                                </a:lnTo>
                                <a:lnTo>
                                  <a:pt x="13824" y="8096"/>
                                </a:lnTo>
                                <a:cubicBezTo>
                                  <a:pt x="13943" y="8096"/>
                                  <a:pt x="14038" y="8001"/>
                                  <a:pt x="14038" y="7882"/>
                                </a:cubicBezTo>
                                <a:cubicBezTo>
                                  <a:pt x="14003" y="7787"/>
                                  <a:pt x="13919" y="7692"/>
                                  <a:pt x="13800" y="7692"/>
                                </a:cubicBezTo>
                                <a:lnTo>
                                  <a:pt x="12562" y="7692"/>
                                </a:lnTo>
                                <a:cubicBezTo>
                                  <a:pt x="12633" y="7561"/>
                                  <a:pt x="12693" y="7406"/>
                                  <a:pt x="12693" y="7251"/>
                                </a:cubicBezTo>
                                <a:lnTo>
                                  <a:pt x="12693" y="5322"/>
                                </a:lnTo>
                                <a:cubicBezTo>
                                  <a:pt x="12693" y="4941"/>
                                  <a:pt x="12443" y="4596"/>
                                  <a:pt x="12074" y="4489"/>
                                </a:cubicBezTo>
                                <a:lnTo>
                                  <a:pt x="11324" y="4286"/>
                                </a:lnTo>
                                <a:cubicBezTo>
                                  <a:pt x="11228" y="4251"/>
                                  <a:pt x="11169" y="4167"/>
                                  <a:pt x="11169" y="4060"/>
                                </a:cubicBezTo>
                                <a:lnTo>
                                  <a:pt x="11169" y="3893"/>
                                </a:lnTo>
                                <a:cubicBezTo>
                                  <a:pt x="11240" y="3858"/>
                                  <a:pt x="11300" y="3798"/>
                                  <a:pt x="11359" y="3739"/>
                                </a:cubicBezTo>
                                <a:cubicBezTo>
                                  <a:pt x="11657" y="3453"/>
                                  <a:pt x="11824" y="3060"/>
                                  <a:pt x="11824" y="2643"/>
                                </a:cubicBezTo>
                                <a:lnTo>
                                  <a:pt x="11824" y="2262"/>
                                </a:lnTo>
                                <a:lnTo>
                                  <a:pt x="11895" y="2096"/>
                                </a:lnTo>
                                <a:cubicBezTo>
                                  <a:pt x="11979" y="1917"/>
                                  <a:pt x="12026" y="1703"/>
                                  <a:pt x="12026" y="1512"/>
                                </a:cubicBezTo>
                                <a:lnTo>
                                  <a:pt x="12026" y="453"/>
                                </a:lnTo>
                                <a:cubicBezTo>
                                  <a:pt x="12026" y="333"/>
                                  <a:pt x="11943" y="250"/>
                                  <a:pt x="11824" y="250"/>
                                </a:cubicBezTo>
                                <a:lnTo>
                                  <a:pt x="9859" y="250"/>
                                </a:lnTo>
                                <a:cubicBezTo>
                                  <a:pt x="9145" y="250"/>
                                  <a:pt x="8561" y="834"/>
                                  <a:pt x="8561" y="1548"/>
                                </a:cubicBezTo>
                                <a:lnTo>
                                  <a:pt x="8561" y="1560"/>
                                </a:lnTo>
                                <a:cubicBezTo>
                                  <a:pt x="8561" y="1727"/>
                                  <a:pt x="8597" y="1881"/>
                                  <a:pt x="8680" y="2036"/>
                                </a:cubicBezTo>
                                <a:lnTo>
                                  <a:pt x="8788" y="2238"/>
                                </a:lnTo>
                                <a:lnTo>
                                  <a:pt x="8788" y="2572"/>
                                </a:lnTo>
                                <a:cubicBezTo>
                                  <a:pt x="8788" y="3108"/>
                                  <a:pt x="9050" y="3584"/>
                                  <a:pt x="9442" y="3870"/>
                                </a:cubicBezTo>
                                <a:lnTo>
                                  <a:pt x="9442" y="4048"/>
                                </a:lnTo>
                                <a:cubicBezTo>
                                  <a:pt x="9442" y="4143"/>
                                  <a:pt x="9359" y="4239"/>
                                  <a:pt x="9276" y="4263"/>
                                </a:cubicBezTo>
                                <a:lnTo>
                                  <a:pt x="8526" y="4477"/>
                                </a:lnTo>
                                <a:cubicBezTo>
                                  <a:pt x="8157" y="4584"/>
                                  <a:pt x="7907" y="4917"/>
                                  <a:pt x="7907" y="5310"/>
                                </a:cubicBezTo>
                                <a:lnTo>
                                  <a:pt x="7907" y="5489"/>
                                </a:lnTo>
                                <a:lnTo>
                                  <a:pt x="7895" y="5489"/>
                                </a:lnTo>
                                <a:cubicBezTo>
                                  <a:pt x="7657" y="5489"/>
                                  <a:pt x="7478" y="5679"/>
                                  <a:pt x="7478" y="5906"/>
                                </a:cubicBezTo>
                                <a:lnTo>
                                  <a:pt x="7478" y="7656"/>
                                </a:lnTo>
                                <a:lnTo>
                                  <a:pt x="7478" y="7680"/>
                                </a:lnTo>
                                <a:lnTo>
                                  <a:pt x="6442" y="7680"/>
                                </a:lnTo>
                                <a:cubicBezTo>
                                  <a:pt x="6525" y="7537"/>
                                  <a:pt x="6585" y="7394"/>
                                  <a:pt x="6585" y="7227"/>
                                </a:cubicBezTo>
                                <a:lnTo>
                                  <a:pt x="6585" y="5310"/>
                                </a:lnTo>
                                <a:cubicBezTo>
                                  <a:pt x="6585" y="4917"/>
                                  <a:pt x="6323" y="4584"/>
                                  <a:pt x="5954" y="4477"/>
                                </a:cubicBezTo>
                                <a:lnTo>
                                  <a:pt x="5216" y="4263"/>
                                </a:lnTo>
                                <a:cubicBezTo>
                                  <a:pt x="5192" y="4263"/>
                                  <a:pt x="5192" y="4263"/>
                                  <a:pt x="5180" y="4251"/>
                                </a:cubicBezTo>
                                <a:cubicBezTo>
                                  <a:pt x="5537" y="4179"/>
                                  <a:pt x="5823" y="4084"/>
                                  <a:pt x="6002" y="4024"/>
                                </a:cubicBezTo>
                                <a:cubicBezTo>
                                  <a:pt x="6109" y="3989"/>
                                  <a:pt x="6192" y="3905"/>
                                  <a:pt x="6240" y="3810"/>
                                </a:cubicBezTo>
                                <a:cubicBezTo>
                                  <a:pt x="6287" y="3703"/>
                                  <a:pt x="6299" y="3596"/>
                                  <a:pt x="6252" y="3477"/>
                                </a:cubicBezTo>
                                <a:cubicBezTo>
                                  <a:pt x="6073" y="2977"/>
                                  <a:pt x="5942" y="2143"/>
                                  <a:pt x="5906" y="1738"/>
                                </a:cubicBezTo>
                                <a:cubicBezTo>
                                  <a:pt x="5835" y="738"/>
                                  <a:pt x="5097" y="0"/>
                                  <a:pt x="4168" y="0"/>
                                </a:cubicBezTo>
                                <a:close/>
                              </a:path>
                            </a:pathLst>
                          </a:custGeom>
                          <a:solidFill>
                            <a:srgbClr val="0070C0"/>
                          </a:solidFill>
                          <a:ln>
                            <a:solidFill>
                              <a:srgbClr val="0070C0"/>
                            </a:solidFill>
                          </a:ln>
                        </wps:spPr>
                        <wps:bodyPr spcFirstLastPara="1" wrap="square" lIns="91425" tIns="91425" rIns="91425" bIns="91425" anchor="ctr" anchorCtr="0">
                          <a:noAutofit/>
                        </wps:bodyPr>
                      </wps:wsp>
                    </wpg:wgp>
                  </a:graphicData>
                </a:graphic>
              </wp:anchor>
            </w:drawing>
          </mc:Choice>
          <mc:Fallback>
            <w:pict>
              <v:group w14:anchorId="33AD317E" id="Grupo 86" o:spid="_x0000_s1026" style="position:absolute;margin-left:261.95pt;margin-top:392.65pt;width:54.05pt;height:62.4pt;z-index:251796480" coordsize="6865,7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">
                <v:shape id="Google Shape;8327;p88" o:spid="_x0000_s1027" style="position:absolute;left:-531;top:531;width:7927;height:6865;rotation:90;visibility:visible;mso-wrap-style:square;v-text-anchor:middle" coordsize="57767,50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" path="m14439,l,25014,14439,50027r28890,l57767,25014,43329,,14439,xe" filled="f" strokecolor="#0070c0">
                  <v:stroke startarrowwidth="narrow" startarrowlength="short" endarrowwidth="narrow" endarrowlength="short"/>
                  <v:path arrowok="t" o:extrusionok="f"/>
                </v:shape>
                <v:shape id="Google Shape;10826;p94" o:spid="_x0000_s1028" style="position:absolute;left:465;top:1697;width:5880;height:4305;visibility:visible;mso-wrap-style:square;v-text-anchor:middle" coordsize="14039,10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" path="m11621,655r,845c11621,1631,11598,1762,11538,1905r-107,203c11419,2143,11419,2167,11419,2203r,428c11419,2929,11300,3215,11074,3429v-216,205,-475,322,-757,322c10303,3751,10290,3751,10276,3751,9657,3739,9181,3215,9181,2584r,-381c9181,2167,9181,2143,9169,2108l9038,1857v-48,-95,-72,-190,-72,-297l8966,1548v,-500,393,-893,893,-893l11621,655xm4156,429v357,,667,131,905,393c5299,1072,5442,1417,5478,1786v35,429,178,1322,369,1857l5835,3643v-310,119,-953,298,-1703,298c4077,3944,4021,3945,3967,3945v-637,,-1205,-180,-1490,-290c2656,3108,2799,2215,2835,1786v23,-369,178,-714,416,-964c3501,560,3811,429,4156,429xm10752,4096v,59,12,119,24,178l10609,4429v-83,95,-190,143,-309,143c10181,4572,10062,4524,9990,4429l9823,4274v12,-59,36,-119,36,-178c9990,4132,10121,4167,10252,4167r48,c10455,4167,10609,4132,10752,4096xm4692,4358v71,166,226,286,405,333l5835,4894v190,59,333,238,333,428l6168,7251v,250,-214,441,-452,441l5704,7692r,-1548c5668,5787,5394,5501,5025,5501r-1750,c2918,5501,2632,5787,2632,6144r,1548l2620,7692v-250,,-440,-203,-440,-441l2180,5322v,-190,131,-381,321,-428l3251,4691v179,-47,310,-167,393,-333c3811,4370,3989,4394,4168,4394v179,,357,-24,524,-36xm10526,5906v12,,12,,12,12l10538,7680v,12,,12,-12,12l7895,7692v-24,,-24,,-24,-12l7871,5918r2655,-12xm11050,4596r178,95l11967,4894v190,59,333,238,333,428l12300,7251v,250,-214,441,-452,441l10955,7692r,-12l10955,7227r666,c11740,7227,11836,7144,11836,7025r,-1310c11836,5596,11740,5501,11621,5501v-119,,-202,95,-202,214l11419,6834r-464,l10955,5941v,-250,-191,-416,-417,-416l8335,5525r,-203l8299,5322v,-190,143,-381,334,-428l9383,4691v59,-24,107,-47,179,-95l9693,4727v166,167,369,262,607,262c10526,4989,10752,4894,10907,4727r143,-131xm2632,8108r,465l846,8573r,-465l2632,8108xm13157,8108r,465l5668,8573r,-465l13157,8108xm5049,5906v131,,238,107,238,238l5287,9001r-2238,l3049,6144v,-131,107,-238,238,-238l5049,5906xm4168,c3239,,2501,738,2430,1738v-36,417,-167,1251,-346,1739c2037,3584,2049,3703,2096,3810v48,95,143,179,238,214c2513,4084,2811,4179,3156,4251v-12,,-12,,-36,12l2382,4477v-369,107,-631,440,-631,833l1751,7227v,167,48,334,143,453l203,7680c84,7680,1,7763,1,7882v,119,83,214,202,214l441,8096r,1977c441,10192,537,10275,656,10275v119,,202,-83,202,-202l858,8954r1786,l2644,10073v,119,95,202,214,202c2977,10275,3073,10192,3073,10073r,-667l5287,9406r,667c5287,10192,5371,10275,5490,10275v119,,214,-83,214,-202l5704,8954r7465,l13169,10073v,119,95,202,214,202c13503,10275,13586,10192,13586,10073r,-1977l13824,8096v119,,214,-95,214,-214c14003,7787,13919,7692,13800,7692r-1238,c12633,7561,12693,7406,12693,7251r,-1929c12693,4941,12443,4596,12074,4489r-750,-203c11228,4251,11169,4167,11169,4060r,-167c11240,3858,11300,3798,11359,3739v298,-286,465,-679,465,-1096l11824,2262r71,-166c11979,1917,12026,1703,12026,1512r,-1059c12026,333,11943,250,11824,250r-1965,c9145,250,8561,834,8561,1548r,12c8561,1727,8597,1881,8680,2036r108,202l8788,2572v,536,262,1012,654,1298l9442,4048v,95,-83,191,-166,215l8526,4477v-369,107,-619,440,-619,833l7907,5489r-12,c7657,5489,7478,5679,7478,5906r,1750l7478,7680r-1036,c6525,7537,6585,7394,6585,7227r,-1917c6585,4917,6323,4584,5954,4477l5216,4263v-24,,-24,,-36,-12c5537,4179,5823,4084,6002,4024v107,-35,190,-119,238,-214c6287,3703,6299,3596,6252,3477,6073,2977,5942,2143,5906,1738,5835,738,5097,,4168,xe" fillcolor="#0070c0" strokecolor="#0070c0">
                  <v:path arrowok="t" o:extrusionok="f"/>
                </v:shape>
              </v:group>
            </w:pict>
          </mc:Fallback>
        </mc:AlternateContent>
      </w:r>
      <w:r w:rsidR="00231F46">
        <w:rPr>
          <w:noProof/>
          <w:lang w:val="es-SV" w:eastAsia="es-SV"/>
        </w:rPr>
        <mc:AlternateContent>
          <mc:Choice Requires="wpg">
            <w:drawing>
              <wp:anchor distT="0" distB="0" distL="114300" distR="114300" simplePos="0" relativeHeight="251794432" behindDoc="0" locked="0" layoutInCell="1" allowOverlap="1" wp14:anchorId="447EE1C6" wp14:editId="7C0BF856">
                <wp:simplePos x="0" y="0"/>
                <wp:positionH relativeFrom="column">
                  <wp:posOffset>2670798</wp:posOffset>
                </wp:positionH>
                <wp:positionV relativeFrom="paragraph">
                  <wp:posOffset>3928334</wp:posOffset>
                </wp:positionV>
                <wp:extent cx="686539" cy="792772"/>
                <wp:effectExtent l="0" t="0" r="18415" b="26670"/>
                <wp:wrapNone/>
                <wp:docPr id="85" name="Grupo 85"/>
                <wp:cNvGraphicFramePr/>
                <a:graphic xmlns:a="http://schemas.openxmlformats.org/drawingml/2006/main">
                  <a:graphicData uri="http://schemas.microsoft.com/office/word/2010/wordprocessingGroup">
                    <wpg:wgp>
                      <wpg:cNvGrpSpPr/>
                      <wpg:grpSpPr>
                        <a:xfrm>
                          <a:off x="0" y="0"/>
                          <a:ext cx="686539" cy="792772"/>
                          <a:chOff x="0" y="0"/>
                          <a:chExt cx="686539" cy="792772"/>
                        </a:xfrm>
                      </wpg:grpSpPr>
                      <wps:wsp>
                        <wps:cNvPr id="58" name="Google Shape;8328;p88"/>
                        <wps:cNvSpPr/>
                        <wps:spPr>
                          <a:xfrm rot="5400000">
                            <a:off x="-53116" y="53116"/>
                            <a:ext cx="792772" cy="686539"/>
                          </a:xfrm>
                          <a:custGeom>
                            <a:avLst/>
                            <a:gdLst/>
                            <a:ahLst/>
                            <a:cxnLst/>
                            <a:rect l="l" t="t" r="r" b="b"/>
                            <a:pathLst>
                              <a:path w="57768" h="50027" extrusionOk="0">
                                <a:moveTo>
                                  <a:pt x="14439" y="0"/>
                                </a:moveTo>
                                <a:lnTo>
                                  <a:pt x="1" y="25013"/>
                                </a:lnTo>
                                <a:lnTo>
                                  <a:pt x="14439" y="50027"/>
                                </a:lnTo>
                                <a:lnTo>
                                  <a:pt x="43329" y="50027"/>
                                </a:lnTo>
                                <a:lnTo>
                                  <a:pt x="57767" y="25013"/>
                                </a:lnTo>
                                <a:lnTo>
                                  <a:pt x="43329" y="0"/>
                                </a:lnTo>
                                <a:close/>
                              </a:path>
                            </a:pathLst>
                          </a:custGeom>
                          <a:noFill/>
                          <a:ln w="9525" cap="flat" cmpd="sng">
                            <a:solidFill>
                              <a:srgbClr val="002060"/>
                            </a:solidFill>
                            <a:prstDash val="solid"/>
                            <a:round/>
                            <a:headEnd type="none" w="sm" len="sm"/>
                            <a:tailEnd type="none" w="sm" len="sm"/>
                          </a:ln>
                        </wps:spPr>
                        <wps:bodyPr spcFirstLastPara="1" wrap="square" lIns="91425" tIns="91425" rIns="91425" bIns="91425" anchor="ctr" anchorCtr="0">
                          <a:noAutofit/>
                        </wps:bodyPr>
                      </wps:wsp>
                      <wpg:grpSp>
                        <wpg:cNvPr id="166" name="Google Shape;10969;p94"/>
                        <wpg:cNvGrpSpPr/>
                        <wpg:grpSpPr>
                          <a:xfrm>
                            <a:off x="42345" y="123178"/>
                            <a:ext cx="603250" cy="461010"/>
                            <a:chOff x="1527224" y="3542653"/>
                            <a:chExt cx="346379" cy="264518"/>
                          </a:xfrm>
                          <a:solidFill>
                            <a:srgbClr val="FF0000"/>
                          </a:solidFill>
                        </wpg:grpSpPr>
                        <wps:wsp>
                          <wps:cNvPr id="167" name="Google Shape;10970;p94"/>
                          <wps:cNvSpPr/>
                          <wps:spPr>
                            <a:xfrm>
                              <a:off x="1640530" y="3774930"/>
                              <a:ext cx="10248" cy="32241"/>
                            </a:xfrm>
                            <a:custGeom>
                              <a:avLst/>
                              <a:gdLst/>
                              <a:ahLst/>
                              <a:cxnLst/>
                              <a:rect l="l" t="t" r="r" b="b"/>
                              <a:pathLst>
                                <a:path w="322" h="1013" extrusionOk="0">
                                  <a:moveTo>
                                    <a:pt x="167" y="1"/>
                                  </a:moveTo>
                                  <a:cubicBezTo>
                                    <a:pt x="71" y="1"/>
                                    <a:pt x="0" y="72"/>
                                    <a:pt x="0" y="155"/>
                                  </a:cubicBezTo>
                                  <a:lnTo>
                                    <a:pt x="0" y="846"/>
                                  </a:lnTo>
                                  <a:cubicBezTo>
                                    <a:pt x="0" y="929"/>
                                    <a:pt x="71" y="1013"/>
                                    <a:pt x="167" y="1013"/>
                                  </a:cubicBezTo>
                                  <a:cubicBezTo>
                                    <a:pt x="250" y="1013"/>
                                    <a:pt x="321" y="929"/>
                                    <a:pt x="321" y="846"/>
                                  </a:cubicBezTo>
                                  <a:lnTo>
                                    <a:pt x="321" y="143"/>
                                  </a:lnTo>
                                  <a:cubicBezTo>
                                    <a:pt x="321" y="60"/>
                                    <a:pt x="250" y="1"/>
                                    <a:pt x="167" y="1"/>
                                  </a:cubicBezTo>
                                  <a:close/>
                                </a:path>
                              </a:pathLst>
                            </a:custGeom>
                            <a:solidFill>
                              <a:srgbClr val="002060"/>
                            </a:solidFill>
                            <a:ln>
                              <a:solidFill>
                                <a:srgbClr val="002060"/>
                              </a:solidFill>
                            </a:ln>
                          </wps:spPr>
                          <wps:bodyPr spcFirstLastPara="1" wrap="square" lIns="91425" tIns="91425" rIns="91425" bIns="91425" anchor="ctr" anchorCtr="0">
                            <a:noAutofit/>
                          </wps:bodyPr>
                        </wps:wsp>
                        <wps:wsp>
                          <wps:cNvPr id="168" name="Google Shape;10971;p94"/>
                          <wps:cNvSpPr/>
                          <wps:spPr>
                            <a:xfrm>
                              <a:off x="1748520" y="3774930"/>
                              <a:ext cx="10248" cy="32241"/>
                            </a:xfrm>
                            <a:custGeom>
                              <a:avLst/>
                              <a:gdLst/>
                              <a:ahLst/>
                              <a:cxnLst/>
                              <a:rect l="l" t="t" r="r" b="b"/>
                              <a:pathLst>
                                <a:path w="322" h="1013" extrusionOk="0">
                                  <a:moveTo>
                                    <a:pt x="167" y="1"/>
                                  </a:moveTo>
                                  <a:cubicBezTo>
                                    <a:pt x="72" y="1"/>
                                    <a:pt x="0" y="72"/>
                                    <a:pt x="0" y="155"/>
                                  </a:cubicBezTo>
                                  <a:lnTo>
                                    <a:pt x="0" y="846"/>
                                  </a:lnTo>
                                  <a:cubicBezTo>
                                    <a:pt x="0" y="929"/>
                                    <a:pt x="72" y="1013"/>
                                    <a:pt x="167" y="1013"/>
                                  </a:cubicBezTo>
                                  <a:cubicBezTo>
                                    <a:pt x="250" y="1013"/>
                                    <a:pt x="322" y="929"/>
                                    <a:pt x="322" y="846"/>
                                  </a:cubicBezTo>
                                  <a:lnTo>
                                    <a:pt x="322" y="143"/>
                                  </a:lnTo>
                                  <a:cubicBezTo>
                                    <a:pt x="310" y="60"/>
                                    <a:pt x="250" y="1"/>
                                    <a:pt x="167" y="1"/>
                                  </a:cubicBezTo>
                                  <a:close/>
                                </a:path>
                              </a:pathLst>
                            </a:custGeom>
                            <a:solidFill>
                              <a:srgbClr val="002060"/>
                            </a:solidFill>
                            <a:ln>
                              <a:solidFill>
                                <a:srgbClr val="002060"/>
                              </a:solidFill>
                            </a:ln>
                          </wps:spPr>
                          <wps:bodyPr spcFirstLastPara="1" wrap="square" lIns="91425" tIns="91425" rIns="91425" bIns="91425" anchor="ctr" anchorCtr="0">
                            <a:noAutofit/>
                          </wps:bodyPr>
                        </wps:wsp>
                        <wps:wsp>
                          <wps:cNvPr id="169" name="Google Shape;10972;p94"/>
                          <wps:cNvSpPr/>
                          <wps:spPr>
                            <a:xfrm>
                              <a:off x="1565099" y="3661242"/>
                              <a:ext cx="43222" cy="15564"/>
                            </a:xfrm>
                            <a:custGeom>
                              <a:avLst/>
                              <a:gdLst/>
                              <a:ahLst/>
                              <a:cxnLst/>
                              <a:rect l="l" t="t" r="r" b="b"/>
                              <a:pathLst>
                                <a:path w="1358" h="489" extrusionOk="0">
                                  <a:moveTo>
                                    <a:pt x="167" y="1"/>
                                  </a:moveTo>
                                  <a:cubicBezTo>
                                    <a:pt x="72" y="1"/>
                                    <a:pt x="1" y="72"/>
                                    <a:pt x="1" y="156"/>
                                  </a:cubicBezTo>
                                  <a:cubicBezTo>
                                    <a:pt x="1" y="251"/>
                                    <a:pt x="72" y="322"/>
                                    <a:pt x="167" y="322"/>
                                  </a:cubicBezTo>
                                  <a:cubicBezTo>
                                    <a:pt x="346" y="322"/>
                                    <a:pt x="870" y="358"/>
                                    <a:pt x="1120" y="477"/>
                                  </a:cubicBezTo>
                                  <a:cubicBezTo>
                                    <a:pt x="1144" y="489"/>
                                    <a:pt x="1167" y="489"/>
                                    <a:pt x="1191" y="489"/>
                                  </a:cubicBezTo>
                                  <a:cubicBezTo>
                                    <a:pt x="1251" y="489"/>
                                    <a:pt x="1310" y="453"/>
                                    <a:pt x="1346" y="394"/>
                                  </a:cubicBezTo>
                                  <a:cubicBezTo>
                                    <a:pt x="1358" y="322"/>
                                    <a:pt x="1322" y="239"/>
                                    <a:pt x="1251" y="191"/>
                                  </a:cubicBezTo>
                                  <a:cubicBezTo>
                                    <a:pt x="882" y="13"/>
                                    <a:pt x="191" y="1"/>
                                    <a:pt x="167" y="1"/>
                                  </a:cubicBezTo>
                                  <a:close/>
                                </a:path>
                              </a:pathLst>
                            </a:custGeom>
                            <a:solidFill>
                              <a:srgbClr val="002060"/>
                            </a:solidFill>
                            <a:ln>
                              <a:solidFill>
                                <a:srgbClr val="002060"/>
                              </a:solidFill>
                            </a:ln>
                          </wps:spPr>
                          <wps:bodyPr spcFirstLastPara="1" wrap="square" lIns="91425" tIns="91425" rIns="91425" bIns="91425" anchor="ctr" anchorCtr="0">
                            <a:noAutofit/>
                          </wps:bodyPr>
                        </wps:wsp>
                        <wps:wsp>
                          <wps:cNvPr id="170" name="Google Shape;10973;p94"/>
                          <wps:cNvSpPr/>
                          <wps:spPr>
                            <a:xfrm>
                              <a:off x="1548421" y="3763949"/>
                              <a:ext cx="10662" cy="42458"/>
                            </a:xfrm>
                            <a:custGeom>
                              <a:avLst/>
                              <a:gdLst/>
                              <a:ahLst/>
                              <a:cxnLst/>
                              <a:rect l="l" t="t" r="r" b="b"/>
                              <a:pathLst>
                                <a:path w="335" h="1334" extrusionOk="0">
                                  <a:moveTo>
                                    <a:pt x="167" y="0"/>
                                  </a:moveTo>
                                  <a:cubicBezTo>
                                    <a:pt x="84" y="0"/>
                                    <a:pt x="1" y="72"/>
                                    <a:pt x="1" y="167"/>
                                  </a:cubicBezTo>
                                  <a:lnTo>
                                    <a:pt x="1" y="1179"/>
                                  </a:lnTo>
                                  <a:cubicBezTo>
                                    <a:pt x="1" y="1262"/>
                                    <a:pt x="84" y="1334"/>
                                    <a:pt x="167" y="1334"/>
                                  </a:cubicBezTo>
                                  <a:cubicBezTo>
                                    <a:pt x="251" y="1334"/>
                                    <a:pt x="334" y="1262"/>
                                    <a:pt x="334" y="1179"/>
                                  </a:cubicBezTo>
                                  <a:lnTo>
                                    <a:pt x="334" y="167"/>
                                  </a:lnTo>
                                  <a:cubicBezTo>
                                    <a:pt x="334" y="72"/>
                                    <a:pt x="263" y="0"/>
                                    <a:pt x="167" y="0"/>
                                  </a:cubicBezTo>
                                  <a:close/>
                                </a:path>
                              </a:pathLst>
                            </a:custGeom>
                            <a:solidFill>
                              <a:srgbClr val="002060"/>
                            </a:solidFill>
                            <a:ln>
                              <a:solidFill>
                                <a:srgbClr val="002060"/>
                              </a:solidFill>
                            </a:ln>
                          </wps:spPr>
                          <wps:bodyPr spcFirstLastPara="1" wrap="square" lIns="91425" tIns="91425" rIns="91425" bIns="91425" anchor="ctr" anchorCtr="0">
                            <a:noAutofit/>
                          </wps:bodyPr>
                        </wps:wsp>
                        <wps:wsp>
                          <wps:cNvPr id="171" name="Google Shape;10974;p94"/>
                          <wps:cNvSpPr/>
                          <wps:spPr>
                            <a:xfrm>
                              <a:off x="1527224" y="3542653"/>
                              <a:ext cx="346379" cy="264136"/>
                            </a:xfrm>
                            <a:custGeom>
                              <a:avLst/>
                              <a:gdLst/>
                              <a:ahLst/>
                              <a:cxnLst/>
                              <a:rect l="l" t="t" r="r" b="b"/>
                              <a:pathLst>
                                <a:path w="10883" h="8299" extrusionOk="0">
                                  <a:moveTo>
                                    <a:pt x="9144" y="2512"/>
                                  </a:moveTo>
                                  <a:cubicBezTo>
                                    <a:pt x="9418" y="2512"/>
                                    <a:pt x="9656" y="2715"/>
                                    <a:pt x="9656" y="2953"/>
                                  </a:cubicBezTo>
                                  <a:lnTo>
                                    <a:pt x="9656" y="2977"/>
                                  </a:lnTo>
                                  <a:cubicBezTo>
                                    <a:pt x="9501" y="2917"/>
                                    <a:pt x="9335" y="2869"/>
                                    <a:pt x="9144" y="2869"/>
                                  </a:cubicBezTo>
                                  <a:cubicBezTo>
                                    <a:pt x="8965" y="2869"/>
                                    <a:pt x="8787" y="2905"/>
                                    <a:pt x="8620" y="2977"/>
                                  </a:cubicBezTo>
                                  <a:lnTo>
                                    <a:pt x="8620" y="2953"/>
                                  </a:lnTo>
                                  <a:cubicBezTo>
                                    <a:pt x="8620" y="2727"/>
                                    <a:pt x="8858" y="2512"/>
                                    <a:pt x="9144" y="2512"/>
                                  </a:cubicBezTo>
                                  <a:close/>
                                  <a:moveTo>
                                    <a:pt x="2869" y="3203"/>
                                  </a:moveTo>
                                  <a:lnTo>
                                    <a:pt x="2869" y="3858"/>
                                  </a:lnTo>
                                  <a:cubicBezTo>
                                    <a:pt x="2869" y="3965"/>
                                    <a:pt x="2846" y="4060"/>
                                    <a:pt x="2798" y="4167"/>
                                  </a:cubicBezTo>
                                  <a:lnTo>
                                    <a:pt x="2727" y="4334"/>
                                  </a:lnTo>
                                  <a:cubicBezTo>
                                    <a:pt x="2715" y="4346"/>
                                    <a:pt x="2715" y="4382"/>
                                    <a:pt x="2715" y="4405"/>
                                  </a:cubicBezTo>
                                  <a:lnTo>
                                    <a:pt x="2715" y="4751"/>
                                  </a:lnTo>
                                  <a:cubicBezTo>
                                    <a:pt x="2715" y="4989"/>
                                    <a:pt x="2619" y="5191"/>
                                    <a:pt x="2441" y="5358"/>
                                  </a:cubicBezTo>
                                  <a:cubicBezTo>
                                    <a:pt x="2298" y="5525"/>
                                    <a:pt x="2072" y="5596"/>
                                    <a:pt x="1834" y="5596"/>
                                  </a:cubicBezTo>
                                  <a:cubicBezTo>
                                    <a:pt x="1369" y="5584"/>
                                    <a:pt x="1000" y="5179"/>
                                    <a:pt x="1000" y="4703"/>
                                  </a:cubicBezTo>
                                  <a:lnTo>
                                    <a:pt x="1000" y="4405"/>
                                  </a:lnTo>
                                  <a:cubicBezTo>
                                    <a:pt x="1000" y="4382"/>
                                    <a:pt x="1000" y="4358"/>
                                    <a:pt x="988" y="4334"/>
                                  </a:cubicBezTo>
                                  <a:lnTo>
                                    <a:pt x="881" y="4143"/>
                                  </a:lnTo>
                                  <a:cubicBezTo>
                                    <a:pt x="845" y="4060"/>
                                    <a:pt x="822" y="3989"/>
                                    <a:pt x="822" y="3905"/>
                                  </a:cubicBezTo>
                                  <a:lnTo>
                                    <a:pt x="822" y="3882"/>
                                  </a:lnTo>
                                  <a:cubicBezTo>
                                    <a:pt x="822" y="3501"/>
                                    <a:pt x="1131" y="3203"/>
                                    <a:pt x="1500" y="3203"/>
                                  </a:cubicBezTo>
                                  <a:close/>
                                  <a:moveTo>
                                    <a:pt x="9144" y="3215"/>
                                  </a:moveTo>
                                  <a:cubicBezTo>
                                    <a:pt x="9704" y="3215"/>
                                    <a:pt x="10168" y="3679"/>
                                    <a:pt x="10168" y="4239"/>
                                  </a:cubicBezTo>
                                  <a:cubicBezTo>
                                    <a:pt x="10168" y="4346"/>
                                    <a:pt x="10156" y="4465"/>
                                    <a:pt x="10108" y="4572"/>
                                  </a:cubicBezTo>
                                  <a:cubicBezTo>
                                    <a:pt x="9656" y="4108"/>
                                    <a:pt x="8870" y="3929"/>
                                    <a:pt x="8823" y="3929"/>
                                  </a:cubicBezTo>
                                  <a:cubicBezTo>
                                    <a:pt x="8814" y="3926"/>
                                    <a:pt x="8804" y="3925"/>
                                    <a:pt x="8794" y="3925"/>
                                  </a:cubicBezTo>
                                  <a:cubicBezTo>
                                    <a:pt x="8763" y="3925"/>
                                    <a:pt x="8727" y="3938"/>
                                    <a:pt x="8692" y="3965"/>
                                  </a:cubicBezTo>
                                  <a:cubicBezTo>
                                    <a:pt x="8644" y="3989"/>
                                    <a:pt x="8632" y="4036"/>
                                    <a:pt x="8632" y="4084"/>
                                  </a:cubicBezTo>
                                  <a:cubicBezTo>
                                    <a:pt x="8632" y="4084"/>
                                    <a:pt x="8632" y="4179"/>
                                    <a:pt x="8513" y="4298"/>
                                  </a:cubicBezTo>
                                  <a:cubicBezTo>
                                    <a:pt x="8453" y="4358"/>
                                    <a:pt x="8453" y="4465"/>
                                    <a:pt x="8513" y="4524"/>
                                  </a:cubicBezTo>
                                  <a:cubicBezTo>
                                    <a:pt x="8543" y="4554"/>
                                    <a:pt x="8584" y="4569"/>
                                    <a:pt x="8626" y="4569"/>
                                  </a:cubicBezTo>
                                  <a:cubicBezTo>
                                    <a:pt x="8668" y="4569"/>
                                    <a:pt x="8709" y="4554"/>
                                    <a:pt x="8739" y="4524"/>
                                  </a:cubicBezTo>
                                  <a:cubicBezTo>
                                    <a:pt x="8823" y="4441"/>
                                    <a:pt x="8882" y="4346"/>
                                    <a:pt x="8918" y="4274"/>
                                  </a:cubicBezTo>
                                  <a:cubicBezTo>
                                    <a:pt x="9180" y="4346"/>
                                    <a:pt x="9739" y="4560"/>
                                    <a:pt x="9989" y="4894"/>
                                  </a:cubicBezTo>
                                  <a:cubicBezTo>
                                    <a:pt x="9906" y="5298"/>
                                    <a:pt x="9573" y="5596"/>
                                    <a:pt x="9144" y="5596"/>
                                  </a:cubicBezTo>
                                  <a:cubicBezTo>
                                    <a:pt x="8704" y="5596"/>
                                    <a:pt x="8334" y="5275"/>
                                    <a:pt x="8287" y="4834"/>
                                  </a:cubicBezTo>
                                  <a:cubicBezTo>
                                    <a:pt x="8287" y="4810"/>
                                    <a:pt x="8275" y="4798"/>
                                    <a:pt x="8263" y="4774"/>
                                  </a:cubicBezTo>
                                  <a:cubicBezTo>
                                    <a:pt x="8156" y="4620"/>
                                    <a:pt x="8108" y="4441"/>
                                    <a:pt x="8108" y="4239"/>
                                  </a:cubicBezTo>
                                  <a:cubicBezTo>
                                    <a:pt x="8108" y="3679"/>
                                    <a:pt x="8573" y="3215"/>
                                    <a:pt x="9144" y="3215"/>
                                  </a:cubicBezTo>
                                  <a:close/>
                                  <a:moveTo>
                                    <a:pt x="5441" y="298"/>
                                  </a:moveTo>
                                  <a:cubicBezTo>
                                    <a:pt x="6013" y="298"/>
                                    <a:pt x="6489" y="488"/>
                                    <a:pt x="6858" y="845"/>
                                  </a:cubicBezTo>
                                  <a:cubicBezTo>
                                    <a:pt x="7227" y="1226"/>
                                    <a:pt x="7453" y="1738"/>
                                    <a:pt x="7501" y="2369"/>
                                  </a:cubicBezTo>
                                  <a:cubicBezTo>
                                    <a:pt x="7620" y="4060"/>
                                    <a:pt x="7763" y="5001"/>
                                    <a:pt x="7822" y="5334"/>
                                  </a:cubicBezTo>
                                  <a:lnTo>
                                    <a:pt x="7822" y="5346"/>
                                  </a:lnTo>
                                  <a:cubicBezTo>
                                    <a:pt x="7632" y="5453"/>
                                    <a:pt x="7310" y="5632"/>
                                    <a:pt x="6787" y="5763"/>
                                  </a:cubicBezTo>
                                  <a:lnTo>
                                    <a:pt x="6525" y="5644"/>
                                  </a:lnTo>
                                  <a:cubicBezTo>
                                    <a:pt x="6453" y="5608"/>
                                    <a:pt x="6418" y="5548"/>
                                    <a:pt x="6418" y="5477"/>
                                  </a:cubicBezTo>
                                  <a:lnTo>
                                    <a:pt x="6418" y="4929"/>
                                  </a:lnTo>
                                  <a:cubicBezTo>
                                    <a:pt x="6918" y="4596"/>
                                    <a:pt x="7263" y="4024"/>
                                    <a:pt x="7263" y="3370"/>
                                  </a:cubicBezTo>
                                  <a:lnTo>
                                    <a:pt x="7263" y="3072"/>
                                  </a:lnTo>
                                  <a:cubicBezTo>
                                    <a:pt x="7263" y="2869"/>
                                    <a:pt x="7180" y="2691"/>
                                    <a:pt x="7037" y="2560"/>
                                  </a:cubicBezTo>
                                  <a:cubicBezTo>
                                    <a:pt x="6727" y="2274"/>
                                    <a:pt x="6001" y="1798"/>
                                    <a:pt x="4751" y="1667"/>
                                  </a:cubicBezTo>
                                  <a:cubicBezTo>
                                    <a:pt x="4744" y="1666"/>
                                    <a:pt x="4737" y="1666"/>
                                    <a:pt x="4730" y="1666"/>
                                  </a:cubicBezTo>
                                  <a:cubicBezTo>
                                    <a:pt x="4645" y="1666"/>
                                    <a:pt x="4583" y="1733"/>
                                    <a:pt x="4572" y="1822"/>
                                  </a:cubicBezTo>
                                  <a:cubicBezTo>
                                    <a:pt x="4548" y="1905"/>
                                    <a:pt x="4632" y="1977"/>
                                    <a:pt x="4715" y="2000"/>
                                  </a:cubicBezTo>
                                  <a:cubicBezTo>
                                    <a:pt x="5882" y="2119"/>
                                    <a:pt x="6537" y="2548"/>
                                    <a:pt x="6834" y="2798"/>
                                  </a:cubicBezTo>
                                  <a:cubicBezTo>
                                    <a:pt x="6906" y="2858"/>
                                    <a:pt x="6953" y="2965"/>
                                    <a:pt x="6953" y="3072"/>
                                  </a:cubicBezTo>
                                  <a:lnTo>
                                    <a:pt x="6953" y="3370"/>
                                  </a:lnTo>
                                  <a:cubicBezTo>
                                    <a:pt x="6953" y="4215"/>
                                    <a:pt x="6263" y="4894"/>
                                    <a:pt x="5417" y="4894"/>
                                  </a:cubicBezTo>
                                  <a:cubicBezTo>
                                    <a:pt x="4572" y="4894"/>
                                    <a:pt x="3881" y="4215"/>
                                    <a:pt x="3881" y="3370"/>
                                  </a:cubicBezTo>
                                  <a:lnTo>
                                    <a:pt x="3881" y="3227"/>
                                  </a:lnTo>
                                  <a:cubicBezTo>
                                    <a:pt x="3881" y="3167"/>
                                    <a:pt x="3917" y="3108"/>
                                    <a:pt x="3977" y="3084"/>
                                  </a:cubicBezTo>
                                  <a:cubicBezTo>
                                    <a:pt x="4167" y="2965"/>
                                    <a:pt x="4429" y="2750"/>
                                    <a:pt x="4548" y="2393"/>
                                  </a:cubicBezTo>
                                  <a:cubicBezTo>
                                    <a:pt x="4584" y="2310"/>
                                    <a:pt x="4536" y="2215"/>
                                    <a:pt x="4453" y="2203"/>
                                  </a:cubicBezTo>
                                  <a:cubicBezTo>
                                    <a:pt x="4434" y="2198"/>
                                    <a:pt x="4415" y="2196"/>
                                    <a:pt x="4398" y="2196"/>
                                  </a:cubicBezTo>
                                  <a:cubicBezTo>
                                    <a:pt x="4327" y="2196"/>
                                    <a:pt x="4270" y="2234"/>
                                    <a:pt x="4251" y="2310"/>
                                  </a:cubicBezTo>
                                  <a:cubicBezTo>
                                    <a:pt x="4167" y="2572"/>
                                    <a:pt x="3977" y="2727"/>
                                    <a:pt x="3822" y="2810"/>
                                  </a:cubicBezTo>
                                  <a:cubicBezTo>
                                    <a:pt x="3679" y="2905"/>
                                    <a:pt x="3572" y="3072"/>
                                    <a:pt x="3572" y="3227"/>
                                  </a:cubicBezTo>
                                  <a:lnTo>
                                    <a:pt x="3572" y="3370"/>
                                  </a:lnTo>
                                  <a:cubicBezTo>
                                    <a:pt x="3572" y="4024"/>
                                    <a:pt x="3917" y="4584"/>
                                    <a:pt x="4417" y="4929"/>
                                  </a:cubicBezTo>
                                  <a:lnTo>
                                    <a:pt x="4417" y="5477"/>
                                  </a:lnTo>
                                  <a:cubicBezTo>
                                    <a:pt x="4417" y="5548"/>
                                    <a:pt x="4370" y="5608"/>
                                    <a:pt x="4310" y="5644"/>
                                  </a:cubicBezTo>
                                  <a:lnTo>
                                    <a:pt x="4048" y="5763"/>
                                  </a:lnTo>
                                  <a:cubicBezTo>
                                    <a:pt x="3536" y="5632"/>
                                    <a:pt x="3215" y="5453"/>
                                    <a:pt x="3060" y="5346"/>
                                  </a:cubicBezTo>
                                  <a:lnTo>
                                    <a:pt x="3060" y="5334"/>
                                  </a:lnTo>
                                  <a:cubicBezTo>
                                    <a:pt x="3131" y="5001"/>
                                    <a:pt x="3262" y="4060"/>
                                    <a:pt x="3393" y="2369"/>
                                  </a:cubicBezTo>
                                  <a:cubicBezTo>
                                    <a:pt x="3441" y="1738"/>
                                    <a:pt x="3655" y="1226"/>
                                    <a:pt x="4036" y="845"/>
                                  </a:cubicBezTo>
                                  <a:cubicBezTo>
                                    <a:pt x="4393" y="488"/>
                                    <a:pt x="4882" y="298"/>
                                    <a:pt x="5441" y="298"/>
                                  </a:cubicBezTo>
                                  <a:close/>
                                  <a:moveTo>
                                    <a:pt x="2750" y="5465"/>
                                  </a:moveTo>
                                  <a:cubicBezTo>
                                    <a:pt x="2786" y="5501"/>
                                    <a:pt x="2810" y="5572"/>
                                    <a:pt x="2869" y="5596"/>
                                  </a:cubicBezTo>
                                  <a:cubicBezTo>
                                    <a:pt x="3000" y="5691"/>
                                    <a:pt x="3239" y="5822"/>
                                    <a:pt x="3584" y="5941"/>
                                  </a:cubicBezTo>
                                  <a:lnTo>
                                    <a:pt x="3155" y="6144"/>
                                  </a:lnTo>
                                  <a:lnTo>
                                    <a:pt x="2655" y="6001"/>
                                  </a:lnTo>
                                  <a:cubicBezTo>
                                    <a:pt x="2512" y="5953"/>
                                    <a:pt x="2512" y="5953"/>
                                    <a:pt x="2512" y="5906"/>
                                  </a:cubicBezTo>
                                  <a:lnTo>
                                    <a:pt x="2512" y="5691"/>
                                  </a:lnTo>
                                  <a:cubicBezTo>
                                    <a:pt x="2572" y="5656"/>
                                    <a:pt x="2619" y="5608"/>
                                    <a:pt x="2667" y="5572"/>
                                  </a:cubicBezTo>
                                  <a:cubicBezTo>
                                    <a:pt x="2691" y="5536"/>
                                    <a:pt x="2727" y="5513"/>
                                    <a:pt x="2750" y="5465"/>
                                  </a:cubicBezTo>
                                  <a:close/>
                                  <a:moveTo>
                                    <a:pt x="8096" y="5239"/>
                                  </a:moveTo>
                                  <a:cubicBezTo>
                                    <a:pt x="8180" y="5417"/>
                                    <a:pt x="8323" y="5572"/>
                                    <a:pt x="8477" y="5691"/>
                                  </a:cubicBezTo>
                                  <a:lnTo>
                                    <a:pt x="8477" y="6025"/>
                                  </a:lnTo>
                                  <a:lnTo>
                                    <a:pt x="8489" y="6025"/>
                                  </a:lnTo>
                                  <a:lnTo>
                                    <a:pt x="7977" y="6287"/>
                                  </a:lnTo>
                                  <a:cubicBezTo>
                                    <a:pt x="7977" y="6287"/>
                                    <a:pt x="7965" y="6287"/>
                                    <a:pt x="7965" y="6263"/>
                                  </a:cubicBezTo>
                                  <a:lnTo>
                                    <a:pt x="7227" y="5941"/>
                                  </a:lnTo>
                                  <a:cubicBezTo>
                                    <a:pt x="7596" y="5822"/>
                                    <a:pt x="7822" y="5667"/>
                                    <a:pt x="7942" y="5596"/>
                                  </a:cubicBezTo>
                                  <a:cubicBezTo>
                                    <a:pt x="8049" y="5525"/>
                                    <a:pt x="8108" y="5406"/>
                                    <a:pt x="8096" y="5275"/>
                                  </a:cubicBezTo>
                                  <a:lnTo>
                                    <a:pt x="8096" y="5239"/>
                                  </a:lnTo>
                                  <a:close/>
                                  <a:moveTo>
                                    <a:pt x="2203" y="5870"/>
                                  </a:moveTo>
                                  <a:lnTo>
                                    <a:pt x="2203" y="5929"/>
                                  </a:lnTo>
                                  <a:cubicBezTo>
                                    <a:pt x="2203" y="5953"/>
                                    <a:pt x="2203" y="5989"/>
                                    <a:pt x="2215" y="6013"/>
                                  </a:cubicBezTo>
                                  <a:lnTo>
                                    <a:pt x="1857" y="6370"/>
                                  </a:lnTo>
                                  <a:lnTo>
                                    <a:pt x="1500" y="6013"/>
                                  </a:lnTo>
                                  <a:cubicBezTo>
                                    <a:pt x="1512" y="5989"/>
                                    <a:pt x="1512" y="5953"/>
                                    <a:pt x="1512" y="5929"/>
                                  </a:cubicBezTo>
                                  <a:lnTo>
                                    <a:pt x="1512" y="5870"/>
                                  </a:lnTo>
                                  <a:cubicBezTo>
                                    <a:pt x="1619" y="5894"/>
                                    <a:pt x="1726" y="5929"/>
                                    <a:pt x="1834" y="5929"/>
                                  </a:cubicBezTo>
                                  <a:lnTo>
                                    <a:pt x="1857" y="5929"/>
                                  </a:lnTo>
                                  <a:cubicBezTo>
                                    <a:pt x="1976" y="5929"/>
                                    <a:pt x="2096" y="5906"/>
                                    <a:pt x="2203" y="5870"/>
                                  </a:cubicBezTo>
                                  <a:close/>
                                  <a:moveTo>
                                    <a:pt x="9525" y="5882"/>
                                  </a:moveTo>
                                  <a:lnTo>
                                    <a:pt x="9525" y="6048"/>
                                  </a:lnTo>
                                  <a:cubicBezTo>
                                    <a:pt x="9525" y="6108"/>
                                    <a:pt x="9537" y="6144"/>
                                    <a:pt x="9573" y="6191"/>
                                  </a:cubicBezTo>
                                  <a:lnTo>
                                    <a:pt x="9394" y="6322"/>
                                  </a:lnTo>
                                  <a:cubicBezTo>
                                    <a:pt x="9323" y="6394"/>
                                    <a:pt x="9236" y="6429"/>
                                    <a:pt x="9151" y="6429"/>
                                  </a:cubicBezTo>
                                  <a:cubicBezTo>
                                    <a:pt x="9067" y="6429"/>
                                    <a:pt x="8983" y="6394"/>
                                    <a:pt x="8918" y="6322"/>
                                  </a:cubicBezTo>
                                  <a:lnTo>
                                    <a:pt x="8763" y="6191"/>
                                  </a:lnTo>
                                  <a:cubicBezTo>
                                    <a:pt x="8799" y="6144"/>
                                    <a:pt x="8811" y="6084"/>
                                    <a:pt x="8811" y="6048"/>
                                  </a:cubicBezTo>
                                  <a:lnTo>
                                    <a:pt x="8811" y="5882"/>
                                  </a:lnTo>
                                  <a:cubicBezTo>
                                    <a:pt x="8918" y="5906"/>
                                    <a:pt x="9037" y="5941"/>
                                    <a:pt x="9168" y="5941"/>
                                  </a:cubicBezTo>
                                  <a:cubicBezTo>
                                    <a:pt x="9287" y="5941"/>
                                    <a:pt x="9406" y="5929"/>
                                    <a:pt x="9525" y="5882"/>
                                  </a:cubicBezTo>
                                  <a:close/>
                                  <a:moveTo>
                                    <a:pt x="6096" y="5096"/>
                                  </a:moveTo>
                                  <a:lnTo>
                                    <a:pt x="6096" y="5477"/>
                                  </a:lnTo>
                                  <a:cubicBezTo>
                                    <a:pt x="6096" y="5667"/>
                                    <a:pt x="6215" y="5846"/>
                                    <a:pt x="6394" y="5941"/>
                                  </a:cubicBezTo>
                                  <a:lnTo>
                                    <a:pt x="6632" y="6048"/>
                                  </a:lnTo>
                                  <a:cubicBezTo>
                                    <a:pt x="6406" y="6489"/>
                                    <a:pt x="5941" y="6787"/>
                                    <a:pt x="5417" y="6787"/>
                                  </a:cubicBezTo>
                                  <a:cubicBezTo>
                                    <a:pt x="4894" y="6787"/>
                                    <a:pt x="4441" y="6501"/>
                                    <a:pt x="4203" y="6048"/>
                                  </a:cubicBezTo>
                                  <a:lnTo>
                                    <a:pt x="4441" y="5941"/>
                                  </a:lnTo>
                                  <a:cubicBezTo>
                                    <a:pt x="4620" y="5870"/>
                                    <a:pt x="4739" y="5691"/>
                                    <a:pt x="4739" y="5477"/>
                                  </a:cubicBezTo>
                                  <a:lnTo>
                                    <a:pt x="4739" y="5096"/>
                                  </a:lnTo>
                                  <a:cubicBezTo>
                                    <a:pt x="4941" y="5179"/>
                                    <a:pt x="5179" y="5227"/>
                                    <a:pt x="5417" y="5227"/>
                                  </a:cubicBezTo>
                                  <a:cubicBezTo>
                                    <a:pt x="5656" y="5227"/>
                                    <a:pt x="5894" y="5179"/>
                                    <a:pt x="6096" y="5096"/>
                                  </a:cubicBezTo>
                                  <a:close/>
                                  <a:moveTo>
                                    <a:pt x="5417" y="0"/>
                                  </a:moveTo>
                                  <a:cubicBezTo>
                                    <a:pt x="4763" y="0"/>
                                    <a:pt x="4215" y="226"/>
                                    <a:pt x="3786" y="643"/>
                                  </a:cubicBezTo>
                                  <a:cubicBezTo>
                                    <a:pt x="3346" y="1060"/>
                                    <a:pt x="3096" y="1655"/>
                                    <a:pt x="3048" y="2346"/>
                                  </a:cubicBezTo>
                                  <a:cubicBezTo>
                                    <a:pt x="3036" y="2548"/>
                                    <a:pt x="3024" y="2703"/>
                                    <a:pt x="3012" y="2881"/>
                                  </a:cubicBezTo>
                                  <a:lnTo>
                                    <a:pt x="1524" y="2881"/>
                                  </a:lnTo>
                                  <a:cubicBezTo>
                                    <a:pt x="964" y="2881"/>
                                    <a:pt x="512" y="3334"/>
                                    <a:pt x="512" y="3893"/>
                                  </a:cubicBezTo>
                                  <a:lnTo>
                                    <a:pt x="512" y="3917"/>
                                  </a:lnTo>
                                  <a:cubicBezTo>
                                    <a:pt x="512" y="4048"/>
                                    <a:pt x="536" y="4167"/>
                                    <a:pt x="595" y="4286"/>
                                  </a:cubicBezTo>
                                  <a:lnTo>
                                    <a:pt x="667" y="4453"/>
                                  </a:lnTo>
                                  <a:lnTo>
                                    <a:pt x="667" y="4703"/>
                                  </a:lnTo>
                                  <a:cubicBezTo>
                                    <a:pt x="667" y="5120"/>
                                    <a:pt x="881" y="5477"/>
                                    <a:pt x="1179" y="5703"/>
                                  </a:cubicBezTo>
                                  <a:lnTo>
                                    <a:pt x="1179" y="5929"/>
                                  </a:lnTo>
                                  <a:cubicBezTo>
                                    <a:pt x="1179" y="5953"/>
                                    <a:pt x="1167" y="5989"/>
                                    <a:pt x="1131" y="5989"/>
                                  </a:cubicBezTo>
                                  <a:lnTo>
                                    <a:pt x="476" y="6179"/>
                                  </a:lnTo>
                                  <a:cubicBezTo>
                                    <a:pt x="191" y="6251"/>
                                    <a:pt x="0" y="6513"/>
                                    <a:pt x="0" y="6810"/>
                                  </a:cubicBezTo>
                                  <a:lnTo>
                                    <a:pt x="0" y="8120"/>
                                  </a:lnTo>
                                  <a:cubicBezTo>
                                    <a:pt x="0" y="8215"/>
                                    <a:pt x="71" y="8287"/>
                                    <a:pt x="167" y="8287"/>
                                  </a:cubicBezTo>
                                  <a:cubicBezTo>
                                    <a:pt x="250" y="8287"/>
                                    <a:pt x="333" y="8215"/>
                                    <a:pt x="333" y="8120"/>
                                  </a:cubicBezTo>
                                  <a:lnTo>
                                    <a:pt x="333" y="6810"/>
                                  </a:lnTo>
                                  <a:cubicBezTo>
                                    <a:pt x="333" y="6668"/>
                                    <a:pt x="429" y="6513"/>
                                    <a:pt x="583" y="6477"/>
                                  </a:cubicBezTo>
                                  <a:lnTo>
                                    <a:pt x="1238" y="6287"/>
                                  </a:lnTo>
                                  <a:cubicBezTo>
                                    <a:pt x="1262" y="6287"/>
                                    <a:pt x="1286" y="6263"/>
                                    <a:pt x="1310" y="6251"/>
                                  </a:cubicBezTo>
                                  <a:lnTo>
                                    <a:pt x="1715" y="6656"/>
                                  </a:lnTo>
                                  <a:lnTo>
                                    <a:pt x="1715" y="8108"/>
                                  </a:lnTo>
                                  <a:cubicBezTo>
                                    <a:pt x="1715" y="8203"/>
                                    <a:pt x="1786" y="8275"/>
                                    <a:pt x="1881" y="8275"/>
                                  </a:cubicBezTo>
                                  <a:cubicBezTo>
                                    <a:pt x="1965" y="8275"/>
                                    <a:pt x="2036" y="8203"/>
                                    <a:pt x="2036" y="8108"/>
                                  </a:cubicBezTo>
                                  <a:lnTo>
                                    <a:pt x="2036" y="6656"/>
                                  </a:lnTo>
                                  <a:lnTo>
                                    <a:pt x="2441" y="6251"/>
                                  </a:lnTo>
                                  <a:cubicBezTo>
                                    <a:pt x="2500" y="6287"/>
                                    <a:pt x="2548" y="6298"/>
                                    <a:pt x="2596" y="6310"/>
                                  </a:cubicBezTo>
                                  <a:lnTo>
                                    <a:pt x="2750" y="6358"/>
                                  </a:lnTo>
                                  <a:cubicBezTo>
                                    <a:pt x="2536" y="6501"/>
                                    <a:pt x="2393" y="6751"/>
                                    <a:pt x="2393" y="7037"/>
                                  </a:cubicBezTo>
                                  <a:lnTo>
                                    <a:pt x="2393" y="8120"/>
                                  </a:lnTo>
                                  <a:cubicBezTo>
                                    <a:pt x="2393" y="8215"/>
                                    <a:pt x="2465" y="8287"/>
                                    <a:pt x="2560" y="8287"/>
                                  </a:cubicBezTo>
                                  <a:cubicBezTo>
                                    <a:pt x="2643" y="8287"/>
                                    <a:pt x="2727" y="8215"/>
                                    <a:pt x="2727" y="8120"/>
                                  </a:cubicBezTo>
                                  <a:lnTo>
                                    <a:pt x="2727" y="7037"/>
                                  </a:lnTo>
                                  <a:cubicBezTo>
                                    <a:pt x="2727" y="6834"/>
                                    <a:pt x="2846" y="6656"/>
                                    <a:pt x="3036" y="6560"/>
                                  </a:cubicBezTo>
                                  <a:lnTo>
                                    <a:pt x="3941" y="6156"/>
                                  </a:lnTo>
                                  <a:cubicBezTo>
                                    <a:pt x="4227" y="6727"/>
                                    <a:pt x="4810" y="7096"/>
                                    <a:pt x="5441" y="7096"/>
                                  </a:cubicBezTo>
                                  <a:cubicBezTo>
                                    <a:pt x="6084" y="7096"/>
                                    <a:pt x="6668" y="6739"/>
                                    <a:pt x="6953" y="6156"/>
                                  </a:cubicBezTo>
                                  <a:lnTo>
                                    <a:pt x="7858" y="6560"/>
                                  </a:lnTo>
                                  <a:cubicBezTo>
                                    <a:pt x="8049" y="6656"/>
                                    <a:pt x="8168" y="6834"/>
                                    <a:pt x="8168" y="7037"/>
                                  </a:cubicBezTo>
                                  <a:lnTo>
                                    <a:pt x="8168" y="8120"/>
                                  </a:lnTo>
                                  <a:cubicBezTo>
                                    <a:pt x="8168" y="8215"/>
                                    <a:pt x="8239" y="8287"/>
                                    <a:pt x="8334" y="8287"/>
                                  </a:cubicBezTo>
                                  <a:cubicBezTo>
                                    <a:pt x="8418" y="8287"/>
                                    <a:pt x="8501" y="8215"/>
                                    <a:pt x="8501" y="8120"/>
                                  </a:cubicBezTo>
                                  <a:lnTo>
                                    <a:pt x="8501" y="7037"/>
                                  </a:lnTo>
                                  <a:cubicBezTo>
                                    <a:pt x="8501" y="6834"/>
                                    <a:pt x="8418" y="6656"/>
                                    <a:pt x="8299" y="6501"/>
                                  </a:cubicBezTo>
                                  <a:lnTo>
                                    <a:pt x="8537" y="6382"/>
                                  </a:lnTo>
                                  <a:lnTo>
                                    <a:pt x="8715" y="6560"/>
                                  </a:lnTo>
                                  <a:cubicBezTo>
                                    <a:pt x="8858" y="6679"/>
                                    <a:pt x="9013" y="6739"/>
                                    <a:pt x="9180" y="6739"/>
                                  </a:cubicBezTo>
                                  <a:cubicBezTo>
                                    <a:pt x="9346" y="6739"/>
                                    <a:pt x="9513" y="6679"/>
                                    <a:pt x="9644" y="6560"/>
                                  </a:cubicBezTo>
                                  <a:lnTo>
                                    <a:pt x="9823" y="6382"/>
                                  </a:lnTo>
                                  <a:lnTo>
                                    <a:pt x="10358" y="6656"/>
                                  </a:lnTo>
                                  <a:cubicBezTo>
                                    <a:pt x="10478" y="6715"/>
                                    <a:pt x="10549" y="6834"/>
                                    <a:pt x="10549" y="6965"/>
                                  </a:cubicBezTo>
                                  <a:lnTo>
                                    <a:pt x="10549" y="8144"/>
                                  </a:lnTo>
                                  <a:cubicBezTo>
                                    <a:pt x="10549" y="8227"/>
                                    <a:pt x="10620" y="8299"/>
                                    <a:pt x="10716" y="8299"/>
                                  </a:cubicBezTo>
                                  <a:cubicBezTo>
                                    <a:pt x="10799" y="8299"/>
                                    <a:pt x="10882" y="8227"/>
                                    <a:pt x="10882" y="8144"/>
                                  </a:cubicBezTo>
                                  <a:lnTo>
                                    <a:pt x="10882" y="6965"/>
                                  </a:lnTo>
                                  <a:cubicBezTo>
                                    <a:pt x="10823" y="6703"/>
                                    <a:pt x="10692" y="6477"/>
                                    <a:pt x="10466" y="6358"/>
                                  </a:cubicBezTo>
                                  <a:lnTo>
                                    <a:pt x="9823" y="6025"/>
                                  </a:lnTo>
                                  <a:lnTo>
                                    <a:pt x="9823" y="6013"/>
                                  </a:lnTo>
                                  <a:lnTo>
                                    <a:pt x="9823" y="5691"/>
                                  </a:lnTo>
                                  <a:cubicBezTo>
                                    <a:pt x="10097" y="5501"/>
                                    <a:pt x="10275" y="5227"/>
                                    <a:pt x="10311" y="4882"/>
                                  </a:cubicBezTo>
                                  <a:cubicBezTo>
                                    <a:pt x="10430" y="4679"/>
                                    <a:pt x="10489" y="4453"/>
                                    <a:pt x="10489" y="4215"/>
                                  </a:cubicBezTo>
                                  <a:cubicBezTo>
                                    <a:pt x="10489" y="3786"/>
                                    <a:pt x="10287" y="3381"/>
                                    <a:pt x="9954" y="3143"/>
                                  </a:cubicBezTo>
                                  <a:cubicBezTo>
                                    <a:pt x="9977" y="3084"/>
                                    <a:pt x="9989" y="3012"/>
                                    <a:pt x="9989" y="2953"/>
                                  </a:cubicBezTo>
                                  <a:cubicBezTo>
                                    <a:pt x="9989" y="2536"/>
                                    <a:pt x="9620" y="2191"/>
                                    <a:pt x="9156" y="2191"/>
                                  </a:cubicBezTo>
                                  <a:cubicBezTo>
                                    <a:pt x="8692" y="2191"/>
                                    <a:pt x="8323" y="2524"/>
                                    <a:pt x="8323" y="2953"/>
                                  </a:cubicBezTo>
                                  <a:cubicBezTo>
                                    <a:pt x="8323" y="3024"/>
                                    <a:pt x="8334" y="3084"/>
                                    <a:pt x="8346" y="3143"/>
                                  </a:cubicBezTo>
                                  <a:cubicBezTo>
                                    <a:pt x="8156" y="3286"/>
                                    <a:pt x="8013" y="3477"/>
                                    <a:pt x="7906" y="3715"/>
                                  </a:cubicBezTo>
                                  <a:cubicBezTo>
                                    <a:pt x="7858" y="3334"/>
                                    <a:pt x="7834" y="2869"/>
                                    <a:pt x="7787" y="2346"/>
                                  </a:cubicBezTo>
                                  <a:cubicBezTo>
                                    <a:pt x="7739" y="1655"/>
                                    <a:pt x="7489" y="1060"/>
                                    <a:pt x="7060" y="643"/>
                                  </a:cubicBezTo>
                                  <a:cubicBezTo>
                                    <a:pt x="6644" y="226"/>
                                    <a:pt x="6072" y="0"/>
                                    <a:pt x="5417" y="0"/>
                                  </a:cubicBezTo>
                                  <a:close/>
                                </a:path>
                              </a:pathLst>
                            </a:custGeom>
                            <a:solidFill>
                              <a:srgbClr val="002060"/>
                            </a:solidFill>
                            <a:ln>
                              <a:solidFill>
                                <a:srgbClr val="002060"/>
                              </a:solidFill>
                            </a:ln>
                          </wps:spPr>
                          <wps:bodyPr spcFirstLastPara="1" wrap="square" lIns="91425" tIns="91425" rIns="91425" bIns="91425" anchor="ctr" anchorCtr="0">
                            <a:noAutofit/>
                          </wps:bodyPr>
                        </wps:wsp>
                        <wps:wsp>
                          <wps:cNvPr id="172" name="Google Shape;10975;p94"/>
                          <wps:cNvSpPr/>
                          <wps:spPr>
                            <a:xfrm>
                              <a:off x="1839834" y="3770378"/>
                              <a:ext cx="10662" cy="36029"/>
                            </a:xfrm>
                            <a:custGeom>
                              <a:avLst/>
                              <a:gdLst/>
                              <a:ahLst/>
                              <a:cxnLst/>
                              <a:rect l="l" t="t" r="r" b="b"/>
                              <a:pathLst>
                                <a:path w="335" h="1132" extrusionOk="0">
                                  <a:moveTo>
                                    <a:pt x="167" y="1"/>
                                  </a:moveTo>
                                  <a:cubicBezTo>
                                    <a:pt x="72" y="1"/>
                                    <a:pt x="1" y="84"/>
                                    <a:pt x="1" y="167"/>
                                  </a:cubicBezTo>
                                  <a:lnTo>
                                    <a:pt x="1" y="977"/>
                                  </a:lnTo>
                                  <a:cubicBezTo>
                                    <a:pt x="1" y="1060"/>
                                    <a:pt x="72" y="1132"/>
                                    <a:pt x="167" y="1132"/>
                                  </a:cubicBezTo>
                                  <a:cubicBezTo>
                                    <a:pt x="251" y="1132"/>
                                    <a:pt x="322" y="1060"/>
                                    <a:pt x="322" y="977"/>
                                  </a:cubicBezTo>
                                  <a:lnTo>
                                    <a:pt x="322" y="167"/>
                                  </a:lnTo>
                                  <a:cubicBezTo>
                                    <a:pt x="334" y="84"/>
                                    <a:pt x="251" y="1"/>
                                    <a:pt x="167" y="1"/>
                                  </a:cubicBezTo>
                                  <a:close/>
                                </a:path>
                              </a:pathLst>
                            </a:custGeom>
                            <a:solidFill>
                              <a:srgbClr val="002060"/>
                            </a:solidFill>
                            <a:ln>
                              <a:solidFill>
                                <a:srgbClr val="002060"/>
                              </a:solidFill>
                            </a:ln>
                          </wps:spPr>
                          <wps:bodyPr spcFirstLastPara="1" wrap="square" lIns="91425" tIns="91425" rIns="91425" bIns="91425" anchor="ctr" anchorCtr="0">
                            <a:noAutofit/>
                          </wps:bodyPr>
                        </wps:wsp>
                      </wpg:grpSp>
                    </wpg:wgp>
                  </a:graphicData>
                </a:graphic>
              </wp:anchor>
            </w:drawing>
          </mc:Choice>
          <mc:Fallback>
            <w:pict>
              <v:group w14:anchorId="572333CA" id="Grupo 85" o:spid="_x0000_s1026" style="position:absolute;margin-left:210.3pt;margin-top:309.3pt;width:54.05pt;height:62.4pt;z-index:251794432" coordsize="6865,7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">
                <v:shape id="Google Shape;8328;p88" o:spid="_x0000_s1027" style="position:absolute;left:-531;top:531;width:7927;height:6865;rotation:90;visibility:visible;mso-wrap-style:square;v-text-anchor:middle" coordsize="57768,50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" path="m14439,l1,25013,14439,50027r28890,l57767,25013,43329,,14439,xe" filled="f" strokecolor="#002060">
                  <v:stroke startarrowwidth="narrow" startarrowlength="short" endarrowwidth="narrow" endarrowlength="short"/>
                  <v:path arrowok="t" o:extrusionok="f"/>
                </v:shape>
                <v:group id="Google Shape;10969;p94" o:spid="_x0000_s1028" style="position:absolute;left:423;top:1231;width:6032;height:4610" coordorigin="15272,35426" coordsize="3463,2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shape id="Google Shape;10970;p94" o:spid="_x0000_s1029" style="position:absolute;left:16405;top:37749;width:102;height:322;visibility:visible;mso-wrap-style:square;v-text-anchor:middle" coordsize="322,1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" path="m167,1c71,1,,72,,155l,846v,83,71,167,167,167c250,1013,321,929,321,846r,-703c321,60,250,1,167,1xe" fillcolor="#002060" strokecolor="#002060">
                    <v:path arrowok="t" o:extrusionok="f"/>
                  </v:shape>
                  <v:shape id="Google Shape;10971;p94" o:spid="_x0000_s1030" style="position:absolute;left:17485;top:37749;width:102;height:322;visibility:visible;mso-wrap-style:square;v-text-anchor:middle" coordsize="322,1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" path="m167,1c72,1,,72,,155l,846v,83,72,167,167,167c250,1013,322,929,322,846r,-703c310,60,250,1,167,1xe" fillcolor="#002060" strokecolor="#002060">
                    <v:path arrowok="t" o:extrusionok="f"/>
                  </v:shape>
                  <v:shape id="Google Shape;10972;p94" o:spid="_x0000_s1031" style="position:absolute;left:15650;top:36612;width:433;height:156;visibility:visible;mso-wrap-style:square;v-text-anchor:middle" coordsize="1358,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" path="m167,1c72,1,1,72,1,156v,95,71,166,166,166c346,322,870,358,1120,477v24,12,47,12,71,12c1251,489,1310,453,1346,394v12,-72,-24,-155,-95,-203c882,13,191,1,167,1xe" fillcolor="#002060" strokecolor="#002060">
                    <v:path arrowok="t" o:extrusionok="f"/>
                  </v:shape>
                  <v:shape id="Google Shape;10973;p94" o:spid="_x0000_s1032" style="position:absolute;left:15484;top:37639;width:106;height:425;visibility:visible;mso-wrap-style:square;v-text-anchor:middle" coordsize="335,1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" path="m167,c84,,1,72,1,167r,1012c1,1262,84,1334,167,1334v84,,167,-72,167,-155l334,167c334,72,263,,167,xe" fillcolor="#002060" strokecolor="#002060">
                    <v:path arrowok="t" o:extrusionok="f"/>
                  </v:shape>
                  <v:shape id="Google Shape;10974;p94" o:spid="_x0000_s1033" style="position:absolute;left:15272;top:35426;width:3464;height:2641;visibility:visible;mso-wrap-style:square;v-text-anchor:middle" coordsize="10883,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" path="m9144,2512v274,,512,203,512,441l9656,2977v-155,-60,-321,-108,-512,-108c8965,2869,8787,2905,8620,2977r,-24c8620,2727,8858,2512,9144,2512xm2869,3203r,655c2869,3965,2846,4060,2798,4167r-71,167c2715,4346,2715,4382,2715,4405r,346c2715,4989,2619,5191,2441,5358v-143,167,-369,238,-607,238c1369,5584,1000,5179,1000,4703r,-298c1000,4382,1000,4358,988,4334l881,4143v-36,-83,-59,-154,-59,-238l822,3882v,-381,309,-679,678,-679l2869,3203xm9144,3215v560,,1024,464,1024,1024c10168,4346,10156,4465,10108,4572,9656,4108,8870,3929,8823,3929v-9,-3,-19,-4,-29,-4c8763,3925,8727,3938,8692,3965v-48,24,-60,71,-60,119c8632,4084,8632,4179,8513,4298v-60,60,-60,167,,226c8543,4554,8584,4569,8626,4569v42,,83,-15,113,-45c8823,4441,8882,4346,8918,4274v262,72,821,286,1071,620c9906,5298,9573,5596,9144,5596v-440,,-810,-321,-857,-762c8287,4810,8275,4798,8263,4774,8156,4620,8108,4441,8108,4239v,-560,465,-1024,1036,-1024xm5441,298v572,,1048,190,1417,547c7227,1226,7453,1738,7501,2369v119,1691,262,2632,321,2965l7822,5346v-190,107,-512,286,-1035,417l6525,5644v-72,-36,-107,-96,-107,-167l6418,4929v500,-333,845,-905,845,-1559l7263,3072v,-203,-83,-381,-226,-512c6727,2274,6001,1798,4751,1667v-7,-1,-14,-1,-21,-1c4645,1666,4583,1733,4572,1822v-24,83,60,155,143,178c5882,2119,6537,2548,6834,2798v72,60,119,167,119,274l6953,3370v,845,-690,1524,-1536,1524c4572,4894,3881,4215,3881,3370r,-143c3881,3167,3917,3108,3977,3084v190,-119,452,-334,571,-691c4584,2310,4536,2215,4453,2203v-19,-5,-38,-7,-55,-7c4327,2196,4270,2234,4251,2310v-84,262,-274,417,-429,500c3679,2905,3572,3072,3572,3227r,143c3572,4024,3917,4584,4417,4929r,548c4417,5548,4370,5608,4310,5644r-262,119c3536,5632,3215,5453,3060,5346r,-12c3131,5001,3262,4060,3393,2369v48,-631,262,-1143,643,-1524c4393,488,4882,298,5441,298xm2750,5465v36,36,60,107,119,131c3000,5691,3239,5822,3584,5941r-429,203l2655,6001v-143,-48,-143,-48,-143,-95l2512,5691v60,-35,107,-83,155,-119c2691,5536,2727,5513,2750,5465xm8096,5239v84,178,227,333,381,452l8477,6025r12,l7977,6287v,,-12,,-12,-24l7227,5941v369,-119,595,-274,715,-345c8049,5525,8108,5406,8096,5275r,-36xm2203,5870r,59c2203,5953,2203,5989,2215,6013r-358,357l1500,6013v12,-24,12,-60,12,-84l1512,5870v107,24,214,59,322,59l1857,5929v119,,239,-23,346,-59xm9525,5882r,166c9525,6108,9537,6144,9573,6191r-179,131c9323,6394,9236,6429,9151,6429v-84,,-168,-35,-233,-107l8763,6191v36,-47,48,-107,48,-143l8811,5882v107,24,226,59,357,59c9287,5941,9406,5929,9525,5882xm6096,5096r,381c6096,5667,6215,5846,6394,5941r238,107c6406,6489,5941,6787,5417,6787v-523,,-976,-286,-1214,-739l4441,5941v179,-71,298,-250,298,-464l4739,5096v202,83,440,131,678,131c5656,5227,5894,5179,6096,5096xm5417,c4763,,4215,226,3786,643v-440,417,-690,1012,-738,1703c3036,2548,3024,2703,3012,2881r-1488,c964,2881,512,3334,512,3893r,24c512,4048,536,4167,595,4286r72,167l667,4703v,417,214,774,512,1000l1179,5929v,24,-12,60,-48,60l476,6179c191,6251,,6513,,6810l,8120v,95,71,167,167,167c250,8287,333,8215,333,8120r,-1310c333,6668,429,6513,583,6477r655,-190c1262,6287,1286,6263,1310,6251r405,405l1715,8108v,95,71,167,166,167c1965,8275,2036,8203,2036,8108r,-1452l2441,6251v59,36,107,47,155,59l2750,6358v-214,143,-357,393,-357,679l2393,8120v,95,72,167,167,167c2643,8287,2727,8215,2727,8120r,-1083c2727,6834,2846,6656,3036,6560r905,-404c4227,6727,4810,7096,5441,7096v643,,1227,-357,1512,-940l7858,6560v191,96,310,274,310,477l8168,8120v,95,71,167,166,167c8418,8287,8501,8215,8501,8120r,-1083c8501,6834,8418,6656,8299,6501r238,-119l8715,6560v143,119,298,179,465,179c9346,6739,9513,6679,9644,6560r179,-178l10358,6656v120,59,191,178,191,309l10549,8144v,83,71,155,167,155c10799,8299,10882,8227,10882,8144r,-1179c10823,6703,10692,6477,10466,6358l9823,6025r,-12l9823,5691v274,-190,452,-464,488,-809c10430,4679,10489,4453,10489,4215v,-429,-202,-834,-535,-1072c9977,3084,9989,3012,9989,2953v,-417,-369,-762,-833,-762c8692,2191,8323,2524,8323,2953v,71,11,131,23,190c8156,3286,8013,3477,7906,3715v-48,-381,-72,-846,-119,-1369c7739,1655,7489,1060,7060,643,6644,226,6072,,5417,xe" fillcolor="#002060" strokecolor="#002060">
                    <v:path arrowok="t" o:extrusionok="f"/>
                  </v:shape>
                  <v:shape id="Google Shape;10975;p94" o:spid="_x0000_s1034" style="position:absolute;left:18398;top:37703;width:106;height:361;visibility:visible;mso-wrap-style:square;v-text-anchor:middle" coordsize="335,1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" path="m167,1c72,1,1,84,1,167r,810c1,1060,72,1132,167,1132v84,,155,-72,155,-155l322,167c334,84,251,1,167,1xe" fillcolor="#002060" strokecolor="#002060">
                    <v:path arrowok="t" o:extrusionok="f"/>
                  </v:shape>
                </v:group>
              </v:group>
            </w:pict>
          </mc:Fallback>
        </mc:AlternateContent>
      </w:r>
      <w:r w:rsidR="00231F46">
        <w:rPr>
          <w:noProof/>
          <w:lang w:val="es-SV" w:eastAsia="es-SV"/>
        </w:rPr>
        <mc:AlternateContent>
          <mc:Choice Requires="wpg">
            <w:drawing>
              <wp:anchor distT="0" distB="0" distL="114300" distR="114300" simplePos="0" relativeHeight="251792384" behindDoc="0" locked="0" layoutInCell="1" allowOverlap="1" wp14:anchorId="64B2CEA7" wp14:editId="09BB0E41">
                <wp:simplePos x="0" y="0"/>
                <wp:positionH relativeFrom="column">
                  <wp:posOffset>3326958</wp:posOffset>
                </wp:positionH>
                <wp:positionV relativeFrom="paragraph">
                  <wp:posOffset>2878474</wp:posOffset>
                </wp:positionV>
                <wp:extent cx="686539" cy="792758"/>
                <wp:effectExtent l="0" t="0" r="18415" b="26670"/>
                <wp:wrapNone/>
                <wp:docPr id="84" name="Grupo 84"/>
                <wp:cNvGraphicFramePr/>
                <a:graphic xmlns:a="http://schemas.openxmlformats.org/drawingml/2006/main">
                  <a:graphicData uri="http://schemas.microsoft.com/office/word/2010/wordprocessingGroup">
                    <wpg:wgp>
                      <wpg:cNvGrpSpPr/>
                      <wpg:grpSpPr>
                        <a:xfrm>
                          <a:off x="0" y="0"/>
                          <a:ext cx="686539" cy="792758"/>
                          <a:chOff x="0" y="0"/>
                          <a:chExt cx="686539" cy="792758"/>
                        </a:xfrm>
                      </wpg:grpSpPr>
                      <wps:wsp>
                        <wps:cNvPr id="128" name="Google Shape;8331;p88"/>
                        <wps:cNvSpPr/>
                        <wps:spPr>
                          <a:xfrm rot="5400000">
                            <a:off x="-53109" y="53109"/>
                            <a:ext cx="792758" cy="686539"/>
                          </a:xfrm>
                          <a:custGeom>
                            <a:avLst/>
                            <a:gdLst/>
                            <a:ahLst/>
                            <a:cxnLst/>
                            <a:rect l="l" t="t" r="r" b="b"/>
                            <a:pathLst>
                              <a:path w="57767" h="50027" extrusionOk="0">
                                <a:moveTo>
                                  <a:pt x="14439" y="0"/>
                                </a:moveTo>
                                <a:lnTo>
                                  <a:pt x="0" y="25013"/>
                                </a:lnTo>
                                <a:lnTo>
                                  <a:pt x="14439" y="50027"/>
                                </a:lnTo>
                                <a:lnTo>
                                  <a:pt x="43328" y="50027"/>
                                </a:lnTo>
                                <a:lnTo>
                                  <a:pt x="57767" y="25013"/>
                                </a:lnTo>
                                <a:lnTo>
                                  <a:pt x="43328" y="0"/>
                                </a:lnTo>
                                <a:close/>
                              </a:path>
                            </a:pathLst>
                          </a:custGeom>
                          <a:noFill/>
                          <a:ln w="9525" cap="flat" cmpd="sng">
                            <a:solidFill>
                              <a:srgbClr val="F17713"/>
                            </a:solidFill>
                            <a:prstDash val="solid"/>
                            <a:round/>
                            <a:headEnd type="none" w="sm" len="sm"/>
                            <a:tailEnd type="none" w="sm" len="sm"/>
                          </a:ln>
                        </wps:spPr>
                        <wps:bodyPr spcFirstLastPara="1" wrap="square" lIns="91425" tIns="91425" rIns="91425" bIns="91425" anchor="ctr" anchorCtr="0">
                          <a:noAutofit/>
                        </wps:bodyPr>
                      </wps:wsp>
                      <wpg:grpSp>
                        <wpg:cNvPr id="144" name="Google Shape;9961;p92"/>
                        <wpg:cNvGrpSpPr/>
                        <wpg:grpSpPr>
                          <a:xfrm>
                            <a:off x="63519" y="190904"/>
                            <a:ext cx="557530" cy="367030"/>
                            <a:chOff x="2204407" y="2559590"/>
                            <a:chExt cx="440505" cy="290018"/>
                          </a:xfrm>
                          <a:solidFill>
                            <a:srgbClr val="F17713"/>
                          </a:solidFill>
                        </wpg:grpSpPr>
                        <wps:wsp>
                          <wps:cNvPr id="145" name="Google Shape;9962;p92"/>
                          <wps:cNvSpPr/>
                          <wps:spPr>
                            <a:xfrm>
                              <a:off x="2204407" y="2559590"/>
                              <a:ext cx="440505" cy="290018"/>
                            </a:xfrm>
                            <a:custGeom>
                              <a:avLst/>
                              <a:gdLst/>
                              <a:ahLst/>
                              <a:cxnLst/>
                              <a:rect l="l" t="t" r="r" b="b"/>
                              <a:pathLst>
                                <a:path w="13872" h="9133" extrusionOk="0">
                                  <a:moveTo>
                                    <a:pt x="13145" y="4465"/>
                                  </a:moveTo>
                                  <a:lnTo>
                                    <a:pt x="13145" y="4870"/>
                                  </a:lnTo>
                                  <a:lnTo>
                                    <a:pt x="12752" y="4870"/>
                                  </a:lnTo>
                                  <a:lnTo>
                                    <a:pt x="12752" y="4465"/>
                                  </a:lnTo>
                                  <a:close/>
                                  <a:moveTo>
                                    <a:pt x="1275" y="3941"/>
                                  </a:moveTo>
                                  <a:lnTo>
                                    <a:pt x="1275" y="4430"/>
                                  </a:lnTo>
                                  <a:cubicBezTo>
                                    <a:pt x="1275" y="4775"/>
                                    <a:pt x="1013" y="5049"/>
                                    <a:pt x="668" y="5049"/>
                                  </a:cubicBezTo>
                                  <a:lnTo>
                                    <a:pt x="418" y="5049"/>
                                  </a:lnTo>
                                  <a:cubicBezTo>
                                    <a:pt x="501" y="4549"/>
                                    <a:pt x="810" y="4120"/>
                                    <a:pt x="1275" y="3941"/>
                                  </a:cubicBezTo>
                                  <a:close/>
                                  <a:moveTo>
                                    <a:pt x="9121" y="417"/>
                                  </a:moveTo>
                                  <a:cubicBezTo>
                                    <a:pt x="9562" y="417"/>
                                    <a:pt x="9978" y="620"/>
                                    <a:pt x="10252" y="977"/>
                                  </a:cubicBezTo>
                                  <a:lnTo>
                                    <a:pt x="12205" y="3584"/>
                                  </a:lnTo>
                                  <a:cubicBezTo>
                                    <a:pt x="12240" y="3632"/>
                                    <a:pt x="12300" y="3656"/>
                                    <a:pt x="12360" y="3656"/>
                                  </a:cubicBezTo>
                                  <a:lnTo>
                                    <a:pt x="13312" y="3656"/>
                                  </a:lnTo>
                                  <a:cubicBezTo>
                                    <a:pt x="13431" y="3656"/>
                                    <a:pt x="13514" y="3775"/>
                                    <a:pt x="13467" y="3882"/>
                                  </a:cubicBezTo>
                                  <a:lnTo>
                                    <a:pt x="13372" y="4060"/>
                                  </a:lnTo>
                                  <a:lnTo>
                                    <a:pt x="12574" y="4060"/>
                                  </a:lnTo>
                                  <a:cubicBezTo>
                                    <a:pt x="12455" y="4060"/>
                                    <a:pt x="12360" y="4156"/>
                                    <a:pt x="12360" y="4275"/>
                                  </a:cubicBezTo>
                                  <a:lnTo>
                                    <a:pt x="12360" y="5084"/>
                                  </a:lnTo>
                                  <a:cubicBezTo>
                                    <a:pt x="12360" y="5203"/>
                                    <a:pt x="12455" y="5299"/>
                                    <a:pt x="12574" y="5299"/>
                                  </a:cubicBezTo>
                                  <a:lnTo>
                                    <a:pt x="13181" y="5299"/>
                                  </a:lnTo>
                                  <a:lnTo>
                                    <a:pt x="13181" y="5596"/>
                                  </a:lnTo>
                                  <a:cubicBezTo>
                                    <a:pt x="13181" y="5787"/>
                                    <a:pt x="13252" y="5977"/>
                                    <a:pt x="13395" y="6096"/>
                                  </a:cubicBezTo>
                                  <a:cubicBezTo>
                                    <a:pt x="13455" y="6156"/>
                                    <a:pt x="13479" y="6227"/>
                                    <a:pt x="13479" y="6323"/>
                                  </a:cubicBezTo>
                                  <a:lnTo>
                                    <a:pt x="13479" y="6692"/>
                                  </a:lnTo>
                                  <a:lnTo>
                                    <a:pt x="13443" y="6692"/>
                                  </a:lnTo>
                                  <a:cubicBezTo>
                                    <a:pt x="13443" y="7037"/>
                                    <a:pt x="13181" y="7311"/>
                                    <a:pt x="12836" y="7311"/>
                                  </a:cubicBezTo>
                                  <a:lnTo>
                                    <a:pt x="12526" y="7311"/>
                                  </a:lnTo>
                                  <a:cubicBezTo>
                                    <a:pt x="12419" y="6501"/>
                                    <a:pt x="11740" y="5894"/>
                                    <a:pt x="10919" y="5894"/>
                                  </a:cubicBezTo>
                                  <a:cubicBezTo>
                                    <a:pt x="10097" y="5894"/>
                                    <a:pt x="9419" y="6513"/>
                                    <a:pt x="9312" y="7311"/>
                                  </a:cubicBezTo>
                                  <a:lnTo>
                                    <a:pt x="4061" y="7311"/>
                                  </a:lnTo>
                                  <a:cubicBezTo>
                                    <a:pt x="3954" y="6501"/>
                                    <a:pt x="3275" y="5894"/>
                                    <a:pt x="2454" y="5894"/>
                                  </a:cubicBezTo>
                                  <a:cubicBezTo>
                                    <a:pt x="1632" y="5894"/>
                                    <a:pt x="965" y="6501"/>
                                    <a:pt x="846" y="7275"/>
                                  </a:cubicBezTo>
                                  <a:cubicBezTo>
                                    <a:pt x="608" y="7204"/>
                                    <a:pt x="429" y="6966"/>
                                    <a:pt x="429" y="6692"/>
                                  </a:cubicBezTo>
                                  <a:lnTo>
                                    <a:pt x="429" y="5465"/>
                                  </a:lnTo>
                                  <a:lnTo>
                                    <a:pt x="691" y="5465"/>
                                  </a:lnTo>
                                  <a:cubicBezTo>
                                    <a:pt x="1263" y="5465"/>
                                    <a:pt x="1703" y="5001"/>
                                    <a:pt x="1703" y="4453"/>
                                  </a:cubicBezTo>
                                  <a:lnTo>
                                    <a:pt x="1703" y="3822"/>
                                  </a:lnTo>
                                  <a:lnTo>
                                    <a:pt x="2406" y="3644"/>
                                  </a:lnTo>
                                  <a:cubicBezTo>
                                    <a:pt x="2465" y="3632"/>
                                    <a:pt x="2513" y="3596"/>
                                    <a:pt x="2525" y="3560"/>
                                  </a:cubicBezTo>
                                  <a:lnTo>
                                    <a:pt x="3954" y="1120"/>
                                  </a:lnTo>
                                  <a:cubicBezTo>
                                    <a:pt x="4204" y="679"/>
                                    <a:pt x="4680" y="417"/>
                                    <a:pt x="5180" y="417"/>
                                  </a:cubicBezTo>
                                  <a:close/>
                                  <a:moveTo>
                                    <a:pt x="2430" y="6275"/>
                                  </a:moveTo>
                                  <a:cubicBezTo>
                                    <a:pt x="3108" y="6275"/>
                                    <a:pt x="3656" y="6823"/>
                                    <a:pt x="3656" y="7501"/>
                                  </a:cubicBezTo>
                                  <a:cubicBezTo>
                                    <a:pt x="3656" y="8168"/>
                                    <a:pt x="3108" y="8716"/>
                                    <a:pt x="2430" y="8716"/>
                                  </a:cubicBezTo>
                                  <a:cubicBezTo>
                                    <a:pt x="1763" y="8716"/>
                                    <a:pt x="1215" y="8168"/>
                                    <a:pt x="1215" y="7501"/>
                                  </a:cubicBezTo>
                                  <a:cubicBezTo>
                                    <a:pt x="1215" y="6823"/>
                                    <a:pt x="1763" y="6275"/>
                                    <a:pt x="2430" y="6275"/>
                                  </a:cubicBezTo>
                                  <a:close/>
                                  <a:moveTo>
                                    <a:pt x="10919" y="6275"/>
                                  </a:moveTo>
                                  <a:cubicBezTo>
                                    <a:pt x="11586" y="6275"/>
                                    <a:pt x="12145" y="6823"/>
                                    <a:pt x="12145" y="7501"/>
                                  </a:cubicBezTo>
                                  <a:cubicBezTo>
                                    <a:pt x="12145" y="8168"/>
                                    <a:pt x="11586" y="8716"/>
                                    <a:pt x="10919" y="8716"/>
                                  </a:cubicBezTo>
                                  <a:cubicBezTo>
                                    <a:pt x="10252" y="8716"/>
                                    <a:pt x="9693" y="8168"/>
                                    <a:pt x="9693" y="7501"/>
                                  </a:cubicBezTo>
                                  <a:cubicBezTo>
                                    <a:pt x="9693" y="6823"/>
                                    <a:pt x="10252" y="6275"/>
                                    <a:pt x="10919" y="6275"/>
                                  </a:cubicBezTo>
                                  <a:close/>
                                  <a:moveTo>
                                    <a:pt x="5144" y="0"/>
                                  </a:moveTo>
                                  <a:cubicBezTo>
                                    <a:pt x="4501" y="0"/>
                                    <a:pt x="3894" y="334"/>
                                    <a:pt x="3573" y="905"/>
                                  </a:cubicBezTo>
                                  <a:lnTo>
                                    <a:pt x="2180" y="3275"/>
                                  </a:lnTo>
                                  <a:lnTo>
                                    <a:pt x="1430" y="3465"/>
                                  </a:lnTo>
                                  <a:cubicBezTo>
                                    <a:pt x="489" y="3703"/>
                                    <a:pt x="1" y="4477"/>
                                    <a:pt x="1" y="5251"/>
                                  </a:cubicBezTo>
                                  <a:lnTo>
                                    <a:pt x="1" y="6692"/>
                                  </a:lnTo>
                                  <a:cubicBezTo>
                                    <a:pt x="1" y="7180"/>
                                    <a:pt x="358" y="7608"/>
                                    <a:pt x="810" y="7692"/>
                                  </a:cubicBezTo>
                                  <a:cubicBezTo>
                                    <a:pt x="906" y="8501"/>
                                    <a:pt x="1584" y="9132"/>
                                    <a:pt x="2418" y="9132"/>
                                  </a:cubicBezTo>
                                  <a:cubicBezTo>
                                    <a:pt x="3251" y="9132"/>
                                    <a:pt x="3930" y="8513"/>
                                    <a:pt x="4025" y="7728"/>
                                  </a:cubicBezTo>
                                  <a:lnTo>
                                    <a:pt x="9300" y="7728"/>
                                  </a:lnTo>
                                  <a:cubicBezTo>
                                    <a:pt x="9407" y="8525"/>
                                    <a:pt x="10085" y="9132"/>
                                    <a:pt x="10907" y="9132"/>
                                  </a:cubicBezTo>
                                  <a:cubicBezTo>
                                    <a:pt x="11740" y="9132"/>
                                    <a:pt x="12407" y="8513"/>
                                    <a:pt x="12514" y="7728"/>
                                  </a:cubicBezTo>
                                  <a:lnTo>
                                    <a:pt x="12824" y="7728"/>
                                  </a:lnTo>
                                  <a:cubicBezTo>
                                    <a:pt x="13395" y="7728"/>
                                    <a:pt x="13836" y="7263"/>
                                    <a:pt x="13836" y="6716"/>
                                  </a:cubicBezTo>
                                  <a:lnTo>
                                    <a:pt x="13836" y="6299"/>
                                  </a:lnTo>
                                  <a:cubicBezTo>
                                    <a:pt x="13848" y="6096"/>
                                    <a:pt x="13776" y="5918"/>
                                    <a:pt x="13645" y="5787"/>
                                  </a:cubicBezTo>
                                  <a:cubicBezTo>
                                    <a:pt x="13586" y="5727"/>
                                    <a:pt x="13550" y="5656"/>
                                    <a:pt x="13550" y="5561"/>
                                  </a:cubicBezTo>
                                  <a:lnTo>
                                    <a:pt x="13550" y="4572"/>
                                  </a:lnTo>
                                  <a:lnTo>
                                    <a:pt x="13788" y="4037"/>
                                  </a:lnTo>
                                  <a:cubicBezTo>
                                    <a:pt x="13872" y="3846"/>
                                    <a:pt x="13872" y="3656"/>
                                    <a:pt x="13764" y="3501"/>
                                  </a:cubicBezTo>
                                  <a:cubicBezTo>
                                    <a:pt x="13657" y="3334"/>
                                    <a:pt x="13479" y="3239"/>
                                    <a:pt x="13288" y="3239"/>
                                  </a:cubicBezTo>
                                  <a:lnTo>
                                    <a:pt x="12443" y="3239"/>
                                  </a:lnTo>
                                  <a:lnTo>
                                    <a:pt x="10550" y="727"/>
                                  </a:lnTo>
                                  <a:cubicBezTo>
                                    <a:pt x="10204" y="262"/>
                                    <a:pt x="9657" y="0"/>
                                    <a:pt x="9085" y="0"/>
                                  </a:cubicBezTo>
                                  <a:close/>
                                </a:path>
                              </a:pathLst>
                            </a:custGeom>
                            <a:grpFill/>
                            <a:ln>
                              <a:solidFill>
                                <a:srgbClr val="F17713"/>
                              </a:solidFill>
                            </a:ln>
                          </wps:spPr>
                          <wps:bodyPr spcFirstLastPara="1" wrap="square" lIns="91425" tIns="91425" rIns="91425" bIns="91425" anchor="ctr" anchorCtr="0">
                            <a:noAutofit/>
                          </wps:bodyPr>
                        </wps:wsp>
                        <wps:wsp>
                          <wps:cNvPr id="146" name="Google Shape;9963;p92"/>
                          <wps:cNvSpPr/>
                          <wps:spPr>
                            <a:xfrm>
                              <a:off x="2256580" y="2771300"/>
                              <a:ext cx="52205" cy="51475"/>
                            </a:xfrm>
                            <a:custGeom>
                              <a:avLst/>
                              <a:gdLst/>
                              <a:ahLst/>
                              <a:cxnLst/>
                              <a:rect l="l" t="t" r="r" b="b"/>
                              <a:pathLst>
                                <a:path w="1644" h="1621" extrusionOk="0">
                                  <a:moveTo>
                                    <a:pt x="811" y="1"/>
                                  </a:moveTo>
                                  <a:cubicBezTo>
                                    <a:pt x="584" y="1"/>
                                    <a:pt x="394" y="84"/>
                                    <a:pt x="239" y="239"/>
                                  </a:cubicBezTo>
                                  <a:cubicBezTo>
                                    <a:pt x="96" y="382"/>
                                    <a:pt x="1" y="596"/>
                                    <a:pt x="1" y="799"/>
                                  </a:cubicBezTo>
                                  <a:cubicBezTo>
                                    <a:pt x="1" y="1263"/>
                                    <a:pt x="382" y="1620"/>
                                    <a:pt x="822" y="1620"/>
                                  </a:cubicBezTo>
                                  <a:cubicBezTo>
                                    <a:pt x="1275" y="1620"/>
                                    <a:pt x="1644" y="1263"/>
                                    <a:pt x="1644" y="799"/>
                                  </a:cubicBezTo>
                                  <a:cubicBezTo>
                                    <a:pt x="1644" y="739"/>
                                    <a:pt x="1632" y="668"/>
                                    <a:pt x="1608" y="608"/>
                                  </a:cubicBezTo>
                                  <a:cubicBezTo>
                                    <a:pt x="1557" y="546"/>
                                    <a:pt x="1478" y="484"/>
                                    <a:pt x="1389" y="484"/>
                                  </a:cubicBezTo>
                                  <a:cubicBezTo>
                                    <a:pt x="1375" y="484"/>
                                    <a:pt x="1361" y="486"/>
                                    <a:pt x="1346" y="489"/>
                                  </a:cubicBezTo>
                                  <a:cubicBezTo>
                                    <a:pt x="1239" y="525"/>
                                    <a:pt x="1168" y="620"/>
                                    <a:pt x="1192" y="727"/>
                                  </a:cubicBezTo>
                                  <a:cubicBezTo>
                                    <a:pt x="1203" y="763"/>
                                    <a:pt x="1203" y="787"/>
                                    <a:pt x="1203" y="822"/>
                                  </a:cubicBezTo>
                                  <a:cubicBezTo>
                                    <a:pt x="1203" y="1037"/>
                                    <a:pt x="1025" y="1215"/>
                                    <a:pt x="811" y="1215"/>
                                  </a:cubicBezTo>
                                  <a:cubicBezTo>
                                    <a:pt x="584" y="1215"/>
                                    <a:pt x="406" y="1037"/>
                                    <a:pt x="406" y="822"/>
                                  </a:cubicBezTo>
                                  <a:cubicBezTo>
                                    <a:pt x="406" y="596"/>
                                    <a:pt x="584" y="418"/>
                                    <a:pt x="811" y="418"/>
                                  </a:cubicBezTo>
                                  <a:cubicBezTo>
                                    <a:pt x="930" y="418"/>
                                    <a:pt x="1013" y="322"/>
                                    <a:pt x="1013" y="203"/>
                                  </a:cubicBezTo>
                                  <a:cubicBezTo>
                                    <a:pt x="1013" y="84"/>
                                    <a:pt x="930" y="1"/>
                                    <a:pt x="811" y="1"/>
                                  </a:cubicBezTo>
                                  <a:close/>
                                </a:path>
                              </a:pathLst>
                            </a:custGeom>
                            <a:grpFill/>
                            <a:ln>
                              <a:solidFill>
                                <a:srgbClr val="F17713"/>
                              </a:solidFill>
                            </a:ln>
                          </wps:spPr>
                          <wps:bodyPr spcFirstLastPara="1" wrap="square" lIns="91425" tIns="91425" rIns="91425" bIns="91425" anchor="ctr" anchorCtr="0">
                            <a:noAutofit/>
                          </wps:bodyPr>
                        </wps:wsp>
                        <wps:wsp>
                          <wps:cNvPr id="153" name="Google Shape;9964;p92"/>
                          <wps:cNvSpPr/>
                          <wps:spPr>
                            <a:xfrm>
                              <a:off x="2525418" y="2771300"/>
                              <a:ext cx="52205" cy="51856"/>
                            </a:xfrm>
                            <a:custGeom>
                              <a:avLst/>
                              <a:gdLst/>
                              <a:ahLst/>
                              <a:cxnLst/>
                              <a:rect l="l" t="t" r="r" b="b"/>
                              <a:pathLst>
                                <a:path w="1644" h="1633" extrusionOk="0">
                                  <a:moveTo>
                                    <a:pt x="822" y="1"/>
                                  </a:moveTo>
                                  <a:cubicBezTo>
                                    <a:pt x="596" y="1"/>
                                    <a:pt x="405" y="84"/>
                                    <a:pt x="238" y="239"/>
                                  </a:cubicBezTo>
                                  <a:cubicBezTo>
                                    <a:pt x="95" y="382"/>
                                    <a:pt x="0" y="596"/>
                                    <a:pt x="0" y="822"/>
                                  </a:cubicBezTo>
                                  <a:cubicBezTo>
                                    <a:pt x="0" y="1263"/>
                                    <a:pt x="381" y="1632"/>
                                    <a:pt x="822" y="1632"/>
                                  </a:cubicBezTo>
                                  <a:cubicBezTo>
                                    <a:pt x="1274" y="1632"/>
                                    <a:pt x="1643" y="1275"/>
                                    <a:pt x="1643" y="822"/>
                                  </a:cubicBezTo>
                                  <a:cubicBezTo>
                                    <a:pt x="1643" y="763"/>
                                    <a:pt x="1631" y="680"/>
                                    <a:pt x="1608" y="620"/>
                                  </a:cubicBezTo>
                                  <a:cubicBezTo>
                                    <a:pt x="1577" y="548"/>
                                    <a:pt x="1492" y="484"/>
                                    <a:pt x="1400" y="484"/>
                                  </a:cubicBezTo>
                                  <a:cubicBezTo>
                                    <a:pt x="1386" y="484"/>
                                    <a:pt x="1372" y="486"/>
                                    <a:pt x="1358" y="489"/>
                                  </a:cubicBezTo>
                                  <a:cubicBezTo>
                                    <a:pt x="1250" y="525"/>
                                    <a:pt x="1179" y="620"/>
                                    <a:pt x="1215" y="727"/>
                                  </a:cubicBezTo>
                                  <a:cubicBezTo>
                                    <a:pt x="1227" y="763"/>
                                    <a:pt x="1227" y="787"/>
                                    <a:pt x="1227" y="822"/>
                                  </a:cubicBezTo>
                                  <a:cubicBezTo>
                                    <a:pt x="1227" y="1037"/>
                                    <a:pt x="1048" y="1215"/>
                                    <a:pt x="822" y="1215"/>
                                  </a:cubicBezTo>
                                  <a:cubicBezTo>
                                    <a:pt x="596" y="1215"/>
                                    <a:pt x="417" y="1037"/>
                                    <a:pt x="417" y="822"/>
                                  </a:cubicBezTo>
                                  <a:cubicBezTo>
                                    <a:pt x="417" y="596"/>
                                    <a:pt x="596" y="418"/>
                                    <a:pt x="822" y="418"/>
                                  </a:cubicBezTo>
                                  <a:cubicBezTo>
                                    <a:pt x="941" y="418"/>
                                    <a:pt x="1036" y="322"/>
                                    <a:pt x="1036" y="203"/>
                                  </a:cubicBezTo>
                                  <a:cubicBezTo>
                                    <a:pt x="1036" y="84"/>
                                    <a:pt x="941" y="1"/>
                                    <a:pt x="822" y="1"/>
                                  </a:cubicBezTo>
                                  <a:close/>
                                </a:path>
                              </a:pathLst>
                            </a:custGeom>
                            <a:grpFill/>
                            <a:ln>
                              <a:solidFill>
                                <a:srgbClr val="F17713"/>
                              </a:solidFill>
                            </a:ln>
                          </wps:spPr>
                          <wps:bodyPr spcFirstLastPara="1" wrap="square" lIns="91425" tIns="91425" rIns="91425" bIns="91425" anchor="ctr" anchorCtr="0">
                            <a:noAutofit/>
                          </wps:bodyPr>
                        </wps:wsp>
                        <wps:wsp>
                          <wps:cNvPr id="154" name="Google Shape;9965;p92"/>
                          <wps:cNvSpPr/>
                          <wps:spPr>
                            <a:xfrm>
                              <a:off x="2477786" y="2720270"/>
                              <a:ext cx="122892" cy="58016"/>
                            </a:xfrm>
                            <a:custGeom>
                              <a:avLst/>
                              <a:gdLst/>
                              <a:ahLst/>
                              <a:cxnLst/>
                              <a:rect l="l" t="t" r="r" b="b"/>
                              <a:pathLst>
                                <a:path w="3870" h="1827" extrusionOk="0">
                                  <a:moveTo>
                                    <a:pt x="2310" y="1"/>
                                  </a:moveTo>
                                  <a:cubicBezTo>
                                    <a:pt x="1810" y="1"/>
                                    <a:pt x="1334" y="143"/>
                                    <a:pt x="929" y="429"/>
                                  </a:cubicBezTo>
                                  <a:cubicBezTo>
                                    <a:pt x="524" y="715"/>
                                    <a:pt x="226" y="1096"/>
                                    <a:pt x="48" y="1548"/>
                                  </a:cubicBezTo>
                                  <a:cubicBezTo>
                                    <a:pt x="0" y="1656"/>
                                    <a:pt x="60" y="1775"/>
                                    <a:pt x="167" y="1810"/>
                                  </a:cubicBezTo>
                                  <a:cubicBezTo>
                                    <a:pt x="192" y="1822"/>
                                    <a:pt x="218" y="1827"/>
                                    <a:pt x="244" y="1827"/>
                                  </a:cubicBezTo>
                                  <a:cubicBezTo>
                                    <a:pt x="326" y="1827"/>
                                    <a:pt x="404" y="1773"/>
                                    <a:pt x="441" y="1691"/>
                                  </a:cubicBezTo>
                                  <a:cubicBezTo>
                                    <a:pt x="738" y="917"/>
                                    <a:pt x="1488" y="405"/>
                                    <a:pt x="2322" y="405"/>
                                  </a:cubicBezTo>
                                  <a:cubicBezTo>
                                    <a:pt x="2774" y="405"/>
                                    <a:pt x="3191" y="536"/>
                                    <a:pt x="3548" y="798"/>
                                  </a:cubicBezTo>
                                  <a:cubicBezTo>
                                    <a:pt x="3581" y="831"/>
                                    <a:pt x="3624" y="846"/>
                                    <a:pt x="3667" y="846"/>
                                  </a:cubicBezTo>
                                  <a:cubicBezTo>
                                    <a:pt x="3732" y="846"/>
                                    <a:pt x="3798" y="813"/>
                                    <a:pt x="3834" y="763"/>
                                  </a:cubicBezTo>
                                  <a:cubicBezTo>
                                    <a:pt x="3870" y="679"/>
                                    <a:pt x="3858" y="560"/>
                                    <a:pt x="3774" y="489"/>
                                  </a:cubicBezTo>
                                  <a:cubicBezTo>
                                    <a:pt x="3334" y="179"/>
                                    <a:pt x="2846" y="1"/>
                                    <a:pt x="2310" y="1"/>
                                  </a:cubicBezTo>
                                  <a:close/>
                                </a:path>
                              </a:pathLst>
                            </a:custGeom>
                            <a:grpFill/>
                            <a:ln>
                              <a:solidFill>
                                <a:srgbClr val="F17713"/>
                              </a:solidFill>
                            </a:ln>
                          </wps:spPr>
                          <wps:bodyPr spcFirstLastPara="1" wrap="square" lIns="91425" tIns="91425" rIns="91425" bIns="91425" anchor="ctr" anchorCtr="0">
                            <a:noAutofit/>
                          </wps:bodyPr>
                        </wps:wsp>
                        <wps:wsp>
                          <wps:cNvPr id="156" name="Google Shape;9966;p92"/>
                          <wps:cNvSpPr/>
                          <wps:spPr>
                            <a:xfrm>
                              <a:off x="2293638" y="2584930"/>
                              <a:ext cx="124797" cy="193610"/>
                            </a:xfrm>
                            <a:custGeom>
                              <a:avLst/>
                              <a:gdLst/>
                              <a:ahLst/>
                              <a:cxnLst/>
                              <a:rect l="l" t="t" r="r" b="b"/>
                              <a:pathLst>
                                <a:path w="3930" h="6097" extrusionOk="0">
                                  <a:moveTo>
                                    <a:pt x="3513" y="417"/>
                                  </a:moveTo>
                                  <a:lnTo>
                                    <a:pt x="3513" y="2441"/>
                                  </a:lnTo>
                                  <a:lnTo>
                                    <a:pt x="822" y="2441"/>
                                  </a:lnTo>
                                  <a:lnTo>
                                    <a:pt x="1834" y="714"/>
                                  </a:lnTo>
                                  <a:cubicBezTo>
                                    <a:pt x="1930" y="524"/>
                                    <a:pt x="2144" y="417"/>
                                    <a:pt x="2346" y="417"/>
                                  </a:cubicBezTo>
                                  <a:close/>
                                  <a:moveTo>
                                    <a:pt x="2346" y="0"/>
                                  </a:moveTo>
                                  <a:cubicBezTo>
                                    <a:pt x="1989" y="0"/>
                                    <a:pt x="1644" y="203"/>
                                    <a:pt x="1465" y="512"/>
                                  </a:cubicBezTo>
                                  <a:lnTo>
                                    <a:pt x="60" y="2917"/>
                                  </a:lnTo>
                                  <a:cubicBezTo>
                                    <a:pt x="1" y="3024"/>
                                    <a:pt x="25" y="3143"/>
                                    <a:pt x="132" y="3203"/>
                                  </a:cubicBezTo>
                                  <a:cubicBezTo>
                                    <a:pt x="155" y="3215"/>
                                    <a:pt x="203" y="3239"/>
                                    <a:pt x="239" y="3239"/>
                                  </a:cubicBezTo>
                                  <a:cubicBezTo>
                                    <a:pt x="310" y="3239"/>
                                    <a:pt x="370" y="3203"/>
                                    <a:pt x="417" y="3131"/>
                                  </a:cubicBezTo>
                                  <a:lnTo>
                                    <a:pt x="572" y="2846"/>
                                  </a:lnTo>
                                  <a:lnTo>
                                    <a:pt x="3513" y="2846"/>
                                  </a:lnTo>
                                  <a:lnTo>
                                    <a:pt x="3513" y="5882"/>
                                  </a:lnTo>
                                  <a:cubicBezTo>
                                    <a:pt x="3513" y="6001"/>
                                    <a:pt x="3596" y="6096"/>
                                    <a:pt x="3715" y="6096"/>
                                  </a:cubicBezTo>
                                  <a:cubicBezTo>
                                    <a:pt x="3835" y="6096"/>
                                    <a:pt x="3930" y="6001"/>
                                    <a:pt x="3930" y="5882"/>
                                  </a:cubicBezTo>
                                  <a:lnTo>
                                    <a:pt x="3930" y="203"/>
                                  </a:lnTo>
                                  <a:cubicBezTo>
                                    <a:pt x="3918" y="95"/>
                                    <a:pt x="3823" y="0"/>
                                    <a:pt x="3715" y="0"/>
                                  </a:cubicBezTo>
                                  <a:close/>
                                </a:path>
                              </a:pathLst>
                            </a:custGeom>
                            <a:grpFill/>
                            <a:ln>
                              <a:solidFill>
                                <a:srgbClr val="F17713"/>
                              </a:solidFill>
                            </a:ln>
                          </wps:spPr>
                          <wps:bodyPr spcFirstLastPara="1" wrap="square" lIns="91425" tIns="91425" rIns="91425" bIns="91425" anchor="ctr" anchorCtr="0">
                            <a:noAutofit/>
                          </wps:bodyPr>
                        </wps:wsp>
                        <wps:wsp>
                          <wps:cNvPr id="157" name="Google Shape;9967;p92"/>
                          <wps:cNvSpPr/>
                          <wps:spPr>
                            <a:xfrm>
                              <a:off x="2431265" y="2584930"/>
                              <a:ext cx="120256" cy="102854"/>
                            </a:xfrm>
                            <a:custGeom>
                              <a:avLst/>
                              <a:gdLst/>
                              <a:ahLst/>
                              <a:cxnLst/>
                              <a:rect l="l" t="t" r="r" b="b"/>
                              <a:pathLst>
                                <a:path w="3787" h="3239" extrusionOk="0">
                                  <a:moveTo>
                                    <a:pt x="203" y="0"/>
                                  </a:moveTo>
                                  <a:cubicBezTo>
                                    <a:pt x="84" y="0"/>
                                    <a:pt x="1" y="95"/>
                                    <a:pt x="1" y="214"/>
                                  </a:cubicBezTo>
                                  <a:lnTo>
                                    <a:pt x="1" y="3024"/>
                                  </a:lnTo>
                                  <a:cubicBezTo>
                                    <a:pt x="1" y="3143"/>
                                    <a:pt x="84" y="3239"/>
                                    <a:pt x="203" y="3239"/>
                                  </a:cubicBezTo>
                                  <a:cubicBezTo>
                                    <a:pt x="322" y="3239"/>
                                    <a:pt x="417" y="3143"/>
                                    <a:pt x="417" y="3024"/>
                                  </a:cubicBezTo>
                                  <a:lnTo>
                                    <a:pt x="417" y="405"/>
                                  </a:lnTo>
                                  <a:lnTo>
                                    <a:pt x="1977" y="405"/>
                                  </a:lnTo>
                                  <a:cubicBezTo>
                                    <a:pt x="2132" y="405"/>
                                    <a:pt x="2322" y="512"/>
                                    <a:pt x="2429" y="655"/>
                                  </a:cubicBezTo>
                                  <a:lnTo>
                                    <a:pt x="3287" y="1786"/>
                                  </a:lnTo>
                                  <a:cubicBezTo>
                                    <a:pt x="3346" y="1869"/>
                                    <a:pt x="3358" y="1941"/>
                                    <a:pt x="3358" y="2024"/>
                                  </a:cubicBezTo>
                                  <a:cubicBezTo>
                                    <a:pt x="3358" y="2250"/>
                                    <a:pt x="3180" y="2429"/>
                                    <a:pt x="2953" y="2429"/>
                                  </a:cubicBezTo>
                                  <a:lnTo>
                                    <a:pt x="1013" y="2429"/>
                                  </a:lnTo>
                                  <a:cubicBezTo>
                                    <a:pt x="894" y="2429"/>
                                    <a:pt x="798" y="2524"/>
                                    <a:pt x="798" y="2643"/>
                                  </a:cubicBezTo>
                                  <a:cubicBezTo>
                                    <a:pt x="798" y="2762"/>
                                    <a:pt x="882" y="2846"/>
                                    <a:pt x="1013" y="2846"/>
                                  </a:cubicBezTo>
                                  <a:lnTo>
                                    <a:pt x="2977" y="2846"/>
                                  </a:lnTo>
                                  <a:cubicBezTo>
                                    <a:pt x="3418" y="2846"/>
                                    <a:pt x="3787" y="2489"/>
                                    <a:pt x="3787" y="2024"/>
                                  </a:cubicBezTo>
                                  <a:cubicBezTo>
                                    <a:pt x="3787" y="1846"/>
                                    <a:pt x="3727" y="1691"/>
                                    <a:pt x="3632" y="1536"/>
                                  </a:cubicBezTo>
                                  <a:lnTo>
                                    <a:pt x="2775" y="405"/>
                                  </a:lnTo>
                                  <a:cubicBezTo>
                                    <a:pt x="2584" y="155"/>
                                    <a:pt x="2287" y="0"/>
                                    <a:pt x="1965" y="0"/>
                                  </a:cubicBezTo>
                                  <a:close/>
                                </a:path>
                              </a:pathLst>
                            </a:custGeom>
                            <a:grpFill/>
                            <a:ln>
                              <a:solidFill>
                                <a:srgbClr val="F17713"/>
                              </a:solidFill>
                            </a:ln>
                          </wps:spPr>
                          <wps:bodyPr spcFirstLastPara="1" wrap="square" lIns="91425" tIns="91425" rIns="91425" bIns="91425" anchor="ctr" anchorCtr="0">
                            <a:noAutofit/>
                          </wps:bodyPr>
                        </wps:wsp>
                        <wps:wsp>
                          <wps:cNvPr id="164" name="Google Shape;9968;p92"/>
                          <wps:cNvSpPr/>
                          <wps:spPr>
                            <a:xfrm>
                              <a:off x="2352989" y="2688134"/>
                              <a:ext cx="39376" cy="13274"/>
                            </a:xfrm>
                            <a:custGeom>
                              <a:avLst/>
                              <a:gdLst/>
                              <a:ahLst/>
                              <a:cxnLst/>
                              <a:rect l="l" t="t" r="r" b="b"/>
                              <a:pathLst>
                                <a:path w="1240" h="418" extrusionOk="0">
                                  <a:moveTo>
                                    <a:pt x="215" y="1"/>
                                  </a:moveTo>
                                  <a:cubicBezTo>
                                    <a:pt x="96" y="1"/>
                                    <a:pt x="1" y="84"/>
                                    <a:pt x="1" y="203"/>
                                  </a:cubicBezTo>
                                  <a:cubicBezTo>
                                    <a:pt x="1" y="322"/>
                                    <a:pt x="96" y="417"/>
                                    <a:pt x="215" y="417"/>
                                  </a:cubicBezTo>
                                  <a:lnTo>
                                    <a:pt x="1025" y="417"/>
                                  </a:lnTo>
                                  <a:cubicBezTo>
                                    <a:pt x="1144" y="417"/>
                                    <a:pt x="1239" y="322"/>
                                    <a:pt x="1239" y="203"/>
                                  </a:cubicBezTo>
                                  <a:cubicBezTo>
                                    <a:pt x="1239" y="84"/>
                                    <a:pt x="1156" y="1"/>
                                    <a:pt x="1025" y="1"/>
                                  </a:cubicBezTo>
                                  <a:close/>
                                </a:path>
                              </a:pathLst>
                            </a:custGeom>
                            <a:grpFill/>
                            <a:ln>
                              <a:solidFill>
                                <a:srgbClr val="F17713"/>
                              </a:solidFill>
                            </a:ln>
                          </wps:spPr>
                          <wps:bodyPr spcFirstLastPara="1" wrap="square" lIns="91425" tIns="91425" rIns="91425" bIns="91425" anchor="ctr" anchorCtr="0">
                            <a:noAutofit/>
                          </wps:bodyPr>
                        </wps:wsp>
                        <wps:wsp>
                          <wps:cNvPr id="165" name="Google Shape;9969;p92"/>
                          <wps:cNvSpPr/>
                          <wps:spPr>
                            <a:xfrm>
                              <a:off x="2456224" y="2688134"/>
                              <a:ext cx="39344" cy="13274"/>
                            </a:xfrm>
                            <a:custGeom>
                              <a:avLst/>
                              <a:gdLst/>
                              <a:ahLst/>
                              <a:cxnLst/>
                              <a:rect l="l" t="t" r="r" b="b"/>
                              <a:pathLst>
                                <a:path w="1239" h="418" extrusionOk="0">
                                  <a:moveTo>
                                    <a:pt x="203" y="1"/>
                                  </a:moveTo>
                                  <a:cubicBezTo>
                                    <a:pt x="84" y="1"/>
                                    <a:pt x="0" y="84"/>
                                    <a:pt x="0" y="203"/>
                                  </a:cubicBezTo>
                                  <a:cubicBezTo>
                                    <a:pt x="0" y="322"/>
                                    <a:pt x="84" y="417"/>
                                    <a:pt x="203" y="417"/>
                                  </a:cubicBezTo>
                                  <a:lnTo>
                                    <a:pt x="1024" y="417"/>
                                  </a:lnTo>
                                  <a:cubicBezTo>
                                    <a:pt x="1143" y="417"/>
                                    <a:pt x="1239" y="322"/>
                                    <a:pt x="1239" y="203"/>
                                  </a:cubicBezTo>
                                  <a:cubicBezTo>
                                    <a:pt x="1239" y="84"/>
                                    <a:pt x="1143" y="1"/>
                                    <a:pt x="1024" y="1"/>
                                  </a:cubicBezTo>
                                  <a:close/>
                                </a:path>
                              </a:pathLst>
                            </a:custGeom>
                            <a:grpFill/>
                            <a:ln>
                              <a:solidFill>
                                <a:srgbClr val="F17713"/>
                              </a:solidFill>
                            </a:ln>
                          </wps:spPr>
                          <wps:bodyPr spcFirstLastPara="1" wrap="square" lIns="91425" tIns="91425" rIns="91425" bIns="91425" anchor="ctr" anchorCtr="0">
                            <a:noAutofit/>
                          </wps:bodyPr>
                        </wps:wsp>
                      </wpg:grpSp>
                    </wpg:wgp>
                  </a:graphicData>
                </a:graphic>
              </wp:anchor>
            </w:drawing>
          </mc:Choice>
          <mc:Fallback>
            <w:pict>
              <v:group w14:anchorId="3183F51E" id="Grupo 84" o:spid="_x0000_s1026" style="position:absolute;margin-left:261.95pt;margin-top:226.65pt;width:54.05pt;height:62.4pt;z-index:251792384" coordsize="6865,7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">
                <v:shape id="Google Shape;8331;p88" o:spid="_x0000_s1027" style="position:absolute;left:-531;top:531;width:7927;height:6865;rotation:90;visibility:visible;mso-wrap-style:square;v-text-anchor:middle" coordsize="57767,50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" path="m14439,l,25013,14439,50027r28889,l57767,25013,43328,,14439,xe" filled="f" strokecolor="#f17713">
                  <v:stroke startarrowwidth="narrow" startarrowlength="short" endarrowwidth="narrow" endarrowlength="short"/>
                  <v:path arrowok="t" o:extrusionok="f"/>
                </v:shape>
                <v:group id="Google Shape;9961;p92" o:spid="_x0000_s1028" style="position:absolute;left:635;top:1909;width:5575;height:3670" coordorigin="22044,25595" coordsize="4405,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shape id="Google Shape;9962;p92" o:spid="_x0000_s1029" style="position:absolute;left:22044;top:25595;width:4405;height:2901;visibility:visible;mso-wrap-style:square;v-text-anchor:middle" coordsize="13872,9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" path="m13145,4465r,405l12752,4870r,-405l13145,4465xm1275,3941r,489c1275,4775,1013,5049,668,5049r-250,c501,4549,810,4120,1275,3941xm9121,417v441,,857,203,1131,560l12205,3584v35,48,95,72,155,72l13312,3656v119,,202,119,155,226l13372,4060r-798,c12455,4060,12360,4156,12360,4275r,809c12360,5203,12455,5299,12574,5299r607,l13181,5596v,191,71,381,214,500c13455,6156,13479,6227,13479,6323r,369l13443,6692v,345,-262,619,-607,619l12526,7311c12419,6501,11740,5894,10919,5894v-822,,-1500,619,-1607,1417l4061,7311c3954,6501,3275,5894,2454,5894v-822,,-1489,607,-1608,1381c608,7204,429,6966,429,6692r,-1227l691,5465v572,,1012,-464,1012,-1012l1703,3822r703,-178c2465,3632,2513,3596,2525,3560l3954,1120c4204,679,4680,417,5180,417r3941,xm2430,6275v678,,1226,548,1226,1226c3656,8168,3108,8716,2430,8716v-667,,-1215,-548,-1215,-1215c1215,6823,1763,6275,2430,6275xm10919,6275v667,,1226,548,1226,1226c12145,8168,11586,8716,10919,8716v-667,,-1226,-548,-1226,-1215c9693,6823,10252,6275,10919,6275xm5144,c4501,,3894,334,3573,905l2180,3275r-750,190c489,3703,1,4477,1,5251r,1441c1,7180,358,7608,810,7692v96,809,774,1440,1608,1440c3251,9132,3930,8513,4025,7728r5275,c9407,8525,10085,9132,10907,9132v833,,1500,-619,1607,-1404l12824,7728v571,,1012,-465,1012,-1012l13836,6299v12,-203,-60,-381,-191,-512c13586,5727,13550,5656,13550,5561r,-989l13788,4037v84,-191,84,-381,-24,-536c13657,3334,13479,3239,13288,3239r-845,l10550,727c10204,262,9657,,9085,l5144,xe" filled="f" strokecolor="#f17713">
                    <v:path arrowok="t" o:extrusionok="f"/>
                  </v:shape>
                  <v:shape id="Google Shape;9963;p92" o:spid="_x0000_s1030" style="position:absolute;left:22565;top:27713;width:522;height:514;visibility:visible;mso-wrap-style:square;v-text-anchor:middle" coordsize="1644,1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" path="m811,1c584,1,394,84,239,239,96,382,1,596,1,799v,464,381,821,821,821c1275,1620,1644,1263,1644,799v,-60,-12,-131,-36,-191c1557,546,1478,484,1389,484v-14,,-28,2,-43,5c1239,525,1168,620,1192,727v11,36,11,60,11,95c1203,1037,1025,1215,811,1215,584,1215,406,1037,406,822,406,596,584,418,811,418v119,,202,-96,202,-215c1013,84,930,1,811,1xe" filled="f" strokecolor="#f17713">
                    <v:path arrowok="t" o:extrusionok="f"/>
                  </v:shape>
                  <v:shape id="Google Shape;9964;p92" o:spid="_x0000_s1031" style="position:absolute;left:25254;top:27713;width:522;height:518;visibility:visible;mso-wrap-style:square;v-text-anchor:middle" coordsize="1644,1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" path="m822,1c596,1,405,84,238,239,95,382,,596,,822v,441,381,810,822,810c1274,1632,1643,1275,1643,822v,-59,-12,-142,-35,-202c1577,548,1492,484,1400,484v-14,,-28,2,-42,5c1250,525,1179,620,1215,727v12,36,12,60,12,95c1227,1037,1048,1215,822,1215,596,1215,417,1037,417,822,417,596,596,418,822,418v119,,214,-96,214,-215c1036,84,941,1,822,1xe" filled="f" strokecolor="#f17713">
                    <v:path arrowok="t" o:extrusionok="f"/>
                  </v:shape>
                  <v:shape id="Google Shape;9965;p92" o:spid="_x0000_s1032" style="position:absolute;left:24777;top:27202;width:1229;height:580;visibility:visible;mso-wrap-style:square;v-text-anchor:middle" coordsize="3870,1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" path="m2310,1c1810,1,1334,143,929,429,524,715,226,1096,48,1548,,1656,60,1775,167,1810v25,12,51,17,77,17c326,1827,404,1773,441,1691,738,917,1488,405,2322,405v452,,869,131,1226,393c3581,831,3624,846,3667,846v65,,131,-33,167,-83c3870,679,3858,560,3774,489,3334,179,2846,1,2310,1xe" filled="f" strokecolor="#f17713">
                    <v:path arrowok="t" o:extrusionok="f"/>
                  </v:shape>
                  <v:shape id="Google Shape;9966;p92" o:spid="_x0000_s1033" style="position:absolute;left:22936;top:25849;width:1248;height:1936;visibility:visible;mso-wrap-style:square;v-text-anchor:middle" coordsize="3930,6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" path="m3513,417r,2024l822,2441,1834,714v96,-190,310,-297,512,-297l3513,417xm2346,c1989,,1644,203,1465,512l60,2917v-59,107,-35,226,72,286c155,3215,203,3239,239,3239v71,,131,-36,178,-108l572,2846r2941,l3513,5882v,119,83,214,202,214c3835,6096,3930,6001,3930,5882r,-5679c3918,95,3823,,3715,l2346,xe" filled="f" strokecolor="#f17713">
                    <v:path arrowok="t" o:extrusionok="f"/>
                  </v:shape>
                  <v:shape id="Google Shape;9967;p92" o:spid="_x0000_s1034" style="position:absolute;left:24312;top:25849;width:1203;height:1028;visibility:visible;mso-wrap-style:square;v-text-anchor:middle" coordsize="3787,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" path="m203,c84,,1,95,1,214r,2810c1,3143,84,3239,203,3239v119,,214,-96,214,-215l417,405r1560,c2132,405,2322,512,2429,655r858,1131c3346,1869,3358,1941,3358,2024v,226,-178,405,-405,405l1013,2429v-119,,-215,95,-215,214c798,2762,882,2846,1013,2846r1964,c3418,2846,3787,2489,3787,2024v,-178,-60,-333,-155,-488l2775,405c2584,155,2287,,1965,l203,xe" filled="f" strokecolor="#f17713">
                    <v:path arrowok="t" o:extrusionok="f"/>
                  </v:shape>
                  <v:shape id="Google Shape;9968;p92" o:spid="_x0000_s1035" style="position:absolute;left:23529;top:26881;width:394;height:133;visibility:visible;mso-wrap-style:square;v-text-anchor:middle" coordsize="1240,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" path="m215,1c96,1,1,84,1,203v,119,95,214,214,214l1025,417v119,,214,-95,214,-214c1239,84,1156,1,1025,1l215,1xe" filled="f" strokecolor="#f17713">
                    <v:path arrowok="t" o:extrusionok="f"/>
                  </v:shape>
                  <v:shape id="Google Shape;9969;p92" o:spid="_x0000_s1036" style="position:absolute;left:24562;top:26881;width:393;height:133;visibility:visible;mso-wrap-style:square;v-text-anchor:middle" coordsize="1239,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" path="m203,1c84,1,,84,,203,,322,84,417,203,417r821,c1143,417,1239,322,1239,203,1239,84,1143,1,1024,1l203,1xe" filled="f" strokecolor="#f17713">
                    <v:path arrowok="t" o:extrusionok="f"/>
                  </v:shape>
                </v:group>
              </v:group>
            </w:pict>
          </mc:Fallback>
        </mc:AlternateContent>
      </w:r>
      <w:r w:rsidR="00231F46">
        <w:rPr>
          <w:noProof/>
          <w:lang w:val="es-SV" w:eastAsia="es-SV"/>
        </w:rPr>
        <mc:AlternateContent>
          <mc:Choice Requires="wpg">
            <w:drawing>
              <wp:anchor distT="0" distB="0" distL="114300" distR="114300" simplePos="0" relativeHeight="251780096" behindDoc="0" locked="0" layoutInCell="1" allowOverlap="1" wp14:anchorId="74D740E9" wp14:editId="14871E49">
                <wp:simplePos x="0" y="0"/>
                <wp:positionH relativeFrom="column">
                  <wp:posOffset>2715368</wp:posOffset>
                </wp:positionH>
                <wp:positionV relativeFrom="paragraph">
                  <wp:posOffset>1847531</wp:posOffset>
                </wp:positionV>
                <wp:extent cx="686226" cy="792697"/>
                <wp:effectExtent l="0" t="0" r="19050" b="26670"/>
                <wp:wrapNone/>
                <wp:docPr id="83" name="Grupo 83"/>
                <wp:cNvGraphicFramePr/>
                <a:graphic xmlns:a="http://schemas.openxmlformats.org/drawingml/2006/main">
                  <a:graphicData uri="http://schemas.microsoft.com/office/word/2010/wordprocessingGroup">
                    <wpg:wgp>
                      <wpg:cNvGrpSpPr/>
                      <wpg:grpSpPr>
                        <a:xfrm>
                          <a:off x="0" y="0"/>
                          <a:ext cx="686226" cy="792697"/>
                          <a:chOff x="0" y="0"/>
                          <a:chExt cx="686226" cy="792697"/>
                        </a:xfrm>
                      </wpg:grpSpPr>
                      <wps:wsp>
                        <wps:cNvPr id="63" name="Google Shape;8330;p88"/>
                        <wps:cNvSpPr/>
                        <wps:spPr>
                          <a:xfrm rot="5400000">
                            <a:off x="-53236" y="53236"/>
                            <a:ext cx="792697" cy="686226"/>
                          </a:xfrm>
                          <a:custGeom>
                            <a:avLst/>
                            <a:gdLst/>
                            <a:ahLst/>
                            <a:cxnLst/>
                            <a:rect l="l" t="t" r="r" b="b"/>
                            <a:pathLst>
                              <a:path w="57780" h="50027" extrusionOk="0">
                                <a:moveTo>
                                  <a:pt x="14452" y="0"/>
                                </a:moveTo>
                                <a:lnTo>
                                  <a:pt x="0" y="25013"/>
                                </a:lnTo>
                                <a:lnTo>
                                  <a:pt x="14452" y="50027"/>
                                </a:lnTo>
                                <a:lnTo>
                                  <a:pt x="43328" y="50027"/>
                                </a:lnTo>
                                <a:lnTo>
                                  <a:pt x="57780" y="25013"/>
                                </a:lnTo>
                                <a:lnTo>
                                  <a:pt x="43328" y="0"/>
                                </a:lnTo>
                                <a:close/>
                              </a:path>
                            </a:pathLst>
                          </a:custGeom>
                          <a:noFill/>
                          <a:ln w="9525" cap="flat" cmpd="sng">
                            <a:solidFill>
                              <a:srgbClr val="669900"/>
                            </a:solidFill>
                            <a:prstDash val="solid"/>
                            <a:round/>
                            <a:headEnd type="none" w="sm" len="sm"/>
                            <a:tailEnd type="none" w="sm" len="sm"/>
                          </a:ln>
                        </wps:spPr>
                        <wps:bodyPr spcFirstLastPara="1" wrap="square" lIns="91425" tIns="91425" rIns="91425" bIns="91425" anchor="ctr" anchorCtr="0">
                          <a:noAutofit/>
                        </wps:bodyPr>
                      </wps:wsp>
                      <wps:wsp>
                        <wps:cNvPr id="138" name="Google Shape;11636;p95"/>
                        <wps:cNvSpPr/>
                        <wps:spPr>
                          <a:xfrm>
                            <a:off x="86675" y="138114"/>
                            <a:ext cx="540385" cy="536575"/>
                          </a:xfrm>
                          <a:custGeom>
                            <a:avLst/>
                            <a:gdLst/>
                            <a:ahLst/>
                            <a:cxnLst/>
                            <a:rect l="l" t="t" r="r" b="b"/>
                            <a:pathLst>
                              <a:path w="11490" h="11408" extrusionOk="0">
                                <a:moveTo>
                                  <a:pt x="9311" y="394"/>
                                </a:moveTo>
                                <a:lnTo>
                                  <a:pt x="11073" y="2144"/>
                                </a:lnTo>
                                <a:lnTo>
                                  <a:pt x="10537" y="2680"/>
                                </a:lnTo>
                                <a:lnTo>
                                  <a:pt x="10513" y="2668"/>
                                </a:lnTo>
                                <a:lnTo>
                                  <a:pt x="8799" y="942"/>
                                </a:lnTo>
                                <a:lnTo>
                                  <a:pt x="9311" y="394"/>
                                </a:lnTo>
                                <a:close/>
                                <a:moveTo>
                                  <a:pt x="2846" y="1299"/>
                                </a:moveTo>
                                <a:lnTo>
                                  <a:pt x="3000" y="1465"/>
                                </a:lnTo>
                                <a:cubicBezTo>
                                  <a:pt x="3228" y="1693"/>
                                  <a:pt x="3531" y="1812"/>
                                  <a:pt x="3838" y="1812"/>
                                </a:cubicBezTo>
                                <a:cubicBezTo>
                                  <a:pt x="3852" y="1812"/>
                                  <a:pt x="3867" y="1811"/>
                                  <a:pt x="3881" y="1811"/>
                                </a:cubicBezTo>
                                <a:cubicBezTo>
                                  <a:pt x="4524" y="1775"/>
                                  <a:pt x="5334" y="1704"/>
                                  <a:pt x="5763" y="1596"/>
                                </a:cubicBezTo>
                                <a:cubicBezTo>
                                  <a:pt x="5775" y="1608"/>
                                  <a:pt x="5798" y="1656"/>
                                  <a:pt x="5834" y="1692"/>
                                </a:cubicBezTo>
                                <a:cubicBezTo>
                                  <a:pt x="5858" y="1835"/>
                                  <a:pt x="5798" y="1989"/>
                                  <a:pt x="5667" y="2073"/>
                                </a:cubicBezTo>
                                <a:lnTo>
                                  <a:pt x="4715" y="2466"/>
                                </a:lnTo>
                                <a:cubicBezTo>
                                  <a:pt x="4655" y="2477"/>
                                  <a:pt x="4632" y="2537"/>
                                  <a:pt x="4608" y="2585"/>
                                </a:cubicBezTo>
                                <a:cubicBezTo>
                                  <a:pt x="4596" y="2644"/>
                                  <a:pt x="4608" y="2704"/>
                                  <a:pt x="4655" y="2728"/>
                                </a:cubicBezTo>
                                <a:lnTo>
                                  <a:pt x="5513" y="3597"/>
                                </a:lnTo>
                                <a:lnTo>
                                  <a:pt x="5227" y="3894"/>
                                </a:lnTo>
                                <a:lnTo>
                                  <a:pt x="4929" y="3597"/>
                                </a:lnTo>
                                <a:cubicBezTo>
                                  <a:pt x="4899" y="3567"/>
                                  <a:pt x="4852" y="3552"/>
                                  <a:pt x="4806" y="3552"/>
                                </a:cubicBezTo>
                                <a:cubicBezTo>
                                  <a:pt x="4760" y="3552"/>
                                  <a:pt x="4715" y="3567"/>
                                  <a:pt x="4691" y="3597"/>
                                </a:cubicBezTo>
                                <a:cubicBezTo>
                                  <a:pt x="4632" y="3656"/>
                                  <a:pt x="4632" y="3775"/>
                                  <a:pt x="4691" y="3835"/>
                                </a:cubicBezTo>
                                <a:lnTo>
                                  <a:pt x="4989" y="4132"/>
                                </a:lnTo>
                                <a:lnTo>
                                  <a:pt x="4691" y="4430"/>
                                </a:lnTo>
                                <a:lnTo>
                                  <a:pt x="4191" y="3930"/>
                                </a:lnTo>
                                <a:cubicBezTo>
                                  <a:pt x="4161" y="3900"/>
                                  <a:pt x="4117" y="3885"/>
                                  <a:pt x="4072" y="3885"/>
                                </a:cubicBezTo>
                                <a:cubicBezTo>
                                  <a:pt x="4027" y="3885"/>
                                  <a:pt x="3983" y="3900"/>
                                  <a:pt x="3953" y="3930"/>
                                </a:cubicBezTo>
                                <a:cubicBezTo>
                                  <a:pt x="3893" y="3990"/>
                                  <a:pt x="3893" y="4109"/>
                                  <a:pt x="3953" y="4168"/>
                                </a:cubicBezTo>
                                <a:lnTo>
                                  <a:pt x="4441" y="4668"/>
                                </a:lnTo>
                                <a:lnTo>
                                  <a:pt x="4143" y="4966"/>
                                </a:lnTo>
                                <a:lnTo>
                                  <a:pt x="3846" y="4668"/>
                                </a:lnTo>
                                <a:cubicBezTo>
                                  <a:pt x="3822" y="4638"/>
                                  <a:pt x="3777" y="4624"/>
                                  <a:pt x="3731" y="4624"/>
                                </a:cubicBezTo>
                                <a:cubicBezTo>
                                  <a:pt x="3685" y="4624"/>
                                  <a:pt x="3637" y="4638"/>
                                  <a:pt x="3608" y="4668"/>
                                </a:cubicBezTo>
                                <a:cubicBezTo>
                                  <a:pt x="3548" y="4728"/>
                                  <a:pt x="3548" y="4847"/>
                                  <a:pt x="3608" y="4906"/>
                                </a:cubicBezTo>
                                <a:lnTo>
                                  <a:pt x="3905" y="5204"/>
                                </a:lnTo>
                                <a:lnTo>
                                  <a:pt x="3608" y="5502"/>
                                </a:lnTo>
                                <a:lnTo>
                                  <a:pt x="1976" y="3859"/>
                                </a:lnTo>
                                <a:cubicBezTo>
                                  <a:pt x="1929" y="3811"/>
                                  <a:pt x="1881" y="3751"/>
                                  <a:pt x="1857" y="3680"/>
                                </a:cubicBezTo>
                                <a:cubicBezTo>
                                  <a:pt x="1822" y="3620"/>
                                  <a:pt x="1810" y="3549"/>
                                  <a:pt x="1810" y="3478"/>
                                </a:cubicBezTo>
                                <a:cubicBezTo>
                                  <a:pt x="1798" y="3335"/>
                                  <a:pt x="1750" y="3216"/>
                                  <a:pt x="1667" y="3132"/>
                                </a:cubicBezTo>
                                <a:lnTo>
                                  <a:pt x="1334" y="2799"/>
                                </a:lnTo>
                                <a:lnTo>
                                  <a:pt x="2846" y="1299"/>
                                </a:lnTo>
                                <a:close/>
                                <a:moveTo>
                                  <a:pt x="7882" y="5954"/>
                                </a:moveTo>
                                <a:lnTo>
                                  <a:pt x="9525" y="7597"/>
                                </a:lnTo>
                                <a:cubicBezTo>
                                  <a:pt x="9620" y="7704"/>
                                  <a:pt x="9680" y="7835"/>
                                  <a:pt x="9680" y="7966"/>
                                </a:cubicBezTo>
                                <a:cubicBezTo>
                                  <a:pt x="9680" y="8026"/>
                                  <a:pt x="9704" y="8085"/>
                                  <a:pt x="9727" y="8145"/>
                                </a:cubicBezTo>
                                <a:cubicBezTo>
                                  <a:pt x="9763" y="8204"/>
                                  <a:pt x="9787" y="8252"/>
                                  <a:pt x="9835" y="8300"/>
                                </a:cubicBezTo>
                                <a:lnTo>
                                  <a:pt x="10156" y="8621"/>
                                </a:lnTo>
                                <a:lnTo>
                                  <a:pt x="8680" y="10145"/>
                                </a:lnTo>
                                <a:lnTo>
                                  <a:pt x="8513" y="9978"/>
                                </a:lnTo>
                                <a:cubicBezTo>
                                  <a:pt x="8286" y="9751"/>
                                  <a:pt x="7993" y="9632"/>
                                  <a:pt x="7677" y="9632"/>
                                </a:cubicBezTo>
                                <a:cubicBezTo>
                                  <a:pt x="7662" y="9632"/>
                                  <a:pt x="7647" y="9633"/>
                                  <a:pt x="7632" y="9633"/>
                                </a:cubicBezTo>
                                <a:cubicBezTo>
                                  <a:pt x="6989" y="9669"/>
                                  <a:pt x="6179" y="9740"/>
                                  <a:pt x="5763" y="9847"/>
                                </a:cubicBezTo>
                                <a:cubicBezTo>
                                  <a:pt x="5739" y="9824"/>
                                  <a:pt x="5715" y="9788"/>
                                  <a:pt x="5679" y="9752"/>
                                </a:cubicBezTo>
                                <a:cubicBezTo>
                                  <a:pt x="5656" y="9609"/>
                                  <a:pt x="5715" y="9455"/>
                                  <a:pt x="5846" y="9371"/>
                                </a:cubicBezTo>
                                <a:lnTo>
                                  <a:pt x="6799" y="8978"/>
                                </a:lnTo>
                                <a:cubicBezTo>
                                  <a:pt x="6858" y="8966"/>
                                  <a:pt x="6894" y="8907"/>
                                  <a:pt x="6906" y="8859"/>
                                </a:cubicBezTo>
                                <a:cubicBezTo>
                                  <a:pt x="6918" y="8800"/>
                                  <a:pt x="6906" y="8740"/>
                                  <a:pt x="6858" y="8716"/>
                                </a:cubicBezTo>
                                <a:lnTo>
                                  <a:pt x="6001" y="7847"/>
                                </a:lnTo>
                                <a:lnTo>
                                  <a:pt x="6298" y="7550"/>
                                </a:lnTo>
                                <a:lnTo>
                                  <a:pt x="6596" y="7847"/>
                                </a:lnTo>
                                <a:cubicBezTo>
                                  <a:pt x="6620" y="7883"/>
                                  <a:pt x="6668" y="7895"/>
                                  <a:pt x="6715" y="7895"/>
                                </a:cubicBezTo>
                                <a:cubicBezTo>
                                  <a:pt x="6751" y="7895"/>
                                  <a:pt x="6799" y="7883"/>
                                  <a:pt x="6834" y="7847"/>
                                </a:cubicBezTo>
                                <a:cubicBezTo>
                                  <a:pt x="6894" y="7788"/>
                                  <a:pt x="6894" y="7669"/>
                                  <a:pt x="6834" y="7609"/>
                                </a:cubicBezTo>
                                <a:lnTo>
                                  <a:pt x="6537" y="7311"/>
                                </a:lnTo>
                                <a:lnTo>
                                  <a:pt x="6834" y="7014"/>
                                </a:lnTo>
                                <a:lnTo>
                                  <a:pt x="7322" y="7502"/>
                                </a:lnTo>
                                <a:cubicBezTo>
                                  <a:pt x="7346" y="7538"/>
                                  <a:pt x="7394" y="7550"/>
                                  <a:pt x="7441" y="7550"/>
                                </a:cubicBezTo>
                                <a:cubicBezTo>
                                  <a:pt x="7477" y="7550"/>
                                  <a:pt x="7525" y="7538"/>
                                  <a:pt x="7561" y="7502"/>
                                </a:cubicBezTo>
                                <a:cubicBezTo>
                                  <a:pt x="7620" y="7442"/>
                                  <a:pt x="7620" y="7323"/>
                                  <a:pt x="7561" y="7264"/>
                                </a:cubicBezTo>
                                <a:lnTo>
                                  <a:pt x="7072" y="6776"/>
                                </a:lnTo>
                                <a:lnTo>
                                  <a:pt x="7263" y="6585"/>
                                </a:lnTo>
                                <a:lnTo>
                                  <a:pt x="7346" y="6490"/>
                                </a:lnTo>
                                <a:lnTo>
                                  <a:pt x="7644" y="6788"/>
                                </a:lnTo>
                                <a:cubicBezTo>
                                  <a:pt x="7680" y="6823"/>
                                  <a:pt x="7715" y="6835"/>
                                  <a:pt x="7763" y="6835"/>
                                </a:cubicBezTo>
                                <a:cubicBezTo>
                                  <a:pt x="7811" y="6835"/>
                                  <a:pt x="7858" y="6823"/>
                                  <a:pt x="7882" y="6788"/>
                                </a:cubicBezTo>
                                <a:cubicBezTo>
                                  <a:pt x="7942" y="6728"/>
                                  <a:pt x="7942" y="6609"/>
                                  <a:pt x="7882" y="6549"/>
                                </a:cubicBezTo>
                                <a:lnTo>
                                  <a:pt x="7584" y="6252"/>
                                </a:lnTo>
                                <a:lnTo>
                                  <a:pt x="7882" y="5954"/>
                                </a:lnTo>
                                <a:close/>
                                <a:moveTo>
                                  <a:pt x="964" y="8752"/>
                                </a:moveTo>
                                <a:lnTo>
                                  <a:pt x="976" y="8776"/>
                                </a:lnTo>
                                <a:lnTo>
                                  <a:pt x="2703" y="10502"/>
                                </a:lnTo>
                                <a:lnTo>
                                  <a:pt x="2191" y="11050"/>
                                </a:lnTo>
                                <a:lnTo>
                                  <a:pt x="429" y="9288"/>
                                </a:lnTo>
                                <a:lnTo>
                                  <a:pt x="964" y="8752"/>
                                </a:lnTo>
                                <a:close/>
                                <a:moveTo>
                                  <a:pt x="10537" y="8752"/>
                                </a:moveTo>
                                <a:lnTo>
                                  <a:pt x="11073" y="9288"/>
                                </a:lnTo>
                                <a:lnTo>
                                  <a:pt x="9311" y="11050"/>
                                </a:lnTo>
                                <a:lnTo>
                                  <a:pt x="8775" y="10514"/>
                                </a:lnTo>
                                <a:lnTo>
                                  <a:pt x="8799" y="10490"/>
                                </a:lnTo>
                                <a:lnTo>
                                  <a:pt x="10525" y="8764"/>
                                </a:lnTo>
                                <a:lnTo>
                                  <a:pt x="10537" y="8752"/>
                                </a:lnTo>
                                <a:close/>
                                <a:moveTo>
                                  <a:pt x="2203" y="1"/>
                                </a:moveTo>
                                <a:cubicBezTo>
                                  <a:pt x="2155" y="1"/>
                                  <a:pt x="2107" y="13"/>
                                  <a:pt x="2084" y="49"/>
                                </a:cubicBezTo>
                                <a:lnTo>
                                  <a:pt x="1429" y="703"/>
                                </a:lnTo>
                                <a:cubicBezTo>
                                  <a:pt x="1369" y="763"/>
                                  <a:pt x="1369" y="882"/>
                                  <a:pt x="1429" y="942"/>
                                </a:cubicBezTo>
                                <a:cubicBezTo>
                                  <a:pt x="1459" y="971"/>
                                  <a:pt x="1503" y="986"/>
                                  <a:pt x="1548" y="986"/>
                                </a:cubicBezTo>
                                <a:cubicBezTo>
                                  <a:pt x="1592" y="986"/>
                                  <a:pt x="1637" y="971"/>
                                  <a:pt x="1667" y="942"/>
                                </a:cubicBezTo>
                                <a:lnTo>
                                  <a:pt x="2203" y="406"/>
                                </a:lnTo>
                                <a:lnTo>
                                  <a:pt x="2738" y="942"/>
                                </a:lnTo>
                                <a:lnTo>
                                  <a:pt x="2727" y="953"/>
                                </a:lnTo>
                                <a:lnTo>
                                  <a:pt x="964" y="2668"/>
                                </a:lnTo>
                                <a:lnTo>
                                  <a:pt x="953" y="2680"/>
                                </a:lnTo>
                                <a:lnTo>
                                  <a:pt x="417" y="2144"/>
                                </a:lnTo>
                                <a:lnTo>
                                  <a:pt x="1155" y="1406"/>
                                </a:lnTo>
                                <a:cubicBezTo>
                                  <a:pt x="1214" y="1346"/>
                                  <a:pt x="1214" y="1227"/>
                                  <a:pt x="1155" y="1168"/>
                                </a:cubicBezTo>
                                <a:cubicBezTo>
                                  <a:pt x="1125" y="1138"/>
                                  <a:pt x="1081" y="1123"/>
                                  <a:pt x="1036" y="1123"/>
                                </a:cubicBezTo>
                                <a:cubicBezTo>
                                  <a:pt x="991" y="1123"/>
                                  <a:pt x="947" y="1138"/>
                                  <a:pt x="917" y="1168"/>
                                </a:cubicBezTo>
                                <a:lnTo>
                                  <a:pt x="60" y="2025"/>
                                </a:lnTo>
                                <a:cubicBezTo>
                                  <a:pt x="24" y="2061"/>
                                  <a:pt x="12" y="2096"/>
                                  <a:pt x="12" y="2144"/>
                                </a:cubicBezTo>
                                <a:cubicBezTo>
                                  <a:pt x="12" y="2192"/>
                                  <a:pt x="24" y="2239"/>
                                  <a:pt x="60" y="2263"/>
                                </a:cubicBezTo>
                                <a:lnTo>
                                  <a:pt x="833" y="3037"/>
                                </a:lnTo>
                                <a:cubicBezTo>
                                  <a:pt x="857" y="3073"/>
                                  <a:pt x="905" y="3085"/>
                                  <a:pt x="953" y="3085"/>
                                </a:cubicBezTo>
                                <a:cubicBezTo>
                                  <a:pt x="1000" y="3085"/>
                                  <a:pt x="1036" y="3073"/>
                                  <a:pt x="1072" y="3037"/>
                                </a:cubicBezTo>
                                <a:lnTo>
                                  <a:pt x="1084" y="3025"/>
                                </a:lnTo>
                                <a:lnTo>
                                  <a:pt x="1417" y="3347"/>
                                </a:lnTo>
                                <a:cubicBezTo>
                                  <a:pt x="1441" y="3382"/>
                                  <a:pt x="1476" y="3430"/>
                                  <a:pt x="1476" y="3466"/>
                                </a:cubicBezTo>
                                <a:cubicBezTo>
                                  <a:pt x="1488" y="3573"/>
                                  <a:pt x="1500" y="3692"/>
                                  <a:pt x="1548" y="3787"/>
                                </a:cubicBezTo>
                                <a:cubicBezTo>
                                  <a:pt x="1595" y="3882"/>
                                  <a:pt x="1655" y="3978"/>
                                  <a:pt x="1738" y="4049"/>
                                </a:cubicBezTo>
                                <a:lnTo>
                                  <a:pt x="3381" y="5692"/>
                                </a:lnTo>
                                <a:lnTo>
                                  <a:pt x="2691" y="6371"/>
                                </a:lnTo>
                                <a:lnTo>
                                  <a:pt x="2393" y="5645"/>
                                </a:lnTo>
                                <a:cubicBezTo>
                                  <a:pt x="2393" y="5645"/>
                                  <a:pt x="2393" y="5633"/>
                                  <a:pt x="2381" y="5633"/>
                                </a:cubicBezTo>
                                <a:cubicBezTo>
                                  <a:pt x="2248" y="5404"/>
                                  <a:pt x="2016" y="5274"/>
                                  <a:pt x="1775" y="5274"/>
                                </a:cubicBezTo>
                                <a:cubicBezTo>
                                  <a:pt x="1715" y="5274"/>
                                  <a:pt x="1655" y="5283"/>
                                  <a:pt x="1595" y="5299"/>
                                </a:cubicBezTo>
                                <a:cubicBezTo>
                                  <a:pt x="1572" y="5299"/>
                                  <a:pt x="1560" y="5311"/>
                                  <a:pt x="1548" y="5311"/>
                                </a:cubicBezTo>
                                <a:cubicBezTo>
                                  <a:pt x="1393" y="5406"/>
                                  <a:pt x="1214" y="5573"/>
                                  <a:pt x="1274" y="5728"/>
                                </a:cubicBezTo>
                                <a:cubicBezTo>
                                  <a:pt x="1369" y="6014"/>
                                  <a:pt x="1441" y="6668"/>
                                  <a:pt x="1488" y="7573"/>
                                </a:cubicBezTo>
                                <a:cubicBezTo>
                                  <a:pt x="1500" y="7811"/>
                                  <a:pt x="1417" y="8038"/>
                                  <a:pt x="1250" y="8204"/>
                                </a:cubicBezTo>
                                <a:lnTo>
                                  <a:pt x="1084" y="8371"/>
                                </a:lnTo>
                                <a:lnTo>
                                  <a:pt x="1072" y="8347"/>
                                </a:lnTo>
                                <a:cubicBezTo>
                                  <a:pt x="1042" y="8317"/>
                                  <a:pt x="997" y="8303"/>
                                  <a:pt x="953" y="8303"/>
                                </a:cubicBezTo>
                                <a:cubicBezTo>
                                  <a:pt x="908" y="8303"/>
                                  <a:pt x="863" y="8317"/>
                                  <a:pt x="833" y="8347"/>
                                </a:cubicBezTo>
                                <a:lnTo>
                                  <a:pt x="60" y="9121"/>
                                </a:lnTo>
                                <a:cubicBezTo>
                                  <a:pt x="0" y="9181"/>
                                  <a:pt x="0" y="9300"/>
                                  <a:pt x="60" y="9359"/>
                                </a:cubicBezTo>
                                <a:lnTo>
                                  <a:pt x="2048" y="11360"/>
                                </a:lnTo>
                                <a:cubicBezTo>
                                  <a:pt x="2084" y="11383"/>
                                  <a:pt x="2119" y="11407"/>
                                  <a:pt x="2167" y="11407"/>
                                </a:cubicBezTo>
                                <a:cubicBezTo>
                                  <a:pt x="2215" y="11407"/>
                                  <a:pt x="2262" y="11383"/>
                                  <a:pt x="2286" y="11360"/>
                                </a:cubicBezTo>
                                <a:lnTo>
                                  <a:pt x="3060" y="10586"/>
                                </a:lnTo>
                                <a:cubicBezTo>
                                  <a:pt x="3119" y="10526"/>
                                  <a:pt x="3119" y="10407"/>
                                  <a:pt x="3060" y="10348"/>
                                </a:cubicBezTo>
                                <a:lnTo>
                                  <a:pt x="3048" y="10336"/>
                                </a:lnTo>
                                <a:lnTo>
                                  <a:pt x="3370" y="10002"/>
                                </a:lnTo>
                                <a:cubicBezTo>
                                  <a:pt x="3405" y="9978"/>
                                  <a:pt x="3453" y="9943"/>
                                  <a:pt x="3489" y="9943"/>
                                </a:cubicBezTo>
                                <a:cubicBezTo>
                                  <a:pt x="3572" y="9943"/>
                                  <a:pt x="3631" y="9931"/>
                                  <a:pt x="3691" y="9919"/>
                                </a:cubicBezTo>
                                <a:cubicBezTo>
                                  <a:pt x="3751" y="9895"/>
                                  <a:pt x="3822" y="9871"/>
                                  <a:pt x="3881" y="9836"/>
                                </a:cubicBezTo>
                                <a:cubicBezTo>
                                  <a:pt x="3953" y="9800"/>
                                  <a:pt x="3989" y="9693"/>
                                  <a:pt x="3941" y="9621"/>
                                </a:cubicBezTo>
                                <a:cubicBezTo>
                                  <a:pt x="3910" y="9566"/>
                                  <a:pt x="3853" y="9537"/>
                                  <a:pt x="3797" y="9537"/>
                                </a:cubicBezTo>
                                <a:cubicBezTo>
                                  <a:pt x="3768" y="9537"/>
                                  <a:pt x="3739" y="9545"/>
                                  <a:pt x="3715" y="9562"/>
                                </a:cubicBezTo>
                                <a:cubicBezTo>
                                  <a:pt x="3667" y="9574"/>
                                  <a:pt x="3643" y="9597"/>
                                  <a:pt x="3596" y="9597"/>
                                </a:cubicBezTo>
                                <a:cubicBezTo>
                                  <a:pt x="3548" y="9621"/>
                                  <a:pt x="3512" y="9621"/>
                                  <a:pt x="3465" y="9633"/>
                                </a:cubicBezTo>
                                <a:cubicBezTo>
                                  <a:pt x="3334" y="9645"/>
                                  <a:pt x="3215" y="9693"/>
                                  <a:pt x="3119" y="9776"/>
                                </a:cubicBezTo>
                                <a:lnTo>
                                  <a:pt x="2798" y="10109"/>
                                </a:lnTo>
                                <a:lnTo>
                                  <a:pt x="1286" y="8609"/>
                                </a:lnTo>
                                <a:lnTo>
                                  <a:pt x="1453" y="8443"/>
                                </a:lnTo>
                                <a:cubicBezTo>
                                  <a:pt x="1691" y="8204"/>
                                  <a:pt x="1810" y="7895"/>
                                  <a:pt x="1798" y="7561"/>
                                </a:cubicBezTo>
                                <a:cubicBezTo>
                                  <a:pt x="1762" y="6919"/>
                                  <a:pt x="1691" y="6109"/>
                                  <a:pt x="1584" y="5692"/>
                                </a:cubicBezTo>
                                <a:cubicBezTo>
                                  <a:pt x="1607" y="5668"/>
                                  <a:pt x="1643" y="5645"/>
                                  <a:pt x="1679" y="5609"/>
                                </a:cubicBezTo>
                                <a:cubicBezTo>
                                  <a:pt x="1699" y="5605"/>
                                  <a:pt x="1720" y="5604"/>
                                  <a:pt x="1741" y="5604"/>
                                </a:cubicBezTo>
                                <a:cubicBezTo>
                                  <a:pt x="1865" y="5604"/>
                                  <a:pt x="1989" y="5663"/>
                                  <a:pt x="2060" y="5776"/>
                                </a:cubicBezTo>
                                <a:lnTo>
                                  <a:pt x="2453" y="6728"/>
                                </a:lnTo>
                                <a:cubicBezTo>
                                  <a:pt x="2465" y="6788"/>
                                  <a:pt x="2524" y="6823"/>
                                  <a:pt x="2572" y="6835"/>
                                </a:cubicBezTo>
                                <a:cubicBezTo>
                                  <a:pt x="2586" y="6838"/>
                                  <a:pt x="2600" y="6839"/>
                                  <a:pt x="2613" y="6839"/>
                                </a:cubicBezTo>
                                <a:cubicBezTo>
                                  <a:pt x="2657" y="6839"/>
                                  <a:pt x="2696" y="6824"/>
                                  <a:pt x="2715" y="6788"/>
                                </a:cubicBezTo>
                                <a:lnTo>
                                  <a:pt x="4441" y="5061"/>
                                </a:lnTo>
                                <a:lnTo>
                                  <a:pt x="5298" y="4216"/>
                                </a:lnTo>
                                <a:lnTo>
                                  <a:pt x="5382" y="4121"/>
                                </a:lnTo>
                                <a:cubicBezTo>
                                  <a:pt x="5417" y="4085"/>
                                  <a:pt x="5465" y="4067"/>
                                  <a:pt x="5514" y="4067"/>
                                </a:cubicBezTo>
                                <a:cubicBezTo>
                                  <a:pt x="5563" y="4067"/>
                                  <a:pt x="5614" y="4085"/>
                                  <a:pt x="5656" y="4121"/>
                                </a:cubicBezTo>
                                <a:lnTo>
                                  <a:pt x="5679" y="4156"/>
                                </a:lnTo>
                                <a:cubicBezTo>
                                  <a:pt x="5715" y="4180"/>
                                  <a:pt x="5739" y="4240"/>
                                  <a:pt x="5739" y="4287"/>
                                </a:cubicBezTo>
                                <a:cubicBezTo>
                                  <a:pt x="5739" y="4335"/>
                                  <a:pt x="5727" y="4382"/>
                                  <a:pt x="5679" y="4418"/>
                                </a:cubicBezTo>
                                <a:lnTo>
                                  <a:pt x="5060" y="5049"/>
                                </a:lnTo>
                                <a:lnTo>
                                  <a:pt x="4739" y="5359"/>
                                </a:lnTo>
                                <a:lnTo>
                                  <a:pt x="3584" y="6526"/>
                                </a:lnTo>
                                <a:cubicBezTo>
                                  <a:pt x="3524" y="6585"/>
                                  <a:pt x="3524" y="6704"/>
                                  <a:pt x="3584" y="6764"/>
                                </a:cubicBezTo>
                                <a:cubicBezTo>
                                  <a:pt x="3608" y="6788"/>
                                  <a:pt x="3655" y="6799"/>
                                  <a:pt x="3703" y="6799"/>
                                </a:cubicBezTo>
                                <a:cubicBezTo>
                                  <a:pt x="3751" y="6799"/>
                                  <a:pt x="3786" y="6788"/>
                                  <a:pt x="3822" y="6764"/>
                                </a:cubicBezTo>
                                <a:lnTo>
                                  <a:pt x="5834" y="4752"/>
                                </a:lnTo>
                                <a:cubicBezTo>
                                  <a:pt x="5846" y="4740"/>
                                  <a:pt x="5870" y="4716"/>
                                  <a:pt x="5894" y="4704"/>
                                </a:cubicBezTo>
                                <a:cubicBezTo>
                                  <a:pt x="5912" y="4696"/>
                                  <a:pt x="5934" y="4692"/>
                                  <a:pt x="5955" y="4692"/>
                                </a:cubicBezTo>
                                <a:cubicBezTo>
                                  <a:pt x="6002" y="4692"/>
                                  <a:pt x="6052" y="4711"/>
                                  <a:pt x="6084" y="4752"/>
                                </a:cubicBezTo>
                                <a:lnTo>
                                  <a:pt x="6132" y="4799"/>
                                </a:lnTo>
                                <a:cubicBezTo>
                                  <a:pt x="6203" y="4871"/>
                                  <a:pt x="6203" y="4978"/>
                                  <a:pt x="6132" y="5049"/>
                                </a:cubicBezTo>
                                <a:lnTo>
                                  <a:pt x="5132" y="6049"/>
                                </a:lnTo>
                                <a:lnTo>
                                  <a:pt x="5072" y="6109"/>
                                </a:lnTo>
                                <a:lnTo>
                                  <a:pt x="3941" y="7240"/>
                                </a:lnTo>
                                <a:cubicBezTo>
                                  <a:pt x="3881" y="7300"/>
                                  <a:pt x="3881" y="7419"/>
                                  <a:pt x="3941" y="7478"/>
                                </a:cubicBezTo>
                                <a:cubicBezTo>
                                  <a:pt x="3965" y="7502"/>
                                  <a:pt x="4012" y="7514"/>
                                  <a:pt x="4060" y="7514"/>
                                </a:cubicBezTo>
                                <a:cubicBezTo>
                                  <a:pt x="4108" y="7514"/>
                                  <a:pt x="4143" y="7502"/>
                                  <a:pt x="4179" y="7478"/>
                                </a:cubicBezTo>
                                <a:lnTo>
                                  <a:pt x="5310" y="6347"/>
                                </a:lnTo>
                                <a:lnTo>
                                  <a:pt x="6310" y="5347"/>
                                </a:lnTo>
                                <a:cubicBezTo>
                                  <a:pt x="6334" y="5311"/>
                                  <a:pt x="6382" y="5299"/>
                                  <a:pt x="6429" y="5299"/>
                                </a:cubicBezTo>
                                <a:cubicBezTo>
                                  <a:pt x="6465" y="5299"/>
                                  <a:pt x="6513" y="5311"/>
                                  <a:pt x="6548" y="5347"/>
                                </a:cubicBezTo>
                                <a:lnTo>
                                  <a:pt x="6584" y="5395"/>
                                </a:lnTo>
                                <a:cubicBezTo>
                                  <a:pt x="6620" y="5418"/>
                                  <a:pt x="6632" y="5466"/>
                                  <a:pt x="6632" y="5514"/>
                                </a:cubicBezTo>
                                <a:cubicBezTo>
                                  <a:pt x="6632" y="5549"/>
                                  <a:pt x="6620" y="5597"/>
                                  <a:pt x="6584" y="5633"/>
                                </a:cubicBezTo>
                                <a:lnTo>
                                  <a:pt x="5596" y="6621"/>
                                </a:lnTo>
                                <a:lnTo>
                                  <a:pt x="4655" y="7561"/>
                                </a:lnTo>
                                <a:cubicBezTo>
                                  <a:pt x="4596" y="7621"/>
                                  <a:pt x="4596" y="7740"/>
                                  <a:pt x="4655" y="7800"/>
                                </a:cubicBezTo>
                                <a:cubicBezTo>
                                  <a:pt x="4679" y="7835"/>
                                  <a:pt x="4727" y="7847"/>
                                  <a:pt x="4774" y="7847"/>
                                </a:cubicBezTo>
                                <a:cubicBezTo>
                                  <a:pt x="4822" y="7847"/>
                                  <a:pt x="4858" y="7835"/>
                                  <a:pt x="4894" y="7800"/>
                                </a:cubicBezTo>
                                <a:lnTo>
                                  <a:pt x="6691" y="6002"/>
                                </a:lnTo>
                                <a:cubicBezTo>
                                  <a:pt x="6728" y="5965"/>
                                  <a:pt x="6764" y="5950"/>
                                  <a:pt x="6806" y="5950"/>
                                </a:cubicBezTo>
                                <a:cubicBezTo>
                                  <a:pt x="6819" y="5950"/>
                                  <a:pt x="6832" y="5951"/>
                                  <a:pt x="6846" y="5954"/>
                                </a:cubicBezTo>
                                <a:cubicBezTo>
                                  <a:pt x="6870" y="5954"/>
                                  <a:pt x="6906" y="5966"/>
                                  <a:pt x="6918" y="6002"/>
                                </a:cubicBezTo>
                                <a:lnTo>
                                  <a:pt x="6977" y="6061"/>
                                </a:lnTo>
                                <a:cubicBezTo>
                                  <a:pt x="7037" y="6121"/>
                                  <a:pt x="7037" y="6228"/>
                                  <a:pt x="6977" y="6287"/>
                                </a:cubicBezTo>
                                <a:lnTo>
                                  <a:pt x="5608" y="7657"/>
                                </a:lnTo>
                                <a:lnTo>
                                  <a:pt x="4179" y="9085"/>
                                </a:lnTo>
                                <a:cubicBezTo>
                                  <a:pt x="4120" y="9145"/>
                                  <a:pt x="4120" y="9264"/>
                                  <a:pt x="4179" y="9324"/>
                                </a:cubicBezTo>
                                <a:cubicBezTo>
                                  <a:pt x="4203" y="9347"/>
                                  <a:pt x="4251" y="9359"/>
                                  <a:pt x="4298" y="9359"/>
                                </a:cubicBezTo>
                                <a:cubicBezTo>
                                  <a:pt x="4346" y="9359"/>
                                  <a:pt x="4382" y="9347"/>
                                  <a:pt x="4417" y="9324"/>
                                </a:cubicBezTo>
                                <a:lnTo>
                                  <a:pt x="5727" y="8014"/>
                                </a:lnTo>
                                <a:lnTo>
                                  <a:pt x="6406" y="8693"/>
                                </a:lnTo>
                                <a:lnTo>
                                  <a:pt x="5679" y="8990"/>
                                </a:lnTo>
                                <a:cubicBezTo>
                                  <a:pt x="5679" y="8990"/>
                                  <a:pt x="5667" y="8990"/>
                                  <a:pt x="5667" y="9002"/>
                                </a:cubicBezTo>
                                <a:cubicBezTo>
                                  <a:pt x="5382" y="9169"/>
                                  <a:pt x="5251" y="9502"/>
                                  <a:pt x="5334" y="9800"/>
                                </a:cubicBezTo>
                                <a:cubicBezTo>
                                  <a:pt x="5334" y="9812"/>
                                  <a:pt x="5358" y="9824"/>
                                  <a:pt x="5358" y="9836"/>
                                </a:cubicBezTo>
                                <a:cubicBezTo>
                                  <a:pt x="5430" y="9969"/>
                                  <a:pt x="5564" y="10121"/>
                                  <a:pt x="5707" y="10121"/>
                                </a:cubicBezTo>
                                <a:cubicBezTo>
                                  <a:pt x="5730" y="10121"/>
                                  <a:pt x="5752" y="10117"/>
                                  <a:pt x="5775" y="10109"/>
                                </a:cubicBezTo>
                                <a:cubicBezTo>
                                  <a:pt x="6048" y="10014"/>
                                  <a:pt x="6703" y="9943"/>
                                  <a:pt x="7620" y="9895"/>
                                </a:cubicBezTo>
                                <a:cubicBezTo>
                                  <a:pt x="7633" y="9894"/>
                                  <a:pt x="7647" y="9894"/>
                                  <a:pt x="7660" y="9894"/>
                                </a:cubicBezTo>
                                <a:cubicBezTo>
                                  <a:pt x="7882" y="9894"/>
                                  <a:pt x="8082" y="9987"/>
                                  <a:pt x="8239" y="10133"/>
                                </a:cubicBezTo>
                                <a:lnTo>
                                  <a:pt x="8406" y="10300"/>
                                </a:lnTo>
                                <a:lnTo>
                                  <a:pt x="8394" y="10312"/>
                                </a:lnTo>
                                <a:cubicBezTo>
                                  <a:pt x="8334" y="10371"/>
                                  <a:pt x="8334" y="10490"/>
                                  <a:pt x="8394" y="10550"/>
                                </a:cubicBezTo>
                                <a:lnTo>
                                  <a:pt x="9168" y="11324"/>
                                </a:lnTo>
                                <a:cubicBezTo>
                                  <a:pt x="9192" y="11360"/>
                                  <a:pt x="9239" y="11371"/>
                                  <a:pt x="9287" y="11371"/>
                                </a:cubicBezTo>
                                <a:cubicBezTo>
                                  <a:pt x="9323" y="11371"/>
                                  <a:pt x="9370" y="11360"/>
                                  <a:pt x="9406" y="11324"/>
                                </a:cubicBezTo>
                                <a:lnTo>
                                  <a:pt x="11394" y="9335"/>
                                </a:lnTo>
                                <a:cubicBezTo>
                                  <a:pt x="11454" y="9276"/>
                                  <a:pt x="11454" y="9157"/>
                                  <a:pt x="11394" y="9097"/>
                                </a:cubicBezTo>
                                <a:lnTo>
                                  <a:pt x="10656" y="8395"/>
                                </a:lnTo>
                                <a:cubicBezTo>
                                  <a:pt x="10620" y="8371"/>
                                  <a:pt x="10585" y="8359"/>
                                  <a:pt x="10537" y="8359"/>
                                </a:cubicBezTo>
                                <a:cubicBezTo>
                                  <a:pt x="10489" y="8359"/>
                                  <a:pt x="10442" y="8371"/>
                                  <a:pt x="10418" y="8395"/>
                                </a:cubicBezTo>
                                <a:lnTo>
                                  <a:pt x="10406" y="8419"/>
                                </a:lnTo>
                                <a:lnTo>
                                  <a:pt x="10073" y="8085"/>
                                </a:lnTo>
                                <a:cubicBezTo>
                                  <a:pt x="10061" y="8073"/>
                                  <a:pt x="10049" y="8050"/>
                                  <a:pt x="10025" y="8026"/>
                                </a:cubicBezTo>
                                <a:cubicBezTo>
                                  <a:pt x="10013" y="8014"/>
                                  <a:pt x="10013" y="7978"/>
                                  <a:pt x="10013" y="7954"/>
                                </a:cubicBezTo>
                                <a:cubicBezTo>
                                  <a:pt x="10001" y="7728"/>
                                  <a:pt x="9906" y="7526"/>
                                  <a:pt x="9751" y="7359"/>
                                </a:cubicBezTo>
                                <a:lnTo>
                                  <a:pt x="8108" y="5716"/>
                                </a:lnTo>
                                <a:lnTo>
                                  <a:pt x="8799" y="5037"/>
                                </a:lnTo>
                                <a:lnTo>
                                  <a:pt x="9096" y="5764"/>
                                </a:lnTo>
                                <a:cubicBezTo>
                                  <a:pt x="9096" y="5764"/>
                                  <a:pt x="9096" y="5776"/>
                                  <a:pt x="9108" y="5776"/>
                                </a:cubicBezTo>
                                <a:cubicBezTo>
                                  <a:pt x="9242" y="6004"/>
                                  <a:pt x="9474" y="6134"/>
                                  <a:pt x="9714" y="6134"/>
                                </a:cubicBezTo>
                                <a:cubicBezTo>
                                  <a:pt x="9774" y="6134"/>
                                  <a:pt x="9835" y="6126"/>
                                  <a:pt x="9894" y="6109"/>
                                </a:cubicBezTo>
                                <a:cubicBezTo>
                                  <a:pt x="9906" y="6109"/>
                                  <a:pt x="9930" y="6097"/>
                                  <a:pt x="9942" y="6097"/>
                                </a:cubicBezTo>
                                <a:cubicBezTo>
                                  <a:pt x="10085" y="6002"/>
                                  <a:pt x="10263" y="5835"/>
                                  <a:pt x="10204" y="5680"/>
                                </a:cubicBezTo>
                                <a:cubicBezTo>
                                  <a:pt x="10120" y="5406"/>
                                  <a:pt x="10049" y="4740"/>
                                  <a:pt x="10001" y="3835"/>
                                </a:cubicBezTo>
                                <a:cubicBezTo>
                                  <a:pt x="9989" y="3632"/>
                                  <a:pt x="10049" y="3442"/>
                                  <a:pt x="10168" y="3299"/>
                                </a:cubicBezTo>
                                <a:cubicBezTo>
                                  <a:pt x="10192" y="3263"/>
                                  <a:pt x="10204" y="3239"/>
                                  <a:pt x="10239" y="3204"/>
                                </a:cubicBezTo>
                                <a:lnTo>
                                  <a:pt x="10406" y="3037"/>
                                </a:lnTo>
                                <a:lnTo>
                                  <a:pt x="10418" y="3061"/>
                                </a:lnTo>
                                <a:cubicBezTo>
                                  <a:pt x="10442" y="3085"/>
                                  <a:pt x="10489" y="3097"/>
                                  <a:pt x="10537" y="3097"/>
                                </a:cubicBezTo>
                                <a:cubicBezTo>
                                  <a:pt x="10585" y="3097"/>
                                  <a:pt x="10620" y="3085"/>
                                  <a:pt x="10656" y="3061"/>
                                </a:cubicBezTo>
                                <a:lnTo>
                                  <a:pt x="11430" y="2287"/>
                                </a:lnTo>
                                <a:cubicBezTo>
                                  <a:pt x="11490" y="2227"/>
                                  <a:pt x="11490" y="2096"/>
                                  <a:pt x="11430" y="2037"/>
                                </a:cubicBezTo>
                                <a:lnTo>
                                  <a:pt x="9430" y="49"/>
                                </a:lnTo>
                                <a:cubicBezTo>
                                  <a:pt x="9406" y="13"/>
                                  <a:pt x="9358" y="1"/>
                                  <a:pt x="9311" y="1"/>
                                </a:cubicBezTo>
                                <a:cubicBezTo>
                                  <a:pt x="9275" y="1"/>
                                  <a:pt x="9227" y="25"/>
                                  <a:pt x="9192" y="49"/>
                                </a:cubicBezTo>
                                <a:lnTo>
                                  <a:pt x="8418" y="823"/>
                                </a:lnTo>
                                <a:cubicBezTo>
                                  <a:pt x="8358" y="882"/>
                                  <a:pt x="8358" y="1001"/>
                                  <a:pt x="8418" y="1061"/>
                                </a:cubicBezTo>
                                <a:lnTo>
                                  <a:pt x="8442" y="1073"/>
                                </a:lnTo>
                                <a:lnTo>
                                  <a:pt x="8108" y="1406"/>
                                </a:lnTo>
                                <a:cubicBezTo>
                                  <a:pt x="8096" y="1418"/>
                                  <a:pt x="8084" y="1430"/>
                                  <a:pt x="8049" y="1454"/>
                                </a:cubicBezTo>
                                <a:cubicBezTo>
                                  <a:pt x="8037" y="1465"/>
                                  <a:pt x="8001" y="1465"/>
                                  <a:pt x="7977" y="1465"/>
                                </a:cubicBezTo>
                                <a:cubicBezTo>
                                  <a:pt x="7751" y="1477"/>
                                  <a:pt x="7549" y="1573"/>
                                  <a:pt x="7382" y="1727"/>
                                </a:cubicBezTo>
                                <a:lnTo>
                                  <a:pt x="7191" y="1930"/>
                                </a:lnTo>
                                <a:cubicBezTo>
                                  <a:pt x="7132" y="1989"/>
                                  <a:pt x="7132" y="2108"/>
                                  <a:pt x="7191" y="2168"/>
                                </a:cubicBezTo>
                                <a:cubicBezTo>
                                  <a:pt x="7215" y="2192"/>
                                  <a:pt x="7263" y="2204"/>
                                  <a:pt x="7310" y="2204"/>
                                </a:cubicBezTo>
                                <a:cubicBezTo>
                                  <a:pt x="7346" y="2204"/>
                                  <a:pt x="7394" y="2192"/>
                                  <a:pt x="7418" y="2168"/>
                                </a:cubicBezTo>
                                <a:lnTo>
                                  <a:pt x="7632" y="1954"/>
                                </a:lnTo>
                                <a:cubicBezTo>
                                  <a:pt x="7739" y="1846"/>
                                  <a:pt x="7870" y="1787"/>
                                  <a:pt x="8001" y="1787"/>
                                </a:cubicBezTo>
                                <a:cubicBezTo>
                                  <a:pt x="8061" y="1787"/>
                                  <a:pt x="8132" y="1775"/>
                                  <a:pt x="8180" y="1751"/>
                                </a:cubicBezTo>
                                <a:cubicBezTo>
                                  <a:pt x="8239" y="1715"/>
                                  <a:pt x="8287" y="1692"/>
                                  <a:pt x="8346" y="1644"/>
                                </a:cubicBezTo>
                                <a:lnTo>
                                  <a:pt x="8680" y="1311"/>
                                </a:lnTo>
                                <a:lnTo>
                                  <a:pt x="10180" y="2823"/>
                                </a:lnTo>
                                <a:lnTo>
                                  <a:pt x="10013" y="2978"/>
                                </a:lnTo>
                                <a:cubicBezTo>
                                  <a:pt x="9966" y="3025"/>
                                  <a:pt x="9942" y="3073"/>
                                  <a:pt x="9894" y="3120"/>
                                </a:cubicBezTo>
                                <a:cubicBezTo>
                                  <a:pt x="9727" y="3335"/>
                                  <a:pt x="9656" y="3597"/>
                                  <a:pt x="9668" y="3859"/>
                                </a:cubicBezTo>
                                <a:cubicBezTo>
                                  <a:pt x="9704" y="4502"/>
                                  <a:pt x="9775" y="5311"/>
                                  <a:pt x="9882" y="5740"/>
                                </a:cubicBezTo>
                                <a:cubicBezTo>
                                  <a:pt x="9870" y="5752"/>
                                  <a:pt x="9823" y="5776"/>
                                  <a:pt x="9787" y="5811"/>
                                </a:cubicBezTo>
                                <a:cubicBezTo>
                                  <a:pt x="9766" y="5815"/>
                                  <a:pt x="9745" y="5816"/>
                                  <a:pt x="9725" y="5816"/>
                                </a:cubicBezTo>
                                <a:cubicBezTo>
                                  <a:pt x="9601" y="5816"/>
                                  <a:pt x="9477" y="5757"/>
                                  <a:pt x="9406" y="5645"/>
                                </a:cubicBezTo>
                                <a:lnTo>
                                  <a:pt x="9013" y="4692"/>
                                </a:lnTo>
                                <a:cubicBezTo>
                                  <a:pt x="9001" y="4633"/>
                                  <a:pt x="8942" y="4609"/>
                                  <a:pt x="8894" y="4585"/>
                                </a:cubicBezTo>
                                <a:cubicBezTo>
                                  <a:pt x="8880" y="4582"/>
                                  <a:pt x="8866" y="4581"/>
                                  <a:pt x="8852" y="4581"/>
                                </a:cubicBezTo>
                                <a:cubicBezTo>
                                  <a:pt x="8808" y="4581"/>
                                  <a:pt x="8769" y="4596"/>
                                  <a:pt x="8751" y="4633"/>
                                </a:cubicBezTo>
                                <a:lnTo>
                                  <a:pt x="7346" y="6026"/>
                                </a:lnTo>
                                <a:lnTo>
                                  <a:pt x="7263" y="5895"/>
                                </a:lnTo>
                                <a:lnTo>
                                  <a:pt x="7203" y="5835"/>
                                </a:lnTo>
                                <a:cubicBezTo>
                                  <a:pt x="7156" y="5799"/>
                                  <a:pt x="7108" y="5764"/>
                                  <a:pt x="7072" y="5752"/>
                                </a:cubicBezTo>
                                <a:lnTo>
                                  <a:pt x="7906" y="4918"/>
                                </a:lnTo>
                                <a:cubicBezTo>
                                  <a:pt x="7965" y="4859"/>
                                  <a:pt x="7965" y="4740"/>
                                  <a:pt x="7906" y="4680"/>
                                </a:cubicBezTo>
                                <a:cubicBezTo>
                                  <a:pt x="7876" y="4650"/>
                                  <a:pt x="7831" y="4635"/>
                                  <a:pt x="7787" y="4635"/>
                                </a:cubicBezTo>
                                <a:cubicBezTo>
                                  <a:pt x="7742" y="4635"/>
                                  <a:pt x="7697" y="4650"/>
                                  <a:pt x="7668" y="4680"/>
                                </a:cubicBezTo>
                                <a:lnTo>
                                  <a:pt x="6977" y="5359"/>
                                </a:lnTo>
                                <a:cubicBezTo>
                                  <a:pt x="6953" y="5299"/>
                                  <a:pt x="6918" y="5252"/>
                                  <a:pt x="6870" y="5216"/>
                                </a:cubicBezTo>
                                <a:lnTo>
                                  <a:pt x="6834" y="5168"/>
                                </a:lnTo>
                                <a:cubicBezTo>
                                  <a:pt x="6787" y="5121"/>
                                  <a:pt x="6739" y="5097"/>
                                  <a:pt x="6679" y="5061"/>
                                </a:cubicBezTo>
                                <a:lnTo>
                                  <a:pt x="7549" y="4204"/>
                                </a:lnTo>
                                <a:cubicBezTo>
                                  <a:pt x="7608" y="4144"/>
                                  <a:pt x="7608" y="4025"/>
                                  <a:pt x="7549" y="3966"/>
                                </a:cubicBezTo>
                                <a:cubicBezTo>
                                  <a:pt x="7519" y="3936"/>
                                  <a:pt x="7474" y="3921"/>
                                  <a:pt x="7430" y="3921"/>
                                </a:cubicBezTo>
                                <a:cubicBezTo>
                                  <a:pt x="7385" y="3921"/>
                                  <a:pt x="7340" y="3936"/>
                                  <a:pt x="7310" y="3966"/>
                                </a:cubicBezTo>
                                <a:lnTo>
                                  <a:pt x="6513" y="4752"/>
                                </a:lnTo>
                                <a:cubicBezTo>
                                  <a:pt x="6489" y="4692"/>
                                  <a:pt x="6453" y="4644"/>
                                  <a:pt x="6418" y="4597"/>
                                </a:cubicBezTo>
                                <a:lnTo>
                                  <a:pt x="6370" y="4561"/>
                                </a:lnTo>
                                <a:cubicBezTo>
                                  <a:pt x="6322" y="4513"/>
                                  <a:pt x="6275" y="4478"/>
                                  <a:pt x="6215" y="4454"/>
                                </a:cubicBezTo>
                                <a:lnTo>
                                  <a:pt x="6834" y="3847"/>
                                </a:lnTo>
                                <a:cubicBezTo>
                                  <a:pt x="6894" y="3787"/>
                                  <a:pt x="6894" y="3668"/>
                                  <a:pt x="6834" y="3609"/>
                                </a:cubicBezTo>
                                <a:cubicBezTo>
                                  <a:pt x="6804" y="3579"/>
                                  <a:pt x="6760" y="3564"/>
                                  <a:pt x="6715" y="3564"/>
                                </a:cubicBezTo>
                                <a:cubicBezTo>
                                  <a:pt x="6671" y="3564"/>
                                  <a:pt x="6626" y="3579"/>
                                  <a:pt x="6596" y="3609"/>
                                </a:cubicBezTo>
                                <a:lnTo>
                                  <a:pt x="6084" y="4109"/>
                                </a:lnTo>
                                <a:cubicBezTo>
                                  <a:pt x="6060" y="4049"/>
                                  <a:pt x="6025" y="3990"/>
                                  <a:pt x="5977" y="3942"/>
                                </a:cubicBezTo>
                                <a:lnTo>
                                  <a:pt x="5953" y="3918"/>
                                </a:lnTo>
                                <a:cubicBezTo>
                                  <a:pt x="5906" y="3871"/>
                                  <a:pt x="5846" y="3823"/>
                                  <a:pt x="5786" y="3811"/>
                                </a:cubicBezTo>
                                <a:lnTo>
                                  <a:pt x="6965" y="2632"/>
                                </a:lnTo>
                                <a:cubicBezTo>
                                  <a:pt x="7025" y="2573"/>
                                  <a:pt x="7025" y="2454"/>
                                  <a:pt x="6965" y="2394"/>
                                </a:cubicBezTo>
                                <a:cubicBezTo>
                                  <a:pt x="6935" y="2364"/>
                                  <a:pt x="6891" y="2349"/>
                                  <a:pt x="6846" y="2349"/>
                                </a:cubicBezTo>
                                <a:cubicBezTo>
                                  <a:pt x="6801" y="2349"/>
                                  <a:pt x="6757" y="2364"/>
                                  <a:pt x="6727" y="2394"/>
                                </a:cubicBezTo>
                                <a:lnTo>
                                  <a:pt x="5751" y="3370"/>
                                </a:lnTo>
                                <a:lnTo>
                                  <a:pt x="5072" y="2680"/>
                                </a:lnTo>
                                <a:lnTo>
                                  <a:pt x="5798" y="2382"/>
                                </a:lnTo>
                                <a:cubicBezTo>
                                  <a:pt x="5798" y="2382"/>
                                  <a:pt x="5810" y="2382"/>
                                  <a:pt x="5810" y="2370"/>
                                </a:cubicBezTo>
                                <a:cubicBezTo>
                                  <a:pt x="6096" y="2204"/>
                                  <a:pt x="6227" y="1882"/>
                                  <a:pt x="6144" y="1585"/>
                                </a:cubicBezTo>
                                <a:cubicBezTo>
                                  <a:pt x="6144" y="1561"/>
                                  <a:pt x="6132" y="1549"/>
                                  <a:pt x="6132" y="1537"/>
                                </a:cubicBezTo>
                                <a:cubicBezTo>
                                  <a:pt x="6049" y="1403"/>
                                  <a:pt x="5914" y="1251"/>
                                  <a:pt x="5778" y="1251"/>
                                </a:cubicBezTo>
                                <a:cubicBezTo>
                                  <a:pt x="5757" y="1251"/>
                                  <a:pt x="5736" y="1255"/>
                                  <a:pt x="5715" y="1263"/>
                                </a:cubicBezTo>
                                <a:cubicBezTo>
                                  <a:pt x="5429" y="1358"/>
                                  <a:pt x="4774" y="1430"/>
                                  <a:pt x="3870" y="1477"/>
                                </a:cubicBezTo>
                                <a:cubicBezTo>
                                  <a:pt x="3855" y="1478"/>
                                  <a:pt x="3840" y="1478"/>
                                  <a:pt x="3825" y="1478"/>
                                </a:cubicBezTo>
                                <a:cubicBezTo>
                                  <a:pt x="3603" y="1478"/>
                                  <a:pt x="3395" y="1395"/>
                                  <a:pt x="3239" y="1239"/>
                                </a:cubicBezTo>
                                <a:lnTo>
                                  <a:pt x="3072" y="1073"/>
                                </a:lnTo>
                                <a:lnTo>
                                  <a:pt x="3096" y="1061"/>
                                </a:lnTo>
                                <a:cubicBezTo>
                                  <a:pt x="3155" y="1001"/>
                                  <a:pt x="3155" y="882"/>
                                  <a:pt x="3096" y="823"/>
                                </a:cubicBezTo>
                                <a:lnTo>
                                  <a:pt x="2322" y="49"/>
                                </a:lnTo>
                                <a:cubicBezTo>
                                  <a:pt x="2286" y="13"/>
                                  <a:pt x="2238" y="1"/>
                                  <a:pt x="2203" y="1"/>
                                </a:cubicBezTo>
                                <a:close/>
                              </a:path>
                            </a:pathLst>
                          </a:custGeom>
                          <a:solidFill>
                            <a:srgbClr val="669900"/>
                          </a:solidFill>
                          <a:ln>
                            <a:solidFill>
                              <a:srgbClr val="669900"/>
                            </a:solidFill>
                          </a:ln>
                        </wps:spPr>
                        <wps:bodyPr spcFirstLastPara="1" wrap="square" lIns="91425" tIns="91425" rIns="91425" bIns="91425" anchor="ctr" anchorCtr="0">
                          <a:noAutofit/>
                        </wps:bodyPr>
                      </wps:wsp>
                    </wpg:wgp>
                  </a:graphicData>
                </a:graphic>
              </wp:anchor>
            </w:drawing>
          </mc:Choice>
          <mc:Fallback>
            <w:pict>
              <v:group w14:anchorId="21CFA814" id="Grupo 83" o:spid="_x0000_s1026" style="position:absolute;margin-left:213.8pt;margin-top:145.45pt;width:54.05pt;height:62.4pt;z-index:251780096" coordsize="6862,7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">
                <v:shape id="Google Shape;8330;p88" o:spid="_x0000_s1027" style="position:absolute;left:-532;top:532;width:7926;height:6862;rotation:90;visibility:visible;mso-wrap-style:square;v-text-anchor:middle" coordsize="57780,50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" path="m14452,l,25013,14452,50027r28876,l57780,25013,43328,,14452,xe" filled="f" strokecolor="#690">
                  <v:stroke startarrowwidth="narrow" startarrowlength="short" endarrowwidth="narrow" endarrowlength="short"/>
                  <v:path arrowok="t" o:extrusionok="f"/>
                </v:shape>
                <v:shape id="Google Shape;11636;p95" o:spid="_x0000_s1028" style="position:absolute;left:866;top:1381;width:5404;height:5365;visibility:visible;mso-wrap-style:square;v-text-anchor:middle" coordsize="11490,11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" path="m9311,394r1762,1750l10537,2680r-24,-12l8799,942,9311,394xm2846,1299r154,166c3228,1693,3531,1812,3838,1812v14,,29,-1,43,-1c4524,1775,5334,1704,5763,1596v12,12,35,60,71,96c5858,1835,5798,1989,5667,2073r-952,393c4655,2477,4632,2537,4608,2585v-12,59,,119,47,143l5513,3597r-286,297l4929,3597v-30,-30,-77,-45,-123,-45c4760,3552,4715,3567,4691,3597v-59,59,-59,178,,238l4989,4132r-298,298l4191,3930v-30,-30,-74,-45,-119,-45c4027,3885,3983,3900,3953,3930v-60,60,-60,179,,238l4441,4668r-298,298l3846,4668v-24,-30,-69,-44,-115,-44c3685,4624,3637,4638,3608,4668v-60,60,-60,179,,238l3905,5204r-297,298l1976,3859v-47,-48,-95,-108,-119,-179c1822,3620,1810,3549,1810,3478v-12,-143,-60,-262,-143,-346l1334,2799,2846,1299xm7882,5954l9525,7597v95,107,155,238,155,369c9680,8026,9704,8085,9727,8145v36,59,60,107,108,155l10156,8621,8680,10145,8513,9978c8286,9751,7993,9632,7677,9632v-15,,-30,1,-45,1c6989,9669,6179,9740,5763,9847v-24,-23,-48,-59,-84,-95c5656,9609,5715,9455,5846,9371r953,-393c6858,8966,6894,8907,6906,8859v12,-59,,-119,-48,-143l6001,7847r297,-297l6596,7847v24,36,72,48,119,48c6751,7895,6799,7883,6834,7847v60,-59,60,-178,,-238l6537,7311r297,-297l7322,7502v24,36,72,48,119,48c7477,7550,7525,7538,7561,7502v59,-60,59,-179,,-238l7072,6776r191,-191l7346,6490r298,298c7680,6823,7715,6835,7763,6835v48,,95,-12,119,-47c7942,6728,7942,6609,7882,6549l7584,6252r298,-298xm964,8752r12,24l2703,10502r-512,548l429,9288,964,8752xm10537,8752r536,536l9311,11050r-536,-536l8799,10490,10525,8764r12,-12xm2203,1v-48,,-96,12,-119,48l1429,703v-60,60,-60,179,,239c1459,971,1503,986,1548,986v44,,89,-15,119,-44l2203,406r535,536l2727,953,964,2668r-11,12l417,2144r738,-738c1214,1346,1214,1227,1155,1168v-30,-30,-74,-45,-119,-45c991,1123,947,1138,917,1168l60,2025v-36,36,-48,71,-48,119c12,2192,24,2239,60,2263r773,774c857,3073,905,3085,953,3085v47,,83,-12,119,-48l1084,3025r333,322c1441,3382,1476,3430,1476,3466v12,107,24,226,72,321c1595,3882,1655,3978,1738,4049l3381,5692r-690,679l2393,5645v,,,-12,-12,-12c2248,5404,2016,5274,1775,5274v-60,,-120,9,-180,25c1572,5299,1560,5311,1548,5311v-155,95,-334,262,-274,417c1369,6014,1441,6668,1488,7573v12,238,-71,465,-238,631l1084,8371r-12,-24c1042,8317,997,8303,953,8303v-45,,-90,14,-120,44l60,9121c,9181,,9300,60,9359r1988,2001c2084,11383,2119,11407,2167,11407v48,,95,-24,119,-47l3060,10586v59,-60,59,-179,,-238l3048,10336r322,-334c3405,9978,3453,9943,3489,9943v83,,142,-12,202,-24c3751,9895,3822,9871,3881,9836v72,-36,108,-143,60,-215c3910,9566,3853,9537,3797,9537v-29,,-58,8,-82,25c3667,9574,3643,9597,3596,9597v-48,24,-84,24,-131,36c3334,9645,3215,9693,3119,9776r-321,333l1286,8609r167,-166c1691,8204,1810,7895,1798,7561,1762,6919,1691,6109,1584,5692v23,-24,59,-47,95,-83c1699,5605,1720,5604,1741,5604v124,,248,59,319,172l2453,6728v12,60,71,95,119,107c2586,6838,2600,6839,2613,6839v44,,83,-15,102,-51l4441,5061r857,-845l5382,4121v35,-36,83,-54,132,-54c5563,4067,5614,4085,5656,4121r23,35c5715,4180,5739,4240,5739,4287v,48,-12,95,-60,131l5060,5049r-321,310l3584,6526v-60,59,-60,178,,238c3608,6788,3655,6799,3703,6799v48,,83,-11,119,-35l5834,4752v12,-12,36,-36,60,-48c5912,4696,5934,4692,5955,4692v47,,97,19,129,60l6132,4799v71,72,71,179,,250l5132,6049r-60,60l3941,7240v-60,60,-60,179,,238c3965,7502,4012,7514,4060,7514v48,,83,-12,119,-36l5310,6347,6310,5347v24,-36,72,-48,119,-48c6465,5299,6513,5311,6548,5347r36,48c6620,5418,6632,5466,6632,5514v,35,-12,83,-48,119l5596,6621r-941,940c4596,7621,4596,7740,4655,7800v24,35,72,47,119,47c4822,7847,4858,7835,4894,7800l6691,6002v37,-37,73,-52,115,-52c6819,5950,6832,5951,6846,5954v24,,60,12,72,48l6977,6061v60,60,60,167,,226l5608,7657,4179,9085v-59,60,-59,179,,239c4203,9347,4251,9359,4298,9359v48,,84,-12,119,-35l5727,8014r679,679l5679,8990v,,-12,,-12,12c5382,9169,5251,9502,5334,9800v,12,24,24,24,36c5430,9969,5564,10121,5707,10121v23,,45,-4,68,-12c6048,10014,6703,9943,7620,9895v13,-1,27,-1,40,-1c7882,9894,8082,9987,8239,10133r167,167l8394,10312v-60,59,-60,178,,238l9168,11324v24,36,71,47,119,47c9323,11371,9370,11360,9406,11324l11394,9335v60,-59,60,-178,,-238l10656,8395v-36,-24,-71,-36,-119,-36c10489,8359,10442,8371,10418,8395r-12,24l10073,8085v-12,-12,-24,-35,-48,-59c10013,8014,10013,7978,10013,7954v-12,-226,-107,-428,-262,-595l8108,5716r691,-679l9096,5764v,,,12,12,12c9242,6004,9474,6134,9714,6134v60,,121,-8,180,-25c9906,6109,9930,6097,9942,6097v143,-95,321,-262,262,-417c10120,5406,10049,4740,10001,3835v-12,-203,48,-393,167,-536c10192,3263,10204,3239,10239,3204r167,-167l10418,3061v24,24,71,36,119,36c10585,3097,10620,3085,10656,3061r774,-774c11490,2227,11490,2096,11430,2037l9430,49c9406,13,9358,1,9311,1v-36,,-84,24,-119,48l8418,823v-60,59,-60,178,,238l8442,1073r-334,333c8096,1418,8084,1430,8049,1454v-12,11,-48,11,-72,11c7751,1477,7549,1573,7382,1727r-191,203c7132,1989,7132,2108,7191,2168v24,24,72,36,119,36c7346,2204,7394,2192,7418,2168r214,-214c7739,1846,7870,1787,8001,1787v60,,131,-12,179,-36c8239,1715,8287,1692,8346,1644r334,-333l10180,2823r-167,155c9966,3025,9942,3073,9894,3120v-167,215,-238,477,-226,739c9704,4502,9775,5311,9882,5740v-12,12,-59,36,-95,71c9766,5815,9745,5816,9725,5816v-124,,-248,-59,-319,-171l9013,4692v-12,-59,-71,-83,-119,-107c8880,4582,8866,4581,8852,4581v-44,,-83,15,-101,52l7346,6026r-83,-131l7203,5835v-47,-36,-95,-71,-131,-83l7906,4918v59,-59,59,-178,,-238c7876,4650,7831,4635,7787,4635v-45,,-90,15,-119,45l6977,5359v-24,-60,-59,-107,-107,-143l6834,5168v-47,-47,-95,-71,-155,-107l7549,4204v59,-60,59,-179,,-238c7519,3936,7474,3921,7430,3921v-45,,-90,15,-120,45l6513,4752v-24,-60,-60,-108,-95,-155l6370,4561v-48,-48,-95,-83,-155,-107l6834,3847v60,-60,60,-179,,-238c6804,3579,6760,3564,6715,3564v-44,,-89,15,-119,45l6084,4109v-24,-60,-59,-119,-107,-167l5953,3918v-47,-47,-107,-95,-167,-107l6965,2632v60,-59,60,-178,,-238c6935,2364,6891,2349,6846,2349v-45,,-89,15,-119,45l5751,3370,5072,2680r726,-298c5798,2382,5810,2382,5810,2370v286,-166,417,-488,334,-785c6144,1561,6132,1549,6132,1537v-83,-134,-218,-286,-354,-286c5757,1251,5736,1255,5715,1263v-286,95,-941,167,-1845,214c3855,1478,3840,1478,3825,1478v-222,,-430,-83,-586,-239l3072,1073r24,-12c3155,1001,3155,882,3096,823l2322,49c2286,13,2238,1,2203,1xe" fillcolor="#690" strokecolor="#690">
                  <v:path arrowok="t" o:extrusionok="f"/>
                </v:shape>
              </v:group>
            </w:pict>
          </mc:Fallback>
        </mc:AlternateContent>
      </w:r>
      <w:r w:rsidR="00231F46">
        <w:rPr>
          <w:noProof/>
          <w:lang w:val="es-SV" w:eastAsia="es-SV"/>
        </w:rPr>
        <mc:AlternateContent>
          <mc:Choice Requires="wpg">
            <w:drawing>
              <wp:anchor distT="0" distB="0" distL="114300" distR="114300" simplePos="0" relativeHeight="251773952" behindDoc="0" locked="0" layoutInCell="1" allowOverlap="1" wp14:anchorId="44B9DA61" wp14:editId="4B363D09">
                <wp:simplePos x="0" y="0"/>
                <wp:positionH relativeFrom="column">
                  <wp:posOffset>3326904</wp:posOffset>
                </wp:positionH>
                <wp:positionV relativeFrom="paragraph">
                  <wp:posOffset>799961</wp:posOffset>
                </wp:positionV>
                <wp:extent cx="686539" cy="792652"/>
                <wp:effectExtent l="0" t="0" r="18415" b="26670"/>
                <wp:wrapNone/>
                <wp:docPr id="82" name="Grupo 82"/>
                <wp:cNvGraphicFramePr/>
                <a:graphic xmlns:a="http://schemas.openxmlformats.org/drawingml/2006/main">
                  <a:graphicData uri="http://schemas.microsoft.com/office/word/2010/wordprocessingGroup">
                    <wpg:wgp>
                      <wpg:cNvGrpSpPr/>
                      <wpg:grpSpPr>
                        <a:xfrm>
                          <a:off x="0" y="0"/>
                          <a:ext cx="686539" cy="792652"/>
                          <a:chOff x="0" y="0"/>
                          <a:chExt cx="686539" cy="792652"/>
                        </a:xfrm>
                      </wpg:grpSpPr>
                      <wps:wsp>
                        <wps:cNvPr id="62" name="Google Shape;8329;p88"/>
                        <wps:cNvSpPr/>
                        <wps:spPr>
                          <a:xfrm rot="5400000">
                            <a:off x="-53056" y="53056"/>
                            <a:ext cx="792652" cy="686539"/>
                          </a:xfrm>
                          <a:custGeom>
                            <a:avLst/>
                            <a:gdLst/>
                            <a:ahLst/>
                            <a:cxnLst/>
                            <a:rect l="l" t="t" r="r" b="b"/>
                            <a:pathLst>
                              <a:path w="57768" h="50027" extrusionOk="0">
                                <a:moveTo>
                                  <a:pt x="14439" y="0"/>
                                </a:moveTo>
                                <a:lnTo>
                                  <a:pt x="1" y="25013"/>
                                </a:lnTo>
                                <a:lnTo>
                                  <a:pt x="14439" y="50027"/>
                                </a:lnTo>
                                <a:lnTo>
                                  <a:pt x="43329" y="50027"/>
                                </a:lnTo>
                                <a:lnTo>
                                  <a:pt x="57768" y="25013"/>
                                </a:lnTo>
                                <a:lnTo>
                                  <a:pt x="43329" y="0"/>
                                </a:lnTo>
                                <a:close/>
                              </a:path>
                            </a:pathLst>
                          </a:custGeom>
                          <a:noFill/>
                          <a:ln w="9525" cap="flat" cmpd="sng">
                            <a:solidFill>
                              <a:srgbClr val="FFC000"/>
                            </a:solidFill>
                            <a:prstDash val="solid"/>
                            <a:round/>
                            <a:headEnd type="none" w="sm" len="sm"/>
                            <a:tailEnd type="none" w="sm" len="sm"/>
                          </a:ln>
                        </wps:spPr>
                        <wps:bodyPr spcFirstLastPara="1" wrap="square" lIns="91425" tIns="91425" rIns="91425" bIns="91425" anchor="ctr" anchorCtr="0">
                          <a:noAutofit/>
                        </wps:bodyPr>
                      </wps:wsp>
                      <wpg:grpSp>
                        <wpg:cNvPr id="131" name="Google Shape;10581;p94"/>
                        <wpg:cNvGrpSpPr/>
                        <wpg:grpSpPr>
                          <a:xfrm>
                            <a:off x="67806" y="190851"/>
                            <a:ext cx="548640" cy="464820"/>
                            <a:chOff x="2210333" y="482455"/>
                            <a:chExt cx="332756" cy="281832"/>
                          </a:xfrm>
                          <a:solidFill>
                            <a:srgbClr val="FFC000"/>
                          </a:solidFill>
                        </wpg:grpSpPr>
                        <wps:wsp>
                          <wps:cNvPr id="132" name="Google Shape;10582;p94"/>
                          <wps:cNvSpPr/>
                          <wps:spPr>
                            <a:xfrm>
                              <a:off x="2210333" y="496809"/>
                              <a:ext cx="331993" cy="267478"/>
                            </a:xfrm>
                            <a:custGeom>
                              <a:avLst/>
                              <a:gdLst/>
                              <a:ahLst/>
                              <a:cxnLst/>
                              <a:rect l="l" t="t" r="r" b="b"/>
                              <a:pathLst>
                                <a:path w="10431" h="8404" extrusionOk="0">
                                  <a:moveTo>
                                    <a:pt x="6359" y="2272"/>
                                  </a:moveTo>
                                  <a:lnTo>
                                    <a:pt x="7192" y="2546"/>
                                  </a:lnTo>
                                  <a:cubicBezTo>
                                    <a:pt x="7203" y="2553"/>
                                    <a:pt x="7215" y="2556"/>
                                    <a:pt x="7228" y="2556"/>
                                  </a:cubicBezTo>
                                  <a:cubicBezTo>
                                    <a:pt x="7261" y="2556"/>
                                    <a:pt x="7298" y="2539"/>
                                    <a:pt x="7323" y="2522"/>
                                  </a:cubicBezTo>
                                  <a:lnTo>
                                    <a:pt x="7585" y="2332"/>
                                  </a:lnTo>
                                  <a:lnTo>
                                    <a:pt x="9419" y="4725"/>
                                  </a:lnTo>
                                  <a:lnTo>
                                    <a:pt x="9109" y="4951"/>
                                  </a:lnTo>
                                  <a:cubicBezTo>
                                    <a:pt x="9097" y="4927"/>
                                    <a:pt x="9061" y="4915"/>
                                    <a:pt x="9050" y="4903"/>
                                  </a:cubicBezTo>
                                  <a:lnTo>
                                    <a:pt x="5882" y="3177"/>
                                  </a:lnTo>
                                  <a:lnTo>
                                    <a:pt x="6002" y="2987"/>
                                  </a:lnTo>
                                  <a:cubicBezTo>
                                    <a:pt x="6049" y="2903"/>
                                    <a:pt x="6025" y="2820"/>
                                    <a:pt x="5954" y="2772"/>
                                  </a:cubicBezTo>
                                  <a:cubicBezTo>
                                    <a:pt x="5929" y="2755"/>
                                    <a:pt x="5900" y="2747"/>
                                    <a:pt x="5873" y="2747"/>
                                  </a:cubicBezTo>
                                  <a:cubicBezTo>
                                    <a:pt x="5822" y="2747"/>
                                    <a:pt x="5775" y="2774"/>
                                    <a:pt x="5752" y="2820"/>
                                  </a:cubicBezTo>
                                  <a:lnTo>
                                    <a:pt x="5418" y="3356"/>
                                  </a:lnTo>
                                  <a:cubicBezTo>
                                    <a:pt x="5406" y="3379"/>
                                    <a:pt x="5382" y="3415"/>
                                    <a:pt x="5382" y="3427"/>
                                  </a:cubicBezTo>
                                  <a:lnTo>
                                    <a:pt x="5382" y="4725"/>
                                  </a:lnTo>
                                  <a:cubicBezTo>
                                    <a:pt x="5382" y="4987"/>
                                    <a:pt x="5168" y="5213"/>
                                    <a:pt x="4894" y="5213"/>
                                  </a:cubicBezTo>
                                  <a:cubicBezTo>
                                    <a:pt x="4632" y="5213"/>
                                    <a:pt x="4406" y="4987"/>
                                    <a:pt x="4406" y="4725"/>
                                  </a:cubicBezTo>
                                  <a:lnTo>
                                    <a:pt x="4406" y="3439"/>
                                  </a:lnTo>
                                  <a:lnTo>
                                    <a:pt x="4704" y="2272"/>
                                  </a:lnTo>
                                  <a:close/>
                                  <a:moveTo>
                                    <a:pt x="2692" y="1796"/>
                                  </a:moveTo>
                                  <a:lnTo>
                                    <a:pt x="2930" y="1927"/>
                                  </a:lnTo>
                                  <a:lnTo>
                                    <a:pt x="929" y="5392"/>
                                  </a:lnTo>
                                  <a:lnTo>
                                    <a:pt x="691" y="5261"/>
                                  </a:lnTo>
                                  <a:lnTo>
                                    <a:pt x="2692" y="1796"/>
                                  </a:lnTo>
                                  <a:close/>
                                  <a:moveTo>
                                    <a:pt x="3215" y="4844"/>
                                  </a:moveTo>
                                  <a:cubicBezTo>
                                    <a:pt x="3323" y="4844"/>
                                    <a:pt x="3406" y="4892"/>
                                    <a:pt x="3489" y="4975"/>
                                  </a:cubicBezTo>
                                  <a:cubicBezTo>
                                    <a:pt x="3608" y="5130"/>
                                    <a:pt x="3561" y="5344"/>
                                    <a:pt x="3406" y="5451"/>
                                  </a:cubicBezTo>
                                  <a:lnTo>
                                    <a:pt x="2323" y="6213"/>
                                  </a:lnTo>
                                  <a:cubicBezTo>
                                    <a:pt x="2266" y="6255"/>
                                    <a:pt x="2199" y="6275"/>
                                    <a:pt x="2131" y="6275"/>
                                  </a:cubicBezTo>
                                  <a:cubicBezTo>
                                    <a:pt x="2027" y="6275"/>
                                    <a:pt x="1923" y="6228"/>
                                    <a:pt x="1858" y="6142"/>
                                  </a:cubicBezTo>
                                  <a:cubicBezTo>
                                    <a:pt x="1763" y="5987"/>
                                    <a:pt x="1787" y="5785"/>
                                    <a:pt x="1942" y="5677"/>
                                  </a:cubicBezTo>
                                  <a:lnTo>
                                    <a:pt x="3025" y="4903"/>
                                  </a:lnTo>
                                  <a:cubicBezTo>
                                    <a:pt x="3085" y="4856"/>
                                    <a:pt x="3156" y="4844"/>
                                    <a:pt x="3215" y="4844"/>
                                  </a:cubicBezTo>
                                  <a:close/>
                                  <a:moveTo>
                                    <a:pt x="3811" y="5606"/>
                                  </a:moveTo>
                                  <a:cubicBezTo>
                                    <a:pt x="3918" y="5606"/>
                                    <a:pt x="4001" y="5665"/>
                                    <a:pt x="4061" y="5737"/>
                                  </a:cubicBezTo>
                                  <a:cubicBezTo>
                                    <a:pt x="4180" y="5880"/>
                                    <a:pt x="4144" y="6106"/>
                                    <a:pt x="3989" y="6213"/>
                                  </a:cubicBezTo>
                                  <a:lnTo>
                                    <a:pt x="3156" y="6820"/>
                                  </a:lnTo>
                                  <a:cubicBezTo>
                                    <a:pt x="3100" y="6863"/>
                                    <a:pt x="3032" y="6883"/>
                                    <a:pt x="2964" y="6883"/>
                                  </a:cubicBezTo>
                                  <a:cubicBezTo>
                                    <a:pt x="2861" y="6883"/>
                                    <a:pt x="2756" y="6835"/>
                                    <a:pt x="2692" y="6749"/>
                                  </a:cubicBezTo>
                                  <a:cubicBezTo>
                                    <a:pt x="2573" y="6594"/>
                                    <a:pt x="2620" y="6380"/>
                                    <a:pt x="2775" y="6273"/>
                                  </a:cubicBezTo>
                                  <a:lnTo>
                                    <a:pt x="3573" y="5689"/>
                                  </a:lnTo>
                                  <a:cubicBezTo>
                                    <a:pt x="3608" y="5677"/>
                                    <a:pt x="3632" y="5642"/>
                                    <a:pt x="3668" y="5630"/>
                                  </a:cubicBezTo>
                                  <a:cubicBezTo>
                                    <a:pt x="3704" y="5618"/>
                                    <a:pt x="3763" y="5606"/>
                                    <a:pt x="3811" y="5606"/>
                                  </a:cubicBezTo>
                                  <a:close/>
                                  <a:moveTo>
                                    <a:pt x="4415" y="6386"/>
                                  </a:moveTo>
                                  <a:cubicBezTo>
                                    <a:pt x="4516" y="6386"/>
                                    <a:pt x="4617" y="6431"/>
                                    <a:pt x="4680" y="6523"/>
                                  </a:cubicBezTo>
                                  <a:cubicBezTo>
                                    <a:pt x="4799" y="6666"/>
                                    <a:pt x="4751" y="6892"/>
                                    <a:pt x="4597" y="6999"/>
                                  </a:cubicBezTo>
                                  <a:lnTo>
                                    <a:pt x="4001" y="7416"/>
                                  </a:lnTo>
                                  <a:cubicBezTo>
                                    <a:pt x="3946" y="7462"/>
                                    <a:pt x="3883" y="7479"/>
                                    <a:pt x="3814" y="7479"/>
                                  </a:cubicBezTo>
                                  <a:cubicBezTo>
                                    <a:pt x="3793" y="7479"/>
                                    <a:pt x="3773" y="7478"/>
                                    <a:pt x="3751" y="7475"/>
                                  </a:cubicBezTo>
                                  <a:cubicBezTo>
                                    <a:pt x="3668" y="7463"/>
                                    <a:pt x="3585" y="7416"/>
                                    <a:pt x="3525" y="7344"/>
                                  </a:cubicBezTo>
                                  <a:cubicBezTo>
                                    <a:pt x="3430" y="7189"/>
                                    <a:pt x="3454" y="6987"/>
                                    <a:pt x="3608" y="6880"/>
                                  </a:cubicBezTo>
                                  <a:lnTo>
                                    <a:pt x="4180" y="6463"/>
                                  </a:lnTo>
                                  <a:lnTo>
                                    <a:pt x="4216" y="6451"/>
                                  </a:lnTo>
                                  <a:cubicBezTo>
                                    <a:pt x="4274" y="6407"/>
                                    <a:pt x="4344" y="6386"/>
                                    <a:pt x="4415" y="6386"/>
                                  </a:cubicBezTo>
                                  <a:close/>
                                  <a:moveTo>
                                    <a:pt x="2894" y="2594"/>
                                  </a:moveTo>
                                  <a:lnTo>
                                    <a:pt x="3168" y="2760"/>
                                  </a:lnTo>
                                  <a:cubicBezTo>
                                    <a:pt x="3193" y="2769"/>
                                    <a:pt x="3212" y="2777"/>
                                    <a:pt x="3234" y="2777"/>
                                  </a:cubicBezTo>
                                  <a:cubicBezTo>
                                    <a:pt x="3243" y="2777"/>
                                    <a:pt x="3253" y="2776"/>
                                    <a:pt x="3263" y="2772"/>
                                  </a:cubicBezTo>
                                  <a:lnTo>
                                    <a:pt x="3977" y="2677"/>
                                  </a:lnTo>
                                  <a:lnTo>
                                    <a:pt x="4239" y="2784"/>
                                  </a:lnTo>
                                  <a:lnTo>
                                    <a:pt x="4097" y="3379"/>
                                  </a:lnTo>
                                  <a:lnTo>
                                    <a:pt x="4097" y="3415"/>
                                  </a:lnTo>
                                  <a:lnTo>
                                    <a:pt x="4097" y="4701"/>
                                  </a:lnTo>
                                  <a:cubicBezTo>
                                    <a:pt x="4097" y="5154"/>
                                    <a:pt x="4454" y="5511"/>
                                    <a:pt x="4894" y="5511"/>
                                  </a:cubicBezTo>
                                  <a:cubicBezTo>
                                    <a:pt x="5347" y="5511"/>
                                    <a:pt x="5704" y="5154"/>
                                    <a:pt x="5704" y="4701"/>
                                  </a:cubicBezTo>
                                  <a:lnTo>
                                    <a:pt x="5704" y="3439"/>
                                  </a:lnTo>
                                  <a:lnTo>
                                    <a:pt x="5728" y="3391"/>
                                  </a:lnTo>
                                  <a:lnTo>
                                    <a:pt x="8919" y="5118"/>
                                  </a:lnTo>
                                  <a:cubicBezTo>
                                    <a:pt x="9061" y="5261"/>
                                    <a:pt x="9121" y="5463"/>
                                    <a:pt x="9038" y="5630"/>
                                  </a:cubicBezTo>
                                  <a:cubicBezTo>
                                    <a:pt x="8973" y="5742"/>
                                    <a:pt x="8860" y="5806"/>
                                    <a:pt x="8742" y="5806"/>
                                  </a:cubicBezTo>
                                  <a:cubicBezTo>
                                    <a:pt x="8685" y="5806"/>
                                    <a:pt x="8627" y="5792"/>
                                    <a:pt x="8573" y="5761"/>
                                  </a:cubicBezTo>
                                  <a:lnTo>
                                    <a:pt x="6799" y="4796"/>
                                  </a:lnTo>
                                  <a:cubicBezTo>
                                    <a:pt x="6777" y="4781"/>
                                    <a:pt x="6753" y="4775"/>
                                    <a:pt x="6730" y="4775"/>
                                  </a:cubicBezTo>
                                  <a:cubicBezTo>
                                    <a:pt x="6679" y="4775"/>
                                    <a:pt x="6630" y="4807"/>
                                    <a:pt x="6597" y="4856"/>
                                  </a:cubicBezTo>
                                  <a:cubicBezTo>
                                    <a:pt x="6549" y="4927"/>
                                    <a:pt x="6585" y="5023"/>
                                    <a:pt x="6656" y="5058"/>
                                  </a:cubicBezTo>
                                  <a:lnTo>
                                    <a:pt x="8133" y="5868"/>
                                  </a:lnTo>
                                  <a:cubicBezTo>
                                    <a:pt x="8288" y="5951"/>
                                    <a:pt x="8347" y="6166"/>
                                    <a:pt x="8264" y="6332"/>
                                  </a:cubicBezTo>
                                  <a:cubicBezTo>
                                    <a:pt x="8198" y="6439"/>
                                    <a:pt x="8080" y="6501"/>
                                    <a:pt x="7959" y="6501"/>
                                  </a:cubicBezTo>
                                  <a:cubicBezTo>
                                    <a:pt x="7905" y="6501"/>
                                    <a:pt x="7851" y="6489"/>
                                    <a:pt x="7799" y="6463"/>
                                  </a:cubicBezTo>
                                  <a:lnTo>
                                    <a:pt x="6299" y="5642"/>
                                  </a:lnTo>
                                  <a:cubicBezTo>
                                    <a:pt x="6277" y="5627"/>
                                    <a:pt x="6252" y="5620"/>
                                    <a:pt x="6227" y="5620"/>
                                  </a:cubicBezTo>
                                  <a:cubicBezTo>
                                    <a:pt x="6173" y="5620"/>
                                    <a:pt x="6118" y="5652"/>
                                    <a:pt x="6085" y="5701"/>
                                  </a:cubicBezTo>
                                  <a:cubicBezTo>
                                    <a:pt x="6049" y="5773"/>
                                    <a:pt x="6073" y="5868"/>
                                    <a:pt x="6144" y="5916"/>
                                  </a:cubicBezTo>
                                  <a:lnTo>
                                    <a:pt x="7371" y="6570"/>
                                  </a:lnTo>
                                  <a:cubicBezTo>
                                    <a:pt x="7537" y="6654"/>
                                    <a:pt x="7597" y="6868"/>
                                    <a:pt x="7502" y="7023"/>
                                  </a:cubicBezTo>
                                  <a:cubicBezTo>
                                    <a:pt x="7444" y="7139"/>
                                    <a:pt x="7322" y="7203"/>
                                    <a:pt x="7197" y="7203"/>
                                  </a:cubicBezTo>
                                  <a:cubicBezTo>
                                    <a:pt x="7143" y="7203"/>
                                    <a:pt x="7088" y="7191"/>
                                    <a:pt x="7037" y="7166"/>
                                  </a:cubicBezTo>
                                  <a:lnTo>
                                    <a:pt x="5775" y="6463"/>
                                  </a:lnTo>
                                  <a:cubicBezTo>
                                    <a:pt x="5753" y="6448"/>
                                    <a:pt x="5728" y="6442"/>
                                    <a:pt x="5704" y="6442"/>
                                  </a:cubicBezTo>
                                  <a:cubicBezTo>
                                    <a:pt x="5650" y="6442"/>
                                    <a:pt x="5597" y="6474"/>
                                    <a:pt x="5573" y="6523"/>
                                  </a:cubicBezTo>
                                  <a:cubicBezTo>
                                    <a:pt x="5525" y="6594"/>
                                    <a:pt x="5549" y="6689"/>
                                    <a:pt x="5632" y="6725"/>
                                  </a:cubicBezTo>
                                  <a:lnTo>
                                    <a:pt x="6609" y="7261"/>
                                  </a:lnTo>
                                  <a:cubicBezTo>
                                    <a:pt x="6775" y="7356"/>
                                    <a:pt x="6835" y="7559"/>
                                    <a:pt x="6740" y="7725"/>
                                  </a:cubicBezTo>
                                  <a:cubicBezTo>
                                    <a:pt x="6683" y="7838"/>
                                    <a:pt x="6567" y="7902"/>
                                    <a:pt x="6450" y="7902"/>
                                  </a:cubicBezTo>
                                  <a:cubicBezTo>
                                    <a:pt x="6394" y="7902"/>
                                    <a:pt x="6337" y="7887"/>
                                    <a:pt x="6287" y="7856"/>
                                  </a:cubicBezTo>
                                  <a:lnTo>
                                    <a:pt x="5597" y="7487"/>
                                  </a:lnTo>
                                  <a:cubicBezTo>
                                    <a:pt x="5597" y="7344"/>
                                    <a:pt x="5549" y="7201"/>
                                    <a:pt x="5466" y="7082"/>
                                  </a:cubicBezTo>
                                  <a:cubicBezTo>
                                    <a:pt x="5347" y="6939"/>
                                    <a:pt x="5168" y="6844"/>
                                    <a:pt x="4990" y="6832"/>
                                  </a:cubicBezTo>
                                  <a:cubicBezTo>
                                    <a:pt x="4990" y="6820"/>
                                    <a:pt x="4990" y="6808"/>
                                    <a:pt x="5001" y="6785"/>
                                  </a:cubicBezTo>
                                  <a:cubicBezTo>
                                    <a:pt x="5037" y="6606"/>
                                    <a:pt x="4990" y="6451"/>
                                    <a:pt x="4882" y="6308"/>
                                  </a:cubicBezTo>
                                  <a:cubicBezTo>
                                    <a:pt x="4763" y="6166"/>
                                    <a:pt x="4585" y="6070"/>
                                    <a:pt x="4406" y="6058"/>
                                  </a:cubicBezTo>
                                  <a:cubicBezTo>
                                    <a:pt x="4406" y="6046"/>
                                    <a:pt x="4406" y="6035"/>
                                    <a:pt x="4418" y="6011"/>
                                  </a:cubicBezTo>
                                  <a:cubicBezTo>
                                    <a:pt x="4454" y="5832"/>
                                    <a:pt x="4406" y="5677"/>
                                    <a:pt x="4299" y="5535"/>
                                  </a:cubicBezTo>
                                  <a:cubicBezTo>
                                    <a:pt x="4180" y="5392"/>
                                    <a:pt x="4001" y="5296"/>
                                    <a:pt x="3823" y="5284"/>
                                  </a:cubicBezTo>
                                  <a:cubicBezTo>
                                    <a:pt x="3823" y="5273"/>
                                    <a:pt x="3823" y="5261"/>
                                    <a:pt x="3847" y="5237"/>
                                  </a:cubicBezTo>
                                  <a:cubicBezTo>
                                    <a:pt x="3870" y="5058"/>
                                    <a:pt x="3823" y="4903"/>
                                    <a:pt x="3727" y="4761"/>
                                  </a:cubicBezTo>
                                  <a:cubicBezTo>
                                    <a:pt x="3600" y="4597"/>
                                    <a:pt x="3413" y="4515"/>
                                    <a:pt x="3222" y="4515"/>
                                  </a:cubicBezTo>
                                  <a:cubicBezTo>
                                    <a:pt x="3093" y="4515"/>
                                    <a:pt x="2962" y="4553"/>
                                    <a:pt x="2846" y="4630"/>
                                  </a:cubicBezTo>
                                  <a:lnTo>
                                    <a:pt x="1775" y="5404"/>
                                  </a:lnTo>
                                  <a:lnTo>
                                    <a:pt x="1382" y="5201"/>
                                  </a:lnTo>
                                  <a:lnTo>
                                    <a:pt x="2894" y="2594"/>
                                  </a:lnTo>
                                  <a:close/>
                                  <a:moveTo>
                                    <a:pt x="5009" y="7159"/>
                                  </a:moveTo>
                                  <a:cubicBezTo>
                                    <a:pt x="5109" y="7159"/>
                                    <a:pt x="5207" y="7205"/>
                                    <a:pt x="5263" y="7297"/>
                                  </a:cubicBezTo>
                                  <a:cubicBezTo>
                                    <a:pt x="5311" y="7356"/>
                                    <a:pt x="5347" y="7451"/>
                                    <a:pt x="5335" y="7535"/>
                                  </a:cubicBezTo>
                                  <a:cubicBezTo>
                                    <a:pt x="5311" y="7630"/>
                                    <a:pt x="5263" y="7701"/>
                                    <a:pt x="5192" y="7761"/>
                                  </a:cubicBezTo>
                                  <a:lnTo>
                                    <a:pt x="4835" y="8011"/>
                                  </a:lnTo>
                                  <a:cubicBezTo>
                                    <a:pt x="4778" y="8053"/>
                                    <a:pt x="4711" y="8073"/>
                                    <a:pt x="4643" y="8073"/>
                                  </a:cubicBezTo>
                                  <a:cubicBezTo>
                                    <a:pt x="4539" y="8073"/>
                                    <a:pt x="4435" y="8026"/>
                                    <a:pt x="4370" y="7940"/>
                                  </a:cubicBezTo>
                                  <a:cubicBezTo>
                                    <a:pt x="4275" y="7785"/>
                                    <a:pt x="4299" y="7582"/>
                                    <a:pt x="4454" y="7475"/>
                                  </a:cubicBezTo>
                                  <a:lnTo>
                                    <a:pt x="4775" y="7237"/>
                                  </a:lnTo>
                                  <a:lnTo>
                                    <a:pt x="4811" y="7225"/>
                                  </a:lnTo>
                                  <a:cubicBezTo>
                                    <a:pt x="4869" y="7181"/>
                                    <a:pt x="4940" y="7159"/>
                                    <a:pt x="5009" y="7159"/>
                                  </a:cubicBezTo>
                                  <a:close/>
                                  <a:moveTo>
                                    <a:pt x="182" y="0"/>
                                  </a:moveTo>
                                  <a:cubicBezTo>
                                    <a:pt x="131" y="0"/>
                                    <a:pt x="81" y="32"/>
                                    <a:pt x="48" y="81"/>
                                  </a:cubicBezTo>
                                  <a:cubicBezTo>
                                    <a:pt x="1" y="153"/>
                                    <a:pt x="25" y="248"/>
                                    <a:pt x="108" y="284"/>
                                  </a:cubicBezTo>
                                  <a:lnTo>
                                    <a:pt x="2430" y="1629"/>
                                  </a:lnTo>
                                  <a:lnTo>
                                    <a:pt x="418" y="5094"/>
                                  </a:lnTo>
                                  <a:lnTo>
                                    <a:pt x="251" y="5011"/>
                                  </a:lnTo>
                                  <a:cubicBezTo>
                                    <a:pt x="226" y="4994"/>
                                    <a:pt x="200" y="4986"/>
                                    <a:pt x="175" y="4986"/>
                                  </a:cubicBezTo>
                                  <a:cubicBezTo>
                                    <a:pt x="126" y="4986"/>
                                    <a:pt x="80" y="5015"/>
                                    <a:pt x="48" y="5070"/>
                                  </a:cubicBezTo>
                                  <a:cubicBezTo>
                                    <a:pt x="1" y="5142"/>
                                    <a:pt x="25" y="5225"/>
                                    <a:pt x="108" y="5273"/>
                                  </a:cubicBezTo>
                                  <a:lnTo>
                                    <a:pt x="906" y="5737"/>
                                  </a:lnTo>
                                  <a:cubicBezTo>
                                    <a:pt x="932" y="5752"/>
                                    <a:pt x="958" y="5759"/>
                                    <a:pt x="983" y="5759"/>
                                  </a:cubicBezTo>
                                  <a:cubicBezTo>
                                    <a:pt x="1038" y="5759"/>
                                    <a:pt x="1087" y="5726"/>
                                    <a:pt x="1120" y="5677"/>
                                  </a:cubicBezTo>
                                  <a:lnTo>
                                    <a:pt x="1239" y="5463"/>
                                  </a:lnTo>
                                  <a:lnTo>
                                    <a:pt x="1561" y="5642"/>
                                  </a:lnTo>
                                  <a:cubicBezTo>
                                    <a:pt x="1465" y="5856"/>
                                    <a:pt x="1465" y="6106"/>
                                    <a:pt x="1608" y="6320"/>
                                  </a:cubicBezTo>
                                  <a:cubicBezTo>
                                    <a:pt x="1727" y="6499"/>
                                    <a:pt x="1942" y="6582"/>
                                    <a:pt x="2132" y="6582"/>
                                  </a:cubicBezTo>
                                  <a:cubicBezTo>
                                    <a:pt x="2192" y="6582"/>
                                    <a:pt x="2263" y="6570"/>
                                    <a:pt x="2323" y="6558"/>
                                  </a:cubicBezTo>
                                  <a:cubicBezTo>
                                    <a:pt x="2323" y="6689"/>
                                    <a:pt x="2370" y="6820"/>
                                    <a:pt x="2442" y="6928"/>
                                  </a:cubicBezTo>
                                  <a:cubicBezTo>
                                    <a:pt x="2561" y="7094"/>
                                    <a:pt x="2751" y="7178"/>
                                    <a:pt x="2965" y="7178"/>
                                  </a:cubicBezTo>
                                  <a:cubicBezTo>
                                    <a:pt x="3025" y="7178"/>
                                    <a:pt x="3096" y="7166"/>
                                    <a:pt x="3156" y="7154"/>
                                  </a:cubicBezTo>
                                  <a:cubicBezTo>
                                    <a:pt x="3156" y="7285"/>
                                    <a:pt x="3204" y="7404"/>
                                    <a:pt x="3275" y="7523"/>
                                  </a:cubicBezTo>
                                  <a:cubicBezTo>
                                    <a:pt x="3382" y="7654"/>
                                    <a:pt x="3525" y="7749"/>
                                    <a:pt x="3692" y="7773"/>
                                  </a:cubicBezTo>
                                  <a:cubicBezTo>
                                    <a:pt x="3716" y="7773"/>
                                    <a:pt x="3763" y="7785"/>
                                    <a:pt x="3799" y="7785"/>
                                  </a:cubicBezTo>
                                  <a:cubicBezTo>
                                    <a:pt x="3858" y="7785"/>
                                    <a:pt x="3930" y="7773"/>
                                    <a:pt x="3989" y="7761"/>
                                  </a:cubicBezTo>
                                  <a:cubicBezTo>
                                    <a:pt x="3989" y="7892"/>
                                    <a:pt x="4037" y="8011"/>
                                    <a:pt x="4108" y="8130"/>
                                  </a:cubicBezTo>
                                  <a:cubicBezTo>
                                    <a:pt x="4216" y="8261"/>
                                    <a:pt x="4358" y="8356"/>
                                    <a:pt x="4525" y="8380"/>
                                  </a:cubicBezTo>
                                  <a:cubicBezTo>
                                    <a:pt x="4549" y="8380"/>
                                    <a:pt x="4597" y="8404"/>
                                    <a:pt x="4632" y="8404"/>
                                  </a:cubicBezTo>
                                  <a:cubicBezTo>
                                    <a:pt x="4763" y="8404"/>
                                    <a:pt x="4894" y="8356"/>
                                    <a:pt x="5001" y="8285"/>
                                  </a:cubicBezTo>
                                  <a:lnTo>
                                    <a:pt x="5359" y="8023"/>
                                  </a:lnTo>
                                  <a:cubicBezTo>
                                    <a:pt x="5430" y="7963"/>
                                    <a:pt x="5490" y="7904"/>
                                    <a:pt x="5537" y="7820"/>
                                  </a:cubicBezTo>
                                  <a:lnTo>
                                    <a:pt x="6156" y="8166"/>
                                  </a:lnTo>
                                  <a:cubicBezTo>
                                    <a:pt x="6252" y="8201"/>
                                    <a:pt x="6359" y="8237"/>
                                    <a:pt x="6478" y="8237"/>
                                  </a:cubicBezTo>
                                  <a:cubicBezTo>
                                    <a:pt x="6537" y="8237"/>
                                    <a:pt x="6597" y="8225"/>
                                    <a:pt x="6656" y="8201"/>
                                  </a:cubicBezTo>
                                  <a:cubicBezTo>
                                    <a:pt x="6811" y="8166"/>
                                    <a:pt x="6954" y="8047"/>
                                    <a:pt x="7037" y="7892"/>
                                  </a:cubicBezTo>
                                  <a:cubicBezTo>
                                    <a:pt x="7097" y="7773"/>
                                    <a:pt x="7133" y="7642"/>
                                    <a:pt x="7109" y="7523"/>
                                  </a:cubicBezTo>
                                  <a:cubicBezTo>
                                    <a:pt x="7156" y="7523"/>
                                    <a:pt x="7192" y="7535"/>
                                    <a:pt x="7228" y="7535"/>
                                  </a:cubicBezTo>
                                  <a:cubicBezTo>
                                    <a:pt x="7454" y="7535"/>
                                    <a:pt x="7680" y="7416"/>
                                    <a:pt x="7799" y="7213"/>
                                  </a:cubicBezTo>
                                  <a:cubicBezTo>
                                    <a:pt x="7859" y="7094"/>
                                    <a:pt x="7883" y="6951"/>
                                    <a:pt x="7871" y="6832"/>
                                  </a:cubicBezTo>
                                  <a:cubicBezTo>
                                    <a:pt x="7918" y="6832"/>
                                    <a:pt x="7942" y="6856"/>
                                    <a:pt x="7990" y="6856"/>
                                  </a:cubicBezTo>
                                  <a:cubicBezTo>
                                    <a:pt x="8216" y="6856"/>
                                    <a:pt x="8442" y="6737"/>
                                    <a:pt x="8561" y="6523"/>
                                  </a:cubicBezTo>
                                  <a:cubicBezTo>
                                    <a:pt x="8621" y="6404"/>
                                    <a:pt x="8645" y="6273"/>
                                    <a:pt x="8633" y="6154"/>
                                  </a:cubicBezTo>
                                  <a:cubicBezTo>
                                    <a:pt x="8680" y="6154"/>
                                    <a:pt x="8704" y="6166"/>
                                    <a:pt x="8752" y="6166"/>
                                  </a:cubicBezTo>
                                  <a:cubicBezTo>
                                    <a:pt x="8811" y="6166"/>
                                    <a:pt x="8871" y="6154"/>
                                    <a:pt x="8930" y="6142"/>
                                  </a:cubicBezTo>
                                  <a:cubicBezTo>
                                    <a:pt x="9097" y="6094"/>
                                    <a:pt x="9228" y="5975"/>
                                    <a:pt x="9311" y="5820"/>
                                  </a:cubicBezTo>
                                  <a:cubicBezTo>
                                    <a:pt x="9407" y="5677"/>
                                    <a:pt x="9419" y="5499"/>
                                    <a:pt x="9359" y="5332"/>
                                  </a:cubicBezTo>
                                  <a:cubicBezTo>
                                    <a:pt x="9347" y="5284"/>
                                    <a:pt x="9335" y="5261"/>
                                    <a:pt x="9311" y="5213"/>
                                  </a:cubicBezTo>
                                  <a:lnTo>
                                    <a:pt x="9585" y="5023"/>
                                  </a:lnTo>
                                  <a:lnTo>
                                    <a:pt x="9728" y="5201"/>
                                  </a:lnTo>
                                  <a:cubicBezTo>
                                    <a:pt x="9756" y="5236"/>
                                    <a:pt x="9804" y="5254"/>
                                    <a:pt x="9853" y="5254"/>
                                  </a:cubicBezTo>
                                  <a:cubicBezTo>
                                    <a:pt x="9889" y="5254"/>
                                    <a:pt x="9925" y="5245"/>
                                    <a:pt x="9954" y="5225"/>
                                  </a:cubicBezTo>
                                  <a:lnTo>
                                    <a:pt x="10371" y="4903"/>
                                  </a:lnTo>
                                  <a:cubicBezTo>
                                    <a:pt x="10431" y="4808"/>
                                    <a:pt x="10431" y="4725"/>
                                    <a:pt x="10395" y="4653"/>
                                  </a:cubicBezTo>
                                  <a:cubicBezTo>
                                    <a:pt x="10350" y="4616"/>
                                    <a:pt x="10300" y="4592"/>
                                    <a:pt x="10254" y="4592"/>
                                  </a:cubicBezTo>
                                  <a:cubicBezTo>
                                    <a:pt x="10228" y="4592"/>
                                    <a:pt x="10202" y="4600"/>
                                    <a:pt x="10181" y="4618"/>
                                  </a:cubicBezTo>
                                  <a:lnTo>
                                    <a:pt x="9883" y="4856"/>
                                  </a:lnTo>
                                  <a:lnTo>
                                    <a:pt x="7454" y="1689"/>
                                  </a:lnTo>
                                  <a:lnTo>
                                    <a:pt x="8835" y="796"/>
                                  </a:lnTo>
                                  <a:cubicBezTo>
                                    <a:pt x="8919" y="748"/>
                                    <a:pt x="8930" y="665"/>
                                    <a:pt x="8883" y="582"/>
                                  </a:cubicBezTo>
                                  <a:cubicBezTo>
                                    <a:pt x="8854" y="539"/>
                                    <a:pt x="8813" y="517"/>
                                    <a:pt x="8769" y="517"/>
                                  </a:cubicBezTo>
                                  <a:cubicBezTo>
                                    <a:pt x="8740" y="517"/>
                                    <a:pt x="8709" y="527"/>
                                    <a:pt x="8680" y="546"/>
                                  </a:cubicBezTo>
                                  <a:lnTo>
                                    <a:pt x="7156" y="1522"/>
                                  </a:lnTo>
                                  <a:cubicBezTo>
                                    <a:pt x="7085" y="1570"/>
                                    <a:pt x="7073" y="1677"/>
                                    <a:pt x="7109" y="1748"/>
                                  </a:cubicBezTo>
                                  <a:lnTo>
                                    <a:pt x="7395" y="2106"/>
                                  </a:lnTo>
                                  <a:lnTo>
                                    <a:pt x="7204" y="2248"/>
                                  </a:lnTo>
                                  <a:lnTo>
                                    <a:pt x="6418" y="1998"/>
                                  </a:lnTo>
                                  <a:cubicBezTo>
                                    <a:pt x="6406" y="1998"/>
                                    <a:pt x="6383" y="1986"/>
                                    <a:pt x="6371" y="1986"/>
                                  </a:cubicBezTo>
                                  <a:lnTo>
                                    <a:pt x="4585" y="1986"/>
                                  </a:lnTo>
                                  <a:cubicBezTo>
                                    <a:pt x="4513" y="1986"/>
                                    <a:pt x="4454" y="2034"/>
                                    <a:pt x="4442" y="2106"/>
                                  </a:cubicBezTo>
                                  <a:lnTo>
                                    <a:pt x="4335" y="2510"/>
                                  </a:lnTo>
                                  <a:lnTo>
                                    <a:pt x="4073" y="2403"/>
                                  </a:lnTo>
                                  <a:cubicBezTo>
                                    <a:pt x="4049" y="2391"/>
                                    <a:pt x="4037" y="2391"/>
                                    <a:pt x="4001" y="2391"/>
                                  </a:cubicBezTo>
                                  <a:lnTo>
                                    <a:pt x="3287" y="2475"/>
                                  </a:lnTo>
                                  <a:lnTo>
                                    <a:pt x="3049" y="2344"/>
                                  </a:lnTo>
                                  <a:lnTo>
                                    <a:pt x="3275" y="1939"/>
                                  </a:lnTo>
                                  <a:cubicBezTo>
                                    <a:pt x="3323" y="1867"/>
                                    <a:pt x="3287" y="1772"/>
                                    <a:pt x="3215" y="1736"/>
                                  </a:cubicBezTo>
                                  <a:lnTo>
                                    <a:pt x="251" y="22"/>
                                  </a:lnTo>
                                  <a:cubicBezTo>
                                    <a:pt x="228" y="7"/>
                                    <a:pt x="205" y="0"/>
                                    <a:pt x="182" y="0"/>
                                  </a:cubicBezTo>
                                  <a:close/>
                                </a:path>
                              </a:pathLst>
                            </a:custGeom>
                            <a:grpFill/>
                            <a:ln>
                              <a:solidFill>
                                <a:srgbClr val="FFC000"/>
                              </a:solidFill>
                            </a:ln>
                          </wps:spPr>
                          <wps:bodyPr spcFirstLastPara="1" wrap="square" lIns="91425" tIns="91425" rIns="91425" bIns="91425" anchor="ctr" anchorCtr="0">
                            <a:noAutofit/>
                          </wps:bodyPr>
                        </wps:wsp>
                        <wps:wsp>
                          <wps:cNvPr id="133" name="Google Shape;10583;p94"/>
                          <wps:cNvSpPr/>
                          <wps:spPr>
                            <a:xfrm>
                              <a:off x="2504419" y="482455"/>
                              <a:ext cx="38670" cy="27181"/>
                            </a:xfrm>
                            <a:custGeom>
                              <a:avLst/>
                              <a:gdLst/>
                              <a:ahLst/>
                              <a:cxnLst/>
                              <a:rect l="l" t="t" r="r" b="b"/>
                              <a:pathLst>
                                <a:path w="1215" h="854" extrusionOk="0">
                                  <a:moveTo>
                                    <a:pt x="1023" y="1"/>
                                  </a:moveTo>
                                  <a:cubicBezTo>
                                    <a:pt x="995" y="1"/>
                                    <a:pt x="966" y="8"/>
                                    <a:pt x="941" y="20"/>
                                  </a:cubicBezTo>
                                  <a:lnTo>
                                    <a:pt x="95" y="580"/>
                                  </a:lnTo>
                                  <a:cubicBezTo>
                                    <a:pt x="12" y="616"/>
                                    <a:pt x="0" y="711"/>
                                    <a:pt x="48" y="782"/>
                                  </a:cubicBezTo>
                                  <a:cubicBezTo>
                                    <a:pt x="83" y="830"/>
                                    <a:pt x="119" y="854"/>
                                    <a:pt x="179" y="854"/>
                                  </a:cubicBezTo>
                                  <a:cubicBezTo>
                                    <a:pt x="214" y="854"/>
                                    <a:pt x="238" y="842"/>
                                    <a:pt x="274" y="830"/>
                                  </a:cubicBezTo>
                                  <a:lnTo>
                                    <a:pt x="1119" y="282"/>
                                  </a:lnTo>
                                  <a:cubicBezTo>
                                    <a:pt x="1179" y="235"/>
                                    <a:pt x="1214" y="140"/>
                                    <a:pt x="1155" y="68"/>
                                  </a:cubicBezTo>
                                  <a:cubicBezTo>
                                    <a:pt x="1124" y="22"/>
                                    <a:pt x="1074" y="1"/>
                                    <a:pt x="1023" y="1"/>
                                  </a:cubicBezTo>
                                  <a:close/>
                                </a:path>
                              </a:pathLst>
                            </a:custGeom>
                            <a:grpFill/>
                            <a:ln>
                              <a:solidFill>
                                <a:srgbClr val="FFC000"/>
                              </a:solidFill>
                            </a:ln>
                          </wps:spPr>
                          <wps:bodyPr spcFirstLastPara="1" wrap="square" lIns="91425" tIns="91425" rIns="91425" bIns="91425" anchor="ctr" anchorCtr="0">
                            <a:noAutofit/>
                          </wps:bodyPr>
                        </wps:wsp>
                      </wpg:grpSp>
                    </wpg:wgp>
                  </a:graphicData>
                </a:graphic>
              </wp:anchor>
            </w:drawing>
          </mc:Choice>
          <mc:Fallback>
            <w:pict>
              <v:group w14:anchorId="41E3598E" id="Grupo 82" o:spid="_x0000_s1026" style="position:absolute;margin-left:261.95pt;margin-top:63pt;width:54.05pt;height:62.4pt;z-index:251773952" coordsize="6865,7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">
                <v:shape id="Google Shape;8329;p88" o:spid="_x0000_s1027" style="position:absolute;left:-530;top:530;width:7926;height:6865;rotation:90;visibility:visible;mso-wrap-style:square;v-text-anchor:middle" coordsize="57768,50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" path="m14439,l1,25013,14439,50027r28890,l57768,25013,43329,,14439,xe" filled="f" strokecolor="#ffc000">
                  <v:stroke startarrowwidth="narrow" startarrowlength="short" endarrowwidth="narrow" endarrowlength="short"/>
                  <v:path arrowok="t" o:extrusionok="f"/>
                </v:shape>
                <v:group id="Google Shape;10581;p94" o:spid="_x0000_s1028" style="position:absolute;left:678;top:1908;width:5486;height:4648" coordorigin="22103,4824" coordsize="3327,2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shape id="Google Shape;10582;p94" o:spid="_x0000_s1029" style="position:absolute;left:22103;top:4968;width:3320;height:2674;visibility:visible;mso-wrap-style:square;v-text-anchor:middle" coordsize="10431,8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" path="m6359,2272r833,274c7203,2553,7215,2556,7228,2556v33,,70,-17,95,-34l7585,2332,9419,4725r-310,226c9097,4927,9061,4915,9050,4903l5882,3177r120,-190c6049,2903,6025,2820,5954,2772v-25,-17,-54,-25,-81,-25c5822,2747,5775,2774,5752,2820r-334,536c5406,3379,5382,3415,5382,3427r,1298c5382,4987,5168,5213,4894,5213v-262,,-488,-226,-488,-488l4406,3439,4704,2272r1655,xm2692,1796r238,131l929,5392,691,5261,2692,1796xm3215,4844v108,,191,48,274,131c3608,5130,3561,5344,3406,5451l2323,6213v-57,42,-124,62,-192,62c2027,6275,1923,6228,1858,6142v-95,-155,-71,-357,84,-465l3025,4903v60,-47,131,-59,190,-59xm3811,5606v107,,190,59,250,131c4180,5880,4144,6106,3989,6213r-833,607c3100,6863,3032,6883,2964,6883v-103,,-208,-48,-272,-134c2573,6594,2620,6380,2775,6273r798,-584c3608,5677,3632,5642,3668,5630v36,-12,95,-24,143,-24xm4415,6386v101,,202,45,265,137c4799,6666,4751,6892,4597,6999r-596,417c3946,7462,3883,7479,3814,7479v-21,,-41,-1,-63,-4c3668,7463,3585,7416,3525,7344v-95,-155,-71,-357,83,-464l4180,6463r36,-12c4274,6407,4344,6386,4415,6386xm2894,2594r274,166c3193,2769,3212,2777,3234,2777v9,,19,-1,29,-5l3977,2677r262,107l4097,3379r,36l4097,4701v,453,357,810,797,810c5347,5511,5704,5154,5704,4701r,-1262l5728,3391,8919,5118v142,143,202,345,119,512c8973,5742,8860,5806,8742,5806v-57,,-115,-14,-169,-45l6799,4796v-22,-15,-46,-21,-69,-21c6679,4775,6630,4807,6597,4856v-48,71,-12,167,59,202l8133,5868v155,83,214,298,131,464c8198,6439,8080,6501,7959,6501v-54,,-108,-12,-160,-38l6299,5642v-22,-15,-47,-22,-72,-22c6173,5620,6118,5652,6085,5701v-36,72,-12,167,59,215l7371,6570v166,84,226,298,131,453c7444,7139,7322,7203,7197,7203v-54,,-109,-12,-160,-37l5775,6463v-22,-15,-47,-21,-71,-21c5650,6442,5597,6474,5573,6523v-48,71,-24,166,59,202l6609,7261v166,95,226,298,131,464c6683,7838,6567,7902,6450,7902v-56,,-113,-15,-163,-46l5597,7487v,-143,-48,-286,-131,-405c5347,6939,5168,6844,4990,6832v,-12,,-24,11,-47c5037,6606,4990,6451,4882,6308,4763,6166,4585,6070,4406,6058v,-12,,-23,12,-47c4454,5832,4406,5677,4299,5535,4180,5392,4001,5296,3823,5284v,-11,,-23,24,-47c3870,5058,3823,4903,3727,4761,3600,4597,3413,4515,3222,4515v-129,,-260,38,-376,115l1775,5404,1382,5201,2894,2594xm5009,7159v100,,198,46,254,138c5311,7356,5347,7451,5335,7535v-24,95,-72,166,-143,226l4835,8011v-57,42,-124,62,-192,62c4539,8073,4435,8026,4370,7940v-95,-155,-71,-358,84,-465l4775,7237r36,-12c4869,7181,4940,7159,5009,7159xm182,c131,,81,32,48,81,1,153,25,248,108,284l2430,1629,418,5094,251,5011v-25,-17,-51,-25,-76,-25c126,4986,80,5015,48,5070v-47,72,-23,155,60,203l906,5737v26,15,52,22,77,22c1038,5759,1087,5726,1120,5677r119,-214l1561,5642v-96,214,-96,464,47,678c1727,6499,1942,6582,2132,6582v60,,131,-12,191,-24c2323,6689,2370,6820,2442,6928v119,166,309,250,523,250c3025,7178,3096,7166,3156,7154v,131,48,250,119,369c3382,7654,3525,7749,3692,7773v24,,71,12,107,12c3858,7785,3930,7773,3989,7761v,131,48,250,119,369c4216,8261,4358,8356,4525,8380v24,,72,24,107,24c4763,8404,4894,8356,5001,8285r358,-262c5430,7963,5490,7904,5537,7820r619,346c6252,8201,6359,8237,6478,8237v59,,119,-12,178,-36c6811,8166,6954,8047,7037,7892v60,-119,96,-250,72,-369c7156,7523,7192,7535,7228,7535v226,,452,-119,571,-322c7859,7094,7883,6951,7871,6832v47,,71,24,119,24c8216,6856,8442,6737,8561,6523v60,-119,84,-250,72,-369c8680,6154,8704,6166,8752,6166v59,,119,-12,178,-24c9097,6094,9228,5975,9311,5820v96,-143,108,-321,48,-488c9347,5284,9335,5261,9311,5213r274,-190l9728,5201v28,35,76,53,125,53c9889,5254,9925,5245,9954,5225r417,-322c10431,4808,10431,4725,10395,4653v-45,-37,-95,-61,-141,-61c10228,4592,10202,4600,10181,4618r-298,238l7454,1689,8835,796v84,-48,95,-131,48,-214c8854,539,8813,517,8769,517v-29,,-60,10,-89,29l7156,1522v-71,48,-83,155,-47,226l7395,2106r-191,142l6418,1998v-12,,-35,-12,-47,-12l4585,1986v-72,,-131,48,-143,120l4335,2510,4073,2403v-24,-12,-36,-12,-72,-12l3287,2475,3049,2344r226,-405c3323,1867,3287,1772,3215,1736l251,22c228,7,205,,182,xe" filled="f" strokecolor="#ffc000">
                    <v:path arrowok="t" o:extrusionok="f"/>
                  </v:shape>
                  <v:shape id="Google Shape;10583;p94" o:spid="_x0000_s1030" style="position:absolute;left:25044;top:4824;width:386;height:272;visibility:visible;mso-wrap-style:square;v-text-anchor:middle" coordsize="121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" path="m1023,1v-28,,-57,7,-82,19l95,580c12,616,,711,48,782v35,48,71,72,131,72c214,854,238,842,274,830l1119,282v60,-47,95,-142,36,-214c1124,22,1074,1,1023,1xe" filled="f" strokecolor="#ffc000">
                    <v:path arrowok="t" o:extrusionok="f"/>
                  </v:shape>
                </v:group>
              </v:group>
            </w:pict>
          </mc:Fallback>
        </mc:AlternateContent>
      </w:r>
      <w:r w:rsidR="00231F46">
        <w:rPr>
          <w:noProof/>
          <w:lang w:val="es-SV" w:eastAsia="es-SV"/>
        </w:rPr>
        <mc:AlternateContent>
          <mc:Choice Requires="wps">
            <w:drawing>
              <wp:anchor distT="0" distB="0" distL="114300" distR="114300" simplePos="0" relativeHeight="251770880" behindDoc="0" locked="0" layoutInCell="1" allowOverlap="1" wp14:anchorId="3B21E16A" wp14:editId="7AD06CE4">
                <wp:simplePos x="0" y="0"/>
                <wp:positionH relativeFrom="column">
                  <wp:posOffset>599962</wp:posOffset>
                </wp:positionH>
                <wp:positionV relativeFrom="paragraph">
                  <wp:posOffset>2969115</wp:posOffset>
                </wp:positionV>
                <wp:extent cx="5527996" cy="606509"/>
                <wp:effectExtent l="3175" t="0" r="19050" b="19050"/>
                <wp:wrapNone/>
                <wp:docPr id="129" name="Google Shape;8332;p88"/>
                <wp:cNvGraphicFramePr/>
                <a:graphic xmlns:a="http://schemas.openxmlformats.org/drawingml/2006/main">
                  <a:graphicData uri="http://schemas.microsoft.com/office/word/2010/wordprocessingShape">
                    <wps:wsp>
                      <wps:cNvSpPr/>
                      <wps:spPr>
                        <a:xfrm rot="5400000">
                          <a:off x="0" y="0"/>
                          <a:ext cx="5527996" cy="606509"/>
                        </a:xfrm>
                        <a:custGeom>
                          <a:avLst/>
                          <a:gdLst/>
                          <a:ahLst/>
                          <a:cxnLst/>
                          <a:rect l="l" t="t" r="r" b="b"/>
                          <a:pathLst>
                            <a:path w="285373" h="31310" fill="none" extrusionOk="0">
                              <a:moveTo>
                                <a:pt x="285373" y="3317"/>
                              </a:moveTo>
                              <a:lnTo>
                                <a:pt x="269256" y="31309"/>
                              </a:lnTo>
                              <a:lnTo>
                                <a:pt x="233095" y="31309"/>
                              </a:lnTo>
                              <a:lnTo>
                                <a:pt x="215067" y="352"/>
                              </a:lnTo>
                              <a:lnTo>
                                <a:pt x="179426" y="352"/>
                              </a:lnTo>
                              <a:lnTo>
                                <a:pt x="161606" y="31218"/>
                              </a:lnTo>
                              <a:lnTo>
                                <a:pt x="125718" y="31309"/>
                              </a:lnTo>
                              <a:lnTo>
                                <a:pt x="107651" y="0"/>
                              </a:lnTo>
                              <a:lnTo>
                                <a:pt x="71490" y="0"/>
                              </a:lnTo>
                              <a:lnTo>
                                <a:pt x="53669" y="31075"/>
                              </a:lnTo>
                              <a:lnTo>
                                <a:pt x="18042" y="31075"/>
                              </a:lnTo>
                              <a:lnTo>
                                <a:pt x="0" y="118"/>
                              </a:lnTo>
                            </a:path>
                          </a:pathLst>
                        </a:custGeom>
                        <a:noFill/>
                        <a:ln w="9525" cap="flat" cmpd="sng">
                          <a:solidFill>
                            <a:schemeClr val="tx1"/>
                          </a:solidFill>
                          <a:prstDash val="solid"/>
                          <a:miter lim="13007"/>
                          <a:headEnd type="none" w="sm" len="sm"/>
                          <a:tailEnd type="none" w="sm" len="sm"/>
                        </a:ln>
                      </wps:spPr>
                      <wps:bodyPr spcFirstLastPara="1" wrap="square" lIns="91425" tIns="91425" rIns="91425" bIns="91425" anchor="ctr" anchorCtr="0">
                        <a:noAutofit/>
                      </wps:bodyPr>
                    </wps:wsp>
                  </a:graphicData>
                </a:graphic>
              </wp:anchor>
            </w:drawing>
          </mc:Choice>
          <mc:Fallback>
            <w:pict>
              <v:shape w14:anchorId="51492A8E" id="Google Shape;8332;p88" o:spid="_x0000_s1026" style="position:absolute;margin-left:47.25pt;margin-top:233.8pt;width:435.3pt;height:47.75pt;rotation:90;z-index:251770880;visibility:visible;mso-wrap-style:square;mso-wrap-distance-left:9pt;mso-wrap-distance-top:0;mso-wrap-distance-right:9pt;mso-wrap-distance-bottom:0;mso-position-horizontal:absolute;mso-position-horizontal-relative:text;mso-position-vertical:absolute;mso-position-vertical-relative:text;v-text-anchor:middle" coordsize="285373,31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" path="m285373,3317nfl269256,31309r-36161,l215067,352r-35641,l161606,31218r-35888,91l107651,,71490,,53669,31075r-35627,l,118e" filled="f" strokecolor="black [3213]">
                <v:stroke startarrowwidth="narrow" startarrowlength="short" endarrowwidth="narrow" endarrowlength="short" miterlimit="8524f" joinstyle="miter"/>
                <v:path arrowok="t" o:extrusionok="f"/>
              </v:shape>
            </w:pict>
          </mc:Fallback>
        </mc:AlternateContent>
      </w:r>
      <w:r w:rsidR="00231F46">
        <w:rPr>
          <w:noProof/>
          <w:lang w:val="es-SV" w:eastAsia="es-SV"/>
        </w:rPr>
        <mc:AlternateContent>
          <mc:Choice Requires="wpg">
            <w:drawing>
              <wp:anchor distT="0" distB="0" distL="114300" distR="114300" simplePos="0" relativeHeight="251790336" behindDoc="0" locked="0" layoutInCell="1" allowOverlap="1" wp14:anchorId="7A04F653" wp14:editId="28EE52E0">
                <wp:simplePos x="0" y="0"/>
                <wp:positionH relativeFrom="column">
                  <wp:posOffset>1187450</wp:posOffset>
                </wp:positionH>
                <wp:positionV relativeFrom="paragraph">
                  <wp:posOffset>4914265</wp:posOffset>
                </wp:positionV>
                <wp:extent cx="1999615" cy="1097280"/>
                <wp:effectExtent l="0" t="0" r="0" b="0"/>
                <wp:wrapNone/>
                <wp:docPr id="81" name="Grupo 81"/>
                <wp:cNvGraphicFramePr/>
                <a:graphic xmlns:a="http://schemas.openxmlformats.org/drawingml/2006/main">
                  <a:graphicData uri="http://schemas.microsoft.com/office/word/2010/wordprocessingGroup">
                    <wpg:wgp>
                      <wpg:cNvGrpSpPr/>
                      <wpg:grpSpPr>
                        <a:xfrm>
                          <a:off x="0" y="0"/>
                          <a:ext cx="1999615" cy="1097280"/>
                          <a:chOff x="0" y="0"/>
                          <a:chExt cx="1999615" cy="1097280"/>
                        </a:xfrm>
                      </wpg:grpSpPr>
                      <wps:wsp>
                        <wps:cNvPr id="137" name="Google Shape;641;p49"/>
                        <wps:cNvSpPr txBox="1">
                          <a:spLocks/>
                        </wps:cNvSpPr>
                        <wps:spPr>
                          <a:xfrm>
                            <a:off x="922020" y="0"/>
                            <a:ext cx="1077595" cy="488315"/>
                          </a:xfrm>
                          <a:prstGeom prst="rect">
                            <a:avLst/>
                          </a:prstGeom>
                        </wps:spPr>
                        <wps:txbx>
                          <w:txbxContent>
                            <w:p w14:paraId="3FC7B092" w14:textId="77777777" w:rsidR="001B591D" w:rsidRPr="00231F46" w:rsidRDefault="001B591D" w:rsidP="00554174">
                              <w:pPr>
                                <w:jc w:val="both"/>
                                <w:rPr>
                                  <w:rFonts w:ascii="Museo Sans 700" w:hAnsi="Museo Sans 700"/>
                                  <w:b/>
                                  <w:bCs/>
                                  <w:color w:val="0070C0"/>
                                  <w:kern w:val="24"/>
                                  <w:sz w:val="36"/>
                                  <w:szCs w:val="36"/>
                                  <w:lang w:val="en-US"/>
                                </w:rPr>
                              </w:pPr>
                              <w:r w:rsidRPr="00231F46">
                                <w:rPr>
                                  <w:rFonts w:ascii="Museo Sans 700" w:hAnsi="Museo Sans 700"/>
                                  <w:b/>
                                  <w:bCs/>
                                  <w:color w:val="0070C0"/>
                                  <w:kern w:val="24"/>
                                  <w:sz w:val="36"/>
                                  <w:szCs w:val="36"/>
                                  <w:lang w:val="en-US"/>
                                </w:rPr>
                                <w:t>PILAR 5</w:t>
                              </w:r>
                            </w:p>
                          </w:txbxContent>
                        </wps:txbx>
                        <wps:bodyPr spcFirstLastPara="1" vert="horz" wrap="square" lIns="91425" tIns="91425" rIns="91425" bIns="91425" rtlCol="0" anchor="t" anchorCtr="0">
                          <a:noAutofit/>
                        </wps:bodyPr>
                      </wps:wsp>
                      <wps:wsp>
                        <wps:cNvPr id="143" name="CuadroTexto 43"/>
                        <wps:cNvSpPr txBox="1"/>
                        <wps:spPr>
                          <a:xfrm>
                            <a:off x="0" y="289560"/>
                            <a:ext cx="1713865" cy="807720"/>
                          </a:xfrm>
                          <a:prstGeom prst="rect">
                            <a:avLst/>
                          </a:prstGeom>
                          <a:noFill/>
                        </wps:spPr>
                        <wps:txbx>
                          <w:txbxContent>
                            <w:p w14:paraId="77D653BC" w14:textId="77777777" w:rsidR="001B591D" w:rsidRPr="00554174" w:rsidRDefault="001B591D" w:rsidP="00554174">
                              <w:pPr>
                                <w:jc w:val="right"/>
                                <w:rPr>
                                  <w:rFonts w:ascii="Museo Sans 700" w:hAnsi="Museo Sans 700"/>
                                  <w:color w:val="000000" w:themeColor="text1"/>
                                  <w:spacing w:val="60"/>
                                  <w:kern w:val="24"/>
                                  <w:sz w:val="26"/>
                                  <w:szCs w:val="28"/>
                                </w:rPr>
                              </w:pPr>
                              <w:r w:rsidRPr="00554174">
                                <w:rPr>
                                  <w:rFonts w:ascii="Museo Sans 700" w:hAnsi="Museo Sans 700"/>
                                  <w:color w:val="000000" w:themeColor="text1"/>
                                  <w:spacing w:val="60"/>
                                  <w:kern w:val="24"/>
                                  <w:sz w:val="24"/>
                                  <w:szCs w:val="24"/>
                                </w:rPr>
                                <w:t>Respuestas tras</w:t>
                              </w:r>
                            </w:p>
                            <w:p w14:paraId="7457584B" w14:textId="77777777" w:rsidR="001B591D" w:rsidRPr="00554174" w:rsidRDefault="001B591D" w:rsidP="00554174">
                              <w:pPr>
                                <w:jc w:val="right"/>
                                <w:rPr>
                                  <w:rFonts w:ascii="Museo Sans 700" w:hAnsi="Museo Sans 700"/>
                                  <w:color w:val="000000" w:themeColor="text1"/>
                                  <w:spacing w:val="60"/>
                                  <w:kern w:val="24"/>
                                  <w:sz w:val="24"/>
                                  <w:szCs w:val="24"/>
                                </w:rPr>
                              </w:pPr>
                              <w:r w:rsidRPr="00554174">
                                <w:rPr>
                                  <w:rFonts w:ascii="Museo Sans 700" w:hAnsi="Museo Sans 700"/>
                                  <w:color w:val="000000" w:themeColor="text1"/>
                                  <w:spacing w:val="60"/>
                                  <w:kern w:val="24"/>
                                  <w:sz w:val="24"/>
                                  <w:szCs w:val="24"/>
                                </w:rPr>
                                <w:t>los accidentes</w:t>
                              </w:r>
                            </w:p>
                            <w:p w14:paraId="55E31EF8" w14:textId="77777777" w:rsidR="001B591D" w:rsidRPr="00554174" w:rsidRDefault="001B591D" w:rsidP="00554174">
                              <w:pPr>
                                <w:jc w:val="right"/>
                                <w:rPr>
                                  <w:rFonts w:ascii="Museo Sans 700" w:hAnsi="Museo Sans 700"/>
                                  <w:color w:val="000000" w:themeColor="text1"/>
                                  <w:spacing w:val="60"/>
                                  <w:kern w:val="24"/>
                                  <w:sz w:val="24"/>
                                  <w:szCs w:val="24"/>
                                </w:rPr>
                              </w:pPr>
                              <w:r w:rsidRPr="00554174">
                                <w:rPr>
                                  <w:rFonts w:ascii="Museo Sans 700" w:hAnsi="Museo Sans 700"/>
                                  <w:color w:val="000000" w:themeColor="text1"/>
                                  <w:spacing w:val="60"/>
                                  <w:kern w:val="24"/>
                                  <w:sz w:val="24"/>
                                  <w:szCs w:val="24"/>
                                </w:rPr>
                                <w:t>de tránsito.</w:t>
                              </w:r>
                            </w:p>
                          </w:txbxContent>
                        </wps:txbx>
                        <wps:bodyPr wrap="none" rtlCol="0">
                          <a:spAutoFit/>
                        </wps:bodyPr>
                      </wps:wsp>
                    </wpg:wgp>
                  </a:graphicData>
                </a:graphic>
              </wp:anchor>
            </w:drawing>
          </mc:Choice>
          <mc:Fallback>
            <w:pict>
              <v:group w14:anchorId="7A04F653" id="Grupo 81" o:spid="_x0000_s1035" style="position:absolute;left:0;text-align:left;margin-left:93.5pt;margin-top:386.95pt;width:157.45pt;height:86.4pt;z-index:251790336" coordsize="19996,10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">
                <v:shape id="Google Shape;641;p49" o:spid="_x0000_s1036" type="#_x0000_t202" style="position:absolute;left:9220;width:10776;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" filled="f" stroked="f">
                  <v:textbox inset="2.53958mm,2.53958mm,2.53958mm,2.53958mm">
                    <w:txbxContent>
                      <w:p w14:paraId="3FC7B092" w14:textId="77777777" w:rsidR="001B591D" w:rsidRPr="00231F46" w:rsidRDefault="001B591D" w:rsidP="00554174">
                        <w:pPr>
                          <w:jc w:val="both"/>
                          <w:rPr>
                            <w:rFonts w:ascii="Museo Sans 700" w:hAnsi="Museo Sans 700"/>
                            <w:b/>
                            <w:bCs/>
                            <w:color w:val="0070C0"/>
                            <w:kern w:val="24"/>
                            <w:sz w:val="36"/>
                            <w:szCs w:val="36"/>
                            <w:lang w:val="en-US"/>
                          </w:rPr>
                        </w:pPr>
                        <w:r w:rsidRPr="00231F46">
                          <w:rPr>
                            <w:rFonts w:ascii="Museo Sans 700" w:hAnsi="Museo Sans 700"/>
                            <w:b/>
                            <w:bCs/>
                            <w:color w:val="0070C0"/>
                            <w:kern w:val="24"/>
                            <w:sz w:val="36"/>
                            <w:szCs w:val="36"/>
                            <w:lang w:val="en-US"/>
                          </w:rPr>
                          <w:t>PILAR 5</w:t>
                        </w:r>
                      </w:p>
                    </w:txbxContent>
                  </v:textbox>
                </v:shape>
                <v:shape id="CuadroTexto 43" o:spid="_x0000_s1037" type="#_x0000_t202" style="position:absolute;top:2895;width:17138;height:80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" filled="f" stroked="f">
                  <v:textbox style="mso-fit-shape-to-text:t">
                    <w:txbxContent>
                      <w:p w14:paraId="77D653BC" w14:textId="77777777" w:rsidR="001B591D" w:rsidRPr="00554174" w:rsidRDefault="001B591D" w:rsidP="00554174">
                        <w:pPr>
                          <w:jc w:val="right"/>
                          <w:rPr>
                            <w:rFonts w:ascii="Museo Sans 700" w:hAnsi="Museo Sans 700"/>
                            <w:color w:val="000000" w:themeColor="text1"/>
                            <w:spacing w:val="60"/>
                            <w:kern w:val="24"/>
                            <w:sz w:val="26"/>
                            <w:szCs w:val="28"/>
                          </w:rPr>
                        </w:pPr>
                        <w:r w:rsidRPr="00554174">
                          <w:rPr>
                            <w:rFonts w:ascii="Museo Sans 700" w:hAnsi="Museo Sans 700"/>
                            <w:color w:val="000000" w:themeColor="text1"/>
                            <w:spacing w:val="60"/>
                            <w:kern w:val="24"/>
                            <w:sz w:val="24"/>
                            <w:szCs w:val="24"/>
                          </w:rPr>
                          <w:t>Respuestas tras</w:t>
                        </w:r>
                      </w:p>
                      <w:p w14:paraId="7457584B" w14:textId="77777777" w:rsidR="001B591D" w:rsidRPr="00554174" w:rsidRDefault="001B591D" w:rsidP="00554174">
                        <w:pPr>
                          <w:jc w:val="right"/>
                          <w:rPr>
                            <w:rFonts w:ascii="Museo Sans 700" w:hAnsi="Museo Sans 700"/>
                            <w:color w:val="000000" w:themeColor="text1"/>
                            <w:spacing w:val="60"/>
                            <w:kern w:val="24"/>
                            <w:sz w:val="24"/>
                            <w:szCs w:val="24"/>
                          </w:rPr>
                        </w:pPr>
                        <w:r w:rsidRPr="00554174">
                          <w:rPr>
                            <w:rFonts w:ascii="Museo Sans 700" w:hAnsi="Museo Sans 700"/>
                            <w:color w:val="000000" w:themeColor="text1"/>
                            <w:spacing w:val="60"/>
                            <w:kern w:val="24"/>
                            <w:sz w:val="24"/>
                            <w:szCs w:val="24"/>
                          </w:rPr>
                          <w:t>los accidentes</w:t>
                        </w:r>
                      </w:p>
                      <w:p w14:paraId="55E31EF8" w14:textId="77777777" w:rsidR="001B591D" w:rsidRPr="00554174" w:rsidRDefault="001B591D" w:rsidP="00554174">
                        <w:pPr>
                          <w:jc w:val="right"/>
                          <w:rPr>
                            <w:rFonts w:ascii="Museo Sans 700" w:hAnsi="Museo Sans 700"/>
                            <w:color w:val="000000" w:themeColor="text1"/>
                            <w:spacing w:val="60"/>
                            <w:kern w:val="24"/>
                            <w:sz w:val="24"/>
                            <w:szCs w:val="24"/>
                          </w:rPr>
                        </w:pPr>
                        <w:r w:rsidRPr="00554174">
                          <w:rPr>
                            <w:rFonts w:ascii="Museo Sans 700" w:hAnsi="Museo Sans 700"/>
                            <w:color w:val="000000" w:themeColor="text1"/>
                            <w:spacing w:val="60"/>
                            <w:kern w:val="24"/>
                            <w:sz w:val="24"/>
                            <w:szCs w:val="24"/>
                          </w:rPr>
                          <w:t>de tránsito.</w:t>
                        </w:r>
                      </w:p>
                    </w:txbxContent>
                  </v:textbox>
                </v:shape>
              </v:group>
            </w:pict>
          </mc:Fallback>
        </mc:AlternateContent>
      </w:r>
      <w:r w:rsidR="00231F46">
        <w:rPr>
          <w:noProof/>
          <w:lang w:val="es-SV" w:eastAsia="es-SV"/>
        </w:rPr>
        <mc:AlternateContent>
          <mc:Choice Requires="wpg">
            <w:drawing>
              <wp:anchor distT="0" distB="0" distL="114300" distR="114300" simplePos="0" relativeHeight="251788288" behindDoc="0" locked="0" layoutInCell="1" allowOverlap="1" wp14:anchorId="7E32DFD5" wp14:editId="59EE3284">
                <wp:simplePos x="0" y="0"/>
                <wp:positionH relativeFrom="column">
                  <wp:posOffset>3625850</wp:posOffset>
                </wp:positionH>
                <wp:positionV relativeFrom="paragraph">
                  <wp:posOffset>3870325</wp:posOffset>
                </wp:positionV>
                <wp:extent cx="2437130" cy="896620"/>
                <wp:effectExtent l="0" t="0" r="0" b="0"/>
                <wp:wrapNone/>
                <wp:docPr id="80" name="Grupo 80"/>
                <wp:cNvGraphicFramePr/>
                <a:graphic xmlns:a="http://schemas.openxmlformats.org/drawingml/2006/main">
                  <a:graphicData uri="http://schemas.microsoft.com/office/word/2010/wordprocessingGroup">
                    <wpg:wgp>
                      <wpg:cNvGrpSpPr/>
                      <wpg:grpSpPr>
                        <a:xfrm>
                          <a:off x="0" y="0"/>
                          <a:ext cx="2437130" cy="896620"/>
                          <a:chOff x="0" y="0"/>
                          <a:chExt cx="2437130" cy="896620"/>
                        </a:xfrm>
                      </wpg:grpSpPr>
                      <wps:wsp>
                        <wps:cNvPr id="136" name="Google Shape;641;p49"/>
                        <wps:cNvSpPr txBox="1">
                          <a:spLocks/>
                        </wps:cNvSpPr>
                        <wps:spPr>
                          <a:xfrm>
                            <a:off x="0" y="0"/>
                            <a:ext cx="1077595" cy="488315"/>
                          </a:xfrm>
                          <a:prstGeom prst="rect">
                            <a:avLst/>
                          </a:prstGeom>
                        </wps:spPr>
                        <wps:txbx>
                          <w:txbxContent>
                            <w:p w14:paraId="338365A1" w14:textId="77777777" w:rsidR="001B591D" w:rsidRPr="000C4186" w:rsidRDefault="001B591D" w:rsidP="00554174">
                              <w:pPr>
                                <w:jc w:val="both"/>
                                <w:rPr>
                                  <w:rFonts w:ascii="Museo Sans 700" w:hAnsi="Museo Sans 700"/>
                                  <w:b/>
                                  <w:bCs/>
                                  <w:color w:val="002060"/>
                                  <w:kern w:val="24"/>
                                  <w:sz w:val="36"/>
                                  <w:szCs w:val="36"/>
                                  <w:lang w:val="en-US"/>
                                </w:rPr>
                              </w:pPr>
                              <w:r w:rsidRPr="000C4186">
                                <w:rPr>
                                  <w:rFonts w:ascii="Museo Sans 700" w:hAnsi="Museo Sans 700"/>
                                  <w:b/>
                                  <w:bCs/>
                                  <w:color w:val="002060"/>
                                  <w:kern w:val="24"/>
                                  <w:sz w:val="36"/>
                                  <w:szCs w:val="36"/>
                                  <w:lang w:val="en-US"/>
                                </w:rPr>
                                <w:t>PILAR 4</w:t>
                              </w:r>
                            </w:p>
                          </w:txbxContent>
                        </wps:txbx>
                        <wps:bodyPr spcFirstLastPara="1" vert="horz" wrap="square" lIns="91425" tIns="91425" rIns="91425" bIns="91425" rtlCol="0" anchor="t" anchorCtr="0">
                          <a:noAutofit/>
                        </wps:bodyPr>
                      </wps:wsp>
                      <wps:wsp>
                        <wps:cNvPr id="142" name="CuadroTexto 33"/>
                        <wps:cNvSpPr txBox="1"/>
                        <wps:spPr>
                          <a:xfrm>
                            <a:off x="38100" y="327660"/>
                            <a:ext cx="2399030" cy="568960"/>
                          </a:xfrm>
                          <a:prstGeom prst="rect">
                            <a:avLst/>
                          </a:prstGeom>
                          <a:noFill/>
                        </wps:spPr>
                        <wps:txbx>
                          <w:txbxContent>
                            <w:p w14:paraId="77284C2F" w14:textId="77777777" w:rsidR="001B591D" w:rsidRPr="00554174" w:rsidRDefault="001B591D" w:rsidP="00554174">
                              <w:pPr>
                                <w:rPr>
                                  <w:rFonts w:ascii="Museo Sans 700" w:hAnsi="Museo Sans 700"/>
                                  <w:color w:val="000000" w:themeColor="text1"/>
                                  <w:spacing w:val="60"/>
                                  <w:kern w:val="24"/>
                                  <w:sz w:val="26"/>
                                  <w:szCs w:val="28"/>
                                </w:rPr>
                              </w:pPr>
                              <w:r w:rsidRPr="00554174">
                                <w:rPr>
                                  <w:rFonts w:ascii="Museo Sans 700" w:hAnsi="Museo Sans 700"/>
                                  <w:color w:val="000000" w:themeColor="text1"/>
                                  <w:spacing w:val="60"/>
                                  <w:kern w:val="24"/>
                                  <w:sz w:val="24"/>
                                  <w:szCs w:val="24"/>
                                </w:rPr>
                                <w:t>Usuarios de vías de</w:t>
                              </w:r>
                            </w:p>
                            <w:p w14:paraId="5FFFA3AE" w14:textId="342535D6" w:rsidR="001B591D" w:rsidRPr="00554174" w:rsidRDefault="000E1339" w:rsidP="00554174">
                              <w:pPr>
                                <w:rPr>
                                  <w:rFonts w:ascii="Museo Sans 700" w:hAnsi="Museo Sans 700"/>
                                  <w:color w:val="000000" w:themeColor="text1"/>
                                  <w:spacing w:val="60"/>
                                  <w:kern w:val="24"/>
                                  <w:sz w:val="24"/>
                                  <w:szCs w:val="24"/>
                                </w:rPr>
                              </w:pPr>
                              <w:r w:rsidRPr="00554174">
                                <w:rPr>
                                  <w:rFonts w:ascii="Museo Sans 700" w:hAnsi="Museo Sans 700"/>
                                  <w:color w:val="000000" w:themeColor="text1"/>
                                  <w:spacing w:val="60"/>
                                  <w:kern w:val="24"/>
                                  <w:sz w:val="24"/>
                                  <w:szCs w:val="24"/>
                                </w:rPr>
                                <w:t>tránsitos más seguros</w:t>
                              </w:r>
                              <w:r w:rsidR="001B591D" w:rsidRPr="00554174">
                                <w:rPr>
                                  <w:rFonts w:ascii="Museo Sans 700" w:hAnsi="Museo Sans 700"/>
                                  <w:color w:val="000000" w:themeColor="text1"/>
                                  <w:spacing w:val="60"/>
                                  <w:kern w:val="24"/>
                                  <w:sz w:val="24"/>
                                  <w:szCs w:val="24"/>
                                </w:rPr>
                                <w:t>.</w:t>
                              </w:r>
                            </w:p>
                          </w:txbxContent>
                        </wps:txbx>
                        <wps:bodyPr wrap="none" rtlCol="0">
                          <a:spAutoFit/>
                        </wps:bodyPr>
                      </wps:wsp>
                    </wpg:wgp>
                  </a:graphicData>
                </a:graphic>
              </wp:anchor>
            </w:drawing>
          </mc:Choice>
          <mc:Fallback>
            <w:pict>
              <v:group w14:anchorId="7E32DFD5" id="Grupo 80" o:spid="_x0000_s1038" style="position:absolute;left:0;text-align:left;margin-left:285.5pt;margin-top:304.75pt;width:191.9pt;height:70.6pt;z-index:251788288" coordsize="24371,8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">
                <v:shape id="Google Shape;641;p49" o:spid="_x0000_s1039" type="#_x0000_t202" style="position:absolute;width:10775;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" filled="f" stroked="f">
                  <v:textbox inset="2.53958mm,2.53958mm,2.53958mm,2.53958mm">
                    <w:txbxContent>
                      <w:p w14:paraId="338365A1" w14:textId="77777777" w:rsidR="001B591D" w:rsidRPr="000C4186" w:rsidRDefault="001B591D" w:rsidP="00554174">
                        <w:pPr>
                          <w:jc w:val="both"/>
                          <w:rPr>
                            <w:rFonts w:ascii="Museo Sans 700" w:hAnsi="Museo Sans 700"/>
                            <w:b/>
                            <w:bCs/>
                            <w:color w:val="002060"/>
                            <w:kern w:val="24"/>
                            <w:sz w:val="36"/>
                            <w:szCs w:val="36"/>
                            <w:lang w:val="en-US"/>
                          </w:rPr>
                        </w:pPr>
                        <w:r w:rsidRPr="000C4186">
                          <w:rPr>
                            <w:rFonts w:ascii="Museo Sans 700" w:hAnsi="Museo Sans 700"/>
                            <w:b/>
                            <w:bCs/>
                            <w:color w:val="002060"/>
                            <w:kern w:val="24"/>
                            <w:sz w:val="36"/>
                            <w:szCs w:val="36"/>
                            <w:lang w:val="en-US"/>
                          </w:rPr>
                          <w:t>PILAR 4</w:t>
                        </w:r>
                      </w:p>
                    </w:txbxContent>
                  </v:textbox>
                </v:shape>
                <v:shape id="CuadroTexto 33" o:spid="_x0000_s1040" type="#_x0000_t202" style="position:absolute;left:381;top:3276;width:23990;height:56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" filled="f" stroked="f">
                  <v:textbox style="mso-fit-shape-to-text:t">
                    <w:txbxContent>
                      <w:p w14:paraId="77284C2F" w14:textId="77777777" w:rsidR="001B591D" w:rsidRPr="00554174" w:rsidRDefault="001B591D" w:rsidP="00554174">
                        <w:pPr>
                          <w:rPr>
                            <w:rFonts w:ascii="Museo Sans 700" w:hAnsi="Museo Sans 700"/>
                            <w:color w:val="000000" w:themeColor="text1"/>
                            <w:spacing w:val="60"/>
                            <w:kern w:val="24"/>
                            <w:sz w:val="26"/>
                            <w:szCs w:val="28"/>
                          </w:rPr>
                        </w:pPr>
                        <w:r w:rsidRPr="00554174">
                          <w:rPr>
                            <w:rFonts w:ascii="Museo Sans 700" w:hAnsi="Museo Sans 700"/>
                            <w:color w:val="000000" w:themeColor="text1"/>
                            <w:spacing w:val="60"/>
                            <w:kern w:val="24"/>
                            <w:sz w:val="24"/>
                            <w:szCs w:val="24"/>
                          </w:rPr>
                          <w:t>Usuarios de vías de</w:t>
                        </w:r>
                      </w:p>
                      <w:p w14:paraId="5FFFA3AE" w14:textId="342535D6" w:rsidR="001B591D" w:rsidRPr="00554174" w:rsidRDefault="000E1339" w:rsidP="00554174">
                        <w:pPr>
                          <w:rPr>
                            <w:rFonts w:ascii="Museo Sans 700" w:hAnsi="Museo Sans 700"/>
                            <w:color w:val="000000" w:themeColor="text1"/>
                            <w:spacing w:val="60"/>
                            <w:kern w:val="24"/>
                            <w:sz w:val="24"/>
                            <w:szCs w:val="24"/>
                          </w:rPr>
                        </w:pPr>
                        <w:r w:rsidRPr="00554174">
                          <w:rPr>
                            <w:rFonts w:ascii="Museo Sans 700" w:hAnsi="Museo Sans 700"/>
                            <w:color w:val="000000" w:themeColor="text1"/>
                            <w:spacing w:val="60"/>
                            <w:kern w:val="24"/>
                            <w:sz w:val="24"/>
                            <w:szCs w:val="24"/>
                          </w:rPr>
                          <w:t>tránsitos más seguros</w:t>
                        </w:r>
                        <w:r w:rsidR="001B591D" w:rsidRPr="00554174">
                          <w:rPr>
                            <w:rFonts w:ascii="Museo Sans 700" w:hAnsi="Museo Sans 700"/>
                            <w:color w:val="000000" w:themeColor="text1"/>
                            <w:spacing w:val="60"/>
                            <w:kern w:val="24"/>
                            <w:sz w:val="24"/>
                            <w:szCs w:val="24"/>
                          </w:rPr>
                          <w:t>.</w:t>
                        </w:r>
                      </w:p>
                    </w:txbxContent>
                  </v:textbox>
                </v:shape>
              </v:group>
            </w:pict>
          </mc:Fallback>
        </mc:AlternateContent>
      </w:r>
      <w:r w:rsidR="00231F46">
        <w:rPr>
          <w:noProof/>
          <w:lang w:val="es-SV" w:eastAsia="es-SV"/>
        </w:rPr>
        <mc:AlternateContent>
          <mc:Choice Requires="wpg">
            <w:drawing>
              <wp:anchor distT="0" distB="0" distL="114300" distR="114300" simplePos="0" relativeHeight="251786240" behindDoc="0" locked="0" layoutInCell="1" allowOverlap="1" wp14:anchorId="4C349CAF" wp14:editId="2214D54F">
                <wp:simplePos x="0" y="0"/>
                <wp:positionH relativeFrom="column">
                  <wp:posOffset>1408430</wp:posOffset>
                </wp:positionH>
                <wp:positionV relativeFrom="paragraph">
                  <wp:posOffset>2826385</wp:posOffset>
                </wp:positionV>
                <wp:extent cx="1771015" cy="927100"/>
                <wp:effectExtent l="0" t="0" r="0" b="0"/>
                <wp:wrapNone/>
                <wp:docPr id="79" name="Grupo 79"/>
                <wp:cNvGraphicFramePr/>
                <a:graphic xmlns:a="http://schemas.openxmlformats.org/drawingml/2006/main">
                  <a:graphicData uri="http://schemas.microsoft.com/office/word/2010/wordprocessingGroup">
                    <wpg:wgp>
                      <wpg:cNvGrpSpPr/>
                      <wpg:grpSpPr>
                        <a:xfrm>
                          <a:off x="0" y="0"/>
                          <a:ext cx="1771015" cy="927100"/>
                          <a:chOff x="0" y="0"/>
                          <a:chExt cx="1771015" cy="927100"/>
                        </a:xfrm>
                      </wpg:grpSpPr>
                      <wps:wsp>
                        <wps:cNvPr id="135" name="Google Shape;641;p49"/>
                        <wps:cNvSpPr txBox="1">
                          <a:spLocks/>
                        </wps:cNvSpPr>
                        <wps:spPr>
                          <a:xfrm>
                            <a:off x="693420" y="0"/>
                            <a:ext cx="1077595" cy="488315"/>
                          </a:xfrm>
                          <a:prstGeom prst="rect">
                            <a:avLst/>
                          </a:prstGeom>
                        </wps:spPr>
                        <wps:txbx>
                          <w:txbxContent>
                            <w:p w14:paraId="6B2EC2AF" w14:textId="77777777" w:rsidR="001B591D" w:rsidRPr="00231F46" w:rsidRDefault="001B591D" w:rsidP="00554174">
                              <w:pPr>
                                <w:jc w:val="both"/>
                                <w:rPr>
                                  <w:rFonts w:ascii="Museo Sans 700" w:hAnsi="Museo Sans 700"/>
                                  <w:b/>
                                  <w:bCs/>
                                  <w:color w:val="F17713"/>
                                  <w:kern w:val="24"/>
                                  <w:sz w:val="36"/>
                                  <w:szCs w:val="36"/>
                                  <w:lang w:val="en-US"/>
                                </w:rPr>
                              </w:pPr>
                              <w:r w:rsidRPr="00231F46">
                                <w:rPr>
                                  <w:rFonts w:ascii="Museo Sans 700" w:hAnsi="Museo Sans 700"/>
                                  <w:b/>
                                  <w:bCs/>
                                  <w:color w:val="F17713"/>
                                  <w:kern w:val="24"/>
                                  <w:sz w:val="36"/>
                                  <w:szCs w:val="36"/>
                                  <w:lang w:val="en-US"/>
                                </w:rPr>
                                <w:t>PILAR 3</w:t>
                              </w:r>
                            </w:p>
                          </w:txbxContent>
                        </wps:txbx>
                        <wps:bodyPr spcFirstLastPara="1" vert="horz" wrap="square" lIns="91425" tIns="91425" rIns="91425" bIns="91425" rtlCol="0" anchor="t" anchorCtr="0">
                          <a:noAutofit/>
                        </wps:bodyPr>
                      </wps:wsp>
                      <wps:wsp>
                        <wps:cNvPr id="141" name="CuadroTexto 24"/>
                        <wps:cNvSpPr txBox="1"/>
                        <wps:spPr>
                          <a:xfrm>
                            <a:off x="0" y="358140"/>
                            <a:ext cx="1556385" cy="568960"/>
                          </a:xfrm>
                          <a:prstGeom prst="rect">
                            <a:avLst/>
                          </a:prstGeom>
                          <a:noFill/>
                        </wps:spPr>
                        <wps:txbx>
                          <w:txbxContent>
                            <w:p w14:paraId="1E0F1BEE" w14:textId="77777777" w:rsidR="001B591D" w:rsidRPr="00554174" w:rsidRDefault="001B591D" w:rsidP="00554174">
                              <w:pPr>
                                <w:jc w:val="right"/>
                                <w:rPr>
                                  <w:rFonts w:ascii="Museo Sans 700" w:hAnsi="Museo Sans 700"/>
                                  <w:color w:val="000000" w:themeColor="text1"/>
                                  <w:spacing w:val="60"/>
                                  <w:kern w:val="24"/>
                                  <w:sz w:val="26"/>
                                  <w:szCs w:val="28"/>
                                </w:rPr>
                              </w:pPr>
                              <w:r w:rsidRPr="00554174">
                                <w:rPr>
                                  <w:rFonts w:ascii="Museo Sans 700" w:hAnsi="Museo Sans 700"/>
                                  <w:color w:val="000000" w:themeColor="text1"/>
                                  <w:spacing w:val="60"/>
                                  <w:kern w:val="24"/>
                                  <w:sz w:val="24"/>
                                  <w:szCs w:val="24"/>
                                </w:rPr>
                                <w:t>Vehículos más</w:t>
                              </w:r>
                            </w:p>
                            <w:p w14:paraId="44AF4D3B" w14:textId="77777777" w:rsidR="001B591D" w:rsidRPr="00554174" w:rsidRDefault="001B591D" w:rsidP="00554174">
                              <w:pPr>
                                <w:jc w:val="right"/>
                                <w:rPr>
                                  <w:rFonts w:ascii="Museo Sans 700" w:hAnsi="Museo Sans 700"/>
                                  <w:color w:val="000000" w:themeColor="text1"/>
                                  <w:spacing w:val="60"/>
                                  <w:kern w:val="24"/>
                                  <w:sz w:val="24"/>
                                  <w:szCs w:val="24"/>
                                </w:rPr>
                              </w:pPr>
                              <w:r w:rsidRPr="00554174">
                                <w:rPr>
                                  <w:rFonts w:ascii="Museo Sans 700" w:hAnsi="Museo Sans 700"/>
                                  <w:color w:val="000000" w:themeColor="text1"/>
                                  <w:spacing w:val="60"/>
                                  <w:kern w:val="24"/>
                                  <w:sz w:val="24"/>
                                  <w:szCs w:val="24"/>
                                </w:rPr>
                                <w:t>Seguros.</w:t>
                              </w:r>
                            </w:p>
                          </w:txbxContent>
                        </wps:txbx>
                        <wps:bodyPr wrap="none" rtlCol="0">
                          <a:spAutoFit/>
                        </wps:bodyPr>
                      </wps:wsp>
                    </wpg:wgp>
                  </a:graphicData>
                </a:graphic>
              </wp:anchor>
            </w:drawing>
          </mc:Choice>
          <mc:Fallback>
            <w:pict>
              <v:group w14:anchorId="4C349CAF" id="Grupo 79" o:spid="_x0000_s1041" style="position:absolute;left:0;text-align:left;margin-left:110.9pt;margin-top:222.55pt;width:139.45pt;height:73pt;z-index:251786240" coordsize="17710,9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">
                <v:shape id="Google Shape;641;p49" o:spid="_x0000_s1042" type="#_x0000_t202" style="position:absolute;left:6934;width:10776;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" filled="f" stroked="f">
                  <v:textbox inset="2.53958mm,2.53958mm,2.53958mm,2.53958mm">
                    <w:txbxContent>
                      <w:p w14:paraId="6B2EC2AF" w14:textId="77777777" w:rsidR="001B591D" w:rsidRPr="00231F46" w:rsidRDefault="001B591D" w:rsidP="00554174">
                        <w:pPr>
                          <w:jc w:val="both"/>
                          <w:rPr>
                            <w:rFonts w:ascii="Museo Sans 700" w:hAnsi="Museo Sans 700"/>
                            <w:b/>
                            <w:bCs/>
                            <w:color w:val="F17713"/>
                            <w:kern w:val="24"/>
                            <w:sz w:val="36"/>
                            <w:szCs w:val="36"/>
                            <w:lang w:val="en-US"/>
                          </w:rPr>
                        </w:pPr>
                        <w:r w:rsidRPr="00231F46">
                          <w:rPr>
                            <w:rFonts w:ascii="Museo Sans 700" w:hAnsi="Museo Sans 700"/>
                            <w:b/>
                            <w:bCs/>
                            <w:color w:val="F17713"/>
                            <w:kern w:val="24"/>
                            <w:sz w:val="36"/>
                            <w:szCs w:val="36"/>
                            <w:lang w:val="en-US"/>
                          </w:rPr>
                          <w:t>PILAR 3</w:t>
                        </w:r>
                      </w:p>
                    </w:txbxContent>
                  </v:textbox>
                </v:shape>
                <v:shape id="_x0000_s1043" type="#_x0000_t202" style="position:absolute;top:3581;width:15563;height:56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" filled="f" stroked="f">
                  <v:textbox style="mso-fit-shape-to-text:t">
                    <w:txbxContent>
                      <w:p w14:paraId="1E0F1BEE" w14:textId="77777777" w:rsidR="001B591D" w:rsidRPr="00554174" w:rsidRDefault="001B591D" w:rsidP="00554174">
                        <w:pPr>
                          <w:jc w:val="right"/>
                          <w:rPr>
                            <w:rFonts w:ascii="Museo Sans 700" w:hAnsi="Museo Sans 700"/>
                            <w:color w:val="000000" w:themeColor="text1"/>
                            <w:spacing w:val="60"/>
                            <w:kern w:val="24"/>
                            <w:sz w:val="26"/>
                            <w:szCs w:val="28"/>
                          </w:rPr>
                        </w:pPr>
                        <w:r w:rsidRPr="00554174">
                          <w:rPr>
                            <w:rFonts w:ascii="Museo Sans 700" w:hAnsi="Museo Sans 700"/>
                            <w:color w:val="000000" w:themeColor="text1"/>
                            <w:spacing w:val="60"/>
                            <w:kern w:val="24"/>
                            <w:sz w:val="24"/>
                            <w:szCs w:val="24"/>
                          </w:rPr>
                          <w:t>Vehículos más</w:t>
                        </w:r>
                      </w:p>
                      <w:p w14:paraId="44AF4D3B" w14:textId="77777777" w:rsidR="001B591D" w:rsidRPr="00554174" w:rsidRDefault="001B591D" w:rsidP="00554174">
                        <w:pPr>
                          <w:jc w:val="right"/>
                          <w:rPr>
                            <w:rFonts w:ascii="Museo Sans 700" w:hAnsi="Museo Sans 700"/>
                            <w:color w:val="000000" w:themeColor="text1"/>
                            <w:spacing w:val="60"/>
                            <w:kern w:val="24"/>
                            <w:sz w:val="24"/>
                            <w:szCs w:val="24"/>
                          </w:rPr>
                        </w:pPr>
                        <w:r w:rsidRPr="00554174">
                          <w:rPr>
                            <w:rFonts w:ascii="Museo Sans 700" w:hAnsi="Museo Sans 700"/>
                            <w:color w:val="000000" w:themeColor="text1"/>
                            <w:spacing w:val="60"/>
                            <w:kern w:val="24"/>
                            <w:sz w:val="24"/>
                            <w:szCs w:val="24"/>
                          </w:rPr>
                          <w:t>Seguros.</w:t>
                        </w:r>
                      </w:p>
                    </w:txbxContent>
                  </v:textbox>
                </v:shape>
              </v:group>
            </w:pict>
          </mc:Fallback>
        </mc:AlternateContent>
      </w:r>
      <w:r w:rsidR="00231F46">
        <w:rPr>
          <w:noProof/>
          <w:lang w:val="es-SV" w:eastAsia="es-SV"/>
        </w:rPr>
        <mc:AlternateContent>
          <mc:Choice Requires="wpg">
            <w:drawing>
              <wp:anchor distT="0" distB="0" distL="114300" distR="114300" simplePos="0" relativeHeight="251784192" behindDoc="0" locked="0" layoutInCell="1" allowOverlap="1" wp14:anchorId="60680AF6" wp14:editId="14480BFF">
                <wp:simplePos x="0" y="0"/>
                <wp:positionH relativeFrom="column">
                  <wp:posOffset>3663950</wp:posOffset>
                </wp:positionH>
                <wp:positionV relativeFrom="paragraph">
                  <wp:posOffset>1790065</wp:posOffset>
                </wp:positionV>
                <wp:extent cx="2582545" cy="866140"/>
                <wp:effectExtent l="0" t="0" r="0" b="0"/>
                <wp:wrapNone/>
                <wp:docPr id="74" name="Grupo 74"/>
                <wp:cNvGraphicFramePr/>
                <a:graphic xmlns:a="http://schemas.openxmlformats.org/drawingml/2006/main">
                  <a:graphicData uri="http://schemas.microsoft.com/office/word/2010/wordprocessingGroup">
                    <wpg:wgp>
                      <wpg:cNvGrpSpPr/>
                      <wpg:grpSpPr>
                        <a:xfrm>
                          <a:off x="0" y="0"/>
                          <a:ext cx="2582545" cy="866140"/>
                          <a:chOff x="0" y="0"/>
                          <a:chExt cx="2582545" cy="866140"/>
                        </a:xfrm>
                      </wpg:grpSpPr>
                      <wps:wsp>
                        <wps:cNvPr id="134" name="Google Shape;641;p49"/>
                        <wps:cNvSpPr txBox="1">
                          <a:spLocks/>
                        </wps:cNvSpPr>
                        <wps:spPr>
                          <a:xfrm>
                            <a:off x="7620" y="0"/>
                            <a:ext cx="1077595" cy="488315"/>
                          </a:xfrm>
                          <a:prstGeom prst="rect">
                            <a:avLst/>
                          </a:prstGeom>
                        </wps:spPr>
                        <wps:txbx>
                          <w:txbxContent>
                            <w:p w14:paraId="24ED8E38" w14:textId="77777777" w:rsidR="001B591D" w:rsidRPr="00231F46" w:rsidRDefault="001B591D" w:rsidP="00554174">
                              <w:pPr>
                                <w:jc w:val="both"/>
                                <w:rPr>
                                  <w:rFonts w:ascii="Museo Sans 700" w:hAnsi="Museo Sans 700"/>
                                  <w:b/>
                                  <w:bCs/>
                                  <w:color w:val="669900"/>
                                  <w:kern w:val="24"/>
                                  <w:sz w:val="36"/>
                                  <w:szCs w:val="36"/>
                                  <w:lang w:val="en-US"/>
                                </w:rPr>
                              </w:pPr>
                              <w:r w:rsidRPr="00231F46">
                                <w:rPr>
                                  <w:rFonts w:ascii="Museo Sans 700" w:hAnsi="Museo Sans 700"/>
                                  <w:b/>
                                  <w:bCs/>
                                  <w:color w:val="669900"/>
                                  <w:kern w:val="24"/>
                                  <w:sz w:val="36"/>
                                  <w:szCs w:val="36"/>
                                  <w:lang w:val="en-US"/>
                                </w:rPr>
                                <w:t>PILAR 2</w:t>
                              </w:r>
                            </w:p>
                          </w:txbxContent>
                        </wps:txbx>
                        <wps:bodyPr spcFirstLastPara="1" vert="horz" wrap="square" lIns="91425" tIns="91425" rIns="91425" bIns="91425" rtlCol="0" anchor="t" anchorCtr="0">
                          <a:noAutofit/>
                        </wps:bodyPr>
                      </wps:wsp>
                      <wps:wsp>
                        <wps:cNvPr id="140" name="CuadroTexto 23"/>
                        <wps:cNvSpPr txBox="1"/>
                        <wps:spPr>
                          <a:xfrm>
                            <a:off x="0" y="297180"/>
                            <a:ext cx="2582545" cy="568960"/>
                          </a:xfrm>
                          <a:prstGeom prst="rect">
                            <a:avLst/>
                          </a:prstGeom>
                          <a:noFill/>
                        </wps:spPr>
                        <wps:txbx>
                          <w:txbxContent>
                            <w:p w14:paraId="477CB1E5" w14:textId="77777777" w:rsidR="001B591D" w:rsidRPr="00554174" w:rsidRDefault="001B591D" w:rsidP="00554174">
                              <w:pPr>
                                <w:rPr>
                                  <w:rFonts w:ascii="Museo Sans 700" w:hAnsi="Museo Sans 700"/>
                                  <w:color w:val="000000" w:themeColor="text1"/>
                                  <w:spacing w:val="60"/>
                                  <w:kern w:val="24"/>
                                  <w:sz w:val="26"/>
                                  <w:szCs w:val="28"/>
                                </w:rPr>
                              </w:pPr>
                              <w:r w:rsidRPr="00554174">
                                <w:rPr>
                                  <w:rFonts w:ascii="Museo Sans 700" w:hAnsi="Museo Sans 700"/>
                                  <w:color w:val="000000" w:themeColor="text1"/>
                                  <w:spacing w:val="60"/>
                                  <w:kern w:val="24"/>
                                  <w:sz w:val="24"/>
                                  <w:szCs w:val="24"/>
                                </w:rPr>
                                <w:t>Vías de tránsito y</w:t>
                              </w:r>
                            </w:p>
                            <w:p w14:paraId="15C169CC" w14:textId="77777777" w:rsidR="001B591D" w:rsidRPr="00554174" w:rsidRDefault="001B591D" w:rsidP="00554174">
                              <w:pPr>
                                <w:rPr>
                                  <w:rFonts w:ascii="Museo Sans 700" w:hAnsi="Museo Sans 700"/>
                                  <w:color w:val="000000" w:themeColor="text1"/>
                                  <w:spacing w:val="60"/>
                                  <w:kern w:val="24"/>
                                  <w:sz w:val="24"/>
                                  <w:szCs w:val="24"/>
                                </w:rPr>
                              </w:pPr>
                              <w:r w:rsidRPr="00554174">
                                <w:rPr>
                                  <w:rFonts w:ascii="Museo Sans 700" w:hAnsi="Museo Sans 700"/>
                                  <w:color w:val="000000" w:themeColor="text1"/>
                                  <w:spacing w:val="60"/>
                                  <w:kern w:val="24"/>
                                  <w:sz w:val="24"/>
                                  <w:szCs w:val="24"/>
                                </w:rPr>
                                <w:t>movilidad más segura.</w:t>
                              </w:r>
                            </w:p>
                          </w:txbxContent>
                        </wps:txbx>
                        <wps:bodyPr wrap="square" rtlCol="0">
                          <a:spAutoFit/>
                        </wps:bodyPr>
                      </wps:wsp>
                    </wpg:wgp>
                  </a:graphicData>
                </a:graphic>
              </wp:anchor>
            </w:drawing>
          </mc:Choice>
          <mc:Fallback>
            <w:pict>
              <v:group w14:anchorId="60680AF6" id="Grupo 74" o:spid="_x0000_s1044" style="position:absolute;left:0;text-align:left;margin-left:288.5pt;margin-top:140.95pt;width:203.35pt;height:68.2pt;z-index:251784192" coordsize="25825,8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">
                <v:shape id="Google Shape;641;p49" o:spid="_x0000_s1045" type="#_x0000_t202" style="position:absolute;left:76;width:10776;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" filled="f" stroked="f">
                  <v:textbox inset="2.53958mm,2.53958mm,2.53958mm,2.53958mm">
                    <w:txbxContent>
                      <w:p w14:paraId="24ED8E38" w14:textId="77777777" w:rsidR="001B591D" w:rsidRPr="00231F46" w:rsidRDefault="001B591D" w:rsidP="00554174">
                        <w:pPr>
                          <w:jc w:val="both"/>
                          <w:rPr>
                            <w:rFonts w:ascii="Museo Sans 700" w:hAnsi="Museo Sans 700"/>
                            <w:b/>
                            <w:bCs/>
                            <w:color w:val="669900"/>
                            <w:kern w:val="24"/>
                            <w:sz w:val="36"/>
                            <w:szCs w:val="36"/>
                            <w:lang w:val="en-US"/>
                          </w:rPr>
                        </w:pPr>
                        <w:r w:rsidRPr="00231F46">
                          <w:rPr>
                            <w:rFonts w:ascii="Museo Sans 700" w:hAnsi="Museo Sans 700"/>
                            <w:b/>
                            <w:bCs/>
                            <w:color w:val="669900"/>
                            <w:kern w:val="24"/>
                            <w:sz w:val="36"/>
                            <w:szCs w:val="36"/>
                            <w:lang w:val="en-US"/>
                          </w:rPr>
                          <w:t>PILAR 2</w:t>
                        </w:r>
                      </w:p>
                    </w:txbxContent>
                  </v:textbox>
                </v:shape>
                <v:shape id="_x0000_s1046" type="#_x0000_t202" style="position:absolute;top:2971;width:25825;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" filled="f" stroked="f">
                  <v:textbox style="mso-fit-shape-to-text:t">
                    <w:txbxContent>
                      <w:p w14:paraId="477CB1E5" w14:textId="77777777" w:rsidR="001B591D" w:rsidRPr="00554174" w:rsidRDefault="001B591D" w:rsidP="00554174">
                        <w:pPr>
                          <w:rPr>
                            <w:rFonts w:ascii="Museo Sans 700" w:hAnsi="Museo Sans 700"/>
                            <w:color w:val="000000" w:themeColor="text1"/>
                            <w:spacing w:val="60"/>
                            <w:kern w:val="24"/>
                            <w:sz w:val="26"/>
                            <w:szCs w:val="28"/>
                          </w:rPr>
                        </w:pPr>
                        <w:r w:rsidRPr="00554174">
                          <w:rPr>
                            <w:rFonts w:ascii="Museo Sans 700" w:hAnsi="Museo Sans 700"/>
                            <w:color w:val="000000" w:themeColor="text1"/>
                            <w:spacing w:val="60"/>
                            <w:kern w:val="24"/>
                            <w:sz w:val="24"/>
                            <w:szCs w:val="24"/>
                          </w:rPr>
                          <w:t>Vías de tránsito y</w:t>
                        </w:r>
                      </w:p>
                      <w:p w14:paraId="15C169CC" w14:textId="77777777" w:rsidR="001B591D" w:rsidRPr="00554174" w:rsidRDefault="001B591D" w:rsidP="00554174">
                        <w:pPr>
                          <w:rPr>
                            <w:rFonts w:ascii="Museo Sans 700" w:hAnsi="Museo Sans 700"/>
                            <w:color w:val="000000" w:themeColor="text1"/>
                            <w:spacing w:val="60"/>
                            <w:kern w:val="24"/>
                            <w:sz w:val="24"/>
                            <w:szCs w:val="24"/>
                          </w:rPr>
                        </w:pPr>
                        <w:r w:rsidRPr="00554174">
                          <w:rPr>
                            <w:rFonts w:ascii="Museo Sans 700" w:hAnsi="Museo Sans 700"/>
                            <w:color w:val="000000" w:themeColor="text1"/>
                            <w:spacing w:val="60"/>
                            <w:kern w:val="24"/>
                            <w:sz w:val="24"/>
                            <w:szCs w:val="24"/>
                          </w:rPr>
                          <w:t>movilidad más segura.</w:t>
                        </w:r>
                      </w:p>
                    </w:txbxContent>
                  </v:textbox>
                </v:shape>
              </v:group>
            </w:pict>
          </mc:Fallback>
        </mc:AlternateContent>
      </w:r>
      <w:r w:rsidR="00231F46">
        <w:rPr>
          <w:noProof/>
          <w:lang w:val="es-SV" w:eastAsia="es-SV"/>
        </w:rPr>
        <mc:AlternateContent>
          <mc:Choice Requires="wpg">
            <w:drawing>
              <wp:anchor distT="0" distB="0" distL="114300" distR="114300" simplePos="0" relativeHeight="251782144" behindDoc="0" locked="0" layoutInCell="1" allowOverlap="1" wp14:anchorId="0DC10E70" wp14:editId="2B00F660">
                <wp:simplePos x="0" y="0"/>
                <wp:positionH relativeFrom="column">
                  <wp:posOffset>1332230</wp:posOffset>
                </wp:positionH>
                <wp:positionV relativeFrom="paragraph">
                  <wp:posOffset>753745</wp:posOffset>
                </wp:positionV>
                <wp:extent cx="1732915" cy="904240"/>
                <wp:effectExtent l="0" t="0" r="0" b="0"/>
                <wp:wrapNone/>
                <wp:docPr id="72" name="Grupo 72"/>
                <wp:cNvGraphicFramePr/>
                <a:graphic xmlns:a="http://schemas.openxmlformats.org/drawingml/2006/main">
                  <a:graphicData uri="http://schemas.microsoft.com/office/word/2010/wordprocessingGroup">
                    <wpg:wgp>
                      <wpg:cNvGrpSpPr/>
                      <wpg:grpSpPr>
                        <a:xfrm>
                          <a:off x="0" y="0"/>
                          <a:ext cx="1732915" cy="904240"/>
                          <a:chOff x="0" y="0"/>
                          <a:chExt cx="1732915" cy="904240"/>
                        </a:xfrm>
                      </wpg:grpSpPr>
                      <wps:wsp>
                        <wps:cNvPr id="130" name="Google Shape;641;p49"/>
                        <wps:cNvSpPr txBox="1">
                          <a:spLocks/>
                        </wps:cNvSpPr>
                        <wps:spPr>
                          <a:xfrm>
                            <a:off x="655320" y="0"/>
                            <a:ext cx="1077595" cy="488315"/>
                          </a:xfrm>
                          <a:prstGeom prst="rect">
                            <a:avLst/>
                          </a:prstGeom>
                        </wps:spPr>
                        <wps:txbx>
                          <w:txbxContent>
                            <w:p w14:paraId="51701F41" w14:textId="77777777" w:rsidR="001B591D" w:rsidRPr="00231F46" w:rsidRDefault="001B591D" w:rsidP="00231F46">
                              <w:pPr>
                                <w:rPr>
                                  <w:rFonts w:ascii="Museo Sans 700" w:hAnsi="Museo Sans 700"/>
                                  <w:b/>
                                  <w:bCs/>
                                  <w:color w:val="FFC000"/>
                                  <w:kern w:val="24"/>
                                  <w:sz w:val="36"/>
                                  <w:szCs w:val="36"/>
                                  <w:lang w:val="en-US"/>
                                </w:rPr>
                              </w:pPr>
                              <w:r w:rsidRPr="00231F46">
                                <w:rPr>
                                  <w:rFonts w:ascii="Museo Sans 700" w:hAnsi="Museo Sans 700"/>
                                  <w:b/>
                                  <w:bCs/>
                                  <w:color w:val="FFC000"/>
                                  <w:kern w:val="24"/>
                                  <w:sz w:val="36"/>
                                  <w:szCs w:val="36"/>
                                  <w:lang w:val="en-US"/>
                                </w:rPr>
                                <w:t>PILAR 1</w:t>
                              </w:r>
                            </w:p>
                          </w:txbxContent>
                        </wps:txbx>
                        <wps:bodyPr spcFirstLastPara="1" vert="horz" wrap="square" lIns="91425" tIns="91425" rIns="91425" bIns="91425" rtlCol="0" anchor="t" anchorCtr="0">
                          <a:noAutofit/>
                        </wps:bodyPr>
                      </wps:wsp>
                      <wps:wsp>
                        <wps:cNvPr id="139" name="CuadroTexto 1"/>
                        <wps:cNvSpPr txBox="1"/>
                        <wps:spPr>
                          <a:xfrm>
                            <a:off x="0" y="335280"/>
                            <a:ext cx="1647825" cy="568960"/>
                          </a:xfrm>
                          <a:prstGeom prst="rect">
                            <a:avLst/>
                          </a:prstGeom>
                          <a:noFill/>
                        </wps:spPr>
                        <wps:txbx>
                          <w:txbxContent>
                            <w:p w14:paraId="7137F35A" w14:textId="77777777" w:rsidR="001B591D" w:rsidRPr="00554174" w:rsidRDefault="001B591D" w:rsidP="00554174">
                              <w:pPr>
                                <w:jc w:val="right"/>
                                <w:rPr>
                                  <w:rFonts w:ascii="Museo Sans 700" w:hAnsi="Museo Sans 700"/>
                                  <w:color w:val="000000" w:themeColor="text1"/>
                                  <w:spacing w:val="60"/>
                                  <w:kern w:val="24"/>
                                  <w:sz w:val="26"/>
                                  <w:szCs w:val="28"/>
                                </w:rPr>
                              </w:pPr>
                              <w:r w:rsidRPr="00554174">
                                <w:rPr>
                                  <w:rFonts w:ascii="Museo Sans 700" w:hAnsi="Museo Sans 700"/>
                                  <w:color w:val="000000" w:themeColor="text1"/>
                                  <w:spacing w:val="60"/>
                                  <w:kern w:val="24"/>
                                  <w:sz w:val="24"/>
                                  <w:szCs w:val="24"/>
                                </w:rPr>
                                <w:t>Gestión de la</w:t>
                              </w:r>
                            </w:p>
                            <w:p w14:paraId="0A7FC433" w14:textId="77777777" w:rsidR="001B591D" w:rsidRPr="00554174" w:rsidRDefault="001B591D" w:rsidP="00554174">
                              <w:pPr>
                                <w:jc w:val="right"/>
                                <w:rPr>
                                  <w:rFonts w:ascii="Museo Sans 700" w:hAnsi="Museo Sans 700"/>
                                  <w:color w:val="000000" w:themeColor="text1"/>
                                  <w:spacing w:val="60"/>
                                  <w:kern w:val="24"/>
                                  <w:sz w:val="24"/>
                                  <w:szCs w:val="24"/>
                                </w:rPr>
                              </w:pPr>
                              <w:r w:rsidRPr="00554174">
                                <w:rPr>
                                  <w:rFonts w:ascii="Museo Sans 700" w:hAnsi="Museo Sans 700"/>
                                  <w:color w:val="000000" w:themeColor="text1"/>
                                  <w:spacing w:val="60"/>
                                  <w:kern w:val="24"/>
                                  <w:sz w:val="24"/>
                                  <w:szCs w:val="24"/>
                                </w:rPr>
                                <w:t>seguridad vial.</w:t>
                              </w:r>
                            </w:p>
                          </w:txbxContent>
                        </wps:txbx>
                        <wps:bodyPr wrap="none" rtlCol="0">
                          <a:spAutoFit/>
                        </wps:bodyPr>
                      </wps:wsp>
                    </wpg:wgp>
                  </a:graphicData>
                </a:graphic>
              </wp:anchor>
            </w:drawing>
          </mc:Choice>
          <mc:Fallback>
            <w:pict>
              <v:group w14:anchorId="0DC10E70" id="Grupo 72" o:spid="_x0000_s1047" style="position:absolute;left:0;text-align:left;margin-left:104.9pt;margin-top:59.35pt;width:136.45pt;height:71.2pt;z-index:251782144" coordsize="17329,9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">
                <v:shape id="Google Shape;641;p49" o:spid="_x0000_s1048" type="#_x0000_t202" style="position:absolute;left:6553;width:10776;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" filled="f" stroked="f">
                  <v:textbox inset="2.53958mm,2.53958mm,2.53958mm,2.53958mm">
                    <w:txbxContent>
                      <w:p w14:paraId="51701F41" w14:textId="77777777" w:rsidR="001B591D" w:rsidRPr="00231F46" w:rsidRDefault="001B591D" w:rsidP="00231F46">
                        <w:pPr>
                          <w:rPr>
                            <w:rFonts w:ascii="Museo Sans 700" w:hAnsi="Museo Sans 700"/>
                            <w:b/>
                            <w:bCs/>
                            <w:color w:val="FFC000"/>
                            <w:kern w:val="24"/>
                            <w:sz w:val="36"/>
                            <w:szCs w:val="36"/>
                            <w:lang w:val="en-US"/>
                          </w:rPr>
                        </w:pPr>
                        <w:r w:rsidRPr="00231F46">
                          <w:rPr>
                            <w:rFonts w:ascii="Museo Sans 700" w:hAnsi="Museo Sans 700"/>
                            <w:b/>
                            <w:bCs/>
                            <w:color w:val="FFC000"/>
                            <w:kern w:val="24"/>
                            <w:sz w:val="36"/>
                            <w:szCs w:val="36"/>
                            <w:lang w:val="en-US"/>
                          </w:rPr>
                          <w:t>PILAR 1</w:t>
                        </w:r>
                      </w:p>
                    </w:txbxContent>
                  </v:textbox>
                </v:shape>
                <v:shape id="CuadroTexto 1" o:spid="_x0000_s1049" type="#_x0000_t202" style="position:absolute;top:3352;width:16478;height:56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" filled="f" stroked="f">
                  <v:textbox style="mso-fit-shape-to-text:t">
                    <w:txbxContent>
                      <w:p w14:paraId="7137F35A" w14:textId="77777777" w:rsidR="001B591D" w:rsidRPr="00554174" w:rsidRDefault="001B591D" w:rsidP="00554174">
                        <w:pPr>
                          <w:jc w:val="right"/>
                          <w:rPr>
                            <w:rFonts w:ascii="Museo Sans 700" w:hAnsi="Museo Sans 700"/>
                            <w:color w:val="000000" w:themeColor="text1"/>
                            <w:spacing w:val="60"/>
                            <w:kern w:val="24"/>
                            <w:sz w:val="26"/>
                            <w:szCs w:val="28"/>
                          </w:rPr>
                        </w:pPr>
                        <w:r w:rsidRPr="00554174">
                          <w:rPr>
                            <w:rFonts w:ascii="Museo Sans 700" w:hAnsi="Museo Sans 700"/>
                            <w:color w:val="000000" w:themeColor="text1"/>
                            <w:spacing w:val="60"/>
                            <w:kern w:val="24"/>
                            <w:sz w:val="24"/>
                            <w:szCs w:val="24"/>
                          </w:rPr>
                          <w:t>Gestión de la</w:t>
                        </w:r>
                      </w:p>
                      <w:p w14:paraId="0A7FC433" w14:textId="77777777" w:rsidR="001B591D" w:rsidRPr="00554174" w:rsidRDefault="001B591D" w:rsidP="00554174">
                        <w:pPr>
                          <w:jc w:val="right"/>
                          <w:rPr>
                            <w:rFonts w:ascii="Museo Sans 700" w:hAnsi="Museo Sans 700"/>
                            <w:color w:val="000000" w:themeColor="text1"/>
                            <w:spacing w:val="60"/>
                            <w:kern w:val="24"/>
                            <w:sz w:val="24"/>
                            <w:szCs w:val="24"/>
                          </w:rPr>
                        </w:pPr>
                        <w:r w:rsidRPr="00554174">
                          <w:rPr>
                            <w:rFonts w:ascii="Museo Sans 700" w:hAnsi="Museo Sans 700"/>
                            <w:color w:val="000000" w:themeColor="text1"/>
                            <w:spacing w:val="60"/>
                            <w:kern w:val="24"/>
                            <w:sz w:val="24"/>
                            <w:szCs w:val="24"/>
                          </w:rPr>
                          <w:t>seguridad vial.</w:t>
                        </w:r>
                      </w:p>
                    </w:txbxContent>
                  </v:textbox>
                </v:shape>
              </v:group>
            </w:pict>
          </mc:Fallback>
        </mc:AlternateContent>
      </w:r>
      <w:r w:rsidR="00231F46" w:rsidRPr="00554174">
        <w:rPr>
          <w:noProof/>
          <w:lang w:val="es-SV" w:eastAsia="es-SV"/>
        </w:rPr>
        <mc:AlternateContent>
          <mc:Choice Requires="wps">
            <w:drawing>
              <wp:anchor distT="0" distB="0" distL="114300" distR="114300" simplePos="0" relativeHeight="251798528" behindDoc="0" locked="0" layoutInCell="1" allowOverlap="1" wp14:anchorId="0B6A79F3" wp14:editId="5EF89851">
                <wp:simplePos x="0" y="0"/>
                <wp:positionH relativeFrom="column">
                  <wp:posOffset>1329690</wp:posOffset>
                </wp:positionH>
                <wp:positionV relativeFrom="paragraph">
                  <wp:posOffset>1980565</wp:posOffset>
                </wp:positionV>
                <wp:extent cx="1407160" cy="461645"/>
                <wp:effectExtent l="0" t="0" r="0" b="0"/>
                <wp:wrapNone/>
                <wp:docPr id="75" name="CuadroTexto 74"/>
                <wp:cNvGraphicFramePr/>
                <a:graphic xmlns:a="http://schemas.openxmlformats.org/drawingml/2006/main">
                  <a:graphicData uri="http://schemas.microsoft.com/office/word/2010/wordprocessingShape">
                    <wps:wsp>
                      <wps:cNvSpPr txBox="1"/>
                      <wps:spPr>
                        <a:xfrm>
                          <a:off x="0" y="0"/>
                          <a:ext cx="1407160" cy="461645"/>
                        </a:xfrm>
                        <a:prstGeom prst="rect">
                          <a:avLst/>
                        </a:prstGeom>
                        <a:noFill/>
                      </wps:spPr>
                      <wps:txbx>
                        <w:txbxContent>
                          <w:p w14:paraId="71E953E7" w14:textId="31EBAEE7" w:rsidR="001B591D" w:rsidRPr="00231F46" w:rsidRDefault="003F7533" w:rsidP="00554174">
                            <w:pPr>
                              <w:rPr>
                                <w:rFonts w:ascii="Museo Sans 300" w:hAnsi="Museo Sans 300"/>
                                <w:b/>
                                <w:bCs/>
                                <w:color w:val="7F7F7F" w:themeColor="text1" w:themeTint="80"/>
                                <w:spacing w:val="60"/>
                                <w:kern w:val="24"/>
                                <w:sz w:val="28"/>
                                <w:szCs w:val="28"/>
                              </w:rPr>
                            </w:pPr>
                            <w:r>
                              <w:rPr>
                                <w:rFonts w:ascii="Museo Sans 300" w:hAnsi="Museo Sans 300"/>
                                <w:b/>
                                <w:bCs/>
                                <w:color w:val="7F7F7F" w:themeColor="text1" w:themeTint="80"/>
                                <w:spacing w:val="60"/>
                                <w:kern w:val="24"/>
                                <w:sz w:val="24"/>
                                <w:szCs w:val="24"/>
                              </w:rPr>
                              <w:t>2</w:t>
                            </w:r>
                          </w:p>
                          <w:p w14:paraId="1F44C50C" w14:textId="77777777" w:rsidR="001B591D" w:rsidRPr="00231F46" w:rsidRDefault="001B591D" w:rsidP="00554174">
                            <w:pPr>
                              <w:jc w:val="right"/>
                              <w:rPr>
                                <w:rFonts w:ascii="Museo Sans 300" w:hAnsi="Museo Sans 300"/>
                                <w:b/>
                                <w:bCs/>
                                <w:color w:val="7F7F7F" w:themeColor="text1" w:themeTint="80"/>
                                <w:spacing w:val="60"/>
                                <w:kern w:val="24"/>
                                <w:sz w:val="24"/>
                                <w:szCs w:val="24"/>
                              </w:rPr>
                            </w:pPr>
                            <w:r w:rsidRPr="00231F46">
                              <w:rPr>
                                <w:rFonts w:ascii="Museo Sans 300" w:hAnsi="Museo Sans 300"/>
                                <w:b/>
                                <w:bCs/>
                                <w:color w:val="7F7F7F" w:themeColor="text1" w:themeTint="80"/>
                                <w:spacing w:val="60"/>
                                <w:kern w:val="24"/>
                                <w:sz w:val="24"/>
                                <w:szCs w:val="24"/>
                              </w:rPr>
                              <w:t>Estrategias</w:t>
                            </w:r>
                          </w:p>
                        </w:txbxContent>
                      </wps:txbx>
                      <wps:bodyPr wrap="none" rtlCol="0">
                        <a:spAutoFit/>
                      </wps:bodyPr>
                    </wps:wsp>
                  </a:graphicData>
                </a:graphic>
              </wp:anchor>
            </w:drawing>
          </mc:Choice>
          <mc:Fallback>
            <w:pict>
              <v:shape w14:anchorId="0B6A79F3" id="CuadroTexto 74" o:spid="_x0000_s1050" type="#_x0000_t202" style="position:absolute;left:0;text-align:left;margin-left:104.7pt;margin-top:155.95pt;width:110.8pt;height:36.35pt;z-index:251798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" filled="f" stroked="f">
                <v:textbox style="mso-fit-shape-to-text:t">
                  <w:txbxContent>
                    <w:p w14:paraId="71E953E7" w14:textId="31EBAEE7" w:rsidR="001B591D" w:rsidRPr="00231F46" w:rsidRDefault="003F7533" w:rsidP="00554174">
                      <w:pPr>
                        <w:rPr>
                          <w:rFonts w:ascii="Museo Sans 300" w:hAnsi="Museo Sans 300"/>
                          <w:b/>
                          <w:bCs/>
                          <w:color w:val="7F7F7F" w:themeColor="text1" w:themeTint="80"/>
                          <w:spacing w:val="60"/>
                          <w:kern w:val="24"/>
                          <w:sz w:val="28"/>
                          <w:szCs w:val="28"/>
                        </w:rPr>
                      </w:pPr>
                      <w:r>
                        <w:rPr>
                          <w:rFonts w:ascii="Museo Sans 300" w:hAnsi="Museo Sans 300"/>
                          <w:b/>
                          <w:bCs/>
                          <w:color w:val="7F7F7F" w:themeColor="text1" w:themeTint="80"/>
                          <w:spacing w:val="60"/>
                          <w:kern w:val="24"/>
                          <w:sz w:val="24"/>
                          <w:szCs w:val="24"/>
                        </w:rPr>
                        <w:t>2</w:t>
                      </w:r>
                    </w:p>
                    <w:p w14:paraId="1F44C50C" w14:textId="77777777" w:rsidR="001B591D" w:rsidRPr="00231F46" w:rsidRDefault="001B591D" w:rsidP="00554174">
                      <w:pPr>
                        <w:jc w:val="right"/>
                        <w:rPr>
                          <w:rFonts w:ascii="Museo Sans 300" w:hAnsi="Museo Sans 300"/>
                          <w:b/>
                          <w:bCs/>
                          <w:color w:val="7F7F7F" w:themeColor="text1" w:themeTint="80"/>
                          <w:spacing w:val="60"/>
                          <w:kern w:val="24"/>
                          <w:sz w:val="24"/>
                          <w:szCs w:val="24"/>
                        </w:rPr>
                      </w:pPr>
                      <w:r w:rsidRPr="00231F46">
                        <w:rPr>
                          <w:rFonts w:ascii="Museo Sans 300" w:hAnsi="Museo Sans 300"/>
                          <w:b/>
                          <w:bCs/>
                          <w:color w:val="7F7F7F" w:themeColor="text1" w:themeTint="80"/>
                          <w:spacing w:val="60"/>
                          <w:kern w:val="24"/>
                          <w:sz w:val="24"/>
                          <w:szCs w:val="24"/>
                        </w:rPr>
                        <w:t>Estrategias</w:t>
                      </w:r>
                    </w:p>
                  </w:txbxContent>
                </v:textbox>
              </v:shape>
            </w:pict>
          </mc:Fallback>
        </mc:AlternateContent>
      </w:r>
      <w:r w:rsidR="00231F46" w:rsidRPr="00554174">
        <w:rPr>
          <w:noProof/>
          <w:lang w:val="es-SV" w:eastAsia="es-SV"/>
        </w:rPr>
        <mc:AlternateContent>
          <mc:Choice Requires="wps">
            <w:drawing>
              <wp:anchor distT="0" distB="0" distL="114300" distR="114300" simplePos="0" relativeHeight="251799552" behindDoc="0" locked="0" layoutInCell="1" allowOverlap="1" wp14:anchorId="1E9F2EE7" wp14:editId="01F8344B">
                <wp:simplePos x="0" y="0"/>
                <wp:positionH relativeFrom="column">
                  <wp:posOffset>4027170</wp:posOffset>
                </wp:positionH>
                <wp:positionV relativeFrom="paragraph">
                  <wp:posOffset>2990215</wp:posOffset>
                </wp:positionV>
                <wp:extent cx="1407160" cy="461645"/>
                <wp:effectExtent l="0" t="0" r="0" b="0"/>
                <wp:wrapNone/>
                <wp:docPr id="76" name="CuadroTexto 75"/>
                <wp:cNvGraphicFramePr/>
                <a:graphic xmlns:a="http://schemas.openxmlformats.org/drawingml/2006/main">
                  <a:graphicData uri="http://schemas.microsoft.com/office/word/2010/wordprocessingShape">
                    <wps:wsp>
                      <wps:cNvSpPr txBox="1"/>
                      <wps:spPr>
                        <a:xfrm>
                          <a:off x="0" y="0"/>
                          <a:ext cx="1407160" cy="461645"/>
                        </a:xfrm>
                        <a:prstGeom prst="rect">
                          <a:avLst/>
                        </a:prstGeom>
                        <a:noFill/>
                      </wps:spPr>
                      <wps:txbx>
                        <w:txbxContent>
                          <w:p w14:paraId="673B8B10" w14:textId="0B2EF62B" w:rsidR="001B591D" w:rsidRPr="00231F46" w:rsidRDefault="003F7533" w:rsidP="00554174">
                            <w:pPr>
                              <w:rPr>
                                <w:rFonts w:ascii="Museo Sans 300" w:hAnsi="Museo Sans 300"/>
                                <w:b/>
                                <w:bCs/>
                                <w:color w:val="7F7F7F" w:themeColor="text1" w:themeTint="80"/>
                                <w:spacing w:val="60"/>
                                <w:kern w:val="24"/>
                                <w:sz w:val="28"/>
                                <w:szCs w:val="28"/>
                              </w:rPr>
                            </w:pPr>
                            <w:r>
                              <w:rPr>
                                <w:rFonts w:ascii="Museo Sans 300" w:hAnsi="Museo Sans 300"/>
                                <w:b/>
                                <w:bCs/>
                                <w:color w:val="7F7F7F" w:themeColor="text1" w:themeTint="80"/>
                                <w:spacing w:val="60"/>
                                <w:kern w:val="24"/>
                                <w:sz w:val="24"/>
                                <w:szCs w:val="24"/>
                              </w:rPr>
                              <w:t>2</w:t>
                            </w:r>
                          </w:p>
                          <w:p w14:paraId="7252D0C8" w14:textId="77777777" w:rsidR="001B591D" w:rsidRPr="00231F46" w:rsidRDefault="001B591D" w:rsidP="00554174">
                            <w:pPr>
                              <w:jc w:val="right"/>
                              <w:rPr>
                                <w:rFonts w:ascii="Museo Sans 300" w:hAnsi="Museo Sans 300"/>
                                <w:b/>
                                <w:bCs/>
                                <w:color w:val="7F7F7F" w:themeColor="text1" w:themeTint="80"/>
                                <w:spacing w:val="60"/>
                                <w:kern w:val="24"/>
                                <w:sz w:val="24"/>
                                <w:szCs w:val="24"/>
                              </w:rPr>
                            </w:pPr>
                            <w:r w:rsidRPr="00231F46">
                              <w:rPr>
                                <w:rFonts w:ascii="Museo Sans 300" w:hAnsi="Museo Sans 300"/>
                                <w:b/>
                                <w:bCs/>
                                <w:color w:val="7F7F7F" w:themeColor="text1" w:themeTint="80"/>
                                <w:spacing w:val="60"/>
                                <w:kern w:val="24"/>
                                <w:sz w:val="24"/>
                                <w:szCs w:val="24"/>
                              </w:rPr>
                              <w:t>Estrategias</w:t>
                            </w:r>
                          </w:p>
                        </w:txbxContent>
                      </wps:txbx>
                      <wps:bodyPr wrap="none" rtlCol="0">
                        <a:spAutoFit/>
                      </wps:bodyPr>
                    </wps:wsp>
                  </a:graphicData>
                </a:graphic>
              </wp:anchor>
            </w:drawing>
          </mc:Choice>
          <mc:Fallback>
            <w:pict>
              <v:shape w14:anchorId="1E9F2EE7" id="CuadroTexto 75" o:spid="_x0000_s1051" type="#_x0000_t202" style="position:absolute;left:0;text-align:left;margin-left:317.1pt;margin-top:235.45pt;width:110.8pt;height:36.35pt;z-index:251799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" filled="f" stroked="f">
                <v:textbox style="mso-fit-shape-to-text:t">
                  <w:txbxContent>
                    <w:p w14:paraId="673B8B10" w14:textId="0B2EF62B" w:rsidR="001B591D" w:rsidRPr="00231F46" w:rsidRDefault="003F7533" w:rsidP="00554174">
                      <w:pPr>
                        <w:rPr>
                          <w:rFonts w:ascii="Museo Sans 300" w:hAnsi="Museo Sans 300"/>
                          <w:b/>
                          <w:bCs/>
                          <w:color w:val="7F7F7F" w:themeColor="text1" w:themeTint="80"/>
                          <w:spacing w:val="60"/>
                          <w:kern w:val="24"/>
                          <w:sz w:val="28"/>
                          <w:szCs w:val="28"/>
                        </w:rPr>
                      </w:pPr>
                      <w:r>
                        <w:rPr>
                          <w:rFonts w:ascii="Museo Sans 300" w:hAnsi="Museo Sans 300"/>
                          <w:b/>
                          <w:bCs/>
                          <w:color w:val="7F7F7F" w:themeColor="text1" w:themeTint="80"/>
                          <w:spacing w:val="60"/>
                          <w:kern w:val="24"/>
                          <w:sz w:val="24"/>
                          <w:szCs w:val="24"/>
                        </w:rPr>
                        <w:t>2</w:t>
                      </w:r>
                    </w:p>
                    <w:p w14:paraId="7252D0C8" w14:textId="77777777" w:rsidR="001B591D" w:rsidRPr="00231F46" w:rsidRDefault="001B591D" w:rsidP="00554174">
                      <w:pPr>
                        <w:jc w:val="right"/>
                        <w:rPr>
                          <w:rFonts w:ascii="Museo Sans 300" w:hAnsi="Museo Sans 300"/>
                          <w:b/>
                          <w:bCs/>
                          <w:color w:val="7F7F7F" w:themeColor="text1" w:themeTint="80"/>
                          <w:spacing w:val="60"/>
                          <w:kern w:val="24"/>
                          <w:sz w:val="24"/>
                          <w:szCs w:val="24"/>
                        </w:rPr>
                      </w:pPr>
                      <w:r w:rsidRPr="00231F46">
                        <w:rPr>
                          <w:rFonts w:ascii="Museo Sans 300" w:hAnsi="Museo Sans 300"/>
                          <w:b/>
                          <w:bCs/>
                          <w:color w:val="7F7F7F" w:themeColor="text1" w:themeTint="80"/>
                          <w:spacing w:val="60"/>
                          <w:kern w:val="24"/>
                          <w:sz w:val="24"/>
                          <w:szCs w:val="24"/>
                        </w:rPr>
                        <w:t>Estrategias</w:t>
                      </w:r>
                    </w:p>
                  </w:txbxContent>
                </v:textbox>
              </v:shape>
            </w:pict>
          </mc:Fallback>
        </mc:AlternateContent>
      </w:r>
      <w:r w:rsidR="00231F46" w:rsidRPr="00554174">
        <w:rPr>
          <w:noProof/>
          <w:lang w:val="es-SV" w:eastAsia="es-SV"/>
        </w:rPr>
        <mc:AlternateContent>
          <mc:Choice Requires="wps">
            <w:drawing>
              <wp:anchor distT="0" distB="0" distL="114300" distR="114300" simplePos="0" relativeHeight="251800576" behindDoc="0" locked="0" layoutInCell="1" allowOverlap="1" wp14:anchorId="62AB2637" wp14:editId="29FAE50F">
                <wp:simplePos x="0" y="0"/>
                <wp:positionH relativeFrom="column">
                  <wp:posOffset>1285240</wp:posOffset>
                </wp:positionH>
                <wp:positionV relativeFrom="paragraph">
                  <wp:posOffset>4045585</wp:posOffset>
                </wp:positionV>
                <wp:extent cx="1407160" cy="461645"/>
                <wp:effectExtent l="0" t="0" r="0" b="0"/>
                <wp:wrapNone/>
                <wp:docPr id="77" name="CuadroTexto 76"/>
                <wp:cNvGraphicFramePr/>
                <a:graphic xmlns:a="http://schemas.openxmlformats.org/drawingml/2006/main">
                  <a:graphicData uri="http://schemas.microsoft.com/office/word/2010/wordprocessingShape">
                    <wps:wsp>
                      <wps:cNvSpPr txBox="1"/>
                      <wps:spPr>
                        <a:xfrm>
                          <a:off x="0" y="0"/>
                          <a:ext cx="1407160" cy="461645"/>
                        </a:xfrm>
                        <a:prstGeom prst="rect">
                          <a:avLst/>
                        </a:prstGeom>
                        <a:noFill/>
                      </wps:spPr>
                      <wps:txbx>
                        <w:txbxContent>
                          <w:p w14:paraId="6FB6A288" w14:textId="77777777" w:rsidR="001B591D" w:rsidRPr="00231F46" w:rsidRDefault="001B591D" w:rsidP="00554174">
                            <w:pPr>
                              <w:rPr>
                                <w:rFonts w:ascii="Museo Sans 300" w:hAnsi="Museo Sans 300"/>
                                <w:b/>
                                <w:bCs/>
                                <w:color w:val="7F7F7F" w:themeColor="text1" w:themeTint="80"/>
                                <w:spacing w:val="60"/>
                                <w:kern w:val="24"/>
                                <w:sz w:val="28"/>
                                <w:szCs w:val="28"/>
                              </w:rPr>
                            </w:pPr>
                            <w:r w:rsidRPr="00231F46">
                              <w:rPr>
                                <w:rFonts w:ascii="Museo Sans 300" w:hAnsi="Museo Sans 300"/>
                                <w:b/>
                                <w:bCs/>
                                <w:color w:val="7F7F7F" w:themeColor="text1" w:themeTint="80"/>
                                <w:spacing w:val="60"/>
                                <w:kern w:val="24"/>
                                <w:sz w:val="24"/>
                                <w:szCs w:val="24"/>
                              </w:rPr>
                              <w:t>5</w:t>
                            </w:r>
                          </w:p>
                          <w:p w14:paraId="4C863E01" w14:textId="77777777" w:rsidR="001B591D" w:rsidRPr="00231F46" w:rsidRDefault="001B591D" w:rsidP="00554174">
                            <w:pPr>
                              <w:jc w:val="right"/>
                              <w:rPr>
                                <w:rFonts w:ascii="Museo Sans 300" w:hAnsi="Museo Sans 300"/>
                                <w:b/>
                                <w:bCs/>
                                <w:color w:val="7F7F7F" w:themeColor="text1" w:themeTint="80"/>
                                <w:spacing w:val="60"/>
                                <w:kern w:val="24"/>
                                <w:sz w:val="24"/>
                                <w:szCs w:val="24"/>
                              </w:rPr>
                            </w:pPr>
                            <w:r w:rsidRPr="00231F46">
                              <w:rPr>
                                <w:rFonts w:ascii="Museo Sans 300" w:hAnsi="Museo Sans 300"/>
                                <w:b/>
                                <w:bCs/>
                                <w:color w:val="7F7F7F" w:themeColor="text1" w:themeTint="80"/>
                                <w:spacing w:val="60"/>
                                <w:kern w:val="24"/>
                                <w:sz w:val="24"/>
                                <w:szCs w:val="24"/>
                              </w:rPr>
                              <w:t>Estrategias</w:t>
                            </w:r>
                          </w:p>
                        </w:txbxContent>
                      </wps:txbx>
                      <wps:bodyPr wrap="none" rtlCol="0">
                        <a:spAutoFit/>
                      </wps:bodyPr>
                    </wps:wsp>
                  </a:graphicData>
                </a:graphic>
              </wp:anchor>
            </w:drawing>
          </mc:Choice>
          <mc:Fallback>
            <w:pict>
              <v:shape w14:anchorId="62AB2637" id="CuadroTexto 76" o:spid="_x0000_s1052" type="#_x0000_t202" style="position:absolute;left:0;text-align:left;margin-left:101.2pt;margin-top:318.55pt;width:110.8pt;height:36.35pt;z-index:251800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" filled="f" stroked="f">
                <v:textbox style="mso-fit-shape-to-text:t">
                  <w:txbxContent>
                    <w:p w14:paraId="6FB6A288" w14:textId="77777777" w:rsidR="001B591D" w:rsidRPr="00231F46" w:rsidRDefault="001B591D" w:rsidP="00554174">
                      <w:pPr>
                        <w:rPr>
                          <w:rFonts w:ascii="Museo Sans 300" w:hAnsi="Museo Sans 300"/>
                          <w:b/>
                          <w:bCs/>
                          <w:color w:val="7F7F7F" w:themeColor="text1" w:themeTint="80"/>
                          <w:spacing w:val="60"/>
                          <w:kern w:val="24"/>
                          <w:sz w:val="28"/>
                          <w:szCs w:val="28"/>
                        </w:rPr>
                      </w:pPr>
                      <w:r w:rsidRPr="00231F46">
                        <w:rPr>
                          <w:rFonts w:ascii="Museo Sans 300" w:hAnsi="Museo Sans 300"/>
                          <w:b/>
                          <w:bCs/>
                          <w:color w:val="7F7F7F" w:themeColor="text1" w:themeTint="80"/>
                          <w:spacing w:val="60"/>
                          <w:kern w:val="24"/>
                          <w:sz w:val="24"/>
                          <w:szCs w:val="24"/>
                        </w:rPr>
                        <w:t>5</w:t>
                      </w:r>
                    </w:p>
                    <w:p w14:paraId="4C863E01" w14:textId="77777777" w:rsidR="001B591D" w:rsidRPr="00231F46" w:rsidRDefault="001B591D" w:rsidP="00554174">
                      <w:pPr>
                        <w:jc w:val="right"/>
                        <w:rPr>
                          <w:rFonts w:ascii="Museo Sans 300" w:hAnsi="Museo Sans 300"/>
                          <w:b/>
                          <w:bCs/>
                          <w:color w:val="7F7F7F" w:themeColor="text1" w:themeTint="80"/>
                          <w:spacing w:val="60"/>
                          <w:kern w:val="24"/>
                          <w:sz w:val="24"/>
                          <w:szCs w:val="24"/>
                        </w:rPr>
                      </w:pPr>
                      <w:r w:rsidRPr="00231F46">
                        <w:rPr>
                          <w:rFonts w:ascii="Museo Sans 300" w:hAnsi="Museo Sans 300"/>
                          <w:b/>
                          <w:bCs/>
                          <w:color w:val="7F7F7F" w:themeColor="text1" w:themeTint="80"/>
                          <w:spacing w:val="60"/>
                          <w:kern w:val="24"/>
                          <w:sz w:val="24"/>
                          <w:szCs w:val="24"/>
                        </w:rPr>
                        <w:t>Estrategias</w:t>
                      </w:r>
                    </w:p>
                  </w:txbxContent>
                </v:textbox>
              </v:shape>
            </w:pict>
          </mc:Fallback>
        </mc:AlternateContent>
      </w:r>
      <w:r w:rsidR="00231F46" w:rsidRPr="00554174">
        <w:rPr>
          <w:noProof/>
          <w:lang w:val="es-SV" w:eastAsia="es-SV"/>
        </w:rPr>
        <mc:AlternateContent>
          <mc:Choice Requires="wps">
            <w:drawing>
              <wp:anchor distT="0" distB="0" distL="114300" distR="114300" simplePos="0" relativeHeight="251801600" behindDoc="0" locked="0" layoutInCell="1" allowOverlap="1" wp14:anchorId="4499ADD4" wp14:editId="193232B1">
                <wp:simplePos x="0" y="0"/>
                <wp:positionH relativeFrom="column">
                  <wp:posOffset>4037965</wp:posOffset>
                </wp:positionH>
                <wp:positionV relativeFrom="paragraph">
                  <wp:posOffset>5100955</wp:posOffset>
                </wp:positionV>
                <wp:extent cx="1407160" cy="461645"/>
                <wp:effectExtent l="0" t="0" r="0" b="0"/>
                <wp:wrapNone/>
                <wp:docPr id="78" name="CuadroTexto 77"/>
                <wp:cNvGraphicFramePr/>
                <a:graphic xmlns:a="http://schemas.openxmlformats.org/drawingml/2006/main">
                  <a:graphicData uri="http://schemas.microsoft.com/office/word/2010/wordprocessingShape">
                    <wps:wsp>
                      <wps:cNvSpPr txBox="1"/>
                      <wps:spPr>
                        <a:xfrm>
                          <a:off x="0" y="0"/>
                          <a:ext cx="1407160" cy="461645"/>
                        </a:xfrm>
                        <a:prstGeom prst="rect">
                          <a:avLst/>
                        </a:prstGeom>
                        <a:noFill/>
                      </wps:spPr>
                      <wps:txbx>
                        <w:txbxContent>
                          <w:p w14:paraId="536FA2BB" w14:textId="47141B57" w:rsidR="001B591D" w:rsidRPr="00231F46" w:rsidRDefault="003F7533" w:rsidP="00554174">
                            <w:pPr>
                              <w:rPr>
                                <w:rFonts w:ascii="Museo Sans 300" w:hAnsi="Museo Sans 300"/>
                                <w:b/>
                                <w:bCs/>
                                <w:color w:val="7F7F7F" w:themeColor="text1" w:themeTint="80"/>
                                <w:spacing w:val="60"/>
                                <w:kern w:val="24"/>
                                <w:sz w:val="28"/>
                                <w:szCs w:val="28"/>
                              </w:rPr>
                            </w:pPr>
                            <w:r>
                              <w:rPr>
                                <w:rFonts w:ascii="Museo Sans 300" w:hAnsi="Museo Sans 300"/>
                                <w:b/>
                                <w:bCs/>
                                <w:color w:val="7F7F7F" w:themeColor="text1" w:themeTint="80"/>
                                <w:spacing w:val="60"/>
                                <w:kern w:val="24"/>
                                <w:sz w:val="24"/>
                                <w:szCs w:val="24"/>
                              </w:rPr>
                              <w:t>2</w:t>
                            </w:r>
                          </w:p>
                          <w:p w14:paraId="7CC2B606" w14:textId="77777777" w:rsidR="001B591D" w:rsidRPr="00231F46" w:rsidRDefault="001B591D" w:rsidP="00554174">
                            <w:pPr>
                              <w:jc w:val="right"/>
                              <w:rPr>
                                <w:rFonts w:ascii="Museo Sans 300" w:hAnsi="Museo Sans 300"/>
                                <w:b/>
                                <w:bCs/>
                                <w:color w:val="7F7F7F" w:themeColor="text1" w:themeTint="80"/>
                                <w:spacing w:val="60"/>
                                <w:kern w:val="24"/>
                                <w:sz w:val="24"/>
                                <w:szCs w:val="24"/>
                              </w:rPr>
                            </w:pPr>
                            <w:r w:rsidRPr="00231F46">
                              <w:rPr>
                                <w:rFonts w:ascii="Museo Sans 300" w:hAnsi="Museo Sans 300"/>
                                <w:b/>
                                <w:bCs/>
                                <w:color w:val="7F7F7F" w:themeColor="text1" w:themeTint="80"/>
                                <w:spacing w:val="60"/>
                                <w:kern w:val="24"/>
                                <w:sz w:val="24"/>
                                <w:szCs w:val="24"/>
                              </w:rPr>
                              <w:t>Estrategias</w:t>
                            </w:r>
                          </w:p>
                        </w:txbxContent>
                      </wps:txbx>
                      <wps:bodyPr wrap="none" rtlCol="0">
                        <a:spAutoFit/>
                      </wps:bodyPr>
                    </wps:wsp>
                  </a:graphicData>
                </a:graphic>
              </wp:anchor>
            </w:drawing>
          </mc:Choice>
          <mc:Fallback>
            <w:pict>
              <v:shape w14:anchorId="4499ADD4" id="CuadroTexto 77" o:spid="_x0000_s1053" type="#_x0000_t202" style="position:absolute;left:0;text-align:left;margin-left:317.95pt;margin-top:401.65pt;width:110.8pt;height:36.35pt;z-index:251801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" filled="f" stroked="f">
                <v:textbox style="mso-fit-shape-to-text:t">
                  <w:txbxContent>
                    <w:p w14:paraId="536FA2BB" w14:textId="47141B57" w:rsidR="001B591D" w:rsidRPr="00231F46" w:rsidRDefault="003F7533" w:rsidP="00554174">
                      <w:pPr>
                        <w:rPr>
                          <w:rFonts w:ascii="Museo Sans 300" w:hAnsi="Museo Sans 300"/>
                          <w:b/>
                          <w:bCs/>
                          <w:color w:val="7F7F7F" w:themeColor="text1" w:themeTint="80"/>
                          <w:spacing w:val="60"/>
                          <w:kern w:val="24"/>
                          <w:sz w:val="28"/>
                          <w:szCs w:val="28"/>
                        </w:rPr>
                      </w:pPr>
                      <w:r>
                        <w:rPr>
                          <w:rFonts w:ascii="Museo Sans 300" w:hAnsi="Museo Sans 300"/>
                          <w:b/>
                          <w:bCs/>
                          <w:color w:val="7F7F7F" w:themeColor="text1" w:themeTint="80"/>
                          <w:spacing w:val="60"/>
                          <w:kern w:val="24"/>
                          <w:sz w:val="24"/>
                          <w:szCs w:val="24"/>
                        </w:rPr>
                        <w:t>2</w:t>
                      </w:r>
                    </w:p>
                    <w:p w14:paraId="7CC2B606" w14:textId="77777777" w:rsidR="001B591D" w:rsidRPr="00231F46" w:rsidRDefault="001B591D" w:rsidP="00554174">
                      <w:pPr>
                        <w:jc w:val="right"/>
                        <w:rPr>
                          <w:rFonts w:ascii="Museo Sans 300" w:hAnsi="Museo Sans 300"/>
                          <w:b/>
                          <w:bCs/>
                          <w:color w:val="7F7F7F" w:themeColor="text1" w:themeTint="80"/>
                          <w:spacing w:val="60"/>
                          <w:kern w:val="24"/>
                          <w:sz w:val="24"/>
                          <w:szCs w:val="24"/>
                        </w:rPr>
                      </w:pPr>
                      <w:r w:rsidRPr="00231F46">
                        <w:rPr>
                          <w:rFonts w:ascii="Museo Sans 300" w:hAnsi="Museo Sans 300"/>
                          <w:b/>
                          <w:bCs/>
                          <w:color w:val="7F7F7F" w:themeColor="text1" w:themeTint="80"/>
                          <w:spacing w:val="60"/>
                          <w:kern w:val="24"/>
                          <w:sz w:val="24"/>
                          <w:szCs w:val="24"/>
                        </w:rPr>
                        <w:t>Estrategias</w:t>
                      </w:r>
                    </w:p>
                  </w:txbxContent>
                </v:textbox>
              </v:shape>
            </w:pict>
          </mc:Fallback>
        </mc:AlternateContent>
      </w:r>
      <w:r w:rsidR="00231F46" w:rsidRPr="00554174">
        <w:rPr>
          <w:noProof/>
          <w:lang w:val="es-SV" w:eastAsia="es-SV"/>
        </w:rPr>
        <mc:AlternateContent>
          <mc:Choice Requires="wps">
            <w:drawing>
              <wp:anchor distT="0" distB="0" distL="114300" distR="114300" simplePos="0" relativeHeight="251797504" behindDoc="0" locked="0" layoutInCell="1" allowOverlap="1" wp14:anchorId="2320E7B2" wp14:editId="35CF6A4C">
                <wp:simplePos x="0" y="0"/>
                <wp:positionH relativeFrom="column">
                  <wp:posOffset>3999865</wp:posOffset>
                </wp:positionH>
                <wp:positionV relativeFrom="paragraph">
                  <wp:posOffset>922020</wp:posOffset>
                </wp:positionV>
                <wp:extent cx="1407160" cy="461645"/>
                <wp:effectExtent l="0" t="0" r="0" b="0"/>
                <wp:wrapNone/>
                <wp:docPr id="73" name="CuadroTexto 72"/>
                <wp:cNvGraphicFramePr/>
                <a:graphic xmlns:a="http://schemas.openxmlformats.org/drawingml/2006/main">
                  <a:graphicData uri="http://schemas.microsoft.com/office/word/2010/wordprocessingShape">
                    <wps:wsp>
                      <wps:cNvSpPr txBox="1"/>
                      <wps:spPr>
                        <a:xfrm>
                          <a:off x="0" y="0"/>
                          <a:ext cx="1407160" cy="461645"/>
                        </a:xfrm>
                        <a:prstGeom prst="rect">
                          <a:avLst/>
                        </a:prstGeom>
                        <a:noFill/>
                      </wps:spPr>
                      <wps:txbx>
                        <w:txbxContent>
                          <w:p w14:paraId="68FB33D6" w14:textId="10E67961" w:rsidR="001B591D" w:rsidRPr="00231F46" w:rsidRDefault="003F7533" w:rsidP="00554174">
                            <w:pPr>
                              <w:rPr>
                                <w:rFonts w:ascii="Museo Sans 300" w:hAnsi="Museo Sans 300"/>
                                <w:b/>
                                <w:bCs/>
                                <w:color w:val="7F7F7F" w:themeColor="text1" w:themeTint="80"/>
                                <w:spacing w:val="60"/>
                                <w:kern w:val="24"/>
                                <w:sz w:val="28"/>
                                <w:szCs w:val="28"/>
                              </w:rPr>
                            </w:pPr>
                            <w:r>
                              <w:rPr>
                                <w:rFonts w:ascii="Museo Sans 300" w:hAnsi="Museo Sans 300"/>
                                <w:b/>
                                <w:bCs/>
                                <w:color w:val="7F7F7F" w:themeColor="text1" w:themeTint="80"/>
                                <w:spacing w:val="60"/>
                                <w:kern w:val="24"/>
                                <w:sz w:val="24"/>
                                <w:szCs w:val="24"/>
                              </w:rPr>
                              <w:t>6</w:t>
                            </w:r>
                          </w:p>
                          <w:p w14:paraId="08008BE9" w14:textId="77777777" w:rsidR="001B591D" w:rsidRPr="00231F46" w:rsidRDefault="001B591D" w:rsidP="00554174">
                            <w:pPr>
                              <w:jc w:val="right"/>
                              <w:rPr>
                                <w:rFonts w:ascii="Museo Sans 300" w:hAnsi="Museo Sans 300"/>
                                <w:b/>
                                <w:bCs/>
                                <w:color w:val="7F7F7F" w:themeColor="text1" w:themeTint="80"/>
                                <w:spacing w:val="60"/>
                                <w:kern w:val="24"/>
                                <w:sz w:val="24"/>
                                <w:szCs w:val="24"/>
                              </w:rPr>
                            </w:pPr>
                            <w:r w:rsidRPr="00231F46">
                              <w:rPr>
                                <w:rFonts w:ascii="Museo Sans 300" w:hAnsi="Museo Sans 300"/>
                                <w:b/>
                                <w:bCs/>
                                <w:color w:val="7F7F7F" w:themeColor="text1" w:themeTint="80"/>
                                <w:spacing w:val="60"/>
                                <w:kern w:val="24"/>
                                <w:sz w:val="24"/>
                                <w:szCs w:val="24"/>
                              </w:rPr>
                              <w:t>Estrategias</w:t>
                            </w:r>
                          </w:p>
                        </w:txbxContent>
                      </wps:txbx>
                      <wps:bodyPr wrap="none" rtlCol="0">
                        <a:spAutoFit/>
                      </wps:bodyPr>
                    </wps:wsp>
                  </a:graphicData>
                </a:graphic>
              </wp:anchor>
            </w:drawing>
          </mc:Choice>
          <mc:Fallback>
            <w:pict>
              <v:shape w14:anchorId="2320E7B2" id="CuadroTexto 72" o:spid="_x0000_s1054" type="#_x0000_t202" style="position:absolute;left:0;text-align:left;margin-left:314.95pt;margin-top:72.6pt;width:110.8pt;height:36.35pt;z-index:251797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" filled="f" stroked="f">
                <v:textbox style="mso-fit-shape-to-text:t">
                  <w:txbxContent>
                    <w:p w14:paraId="68FB33D6" w14:textId="10E67961" w:rsidR="001B591D" w:rsidRPr="00231F46" w:rsidRDefault="003F7533" w:rsidP="00554174">
                      <w:pPr>
                        <w:rPr>
                          <w:rFonts w:ascii="Museo Sans 300" w:hAnsi="Museo Sans 300"/>
                          <w:b/>
                          <w:bCs/>
                          <w:color w:val="7F7F7F" w:themeColor="text1" w:themeTint="80"/>
                          <w:spacing w:val="60"/>
                          <w:kern w:val="24"/>
                          <w:sz w:val="28"/>
                          <w:szCs w:val="28"/>
                        </w:rPr>
                      </w:pPr>
                      <w:r>
                        <w:rPr>
                          <w:rFonts w:ascii="Museo Sans 300" w:hAnsi="Museo Sans 300"/>
                          <w:b/>
                          <w:bCs/>
                          <w:color w:val="7F7F7F" w:themeColor="text1" w:themeTint="80"/>
                          <w:spacing w:val="60"/>
                          <w:kern w:val="24"/>
                          <w:sz w:val="24"/>
                          <w:szCs w:val="24"/>
                        </w:rPr>
                        <w:t>6</w:t>
                      </w:r>
                    </w:p>
                    <w:p w14:paraId="08008BE9" w14:textId="77777777" w:rsidR="001B591D" w:rsidRPr="00231F46" w:rsidRDefault="001B591D" w:rsidP="00554174">
                      <w:pPr>
                        <w:jc w:val="right"/>
                        <w:rPr>
                          <w:rFonts w:ascii="Museo Sans 300" w:hAnsi="Museo Sans 300"/>
                          <w:b/>
                          <w:bCs/>
                          <w:color w:val="7F7F7F" w:themeColor="text1" w:themeTint="80"/>
                          <w:spacing w:val="60"/>
                          <w:kern w:val="24"/>
                          <w:sz w:val="24"/>
                          <w:szCs w:val="24"/>
                        </w:rPr>
                      </w:pPr>
                      <w:r w:rsidRPr="00231F46">
                        <w:rPr>
                          <w:rFonts w:ascii="Museo Sans 300" w:hAnsi="Museo Sans 300"/>
                          <w:b/>
                          <w:bCs/>
                          <w:color w:val="7F7F7F" w:themeColor="text1" w:themeTint="80"/>
                          <w:spacing w:val="60"/>
                          <w:kern w:val="24"/>
                          <w:sz w:val="24"/>
                          <w:szCs w:val="24"/>
                        </w:rPr>
                        <w:t>Estrategias</w:t>
                      </w:r>
                    </w:p>
                  </w:txbxContent>
                </v:textbox>
              </v:shape>
            </w:pict>
          </mc:Fallback>
        </mc:AlternateContent>
      </w:r>
      <w:bookmarkEnd w:id="7"/>
    </w:p>
    <w:p w14:paraId="0361C94C" w14:textId="43CC3CD9" w:rsidR="00231F46" w:rsidRDefault="00231F46" w:rsidP="00554174">
      <w:pPr>
        <w:spacing w:line="360" w:lineRule="auto"/>
        <w:jc w:val="both"/>
      </w:pPr>
    </w:p>
    <w:p w14:paraId="0D472488" w14:textId="7D5124C2" w:rsidR="00F12769" w:rsidRDefault="00F12769" w:rsidP="00554174">
      <w:pPr>
        <w:spacing w:line="360" w:lineRule="auto"/>
        <w:jc w:val="both"/>
      </w:pPr>
    </w:p>
    <w:p w14:paraId="2CFC1EE3" w14:textId="5F39C068" w:rsidR="00F12769" w:rsidRDefault="00F12769" w:rsidP="00554174">
      <w:pPr>
        <w:spacing w:line="360" w:lineRule="auto"/>
        <w:jc w:val="both"/>
      </w:pPr>
    </w:p>
    <w:p w14:paraId="45973CBC" w14:textId="5601C1CD" w:rsidR="00F12769" w:rsidRDefault="00F12769" w:rsidP="00554174">
      <w:pPr>
        <w:spacing w:line="360" w:lineRule="auto"/>
        <w:jc w:val="both"/>
      </w:pPr>
    </w:p>
    <w:p w14:paraId="1C74B695" w14:textId="448D3531" w:rsidR="00F12769" w:rsidRDefault="00F12769" w:rsidP="00554174">
      <w:pPr>
        <w:spacing w:line="360" w:lineRule="auto"/>
        <w:jc w:val="both"/>
      </w:pPr>
    </w:p>
    <w:p w14:paraId="783E6214" w14:textId="0C458BD6" w:rsidR="00F12769" w:rsidRDefault="00F12769" w:rsidP="00554174">
      <w:pPr>
        <w:spacing w:line="360" w:lineRule="auto"/>
        <w:jc w:val="both"/>
      </w:pPr>
    </w:p>
    <w:p w14:paraId="631239E0" w14:textId="4D433BDD" w:rsidR="00F12769" w:rsidRDefault="00F12769" w:rsidP="00554174">
      <w:pPr>
        <w:spacing w:line="360" w:lineRule="auto"/>
        <w:jc w:val="both"/>
      </w:pPr>
    </w:p>
    <w:p w14:paraId="275C5FEF" w14:textId="1DD914B7" w:rsidR="00F12769" w:rsidRDefault="00F12769" w:rsidP="00554174">
      <w:pPr>
        <w:spacing w:line="360" w:lineRule="auto"/>
        <w:jc w:val="both"/>
      </w:pPr>
    </w:p>
    <w:p w14:paraId="2BFC6F7F" w14:textId="0E4E2BC3" w:rsidR="00F12769" w:rsidRDefault="00F12769" w:rsidP="00554174">
      <w:pPr>
        <w:spacing w:line="360" w:lineRule="auto"/>
        <w:jc w:val="both"/>
      </w:pPr>
    </w:p>
    <w:p w14:paraId="67F19C66" w14:textId="3B09D69D" w:rsidR="00F12769" w:rsidRDefault="00F12769" w:rsidP="00554174">
      <w:pPr>
        <w:spacing w:line="360" w:lineRule="auto"/>
        <w:jc w:val="both"/>
      </w:pPr>
    </w:p>
    <w:p w14:paraId="037B0B8C" w14:textId="2276AA6A" w:rsidR="00F12769" w:rsidRDefault="00F12769" w:rsidP="00554174">
      <w:pPr>
        <w:spacing w:line="360" w:lineRule="auto"/>
        <w:jc w:val="both"/>
      </w:pPr>
    </w:p>
    <w:p w14:paraId="3D7472F5" w14:textId="376B01AA" w:rsidR="00F12769" w:rsidRDefault="00F12769" w:rsidP="00554174">
      <w:pPr>
        <w:spacing w:line="360" w:lineRule="auto"/>
        <w:jc w:val="both"/>
      </w:pPr>
    </w:p>
    <w:p w14:paraId="1F2B9660" w14:textId="77777777" w:rsidR="00F12769" w:rsidRDefault="00F12769" w:rsidP="00554174">
      <w:pPr>
        <w:spacing w:line="360" w:lineRule="auto"/>
        <w:jc w:val="both"/>
      </w:pPr>
    </w:p>
    <w:p w14:paraId="29DFC9B9" w14:textId="77777777" w:rsidR="00554174" w:rsidRPr="00554174" w:rsidRDefault="00554174" w:rsidP="00554174">
      <w:pPr>
        <w:spacing w:line="360" w:lineRule="auto"/>
        <w:jc w:val="both"/>
      </w:pPr>
    </w:p>
    <w:p w14:paraId="0F08AE2A" w14:textId="77777777" w:rsidR="00B86196" w:rsidRPr="00B86196" w:rsidRDefault="00B86196" w:rsidP="00B86196">
      <w:pPr>
        <w:ind w:left="567"/>
        <w:jc w:val="both"/>
      </w:pPr>
    </w:p>
    <w:p w14:paraId="0254DF8D" w14:textId="77777777" w:rsidR="00586B31" w:rsidRPr="00B86196" w:rsidRDefault="00586B31" w:rsidP="00B86196">
      <w:pPr>
        <w:spacing w:line="360" w:lineRule="auto"/>
        <w:ind w:left="567"/>
        <w:jc w:val="both"/>
        <w:rPr>
          <w:rFonts w:ascii="Museo Sans 300" w:hAnsi="Museo Sans 300"/>
          <w:color w:val="7F7F7F" w:themeColor="text1" w:themeTint="80"/>
          <w:sz w:val="24"/>
          <w:szCs w:val="24"/>
          <w:lang w:val="es-SV"/>
        </w:rPr>
      </w:pPr>
    </w:p>
    <w:p w14:paraId="11F3FFBD" w14:textId="77777777" w:rsidR="00B86196" w:rsidRPr="00B86196" w:rsidRDefault="00B86196" w:rsidP="00B86196"/>
    <w:p w14:paraId="7DAECB63" w14:textId="77777777" w:rsidR="00586B31" w:rsidRPr="00586B31" w:rsidRDefault="00586B31" w:rsidP="00586B31">
      <w:pPr>
        <w:ind w:left="567"/>
      </w:pPr>
    </w:p>
    <w:p w14:paraId="04DF4711" w14:textId="77777777" w:rsidR="00F71AE0" w:rsidRPr="00586B31" w:rsidRDefault="00F71AE0" w:rsidP="00586B31">
      <w:pPr>
        <w:spacing w:line="360" w:lineRule="auto"/>
        <w:ind w:left="567"/>
        <w:jc w:val="both"/>
        <w:rPr>
          <w:rFonts w:ascii="Museo Sans 300" w:hAnsi="Museo Sans 300"/>
          <w:color w:val="7F7F7F" w:themeColor="text1" w:themeTint="80"/>
          <w:sz w:val="24"/>
          <w:szCs w:val="24"/>
          <w:lang w:val="es-SV"/>
        </w:rPr>
      </w:pPr>
    </w:p>
    <w:p w14:paraId="5C402730" w14:textId="77777777" w:rsidR="00F12769" w:rsidRPr="00F8359A" w:rsidRDefault="00F12769" w:rsidP="00D76EF8">
      <w:pPr>
        <w:rPr>
          <w:lang w:val="es-SV"/>
        </w:rPr>
      </w:pPr>
    </w:p>
    <w:p w14:paraId="4F75D01A" w14:textId="77777777" w:rsidR="00F12769" w:rsidRPr="00F8359A" w:rsidRDefault="00F12769">
      <w:pPr>
        <w:rPr>
          <w:lang w:val="es-SV"/>
        </w:rPr>
      </w:pPr>
      <w:r w:rsidRPr="00F8359A">
        <w:rPr>
          <w:lang w:val="es-SV"/>
        </w:rPr>
        <w:br w:type="page"/>
      </w:r>
    </w:p>
    <w:p w14:paraId="6E091B93" w14:textId="77777777" w:rsidR="00F12769" w:rsidRPr="001B591D" w:rsidRDefault="00F12769" w:rsidP="000936B3">
      <w:pPr>
        <w:spacing w:line="360" w:lineRule="auto"/>
        <w:ind w:left="567"/>
        <w:jc w:val="both"/>
        <w:rPr>
          <w:rFonts w:ascii="Museo Sans 300" w:hAnsi="Museo Sans 300"/>
          <w:color w:val="404040" w:themeColor="text1" w:themeTint="BF"/>
          <w:sz w:val="24"/>
          <w:lang w:val="es-SV"/>
        </w:rPr>
      </w:pPr>
      <w:r w:rsidRPr="001B591D">
        <w:rPr>
          <w:rFonts w:ascii="Museo Sans 300" w:hAnsi="Museo Sans 300"/>
          <w:color w:val="404040" w:themeColor="text1" w:themeTint="BF"/>
          <w:sz w:val="24"/>
          <w:lang w:val="es-SV"/>
        </w:rPr>
        <w:lastRenderedPageBreak/>
        <w:t>La Unidad Técnica del Consejo Nacional de Seguridad Vial CONASEVI, tiene su enfoque en la prevención de siniestros viales, por lo cual el desarrollo de las estrategias que se presentan en cada pilar responde a la necesidad de cada uno de ellos, dichas estrategias se implementaran a nivel nacional tropicalizando según las características de cada lugar, es por ello que los pilares se han diseñado de la siguiente forma:</w:t>
      </w:r>
    </w:p>
    <w:p w14:paraId="6E73BD0D" w14:textId="3052CAD7" w:rsidR="00F12769" w:rsidRPr="001B591D" w:rsidRDefault="00F12769" w:rsidP="000936B3">
      <w:pPr>
        <w:pStyle w:val="Prrafodelista"/>
        <w:numPr>
          <w:ilvl w:val="0"/>
          <w:numId w:val="43"/>
        </w:numPr>
        <w:spacing w:line="360" w:lineRule="auto"/>
        <w:jc w:val="both"/>
        <w:rPr>
          <w:rFonts w:ascii="Museo Sans 300" w:hAnsi="Museo Sans 300"/>
          <w:color w:val="404040" w:themeColor="text1" w:themeTint="BF"/>
          <w:sz w:val="24"/>
        </w:rPr>
      </w:pPr>
      <w:r w:rsidRPr="001B591D">
        <w:rPr>
          <w:rFonts w:ascii="Museo Sans 300" w:hAnsi="Museo Sans 300"/>
          <w:color w:val="404040" w:themeColor="text1" w:themeTint="BF"/>
          <w:sz w:val="24"/>
        </w:rPr>
        <w:t>Nombre del Pilar.</w:t>
      </w:r>
    </w:p>
    <w:p w14:paraId="6928963A" w14:textId="4F845239" w:rsidR="00F12769" w:rsidRPr="001B591D" w:rsidRDefault="00F12769" w:rsidP="000936B3">
      <w:pPr>
        <w:pStyle w:val="Prrafodelista"/>
        <w:numPr>
          <w:ilvl w:val="0"/>
          <w:numId w:val="43"/>
        </w:numPr>
        <w:spacing w:line="360" w:lineRule="auto"/>
        <w:jc w:val="both"/>
        <w:rPr>
          <w:rFonts w:ascii="Museo Sans 300" w:hAnsi="Museo Sans 300"/>
          <w:color w:val="404040" w:themeColor="text1" w:themeTint="BF"/>
          <w:sz w:val="24"/>
        </w:rPr>
      </w:pPr>
      <w:r w:rsidRPr="001B591D">
        <w:rPr>
          <w:rFonts w:ascii="Museo Sans 300" w:hAnsi="Museo Sans 300"/>
          <w:color w:val="404040" w:themeColor="text1" w:themeTint="BF"/>
          <w:sz w:val="24"/>
        </w:rPr>
        <w:t>Descripción del Pilar.</w:t>
      </w:r>
    </w:p>
    <w:p w14:paraId="55182EAC" w14:textId="26E06235" w:rsidR="00F12769" w:rsidRPr="001B591D" w:rsidRDefault="00F12769" w:rsidP="000936B3">
      <w:pPr>
        <w:pStyle w:val="Prrafodelista"/>
        <w:numPr>
          <w:ilvl w:val="0"/>
          <w:numId w:val="43"/>
        </w:numPr>
        <w:spacing w:line="360" w:lineRule="auto"/>
        <w:jc w:val="both"/>
        <w:rPr>
          <w:rFonts w:ascii="Museo Sans 300" w:hAnsi="Museo Sans 300"/>
          <w:color w:val="404040" w:themeColor="text1" w:themeTint="BF"/>
          <w:sz w:val="24"/>
        </w:rPr>
      </w:pPr>
      <w:r w:rsidRPr="001B591D">
        <w:rPr>
          <w:rFonts w:ascii="Museo Sans 300" w:hAnsi="Museo Sans 300"/>
          <w:color w:val="404040" w:themeColor="text1" w:themeTint="BF"/>
          <w:sz w:val="24"/>
        </w:rPr>
        <w:t>Objetivo del Pilar.</w:t>
      </w:r>
    </w:p>
    <w:p w14:paraId="1BC36323" w14:textId="54488BEF" w:rsidR="00F12769" w:rsidRPr="001B591D" w:rsidRDefault="00F12769" w:rsidP="000936B3">
      <w:pPr>
        <w:pStyle w:val="Prrafodelista"/>
        <w:numPr>
          <w:ilvl w:val="0"/>
          <w:numId w:val="43"/>
        </w:numPr>
        <w:spacing w:line="360" w:lineRule="auto"/>
        <w:jc w:val="both"/>
        <w:rPr>
          <w:rFonts w:ascii="Museo Sans 300" w:hAnsi="Museo Sans 300"/>
          <w:color w:val="404040" w:themeColor="text1" w:themeTint="BF"/>
          <w:sz w:val="24"/>
        </w:rPr>
      </w:pPr>
      <w:r w:rsidRPr="001B591D">
        <w:rPr>
          <w:rFonts w:ascii="Museo Sans 300" w:hAnsi="Museo Sans 300"/>
          <w:color w:val="404040" w:themeColor="text1" w:themeTint="BF"/>
          <w:sz w:val="24"/>
        </w:rPr>
        <w:t>Alcance.</w:t>
      </w:r>
    </w:p>
    <w:p w14:paraId="31BF09B6" w14:textId="0388D17C" w:rsidR="00F12769" w:rsidRPr="001B591D" w:rsidRDefault="00F12769" w:rsidP="000936B3">
      <w:pPr>
        <w:pStyle w:val="Prrafodelista"/>
        <w:numPr>
          <w:ilvl w:val="0"/>
          <w:numId w:val="43"/>
        </w:numPr>
        <w:spacing w:line="360" w:lineRule="auto"/>
        <w:jc w:val="both"/>
        <w:rPr>
          <w:rFonts w:ascii="Museo Sans 300" w:hAnsi="Museo Sans 300"/>
          <w:color w:val="404040" w:themeColor="text1" w:themeTint="BF"/>
          <w:sz w:val="24"/>
        </w:rPr>
      </w:pPr>
      <w:r w:rsidRPr="001B591D">
        <w:rPr>
          <w:rFonts w:ascii="Museo Sans 300" w:hAnsi="Museo Sans 300"/>
          <w:color w:val="404040" w:themeColor="text1" w:themeTint="BF"/>
          <w:sz w:val="24"/>
        </w:rPr>
        <w:t>Publico meta.</w:t>
      </w:r>
    </w:p>
    <w:p w14:paraId="08E45659" w14:textId="34E91DC4" w:rsidR="00F12769" w:rsidRPr="001B591D" w:rsidRDefault="00F12769" w:rsidP="000936B3">
      <w:pPr>
        <w:pStyle w:val="Prrafodelista"/>
        <w:numPr>
          <w:ilvl w:val="0"/>
          <w:numId w:val="43"/>
        </w:numPr>
        <w:spacing w:line="360" w:lineRule="auto"/>
        <w:jc w:val="both"/>
        <w:rPr>
          <w:rFonts w:ascii="Museo Sans 300" w:hAnsi="Museo Sans 300"/>
          <w:color w:val="404040" w:themeColor="text1" w:themeTint="BF"/>
          <w:sz w:val="24"/>
        </w:rPr>
      </w:pPr>
      <w:r w:rsidRPr="001B591D">
        <w:rPr>
          <w:rFonts w:ascii="Museo Sans 300" w:hAnsi="Museo Sans 300"/>
          <w:color w:val="404040" w:themeColor="text1" w:themeTint="BF"/>
          <w:sz w:val="24"/>
        </w:rPr>
        <w:t>Estrategias desarrollar.</w:t>
      </w:r>
    </w:p>
    <w:p w14:paraId="3AD155E5" w14:textId="19633555" w:rsidR="00F12769" w:rsidRPr="001B591D" w:rsidRDefault="00F12769" w:rsidP="000936B3">
      <w:pPr>
        <w:spacing w:line="360" w:lineRule="auto"/>
        <w:ind w:left="567"/>
        <w:jc w:val="both"/>
        <w:rPr>
          <w:rFonts w:ascii="Museo Sans 300" w:hAnsi="Museo Sans 300"/>
          <w:color w:val="404040" w:themeColor="text1" w:themeTint="BF"/>
          <w:sz w:val="24"/>
          <w:lang w:val="es-SV"/>
        </w:rPr>
      </w:pPr>
      <w:r w:rsidRPr="001B591D">
        <w:rPr>
          <w:rFonts w:ascii="Museo Sans 300" w:hAnsi="Museo Sans 300"/>
          <w:color w:val="404040" w:themeColor="text1" w:themeTint="BF"/>
          <w:sz w:val="24"/>
          <w:lang w:val="es-SV"/>
        </w:rPr>
        <w:t>Cabe mencionar que a partir de cada pilar surgen estrategias que requieren planes para el desarrollo de las mismas.</w:t>
      </w:r>
    </w:p>
    <w:p w14:paraId="3563663A" w14:textId="77777777" w:rsidR="00F12769" w:rsidRPr="001B591D" w:rsidRDefault="00F12769" w:rsidP="000936B3">
      <w:pPr>
        <w:pStyle w:val="Prrafodelista"/>
        <w:numPr>
          <w:ilvl w:val="0"/>
          <w:numId w:val="44"/>
        </w:numPr>
        <w:spacing w:line="360" w:lineRule="auto"/>
        <w:jc w:val="both"/>
        <w:rPr>
          <w:rFonts w:ascii="Museo Sans 300" w:hAnsi="Museo Sans 300"/>
          <w:color w:val="404040" w:themeColor="text1" w:themeTint="BF"/>
          <w:sz w:val="24"/>
        </w:rPr>
      </w:pPr>
      <w:r w:rsidRPr="001B591D">
        <w:rPr>
          <w:rFonts w:ascii="Museo Sans 300" w:hAnsi="Museo Sans 300"/>
          <w:color w:val="404040" w:themeColor="text1" w:themeTint="BF"/>
          <w:sz w:val="24"/>
        </w:rPr>
        <w:t xml:space="preserve">Estructura del Plan:  </w:t>
      </w:r>
    </w:p>
    <w:p w14:paraId="415587FA" w14:textId="2A721B84" w:rsidR="00F12769" w:rsidRPr="001B591D" w:rsidRDefault="00F12769" w:rsidP="000936B3">
      <w:pPr>
        <w:pStyle w:val="Prrafodelista"/>
        <w:numPr>
          <w:ilvl w:val="0"/>
          <w:numId w:val="44"/>
        </w:numPr>
        <w:spacing w:line="360" w:lineRule="auto"/>
        <w:jc w:val="both"/>
        <w:rPr>
          <w:rFonts w:ascii="Museo Sans 300" w:hAnsi="Museo Sans 300"/>
          <w:color w:val="404040" w:themeColor="text1" w:themeTint="BF"/>
          <w:sz w:val="24"/>
        </w:rPr>
      </w:pPr>
      <w:r w:rsidRPr="001B591D">
        <w:rPr>
          <w:rFonts w:ascii="Museo Sans 300" w:hAnsi="Museo Sans 300"/>
          <w:color w:val="404040" w:themeColor="text1" w:themeTint="BF"/>
          <w:sz w:val="24"/>
        </w:rPr>
        <w:t>Antecedentes.</w:t>
      </w:r>
    </w:p>
    <w:p w14:paraId="094E518C" w14:textId="40C12829" w:rsidR="00F12769" w:rsidRPr="001B591D" w:rsidRDefault="00F12769" w:rsidP="000936B3">
      <w:pPr>
        <w:pStyle w:val="Prrafodelista"/>
        <w:numPr>
          <w:ilvl w:val="0"/>
          <w:numId w:val="44"/>
        </w:numPr>
        <w:spacing w:line="360" w:lineRule="auto"/>
        <w:jc w:val="both"/>
        <w:rPr>
          <w:rFonts w:ascii="Museo Sans 300" w:hAnsi="Museo Sans 300"/>
          <w:color w:val="404040" w:themeColor="text1" w:themeTint="BF"/>
          <w:sz w:val="24"/>
        </w:rPr>
      </w:pPr>
      <w:r w:rsidRPr="001B591D">
        <w:rPr>
          <w:rFonts w:ascii="Museo Sans 300" w:hAnsi="Museo Sans 300"/>
          <w:color w:val="404040" w:themeColor="text1" w:themeTint="BF"/>
          <w:sz w:val="24"/>
        </w:rPr>
        <w:t>Objetivos.</w:t>
      </w:r>
    </w:p>
    <w:p w14:paraId="1C9B2587" w14:textId="67F72817" w:rsidR="00F12769" w:rsidRPr="001B591D" w:rsidRDefault="00F12769" w:rsidP="000936B3">
      <w:pPr>
        <w:pStyle w:val="Prrafodelista"/>
        <w:numPr>
          <w:ilvl w:val="0"/>
          <w:numId w:val="44"/>
        </w:numPr>
        <w:spacing w:line="360" w:lineRule="auto"/>
        <w:jc w:val="both"/>
        <w:rPr>
          <w:rFonts w:ascii="Museo Sans 300" w:hAnsi="Museo Sans 300"/>
          <w:color w:val="404040" w:themeColor="text1" w:themeTint="BF"/>
          <w:sz w:val="24"/>
        </w:rPr>
      </w:pPr>
      <w:r w:rsidRPr="001B591D">
        <w:rPr>
          <w:rFonts w:ascii="Museo Sans 300" w:hAnsi="Museo Sans 300"/>
          <w:color w:val="404040" w:themeColor="text1" w:themeTint="BF"/>
          <w:sz w:val="24"/>
        </w:rPr>
        <w:t>Estrategias a desarrollar.</w:t>
      </w:r>
    </w:p>
    <w:p w14:paraId="06FB7254" w14:textId="0903EFDC" w:rsidR="00F12769" w:rsidRPr="001B591D" w:rsidRDefault="00F12769" w:rsidP="000936B3">
      <w:pPr>
        <w:pStyle w:val="Prrafodelista"/>
        <w:numPr>
          <w:ilvl w:val="0"/>
          <w:numId w:val="44"/>
        </w:numPr>
        <w:spacing w:line="360" w:lineRule="auto"/>
        <w:jc w:val="both"/>
        <w:rPr>
          <w:rFonts w:ascii="Museo Sans 300" w:hAnsi="Museo Sans 300"/>
          <w:color w:val="404040" w:themeColor="text1" w:themeTint="BF"/>
          <w:sz w:val="24"/>
        </w:rPr>
      </w:pPr>
      <w:r w:rsidRPr="001B591D">
        <w:rPr>
          <w:rFonts w:ascii="Museo Sans 300" w:hAnsi="Museo Sans 300"/>
          <w:color w:val="404040" w:themeColor="text1" w:themeTint="BF"/>
          <w:sz w:val="24"/>
        </w:rPr>
        <w:t>Recursos.</w:t>
      </w:r>
    </w:p>
    <w:p w14:paraId="775DC286" w14:textId="38C881AB" w:rsidR="00F12769" w:rsidRPr="001B591D" w:rsidRDefault="00F12769" w:rsidP="000936B3">
      <w:pPr>
        <w:pStyle w:val="Prrafodelista"/>
        <w:numPr>
          <w:ilvl w:val="0"/>
          <w:numId w:val="44"/>
        </w:numPr>
        <w:spacing w:line="360" w:lineRule="auto"/>
        <w:jc w:val="both"/>
        <w:rPr>
          <w:rFonts w:ascii="Museo Sans 300" w:hAnsi="Museo Sans 300"/>
          <w:color w:val="404040" w:themeColor="text1" w:themeTint="BF"/>
          <w:sz w:val="24"/>
        </w:rPr>
      </w:pPr>
      <w:r w:rsidRPr="001B591D">
        <w:rPr>
          <w:rFonts w:ascii="Museo Sans 300" w:hAnsi="Museo Sans 300"/>
          <w:color w:val="404040" w:themeColor="text1" w:themeTint="BF"/>
          <w:sz w:val="24"/>
        </w:rPr>
        <w:t>Instituciones Participantes.</w:t>
      </w:r>
    </w:p>
    <w:p w14:paraId="62FC8FDB" w14:textId="24CE97E4" w:rsidR="00F12769" w:rsidRPr="001B591D" w:rsidRDefault="00F12769" w:rsidP="000936B3">
      <w:pPr>
        <w:pStyle w:val="Prrafodelista"/>
        <w:numPr>
          <w:ilvl w:val="0"/>
          <w:numId w:val="44"/>
        </w:numPr>
        <w:spacing w:line="360" w:lineRule="auto"/>
        <w:jc w:val="both"/>
        <w:rPr>
          <w:rFonts w:ascii="Museo Sans 300" w:hAnsi="Museo Sans 300"/>
          <w:color w:val="404040" w:themeColor="text1" w:themeTint="BF"/>
          <w:sz w:val="24"/>
        </w:rPr>
      </w:pPr>
      <w:r w:rsidRPr="001B591D">
        <w:rPr>
          <w:rFonts w:ascii="Museo Sans 300" w:hAnsi="Museo Sans 300"/>
          <w:color w:val="404040" w:themeColor="text1" w:themeTint="BF"/>
          <w:sz w:val="24"/>
        </w:rPr>
        <w:t>Alcance.</w:t>
      </w:r>
    </w:p>
    <w:p w14:paraId="0E27A418" w14:textId="28B1BD80" w:rsidR="00F12769" w:rsidRPr="001B591D" w:rsidRDefault="00F12769" w:rsidP="000936B3">
      <w:pPr>
        <w:pStyle w:val="Prrafodelista"/>
        <w:numPr>
          <w:ilvl w:val="0"/>
          <w:numId w:val="44"/>
        </w:numPr>
        <w:spacing w:line="360" w:lineRule="auto"/>
        <w:jc w:val="both"/>
        <w:rPr>
          <w:rFonts w:ascii="Museo Sans 300" w:hAnsi="Museo Sans 300"/>
          <w:color w:val="404040" w:themeColor="text1" w:themeTint="BF"/>
          <w:sz w:val="24"/>
        </w:rPr>
      </w:pPr>
      <w:r w:rsidRPr="001B591D">
        <w:rPr>
          <w:rFonts w:ascii="Museo Sans 300" w:hAnsi="Museo Sans 300"/>
          <w:color w:val="404040" w:themeColor="text1" w:themeTint="BF"/>
          <w:sz w:val="24"/>
        </w:rPr>
        <w:t>Cronograma de Acciones</w:t>
      </w:r>
    </w:p>
    <w:p w14:paraId="21CEF6E6" w14:textId="049EA97E" w:rsidR="00F12769" w:rsidRPr="001B591D" w:rsidRDefault="00F12769" w:rsidP="000936B3">
      <w:pPr>
        <w:pStyle w:val="Prrafodelista"/>
        <w:numPr>
          <w:ilvl w:val="0"/>
          <w:numId w:val="44"/>
        </w:numPr>
        <w:spacing w:line="360" w:lineRule="auto"/>
        <w:jc w:val="both"/>
        <w:rPr>
          <w:rFonts w:ascii="Museo Sans 300" w:hAnsi="Museo Sans 300"/>
          <w:color w:val="404040" w:themeColor="text1" w:themeTint="BF"/>
          <w:sz w:val="24"/>
        </w:rPr>
      </w:pPr>
      <w:r w:rsidRPr="001B591D">
        <w:rPr>
          <w:rFonts w:ascii="Museo Sans 300" w:hAnsi="Museo Sans 300"/>
          <w:color w:val="404040" w:themeColor="text1" w:themeTint="BF"/>
          <w:sz w:val="24"/>
        </w:rPr>
        <w:t xml:space="preserve">Firma de aprobación de la coordinadora Técnica del CONASEVI y </w:t>
      </w:r>
      <w:proofErr w:type="spellStart"/>
      <w:r w:rsidRPr="001B591D">
        <w:rPr>
          <w:rFonts w:ascii="Museo Sans 300" w:hAnsi="Museo Sans 300"/>
          <w:color w:val="404040" w:themeColor="text1" w:themeTint="BF"/>
          <w:sz w:val="24"/>
        </w:rPr>
        <w:t>VoBo</w:t>
      </w:r>
      <w:proofErr w:type="spellEnd"/>
      <w:r w:rsidRPr="001B591D">
        <w:rPr>
          <w:rFonts w:ascii="Museo Sans 300" w:hAnsi="Museo Sans 300"/>
          <w:color w:val="404040" w:themeColor="text1" w:themeTint="BF"/>
          <w:sz w:val="24"/>
        </w:rPr>
        <w:t>. de Dirección Ejecutiva FONAT</w:t>
      </w:r>
    </w:p>
    <w:p w14:paraId="1BE2A8A7" w14:textId="77777777" w:rsidR="00F12769" w:rsidRPr="001B591D" w:rsidRDefault="00F12769" w:rsidP="000936B3">
      <w:pPr>
        <w:spacing w:line="360" w:lineRule="auto"/>
        <w:ind w:left="567"/>
        <w:jc w:val="both"/>
        <w:rPr>
          <w:rFonts w:ascii="Museo Sans 300" w:hAnsi="Museo Sans 300"/>
          <w:color w:val="404040" w:themeColor="text1" w:themeTint="BF"/>
          <w:sz w:val="24"/>
          <w:lang w:val="es-SV"/>
        </w:rPr>
      </w:pPr>
      <w:r w:rsidRPr="001B591D">
        <w:rPr>
          <w:rFonts w:ascii="Museo Sans 300" w:hAnsi="Museo Sans 300"/>
          <w:color w:val="404040" w:themeColor="text1" w:themeTint="BF"/>
          <w:sz w:val="24"/>
          <w:lang w:val="es-SV"/>
        </w:rPr>
        <w:t>Medios de verificación: Informe que contendrá la siguiente información:</w:t>
      </w:r>
    </w:p>
    <w:p w14:paraId="616CD300" w14:textId="0EC77396" w:rsidR="00F12769" w:rsidRPr="001B591D" w:rsidRDefault="00F12769" w:rsidP="000936B3">
      <w:pPr>
        <w:spacing w:line="360" w:lineRule="auto"/>
        <w:ind w:left="567"/>
        <w:jc w:val="both"/>
        <w:rPr>
          <w:rFonts w:ascii="Museo Sans 300" w:hAnsi="Museo Sans 300"/>
          <w:color w:val="404040" w:themeColor="text1" w:themeTint="BF"/>
          <w:sz w:val="24"/>
        </w:rPr>
      </w:pPr>
      <w:r w:rsidRPr="001B591D">
        <w:rPr>
          <w:rFonts w:ascii="Museo Sans 300" w:hAnsi="Museo Sans 300"/>
          <w:color w:val="404040" w:themeColor="text1" w:themeTint="BF"/>
          <w:sz w:val="24"/>
        </w:rPr>
        <w:t>Nombre y descripción de la estrategia.</w:t>
      </w:r>
    </w:p>
    <w:p w14:paraId="26E79A04" w14:textId="49C2D79E" w:rsidR="00F12769" w:rsidRPr="001B591D" w:rsidRDefault="00F12769" w:rsidP="000936B3">
      <w:pPr>
        <w:spacing w:line="360" w:lineRule="auto"/>
        <w:ind w:left="567"/>
        <w:jc w:val="both"/>
        <w:rPr>
          <w:rFonts w:ascii="Museo Sans 300" w:hAnsi="Museo Sans 300"/>
          <w:color w:val="404040" w:themeColor="text1" w:themeTint="BF"/>
          <w:sz w:val="24"/>
        </w:rPr>
      </w:pPr>
      <w:r w:rsidRPr="001B591D">
        <w:rPr>
          <w:rFonts w:ascii="Museo Sans 300" w:hAnsi="Museo Sans 300"/>
          <w:color w:val="404040" w:themeColor="text1" w:themeTint="BF"/>
          <w:sz w:val="24"/>
        </w:rPr>
        <w:t>Presupuesto final.</w:t>
      </w:r>
    </w:p>
    <w:p w14:paraId="0E01C178" w14:textId="7C803A21" w:rsidR="00F12769" w:rsidRPr="001B591D" w:rsidRDefault="00F12769" w:rsidP="000936B3">
      <w:pPr>
        <w:spacing w:line="360" w:lineRule="auto"/>
        <w:ind w:left="567"/>
        <w:jc w:val="both"/>
        <w:rPr>
          <w:rFonts w:ascii="Museo Sans 300" w:hAnsi="Museo Sans 300"/>
          <w:color w:val="404040" w:themeColor="text1" w:themeTint="BF"/>
          <w:sz w:val="24"/>
        </w:rPr>
      </w:pPr>
      <w:r w:rsidRPr="001B591D">
        <w:rPr>
          <w:rFonts w:ascii="Museo Sans 300" w:hAnsi="Museo Sans 300"/>
          <w:color w:val="404040" w:themeColor="text1" w:themeTint="BF"/>
          <w:sz w:val="24"/>
        </w:rPr>
        <w:t>Fotografías o videos del desarrollo de la actividad.</w:t>
      </w:r>
    </w:p>
    <w:p w14:paraId="7BB6E841" w14:textId="77777777" w:rsidR="00F12769" w:rsidRPr="001B591D" w:rsidRDefault="00F12769" w:rsidP="001B591D">
      <w:pPr>
        <w:ind w:left="567"/>
        <w:jc w:val="both"/>
        <w:rPr>
          <w:rFonts w:ascii="Museo Sans 300" w:hAnsi="Museo Sans 300"/>
          <w:sz w:val="24"/>
          <w:lang w:val="es-SV"/>
        </w:rPr>
      </w:pPr>
    </w:p>
    <w:p w14:paraId="17D0E41F" w14:textId="77777777" w:rsidR="00F12769" w:rsidRPr="00F8359A" w:rsidRDefault="00F12769">
      <w:pPr>
        <w:rPr>
          <w:lang w:val="es-SV"/>
        </w:rPr>
      </w:pPr>
      <w:r w:rsidRPr="00F8359A">
        <w:rPr>
          <w:lang w:val="es-SV"/>
        </w:rPr>
        <w:br w:type="page"/>
      </w:r>
    </w:p>
    <w:p w14:paraId="1EE69759" w14:textId="77777777" w:rsidR="005718BB" w:rsidRDefault="00BA5428" w:rsidP="005718BB">
      <w:pPr>
        <w:pStyle w:val="Ttulo2"/>
        <w:ind w:left="1134"/>
        <w:jc w:val="left"/>
        <w:rPr>
          <w:rFonts w:ascii="Museo Sans 300" w:hAnsi="Museo Sans 300"/>
          <w:color w:val="595959" w:themeColor="text1" w:themeTint="A6"/>
          <w:sz w:val="144"/>
          <w:szCs w:val="144"/>
        </w:rPr>
      </w:pPr>
      <w:bookmarkStart w:id="8" w:name="_Toc125354467"/>
      <w:r w:rsidRPr="00BA5428">
        <w:rPr>
          <w:rFonts w:ascii="Museo Sans 300" w:hAnsi="Museo Sans 300"/>
          <w:color w:val="FFC000"/>
          <w:sz w:val="144"/>
          <w:szCs w:val="144"/>
        </w:rPr>
        <w:lastRenderedPageBreak/>
        <w:t>0</w:t>
      </w:r>
      <w:r w:rsidR="005718BB">
        <w:rPr>
          <w:rFonts w:ascii="Museo Sans 300" w:hAnsi="Museo Sans 300"/>
          <w:color w:val="FFC000"/>
          <w:sz w:val="144"/>
          <w:szCs w:val="144"/>
        </w:rPr>
        <w:t xml:space="preserve">1 </w:t>
      </w:r>
      <w:r w:rsidR="005718BB" w:rsidRPr="00F303AE">
        <w:rPr>
          <w:rFonts w:ascii="Museo Sans 300" w:hAnsi="Museo Sans 300"/>
          <w:color w:val="595959" w:themeColor="text1" w:themeTint="A6"/>
          <w:sz w:val="144"/>
          <w:szCs w:val="144"/>
        </w:rPr>
        <w:t>PILAR</w:t>
      </w:r>
      <w:bookmarkEnd w:id="8"/>
    </w:p>
    <w:p w14:paraId="527590A0" w14:textId="34A7A80C" w:rsidR="00BA5428" w:rsidRPr="005718BB" w:rsidRDefault="005718BB" w:rsidP="005718BB">
      <w:pPr>
        <w:rPr>
          <w:rFonts w:ascii="Museo Sans 300" w:hAnsi="Museo Sans 300"/>
          <w:color w:val="595959" w:themeColor="text1" w:themeTint="A6"/>
          <w:sz w:val="144"/>
          <w:szCs w:val="144"/>
        </w:rPr>
      </w:pPr>
      <w:r w:rsidRPr="00BA5428">
        <w:rPr>
          <w:bCs/>
          <w:noProof/>
          <w:lang w:val="es-SV" w:eastAsia="es-SV"/>
        </w:rPr>
        <mc:AlternateContent>
          <mc:Choice Requires="wpg">
            <w:drawing>
              <wp:anchor distT="0" distB="0" distL="114300" distR="114300" simplePos="0" relativeHeight="251803648" behindDoc="0" locked="0" layoutInCell="1" allowOverlap="1" wp14:anchorId="6B2EAD9F" wp14:editId="73B38B97">
                <wp:simplePos x="0" y="0"/>
                <wp:positionH relativeFrom="page">
                  <wp:posOffset>2102209</wp:posOffset>
                </wp:positionH>
                <wp:positionV relativeFrom="paragraph">
                  <wp:posOffset>334559</wp:posOffset>
                </wp:positionV>
                <wp:extent cx="1143000" cy="752379"/>
                <wp:effectExtent l="0" t="0" r="19050" b="10160"/>
                <wp:wrapNone/>
                <wp:docPr id="88" name="Google Shape;9961;p92"/>
                <wp:cNvGraphicFramePr/>
                <a:graphic xmlns:a="http://schemas.openxmlformats.org/drawingml/2006/main">
                  <a:graphicData uri="http://schemas.microsoft.com/office/word/2010/wordprocessingGroup">
                    <wpg:wgp>
                      <wpg:cNvGrpSpPr/>
                      <wpg:grpSpPr>
                        <a:xfrm>
                          <a:off x="0" y="0"/>
                          <a:ext cx="1143000" cy="752379"/>
                          <a:chOff x="0" y="0"/>
                          <a:chExt cx="440505" cy="290018"/>
                        </a:xfrm>
                        <a:solidFill>
                          <a:srgbClr val="FFC000"/>
                        </a:solidFill>
                      </wpg:grpSpPr>
                      <wps:wsp>
                        <wps:cNvPr id="89" name="Google Shape;9962;p92"/>
                        <wps:cNvSpPr/>
                        <wps:spPr>
                          <a:xfrm>
                            <a:off x="0" y="0"/>
                            <a:ext cx="440505" cy="290018"/>
                          </a:xfrm>
                          <a:custGeom>
                            <a:avLst/>
                            <a:gdLst/>
                            <a:ahLst/>
                            <a:cxnLst/>
                            <a:rect l="l" t="t" r="r" b="b"/>
                            <a:pathLst>
                              <a:path w="13872" h="9133" extrusionOk="0">
                                <a:moveTo>
                                  <a:pt x="13145" y="4465"/>
                                </a:moveTo>
                                <a:lnTo>
                                  <a:pt x="13145" y="4870"/>
                                </a:lnTo>
                                <a:lnTo>
                                  <a:pt x="12752" y="4870"/>
                                </a:lnTo>
                                <a:lnTo>
                                  <a:pt x="12752" y="4465"/>
                                </a:lnTo>
                                <a:close/>
                                <a:moveTo>
                                  <a:pt x="1275" y="3941"/>
                                </a:moveTo>
                                <a:lnTo>
                                  <a:pt x="1275" y="4430"/>
                                </a:lnTo>
                                <a:cubicBezTo>
                                  <a:pt x="1275" y="4775"/>
                                  <a:pt x="1013" y="5049"/>
                                  <a:pt x="668" y="5049"/>
                                </a:cubicBezTo>
                                <a:lnTo>
                                  <a:pt x="418" y="5049"/>
                                </a:lnTo>
                                <a:cubicBezTo>
                                  <a:pt x="501" y="4549"/>
                                  <a:pt x="810" y="4120"/>
                                  <a:pt x="1275" y="3941"/>
                                </a:cubicBezTo>
                                <a:close/>
                                <a:moveTo>
                                  <a:pt x="9121" y="417"/>
                                </a:moveTo>
                                <a:cubicBezTo>
                                  <a:pt x="9562" y="417"/>
                                  <a:pt x="9978" y="620"/>
                                  <a:pt x="10252" y="977"/>
                                </a:cubicBezTo>
                                <a:lnTo>
                                  <a:pt x="12205" y="3584"/>
                                </a:lnTo>
                                <a:cubicBezTo>
                                  <a:pt x="12240" y="3632"/>
                                  <a:pt x="12300" y="3656"/>
                                  <a:pt x="12360" y="3656"/>
                                </a:cubicBezTo>
                                <a:lnTo>
                                  <a:pt x="13312" y="3656"/>
                                </a:lnTo>
                                <a:cubicBezTo>
                                  <a:pt x="13431" y="3656"/>
                                  <a:pt x="13514" y="3775"/>
                                  <a:pt x="13467" y="3882"/>
                                </a:cubicBezTo>
                                <a:lnTo>
                                  <a:pt x="13372" y="4060"/>
                                </a:lnTo>
                                <a:lnTo>
                                  <a:pt x="12574" y="4060"/>
                                </a:lnTo>
                                <a:cubicBezTo>
                                  <a:pt x="12455" y="4060"/>
                                  <a:pt x="12360" y="4156"/>
                                  <a:pt x="12360" y="4275"/>
                                </a:cubicBezTo>
                                <a:lnTo>
                                  <a:pt x="12360" y="5084"/>
                                </a:lnTo>
                                <a:cubicBezTo>
                                  <a:pt x="12360" y="5203"/>
                                  <a:pt x="12455" y="5299"/>
                                  <a:pt x="12574" y="5299"/>
                                </a:cubicBezTo>
                                <a:lnTo>
                                  <a:pt x="13181" y="5299"/>
                                </a:lnTo>
                                <a:lnTo>
                                  <a:pt x="13181" y="5596"/>
                                </a:lnTo>
                                <a:cubicBezTo>
                                  <a:pt x="13181" y="5787"/>
                                  <a:pt x="13252" y="5977"/>
                                  <a:pt x="13395" y="6096"/>
                                </a:cubicBezTo>
                                <a:cubicBezTo>
                                  <a:pt x="13455" y="6156"/>
                                  <a:pt x="13479" y="6227"/>
                                  <a:pt x="13479" y="6323"/>
                                </a:cubicBezTo>
                                <a:lnTo>
                                  <a:pt x="13479" y="6692"/>
                                </a:lnTo>
                                <a:lnTo>
                                  <a:pt x="13443" y="6692"/>
                                </a:lnTo>
                                <a:cubicBezTo>
                                  <a:pt x="13443" y="7037"/>
                                  <a:pt x="13181" y="7311"/>
                                  <a:pt x="12836" y="7311"/>
                                </a:cubicBezTo>
                                <a:lnTo>
                                  <a:pt x="12526" y="7311"/>
                                </a:lnTo>
                                <a:cubicBezTo>
                                  <a:pt x="12419" y="6501"/>
                                  <a:pt x="11740" y="5894"/>
                                  <a:pt x="10919" y="5894"/>
                                </a:cubicBezTo>
                                <a:cubicBezTo>
                                  <a:pt x="10097" y="5894"/>
                                  <a:pt x="9419" y="6513"/>
                                  <a:pt x="9312" y="7311"/>
                                </a:cubicBezTo>
                                <a:lnTo>
                                  <a:pt x="4061" y="7311"/>
                                </a:lnTo>
                                <a:cubicBezTo>
                                  <a:pt x="3954" y="6501"/>
                                  <a:pt x="3275" y="5894"/>
                                  <a:pt x="2454" y="5894"/>
                                </a:cubicBezTo>
                                <a:cubicBezTo>
                                  <a:pt x="1632" y="5894"/>
                                  <a:pt x="965" y="6501"/>
                                  <a:pt x="846" y="7275"/>
                                </a:cubicBezTo>
                                <a:cubicBezTo>
                                  <a:pt x="608" y="7204"/>
                                  <a:pt x="429" y="6966"/>
                                  <a:pt x="429" y="6692"/>
                                </a:cubicBezTo>
                                <a:lnTo>
                                  <a:pt x="429" y="5465"/>
                                </a:lnTo>
                                <a:lnTo>
                                  <a:pt x="691" y="5465"/>
                                </a:lnTo>
                                <a:cubicBezTo>
                                  <a:pt x="1263" y="5465"/>
                                  <a:pt x="1703" y="5001"/>
                                  <a:pt x="1703" y="4453"/>
                                </a:cubicBezTo>
                                <a:lnTo>
                                  <a:pt x="1703" y="3822"/>
                                </a:lnTo>
                                <a:lnTo>
                                  <a:pt x="2406" y="3644"/>
                                </a:lnTo>
                                <a:cubicBezTo>
                                  <a:pt x="2465" y="3632"/>
                                  <a:pt x="2513" y="3596"/>
                                  <a:pt x="2525" y="3560"/>
                                </a:cubicBezTo>
                                <a:lnTo>
                                  <a:pt x="3954" y="1120"/>
                                </a:lnTo>
                                <a:cubicBezTo>
                                  <a:pt x="4204" y="679"/>
                                  <a:pt x="4680" y="417"/>
                                  <a:pt x="5180" y="417"/>
                                </a:cubicBezTo>
                                <a:close/>
                                <a:moveTo>
                                  <a:pt x="2430" y="6275"/>
                                </a:moveTo>
                                <a:cubicBezTo>
                                  <a:pt x="3108" y="6275"/>
                                  <a:pt x="3656" y="6823"/>
                                  <a:pt x="3656" y="7501"/>
                                </a:cubicBezTo>
                                <a:cubicBezTo>
                                  <a:pt x="3656" y="8168"/>
                                  <a:pt x="3108" y="8716"/>
                                  <a:pt x="2430" y="8716"/>
                                </a:cubicBezTo>
                                <a:cubicBezTo>
                                  <a:pt x="1763" y="8716"/>
                                  <a:pt x="1215" y="8168"/>
                                  <a:pt x="1215" y="7501"/>
                                </a:cubicBezTo>
                                <a:cubicBezTo>
                                  <a:pt x="1215" y="6823"/>
                                  <a:pt x="1763" y="6275"/>
                                  <a:pt x="2430" y="6275"/>
                                </a:cubicBezTo>
                                <a:close/>
                                <a:moveTo>
                                  <a:pt x="10919" y="6275"/>
                                </a:moveTo>
                                <a:cubicBezTo>
                                  <a:pt x="11586" y="6275"/>
                                  <a:pt x="12145" y="6823"/>
                                  <a:pt x="12145" y="7501"/>
                                </a:cubicBezTo>
                                <a:cubicBezTo>
                                  <a:pt x="12145" y="8168"/>
                                  <a:pt x="11586" y="8716"/>
                                  <a:pt x="10919" y="8716"/>
                                </a:cubicBezTo>
                                <a:cubicBezTo>
                                  <a:pt x="10252" y="8716"/>
                                  <a:pt x="9693" y="8168"/>
                                  <a:pt x="9693" y="7501"/>
                                </a:cubicBezTo>
                                <a:cubicBezTo>
                                  <a:pt x="9693" y="6823"/>
                                  <a:pt x="10252" y="6275"/>
                                  <a:pt x="10919" y="6275"/>
                                </a:cubicBezTo>
                                <a:close/>
                                <a:moveTo>
                                  <a:pt x="5144" y="0"/>
                                </a:moveTo>
                                <a:cubicBezTo>
                                  <a:pt x="4501" y="0"/>
                                  <a:pt x="3894" y="334"/>
                                  <a:pt x="3573" y="905"/>
                                </a:cubicBezTo>
                                <a:lnTo>
                                  <a:pt x="2180" y="3275"/>
                                </a:lnTo>
                                <a:lnTo>
                                  <a:pt x="1430" y="3465"/>
                                </a:lnTo>
                                <a:cubicBezTo>
                                  <a:pt x="489" y="3703"/>
                                  <a:pt x="1" y="4477"/>
                                  <a:pt x="1" y="5251"/>
                                </a:cubicBezTo>
                                <a:lnTo>
                                  <a:pt x="1" y="6692"/>
                                </a:lnTo>
                                <a:cubicBezTo>
                                  <a:pt x="1" y="7180"/>
                                  <a:pt x="358" y="7608"/>
                                  <a:pt x="810" y="7692"/>
                                </a:cubicBezTo>
                                <a:cubicBezTo>
                                  <a:pt x="906" y="8501"/>
                                  <a:pt x="1584" y="9132"/>
                                  <a:pt x="2418" y="9132"/>
                                </a:cubicBezTo>
                                <a:cubicBezTo>
                                  <a:pt x="3251" y="9132"/>
                                  <a:pt x="3930" y="8513"/>
                                  <a:pt x="4025" y="7728"/>
                                </a:cubicBezTo>
                                <a:lnTo>
                                  <a:pt x="9300" y="7728"/>
                                </a:lnTo>
                                <a:cubicBezTo>
                                  <a:pt x="9407" y="8525"/>
                                  <a:pt x="10085" y="9132"/>
                                  <a:pt x="10907" y="9132"/>
                                </a:cubicBezTo>
                                <a:cubicBezTo>
                                  <a:pt x="11740" y="9132"/>
                                  <a:pt x="12407" y="8513"/>
                                  <a:pt x="12514" y="7728"/>
                                </a:cubicBezTo>
                                <a:lnTo>
                                  <a:pt x="12824" y="7728"/>
                                </a:lnTo>
                                <a:cubicBezTo>
                                  <a:pt x="13395" y="7728"/>
                                  <a:pt x="13836" y="7263"/>
                                  <a:pt x="13836" y="6716"/>
                                </a:cubicBezTo>
                                <a:lnTo>
                                  <a:pt x="13836" y="6299"/>
                                </a:lnTo>
                                <a:cubicBezTo>
                                  <a:pt x="13848" y="6096"/>
                                  <a:pt x="13776" y="5918"/>
                                  <a:pt x="13645" y="5787"/>
                                </a:cubicBezTo>
                                <a:cubicBezTo>
                                  <a:pt x="13586" y="5727"/>
                                  <a:pt x="13550" y="5656"/>
                                  <a:pt x="13550" y="5561"/>
                                </a:cubicBezTo>
                                <a:lnTo>
                                  <a:pt x="13550" y="4572"/>
                                </a:lnTo>
                                <a:lnTo>
                                  <a:pt x="13788" y="4037"/>
                                </a:lnTo>
                                <a:cubicBezTo>
                                  <a:pt x="13872" y="3846"/>
                                  <a:pt x="13872" y="3656"/>
                                  <a:pt x="13764" y="3501"/>
                                </a:cubicBezTo>
                                <a:cubicBezTo>
                                  <a:pt x="13657" y="3334"/>
                                  <a:pt x="13479" y="3239"/>
                                  <a:pt x="13288" y="3239"/>
                                </a:cubicBezTo>
                                <a:lnTo>
                                  <a:pt x="12443" y="3239"/>
                                </a:lnTo>
                                <a:lnTo>
                                  <a:pt x="10550" y="727"/>
                                </a:lnTo>
                                <a:cubicBezTo>
                                  <a:pt x="10204" y="262"/>
                                  <a:pt x="9657" y="0"/>
                                  <a:pt x="9085" y="0"/>
                                </a:cubicBezTo>
                                <a:close/>
                              </a:path>
                            </a:pathLst>
                          </a:custGeom>
                          <a:grpFill/>
                          <a:ln>
                            <a:solidFill>
                              <a:srgbClr val="FFC000"/>
                            </a:solidFill>
                          </a:ln>
                        </wps:spPr>
                        <wps:bodyPr spcFirstLastPara="1" wrap="square" lIns="91425" tIns="91425" rIns="91425" bIns="91425" anchor="ctr" anchorCtr="0">
                          <a:noAutofit/>
                        </wps:bodyPr>
                      </wps:wsp>
                      <wps:wsp>
                        <wps:cNvPr id="90" name="Google Shape;9963;p92"/>
                        <wps:cNvSpPr/>
                        <wps:spPr>
                          <a:xfrm>
                            <a:off x="52173" y="211710"/>
                            <a:ext cx="52205" cy="51475"/>
                          </a:xfrm>
                          <a:custGeom>
                            <a:avLst/>
                            <a:gdLst/>
                            <a:ahLst/>
                            <a:cxnLst/>
                            <a:rect l="l" t="t" r="r" b="b"/>
                            <a:pathLst>
                              <a:path w="1644" h="1621" extrusionOk="0">
                                <a:moveTo>
                                  <a:pt x="811" y="1"/>
                                </a:moveTo>
                                <a:cubicBezTo>
                                  <a:pt x="584" y="1"/>
                                  <a:pt x="394" y="84"/>
                                  <a:pt x="239" y="239"/>
                                </a:cubicBezTo>
                                <a:cubicBezTo>
                                  <a:pt x="96" y="382"/>
                                  <a:pt x="1" y="596"/>
                                  <a:pt x="1" y="799"/>
                                </a:cubicBezTo>
                                <a:cubicBezTo>
                                  <a:pt x="1" y="1263"/>
                                  <a:pt x="382" y="1620"/>
                                  <a:pt x="822" y="1620"/>
                                </a:cubicBezTo>
                                <a:cubicBezTo>
                                  <a:pt x="1275" y="1620"/>
                                  <a:pt x="1644" y="1263"/>
                                  <a:pt x="1644" y="799"/>
                                </a:cubicBezTo>
                                <a:cubicBezTo>
                                  <a:pt x="1644" y="739"/>
                                  <a:pt x="1632" y="668"/>
                                  <a:pt x="1608" y="608"/>
                                </a:cubicBezTo>
                                <a:cubicBezTo>
                                  <a:pt x="1557" y="546"/>
                                  <a:pt x="1478" y="484"/>
                                  <a:pt x="1389" y="484"/>
                                </a:cubicBezTo>
                                <a:cubicBezTo>
                                  <a:pt x="1375" y="484"/>
                                  <a:pt x="1361" y="486"/>
                                  <a:pt x="1346" y="489"/>
                                </a:cubicBezTo>
                                <a:cubicBezTo>
                                  <a:pt x="1239" y="525"/>
                                  <a:pt x="1168" y="620"/>
                                  <a:pt x="1192" y="727"/>
                                </a:cubicBezTo>
                                <a:cubicBezTo>
                                  <a:pt x="1203" y="763"/>
                                  <a:pt x="1203" y="787"/>
                                  <a:pt x="1203" y="822"/>
                                </a:cubicBezTo>
                                <a:cubicBezTo>
                                  <a:pt x="1203" y="1037"/>
                                  <a:pt x="1025" y="1215"/>
                                  <a:pt x="811" y="1215"/>
                                </a:cubicBezTo>
                                <a:cubicBezTo>
                                  <a:pt x="584" y="1215"/>
                                  <a:pt x="406" y="1037"/>
                                  <a:pt x="406" y="822"/>
                                </a:cubicBezTo>
                                <a:cubicBezTo>
                                  <a:pt x="406" y="596"/>
                                  <a:pt x="584" y="418"/>
                                  <a:pt x="811" y="418"/>
                                </a:cubicBezTo>
                                <a:cubicBezTo>
                                  <a:pt x="930" y="418"/>
                                  <a:pt x="1013" y="322"/>
                                  <a:pt x="1013" y="203"/>
                                </a:cubicBezTo>
                                <a:cubicBezTo>
                                  <a:pt x="1013" y="84"/>
                                  <a:pt x="930" y="1"/>
                                  <a:pt x="811" y="1"/>
                                </a:cubicBezTo>
                                <a:close/>
                              </a:path>
                            </a:pathLst>
                          </a:custGeom>
                          <a:grpFill/>
                          <a:ln>
                            <a:solidFill>
                              <a:srgbClr val="FFC000"/>
                            </a:solidFill>
                          </a:ln>
                        </wps:spPr>
                        <wps:bodyPr spcFirstLastPara="1" wrap="square" lIns="91425" tIns="91425" rIns="91425" bIns="91425" anchor="ctr" anchorCtr="0">
                          <a:noAutofit/>
                        </wps:bodyPr>
                      </wps:wsp>
                      <wps:wsp>
                        <wps:cNvPr id="91" name="Google Shape;9964;p92"/>
                        <wps:cNvSpPr/>
                        <wps:spPr>
                          <a:xfrm>
                            <a:off x="321011" y="211710"/>
                            <a:ext cx="52205" cy="51856"/>
                          </a:xfrm>
                          <a:custGeom>
                            <a:avLst/>
                            <a:gdLst/>
                            <a:ahLst/>
                            <a:cxnLst/>
                            <a:rect l="l" t="t" r="r" b="b"/>
                            <a:pathLst>
                              <a:path w="1644" h="1633" extrusionOk="0">
                                <a:moveTo>
                                  <a:pt x="822" y="1"/>
                                </a:moveTo>
                                <a:cubicBezTo>
                                  <a:pt x="596" y="1"/>
                                  <a:pt x="405" y="84"/>
                                  <a:pt x="238" y="239"/>
                                </a:cubicBezTo>
                                <a:cubicBezTo>
                                  <a:pt x="95" y="382"/>
                                  <a:pt x="0" y="596"/>
                                  <a:pt x="0" y="822"/>
                                </a:cubicBezTo>
                                <a:cubicBezTo>
                                  <a:pt x="0" y="1263"/>
                                  <a:pt x="381" y="1632"/>
                                  <a:pt x="822" y="1632"/>
                                </a:cubicBezTo>
                                <a:cubicBezTo>
                                  <a:pt x="1274" y="1632"/>
                                  <a:pt x="1643" y="1275"/>
                                  <a:pt x="1643" y="822"/>
                                </a:cubicBezTo>
                                <a:cubicBezTo>
                                  <a:pt x="1643" y="763"/>
                                  <a:pt x="1631" y="680"/>
                                  <a:pt x="1608" y="620"/>
                                </a:cubicBezTo>
                                <a:cubicBezTo>
                                  <a:pt x="1577" y="548"/>
                                  <a:pt x="1492" y="484"/>
                                  <a:pt x="1400" y="484"/>
                                </a:cubicBezTo>
                                <a:cubicBezTo>
                                  <a:pt x="1386" y="484"/>
                                  <a:pt x="1372" y="486"/>
                                  <a:pt x="1358" y="489"/>
                                </a:cubicBezTo>
                                <a:cubicBezTo>
                                  <a:pt x="1250" y="525"/>
                                  <a:pt x="1179" y="620"/>
                                  <a:pt x="1215" y="727"/>
                                </a:cubicBezTo>
                                <a:cubicBezTo>
                                  <a:pt x="1227" y="763"/>
                                  <a:pt x="1227" y="787"/>
                                  <a:pt x="1227" y="822"/>
                                </a:cubicBezTo>
                                <a:cubicBezTo>
                                  <a:pt x="1227" y="1037"/>
                                  <a:pt x="1048" y="1215"/>
                                  <a:pt x="822" y="1215"/>
                                </a:cubicBezTo>
                                <a:cubicBezTo>
                                  <a:pt x="596" y="1215"/>
                                  <a:pt x="417" y="1037"/>
                                  <a:pt x="417" y="822"/>
                                </a:cubicBezTo>
                                <a:cubicBezTo>
                                  <a:pt x="417" y="596"/>
                                  <a:pt x="596" y="418"/>
                                  <a:pt x="822" y="418"/>
                                </a:cubicBezTo>
                                <a:cubicBezTo>
                                  <a:pt x="941" y="418"/>
                                  <a:pt x="1036" y="322"/>
                                  <a:pt x="1036" y="203"/>
                                </a:cubicBezTo>
                                <a:cubicBezTo>
                                  <a:pt x="1036" y="84"/>
                                  <a:pt x="941" y="1"/>
                                  <a:pt x="822" y="1"/>
                                </a:cubicBezTo>
                                <a:close/>
                              </a:path>
                            </a:pathLst>
                          </a:custGeom>
                          <a:grpFill/>
                          <a:ln>
                            <a:solidFill>
                              <a:srgbClr val="FFC000"/>
                            </a:solidFill>
                          </a:ln>
                        </wps:spPr>
                        <wps:bodyPr spcFirstLastPara="1" wrap="square" lIns="91425" tIns="91425" rIns="91425" bIns="91425" anchor="ctr" anchorCtr="0">
                          <a:noAutofit/>
                        </wps:bodyPr>
                      </wps:wsp>
                      <wps:wsp>
                        <wps:cNvPr id="92" name="Google Shape;9965;p92"/>
                        <wps:cNvSpPr/>
                        <wps:spPr>
                          <a:xfrm>
                            <a:off x="273379" y="160680"/>
                            <a:ext cx="122892" cy="58016"/>
                          </a:xfrm>
                          <a:custGeom>
                            <a:avLst/>
                            <a:gdLst/>
                            <a:ahLst/>
                            <a:cxnLst/>
                            <a:rect l="l" t="t" r="r" b="b"/>
                            <a:pathLst>
                              <a:path w="3870" h="1827" extrusionOk="0">
                                <a:moveTo>
                                  <a:pt x="2310" y="1"/>
                                </a:moveTo>
                                <a:cubicBezTo>
                                  <a:pt x="1810" y="1"/>
                                  <a:pt x="1334" y="143"/>
                                  <a:pt x="929" y="429"/>
                                </a:cubicBezTo>
                                <a:cubicBezTo>
                                  <a:pt x="524" y="715"/>
                                  <a:pt x="226" y="1096"/>
                                  <a:pt x="48" y="1548"/>
                                </a:cubicBezTo>
                                <a:cubicBezTo>
                                  <a:pt x="0" y="1656"/>
                                  <a:pt x="60" y="1775"/>
                                  <a:pt x="167" y="1810"/>
                                </a:cubicBezTo>
                                <a:cubicBezTo>
                                  <a:pt x="192" y="1822"/>
                                  <a:pt x="218" y="1827"/>
                                  <a:pt x="244" y="1827"/>
                                </a:cubicBezTo>
                                <a:cubicBezTo>
                                  <a:pt x="326" y="1827"/>
                                  <a:pt x="404" y="1773"/>
                                  <a:pt x="441" y="1691"/>
                                </a:cubicBezTo>
                                <a:cubicBezTo>
                                  <a:pt x="738" y="917"/>
                                  <a:pt x="1488" y="405"/>
                                  <a:pt x="2322" y="405"/>
                                </a:cubicBezTo>
                                <a:cubicBezTo>
                                  <a:pt x="2774" y="405"/>
                                  <a:pt x="3191" y="536"/>
                                  <a:pt x="3548" y="798"/>
                                </a:cubicBezTo>
                                <a:cubicBezTo>
                                  <a:pt x="3581" y="831"/>
                                  <a:pt x="3624" y="846"/>
                                  <a:pt x="3667" y="846"/>
                                </a:cubicBezTo>
                                <a:cubicBezTo>
                                  <a:pt x="3732" y="846"/>
                                  <a:pt x="3798" y="813"/>
                                  <a:pt x="3834" y="763"/>
                                </a:cubicBezTo>
                                <a:cubicBezTo>
                                  <a:pt x="3870" y="679"/>
                                  <a:pt x="3858" y="560"/>
                                  <a:pt x="3774" y="489"/>
                                </a:cubicBezTo>
                                <a:cubicBezTo>
                                  <a:pt x="3334" y="179"/>
                                  <a:pt x="2846" y="1"/>
                                  <a:pt x="2310" y="1"/>
                                </a:cubicBezTo>
                                <a:close/>
                              </a:path>
                            </a:pathLst>
                          </a:custGeom>
                          <a:grpFill/>
                          <a:ln>
                            <a:solidFill>
                              <a:srgbClr val="FFC000"/>
                            </a:solidFill>
                          </a:ln>
                        </wps:spPr>
                        <wps:bodyPr spcFirstLastPara="1" wrap="square" lIns="91425" tIns="91425" rIns="91425" bIns="91425" anchor="ctr" anchorCtr="0">
                          <a:noAutofit/>
                        </wps:bodyPr>
                      </wps:wsp>
                      <wps:wsp>
                        <wps:cNvPr id="93" name="Google Shape;9966;p92"/>
                        <wps:cNvSpPr/>
                        <wps:spPr>
                          <a:xfrm>
                            <a:off x="89231" y="25340"/>
                            <a:ext cx="124797" cy="193610"/>
                          </a:xfrm>
                          <a:custGeom>
                            <a:avLst/>
                            <a:gdLst/>
                            <a:ahLst/>
                            <a:cxnLst/>
                            <a:rect l="l" t="t" r="r" b="b"/>
                            <a:pathLst>
                              <a:path w="3930" h="6097" extrusionOk="0">
                                <a:moveTo>
                                  <a:pt x="3513" y="417"/>
                                </a:moveTo>
                                <a:lnTo>
                                  <a:pt x="3513" y="2441"/>
                                </a:lnTo>
                                <a:lnTo>
                                  <a:pt x="822" y="2441"/>
                                </a:lnTo>
                                <a:lnTo>
                                  <a:pt x="1834" y="714"/>
                                </a:lnTo>
                                <a:cubicBezTo>
                                  <a:pt x="1930" y="524"/>
                                  <a:pt x="2144" y="417"/>
                                  <a:pt x="2346" y="417"/>
                                </a:cubicBezTo>
                                <a:close/>
                                <a:moveTo>
                                  <a:pt x="2346" y="0"/>
                                </a:moveTo>
                                <a:cubicBezTo>
                                  <a:pt x="1989" y="0"/>
                                  <a:pt x="1644" y="203"/>
                                  <a:pt x="1465" y="512"/>
                                </a:cubicBezTo>
                                <a:lnTo>
                                  <a:pt x="60" y="2917"/>
                                </a:lnTo>
                                <a:cubicBezTo>
                                  <a:pt x="1" y="3024"/>
                                  <a:pt x="25" y="3143"/>
                                  <a:pt x="132" y="3203"/>
                                </a:cubicBezTo>
                                <a:cubicBezTo>
                                  <a:pt x="155" y="3215"/>
                                  <a:pt x="203" y="3239"/>
                                  <a:pt x="239" y="3239"/>
                                </a:cubicBezTo>
                                <a:cubicBezTo>
                                  <a:pt x="310" y="3239"/>
                                  <a:pt x="370" y="3203"/>
                                  <a:pt x="417" y="3131"/>
                                </a:cubicBezTo>
                                <a:lnTo>
                                  <a:pt x="572" y="2846"/>
                                </a:lnTo>
                                <a:lnTo>
                                  <a:pt x="3513" y="2846"/>
                                </a:lnTo>
                                <a:lnTo>
                                  <a:pt x="3513" y="5882"/>
                                </a:lnTo>
                                <a:cubicBezTo>
                                  <a:pt x="3513" y="6001"/>
                                  <a:pt x="3596" y="6096"/>
                                  <a:pt x="3715" y="6096"/>
                                </a:cubicBezTo>
                                <a:cubicBezTo>
                                  <a:pt x="3835" y="6096"/>
                                  <a:pt x="3930" y="6001"/>
                                  <a:pt x="3930" y="5882"/>
                                </a:cubicBezTo>
                                <a:lnTo>
                                  <a:pt x="3930" y="203"/>
                                </a:lnTo>
                                <a:cubicBezTo>
                                  <a:pt x="3918" y="95"/>
                                  <a:pt x="3823" y="0"/>
                                  <a:pt x="3715" y="0"/>
                                </a:cubicBezTo>
                                <a:close/>
                              </a:path>
                            </a:pathLst>
                          </a:custGeom>
                          <a:grpFill/>
                          <a:ln>
                            <a:solidFill>
                              <a:srgbClr val="FFC000"/>
                            </a:solidFill>
                          </a:ln>
                        </wps:spPr>
                        <wps:bodyPr spcFirstLastPara="1" wrap="square" lIns="91425" tIns="91425" rIns="91425" bIns="91425" anchor="ctr" anchorCtr="0">
                          <a:noAutofit/>
                        </wps:bodyPr>
                      </wps:wsp>
                      <wps:wsp>
                        <wps:cNvPr id="94" name="Google Shape;9967;p92"/>
                        <wps:cNvSpPr/>
                        <wps:spPr>
                          <a:xfrm>
                            <a:off x="226858" y="25340"/>
                            <a:ext cx="120256" cy="102854"/>
                          </a:xfrm>
                          <a:custGeom>
                            <a:avLst/>
                            <a:gdLst/>
                            <a:ahLst/>
                            <a:cxnLst/>
                            <a:rect l="l" t="t" r="r" b="b"/>
                            <a:pathLst>
                              <a:path w="3787" h="3239" extrusionOk="0">
                                <a:moveTo>
                                  <a:pt x="203" y="0"/>
                                </a:moveTo>
                                <a:cubicBezTo>
                                  <a:pt x="84" y="0"/>
                                  <a:pt x="1" y="95"/>
                                  <a:pt x="1" y="214"/>
                                </a:cubicBezTo>
                                <a:lnTo>
                                  <a:pt x="1" y="3024"/>
                                </a:lnTo>
                                <a:cubicBezTo>
                                  <a:pt x="1" y="3143"/>
                                  <a:pt x="84" y="3239"/>
                                  <a:pt x="203" y="3239"/>
                                </a:cubicBezTo>
                                <a:cubicBezTo>
                                  <a:pt x="322" y="3239"/>
                                  <a:pt x="417" y="3143"/>
                                  <a:pt x="417" y="3024"/>
                                </a:cubicBezTo>
                                <a:lnTo>
                                  <a:pt x="417" y="405"/>
                                </a:lnTo>
                                <a:lnTo>
                                  <a:pt x="1977" y="405"/>
                                </a:lnTo>
                                <a:cubicBezTo>
                                  <a:pt x="2132" y="405"/>
                                  <a:pt x="2322" y="512"/>
                                  <a:pt x="2429" y="655"/>
                                </a:cubicBezTo>
                                <a:lnTo>
                                  <a:pt x="3287" y="1786"/>
                                </a:lnTo>
                                <a:cubicBezTo>
                                  <a:pt x="3346" y="1869"/>
                                  <a:pt x="3358" y="1941"/>
                                  <a:pt x="3358" y="2024"/>
                                </a:cubicBezTo>
                                <a:cubicBezTo>
                                  <a:pt x="3358" y="2250"/>
                                  <a:pt x="3180" y="2429"/>
                                  <a:pt x="2953" y="2429"/>
                                </a:cubicBezTo>
                                <a:lnTo>
                                  <a:pt x="1013" y="2429"/>
                                </a:lnTo>
                                <a:cubicBezTo>
                                  <a:pt x="894" y="2429"/>
                                  <a:pt x="798" y="2524"/>
                                  <a:pt x="798" y="2643"/>
                                </a:cubicBezTo>
                                <a:cubicBezTo>
                                  <a:pt x="798" y="2762"/>
                                  <a:pt x="882" y="2846"/>
                                  <a:pt x="1013" y="2846"/>
                                </a:cubicBezTo>
                                <a:lnTo>
                                  <a:pt x="2977" y="2846"/>
                                </a:lnTo>
                                <a:cubicBezTo>
                                  <a:pt x="3418" y="2846"/>
                                  <a:pt x="3787" y="2489"/>
                                  <a:pt x="3787" y="2024"/>
                                </a:cubicBezTo>
                                <a:cubicBezTo>
                                  <a:pt x="3787" y="1846"/>
                                  <a:pt x="3727" y="1691"/>
                                  <a:pt x="3632" y="1536"/>
                                </a:cubicBezTo>
                                <a:lnTo>
                                  <a:pt x="2775" y="405"/>
                                </a:lnTo>
                                <a:cubicBezTo>
                                  <a:pt x="2584" y="155"/>
                                  <a:pt x="2287" y="0"/>
                                  <a:pt x="1965" y="0"/>
                                </a:cubicBezTo>
                                <a:close/>
                              </a:path>
                            </a:pathLst>
                          </a:custGeom>
                          <a:grpFill/>
                          <a:ln>
                            <a:solidFill>
                              <a:srgbClr val="FFC000"/>
                            </a:solidFill>
                          </a:ln>
                        </wps:spPr>
                        <wps:bodyPr spcFirstLastPara="1" wrap="square" lIns="91425" tIns="91425" rIns="91425" bIns="91425" anchor="ctr" anchorCtr="0">
                          <a:noAutofit/>
                        </wps:bodyPr>
                      </wps:wsp>
                      <wps:wsp>
                        <wps:cNvPr id="95" name="Google Shape;9968;p92"/>
                        <wps:cNvSpPr/>
                        <wps:spPr>
                          <a:xfrm>
                            <a:off x="148582" y="128544"/>
                            <a:ext cx="39376" cy="13274"/>
                          </a:xfrm>
                          <a:custGeom>
                            <a:avLst/>
                            <a:gdLst/>
                            <a:ahLst/>
                            <a:cxnLst/>
                            <a:rect l="l" t="t" r="r" b="b"/>
                            <a:pathLst>
                              <a:path w="1240" h="418" extrusionOk="0">
                                <a:moveTo>
                                  <a:pt x="215" y="1"/>
                                </a:moveTo>
                                <a:cubicBezTo>
                                  <a:pt x="96" y="1"/>
                                  <a:pt x="1" y="84"/>
                                  <a:pt x="1" y="203"/>
                                </a:cubicBezTo>
                                <a:cubicBezTo>
                                  <a:pt x="1" y="322"/>
                                  <a:pt x="96" y="417"/>
                                  <a:pt x="215" y="417"/>
                                </a:cubicBezTo>
                                <a:lnTo>
                                  <a:pt x="1025" y="417"/>
                                </a:lnTo>
                                <a:cubicBezTo>
                                  <a:pt x="1144" y="417"/>
                                  <a:pt x="1239" y="322"/>
                                  <a:pt x="1239" y="203"/>
                                </a:cubicBezTo>
                                <a:cubicBezTo>
                                  <a:pt x="1239" y="84"/>
                                  <a:pt x="1156" y="1"/>
                                  <a:pt x="1025" y="1"/>
                                </a:cubicBezTo>
                                <a:close/>
                              </a:path>
                            </a:pathLst>
                          </a:custGeom>
                          <a:grpFill/>
                          <a:ln>
                            <a:solidFill>
                              <a:srgbClr val="FFC000"/>
                            </a:solidFill>
                          </a:ln>
                        </wps:spPr>
                        <wps:bodyPr spcFirstLastPara="1" wrap="square" lIns="91425" tIns="91425" rIns="91425" bIns="91425" anchor="ctr" anchorCtr="0">
                          <a:noAutofit/>
                        </wps:bodyPr>
                      </wps:wsp>
                      <wps:wsp>
                        <wps:cNvPr id="96" name="Google Shape;9969;p92"/>
                        <wps:cNvSpPr/>
                        <wps:spPr>
                          <a:xfrm>
                            <a:off x="251817" y="128544"/>
                            <a:ext cx="39344" cy="13274"/>
                          </a:xfrm>
                          <a:custGeom>
                            <a:avLst/>
                            <a:gdLst/>
                            <a:ahLst/>
                            <a:cxnLst/>
                            <a:rect l="l" t="t" r="r" b="b"/>
                            <a:pathLst>
                              <a:path w="1239" h="418" extrusionOk="0">
                                <a:moveTo>
                                  <a:pt x="203" y="1"/>
                                </a:moveTo>
                                <a:cubicBezTo>
                                  <a:pt x="84" y="1"/>
                                  <a:pt x="0" y="84"/>
                                  <a:pt x="0" y="203"/>
                                </a:cubicBezTo>
                                <a:cubicBezTo>
                                  <a:pt x="0" y="322"/>
                                  <a:pt x="84" y="417"/>
                                  <a:pt x="203" y="417"/>
                                </a:cubicBezTo>
                                <a:lnTo>
                                  <a:pt x="1024" y="417"/>
                                </a:lnTo>
                                <a:cubicBezTo>
                                  <a:pt x="1143" y="417"/>
                                  <a:pt x="1239" y="322"/>
                                  <a:pt x="1239" y="203"/>
                                </a:cubicBezTo>
                                <a:cubicBezTo>
                                  <a:pt x="1239" y="84"/>
                                  <a:pt x="1143" y="1"/>
                                  <a:pt x="1024" y="1"/>
                                </a:cubicBezTo>
                                <a:close/>
                              </a:path>
                            </a:pathLst>
                          </a:custGeom>
                          <a:grpFill/>
                          <a:ln>
                            <a:solidFill>
                              <a:srgbClr val="FFC000"/>
                            </a:solid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3EC721A6" id="Google Shape;9961;p92" o:spid="_x0000_s1026" style="position:absolute;margin-left:165.55pt;margin-top:26.35pt;width:90pt;height:59.25pt;z-index:251803648;mso-position-horizontal-relative:page;mso-width-relative:margin;mso-height-relative:margin" coordsize="440505,290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">
                <v:shape id="Google Shape;9962;p92" o:spid="_x0000_s1027" style="position:absolute;width:440505;height:290018;visibility:visible;mso-wrap-style:square;v-text-anchor:middle" coordsize="13872,9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" path="m13145,4465r,405l12752,4870r,-405l13145,4465xm1275,3941r,489c1275,4775,1013,5049,668,5049r-250,c501,4549,810,4120,1275,3941xm9121,417v441,,857,203,1131,560l12205,3584v35,48,95,72,155,72l13312,3656v119,,202,119,155,226l13372,4060r-798,c12455,4060,12360,4156,12360,4275r,809c12360,5203,12455,5299,12574,5299r607,l13181,5596v,191,71,381,214,500c13455,6156,13479,6227,13479,6323r,369l13443,6692v,345,-262,619,-607,619l12526,7311c12419,6501,11740,5894,10919,5894v-822,,-1500,619,-1607,1417l4061,7311c3954,6501,3275,5894,2454,5894v-822,,-1489,607,-1608,1381c608,7204,429,6966,429,6692r,-1227l691,5465v572,,1012,-464,1012,-1012l1703,3822r703,-178c2465,3632,2513,3596,2525,3560l3954,1120c4204,679,4680,417,5180,417r3941,xm2430,6275v678,,1226,548,1226,1226c3656,8168,3108,8716,2430,8716v-667,,-1215,-548,-1215,-1215c1215,6823,1763,6275,2430,6275xm10919,6275v667,,1226,548,1226,1226c12145,8168,11586,8716,10919,8716v-667,,-1226,-548,-1226,-1215c9693,6823,10252,6275,10919,6275xm5144,c4501,,3894,334,3573,905l2180,3275r-750,190c489,3703,1,4477,1,5251r,1441c1,7180,358,7608,810,7692v96,809,774,1440,1608,1440c3251,9132,3930,8513,4025,7728r5275,c9407,8525,10085,9132,10907,9132v833,,1500,-619,1607,-1404l12824,7728v571,,1012,-465,1012,-1012l13836,6299v12,-203,-60,-381,-191,-512c13586,5727,13550,5656,13550,5561r,-989l13788,4037v84,-191,84,-381,-24,-536c13657,3334,13479,3239,13288,3239r-845,l10550,727c10204,262,9657,,9085,l5144,xe" filled="f" strokecolor="#ffc000">
                  <v:path arrowok="t" o:extrusionok="f"/>
                </v:shape>
                <v:shape id="Google Shape;9963;p92" o:spid="_x0000_s1028" style="position:absolute;left:52173;top:211710;width:52205;height:51475;visibility:visible;mso-wrap-style:square;v-text-anchor:middle" coordsize="1644,1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" path="m811,1c584,1,394,84,239,239,96,382,1,596,1,799v,464,381,821,821,821c1275,1620,1644,1263,1644,799v,-60,-12,-131,-36,-191c1557,546,1478,484,1389,484v-14,,-28,2,-43,5c1239,525,1168,620,1192,727v11,36,11,60,11,95c1203,1037,1025,1215,811,1215,584,1215,406,1037,406,822,406,596,584,418,811,418v119,,202,-96,202,-215c1013,84,930,1,811,1xe" filled="f" strokecolor="#ffc000">
                  <v:path arrowok="t" o:extrusionok="f"/>
                </v:shape>
                <v:shape id="Google Shape;9964;p92" o:spid="_x0000_s1029" style="position:absolute;left:321011;top:211710;width:52205;height:51856;visibility:visible;mso-wrap-style:square;v-text-anchor:middle" coordsize="1644,1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" path="m822,1c596,1,405,84,238,239,95,382,,596,,822v,441,381,810,822,810c1274,1632,1643,1275,1643,822v,-59,-12,-142,-35,-202c1577,548,1492,484,1400,484v-14,,-28,2,-42,5c1250,525,1179,620,1215,727v12,36,12,60,12,95c1227,1037,1048,1215,822,1215,596,1215,417,1037,417,822,417,596,596,418,822,418v119,,214,-96,214,-215c1036,84,941,1,822,1xe" filled="f" strokecolor="#ffc000">
                  <v:path arrowok="t" o:extrusionok="f"/>
                </v:shape>
                <v:shape id="Google Shape;9965;p92" o:spid="_x0000_s1030" style="position:absolute;left:273379;top:160680;width:122892;height:58016;visibility:visible;mso-wrap-style:square;v-text-anchor:middle" coordsize="3870,1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" path="m2310,1c1810,1,1334,143,929,429,524,715,226,1096,48,1548,,1656,60,1775,167,1810v25,12,51,17,77,17c326,1827,404,1773,441,1691,738,917,1488,405,2322,405v452,,869,131,1226,393c3581,831,3624,846,3667,846v65,,131,-33,167,-83c3870,679,3858,560,3774,489,3334,179,2846,1,2310,1xe" filled="f" strokecolor="#ffc000">
                  <v:path arrowok="t" o:extrusionok="f"/>
                </v:shape>
                <v:shape id="Google Shape;9966;p92" o:spid="_x0000_s1031" style="position:absolute;left:89231;top:25340;width:124797;height:193610;visibility:visible;mso-wrap-style:square;v-text-anchor:middle" coordsize="3930,6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" path="m3513,417r,2024l822,2441,1834,714v96,-190,310,-297,512,-297l3513,417xm2346,c1989,,1644,203,1465,512l60,2917v-59,107,-35,226,72,286c155,3215,203,3239,239,3239v71,,131,-36,178,-108l572,2846r2941,l3513,5882v,119,83,214,202,214c3835,6096,3930,6001,3930,5882r,-5679c3918,95,3823,,3715,l2346,xe" filled="f" strokecolor="#ffc000">
                  <v:path arrowok="t" o:extrusionok="f"/>
                </v:shape>
                <v:shape id="Google Shape;9967;p92" o:spid="_x0000_s1032" style="position:absolute;left:226858;top:25340;width:120256;height:102854;visibility:visible;mso-wrap-style:square;v-text-anchor:middle" coordsize="3787,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" path="m203,c84,,1,95,1,214r,2810c1,3143,84,3239,203,3239v119,,214,-96,214,-215l417,405r1560,c2132,405,2322,512,2429,655r858,1131c3346,1869,3358,1941,3358,2024v,226,-178,405,-405,405l1013,2429v-119,,-215,95,-215,214c798,2762,882,2846,1013,2846r1964,c3418,2846,3787,2489,3787,2024v,-178,-60,-333,-155,-488l2775,405c2584,155,2287,,1965,l203,xe" filled="f" strokecolor="#ffc000">
                  <v:path arrowok="t" o:extrusionok="f"/>
                </v:shape>
                <v:shape id="Google Shape;9968;p92" o:spid="_x0000_s1033" style="position:absolute;left:148582;top:128544;width:39376;height:13274;visibility:visible;mso-wrap-style:square;v-text-anchor:middle" coordsize="1240,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" path="m215,1c96,1,1,84,1,203v,119,95,214,214,214l1025,417v119,,214,-95,214,-214c1239,84,1156,1,1025,1l215,1xe" filled="f" strokecolor="#ffc000">
                  <v:path arrowok="t" o:extrusionok="f"/>
                </v:shape>
                <v:shape id="Google Shape;9969;p92" o:spid="_x0000_s1034" style="position:absolute;left:251817;top:128544;width:39344;height:13274;visibility:visible;mso-wrap-style:square;v-text-anchor:middle" coordsize="1239,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" path="m203,1c84,1,,84,,203,,322,84,417,203,417r821,c1143,417,1239,322,1239,203,1239,84,1143,1,1024,1l203,1xe" filled="f" strokecolor="#ffc000">
                  <v:path arrowok="t" o:extrusionok="f"/>
                </v:shape>
                <w10:wrap anchorx="page"/>
              </v:group>
            </w:pict>
          </mc:Fallback>
        </mc:AlternateContent>
      </w:r>
      <w:r w:rsidR="00BA5428" w:rsidRPr="00BA5428">
        <w:rPr>
          <w:noProof/>
          <w:lang w:val="es-SV" w:eastAsia="es-SV"/>
        </w:rPr>
        <mc:AlternateContent>
          <mc:Choice Requires="wpg">
            <w:drawing>
              <wp:anchor distT="0" distB="0" distL="114300" distR="114300" simplePos="0" relativeHeight="251805696" behindDoc="0" locked="0" layoutInCell="1" allowOverlap="1" wp14:anchorId="701E39CE" wp14:editId="21182E1B">
                <wp:simplePos x="0" y="0"/>
                <wp:positionH relativeFrom="margin">
                  <wp:posOffset>733516</wp:posOffset>
                </wp:positionH>
                <wp:positionV relativeFrom="paragraph">
                  <wp:posOffset>1021533</wp:posOffset>
                </wp:positionV>
                <wp:extent cx="5157266" cy="4231308"/>
                <wp:effectExtent l="19050" t="19050" r="24765" b="36195"/>
                <wp:wrapNone/>
                <wp:docPr id="122" name="Grupo 1"/>
                <wp:cNvGraphicFramePr/>
                <a:graphic xmlns:a="http://schemas.openxmlformats.org/drawingml/2006/main">
                  <a:graphicData uri="http://schemas.microsoft.com/office/word/2010/wordprocessingGroup">
                    <wpg:wgp>
                      <wpg:cNvGrpSpPr/>
                      <wpg:grpSpPr>
                        <a:xfrm>
                          <a:off x="0" y="0"/>
                          <a:ext cx="5157266" cy="4231308"/>
                          <a:chOff x="-24153" y="307233"/>
                          <a:chExt cx="4410739" cy="3618850"/>
                        </a:xfrm>
                      </wpg:grpSpPr>
                      <wpg:grpSp>
                        <wpg:cNvPr id="123" name="Grupo 123"/>
                        <wpg:cNvGrpSpPr/>
                        <wpg:grpSpPr>
                          <a:xfrm>
                            <a:off x="0" y="562513"/>
                            <a:ext cx="4282591" cy="3099634"/>
                            <a:chOff x="0" y="562513"/>
                            <a:chExt cx="4282591" cy="3099634"/>
                          </a:xfrm>
                          <a:blipFill>
                            <a:blip r:embed="rId20"/>
                            <a:stretch>
                              <a:fillRect/>
                            </a:stretch>
                          </a:blipFill>
                        </wpg:grpSpPr>
                        <wps:wsp>
                          <wps:cNvPr id="124" name="Google Shape;645;p49"/>
                          <wps:cNvSpPr/>
                          <wps:spPr>
                            <a:xfrm>
                              <a:off x="24439" y="562513"/>
                              <a:ext cx="2337152" cy="2002983"/>
                            </a:xfrm>
                            <a:prstGeom prst="hexagon">
                              <a:avLst>
                                <a:gd name="adj" fmla="val 25000"/>
                                <a:gd name="vf" fmla="val 115470"/>
                              </a:avLst>
                            </a:prstGeom>
                            <a:grpFill/>
                            <a:ln w="38100" cap="flat" cmpd="sng">
                              <a:noFill/>
                              <a:prstDash val="solid"/>
                              <a:round/>
                              <a:headEnd type="none" w="sm" len="sm"/>
                              <a:tailEnd type="none" w="sm" len="sm"/>
                            </a:ln>
                          </wps:spPr>
                          <wps:bodyPr spcFirstLastPara="1" wrap="square" lIns="91425" tIns="91425" rIns="91425" bIns="91425" anchor="ctr" anchorCtr="0">
                            <a:noAutofit/>
                          </wps:bodyPr>
                        </wps:wsp>
                        <wps:wsp>
                          <wps:cNvPr id="125" name="Google Shape;645;p49"/>
                          <wps:cNvSpPr/>
                          <wps:spPr>
                            <a:xfrm>
                              <a:off x="1918033" y="1624898"/>
                              <a:ext cx="2337152" cy="2002983"/>
                            </a:xfrm>
                            <a:prstGeom prst="hexagon">
                              <a:avLst>
                                <a:gd name="adj" fmla="val 25000"/>
                                <a:gd name="vf" fmla="val 115470"/>
                              </a:avLst>
                            </a:prstGeom>
                            <a:grpFill/>
                            <a:ln w="38100" cap="flat" cmpd="sng">
                              <a:noFill/>
                              <a:prstDash val="solid"/>
                              <a:round/>
                              <a:headEnd type="none" w="sm" len="sm"/>
                              <a:tailEnd type="none" w="sm" len="sm"/>
                            </a:ln>
                          </wps:spPr>
                          <wps:bodyPr spcFirstLastPara="1" wrap="square" lIns="91425" tIns="91425" rIns="91425" bIns="91425" anchor="ctr" anchorCtr="0">
                            <a:noAutofit/>
                          </wps:bodyPr>
                        </wps:wsp>
                        <wps:wsp>
                          <wps:cNvPr id="126" name="Google Shape;645;p49"/>
                          <wps:cNvSpPr/>
                          <wps:spPr>
                            <a:xfrm>
                              <a:off x="0" y="2654527"/>
                              <a:ext cx="2337152" cy="1007620"/>
                            </a:xfrm>
                            <a:custGeom>
                              <a:avLst/>
                              <a:gdLst>
                                <a:gd name="connsiteX0" fmla="*/ 0 w 2337152"/>
                                <a:gd name="connsiteY0" fmla="*/ 1001492 h 2002983"/>
                                <a:gd name="connsiteX1" fmla="*/ 500746 w 2337152"/>
                                <a:gd name="connsiteY1" fmla="*/ 0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001492 h 2002983"/>
                                <a:gd name="connsiteX1" fmla="*/ 500746 w 2337152"/>
                                <a:gd name="connsiteY1" fmla="*/ 0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872221 w 2337152"/>
                                <a:gd name="connsiteY5" fmla="*/ 1007620 h 2002983"/>
                                <a:gd name="connsiteX6" fmla="*/ 0 w 2337152"/>
                                <a:gd name="connsiteY6" fmla="*/ 1001492 h 2002983"/>
                                <a:gd name="connsiteX0" fmla="*/ 0 w 2337152"/>
                                <a:gd name="connsiteY0" fmla="*/ 1001492 h 1007620"/>
                                <a:gd name="connsiteX1" fmla="*/ 500746 w 2337152"/>
                                <a:gd name="connsiteY1" fmla="*/ 0 h 1007620"/>
                                <a:gd name="connsiteX2" fmla="*/ 1836406 w 2337152"/>
                                <a:gd name="connsiteY2" fmla="*/ 0 h 1007620"/>
                                <a:gd name="connsiteX3" fmla="*/ 2337152 w 2337152"/>
                                <a:gd name="connsiteY3" fmla="*/ 1001492 h 1007620"/>
                                <a:gd name="connsiteX4" fmla="*/ 1664956 w 2337152"/>
                                <a:gd name="connsiteY4" fmla="*/ 1002858 h 1007620"/>
                                <a:gd name="connsiteX5" fmla="*/ 872221 w 2337152"/>
                                <a:gd name="connsiteY5" fmla="*/ 1007620 h 1007620"/>
                                <a:gd name="connsiteX6" fmla="*/ 0 w 2337152"/>
                                <a:gd name="connsiteY6" fmla="*/ 1001492 h 1007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37152" h="1007620">
                                  <a:moveTo>
                                    <a:pt x="0" y="1001492"/>
                                  </a:moveTo>
                                  <a:lnTo>
                                    <a:pt x="500746" y="0"/>
                                  </a:lnTo>
                                  <a:lnTo>
                                    <a:pt x="1836406" y="0"/>
                                  </a:lnTo>
                                  <a:lnTo>
                                    <a:pt x="2337152" y="1001492"/>
                                  </a:lnTo>
                                  <a:lnTo>
                                    <a:pt x="1664956" y="1002858"/>
                                  </a:lnTo>
                                  <a:lnTo>
                                    <a:pt x="872221" y="1007620"/>
                                  </a:lnTo>
                                  <a:lnTo>
                                    <a:pt x="0" y="1001492"/>
                                  </a:lnTo>
                                  <a:close/>
                                </a:path>
                              </a:pathLst>
                            </a:custGeom>
                            <a:grpFill/>
                            <a:ln w="38100" cap="flat" cmpd="sng">
                              <a:noFill/>
                              <a:prstDash val="solid"/>
                              <a:round/>
                              <a:headEnd type="none" w="sm" len="sm"/>
                              <a:tailEnd type="none" w="sm" len="sm"/>
                            </a:ln>
                          </wps:spPr>
                          <wps:bodyPr spcFirstLastPara="1" wrap="square" lIns="91425" tIns="91425" rIns="91425" bIns="91425" anchor="ctr" anchorCtr="0">
                            <a:noAutofit/>
                          </wps:bodyPr>
                        </wps:wsp>
                        <wps:wsp>
                          <wps:cNvPr id="127" name="Google Shape;645;p49"/>
                          <wps:cNvSpPr/>
                          <wps:spPr>
                            <a:xfrm>
                              <a:off x="1945439" y="574275"/>
                              <a:ext cx="2337152" cy="1001491"/>
                            </a:xfrm>
                            <a:custGeom>
                              <a:avLst/>
                              <a:gdLst>
                                <a:gd name="connsiteX0" fmla="*/ 0 w 2337152"/>
                                <a:gd name="connsiteY0" fmla="*/ 1001492 h 2002983"/>
                                <a:gd name="connsiteX1" fmla="*/ 500746 w 2337152"/>
                                <a:gd name="connsiteY1" fmla="*/ 0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001492 h 2002983"/>
                                <a:gd name="connsiteX1" fmla="*/ 872221 w 2337152"/>
                                <a:gd name="connsiteY1" fmla="*/ 962025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001492 h 2002983"/>
                                <a:gd name="connsiteX1" fmla="*/ 888096 w 2337152"/>
                                <a:gd name="connsiteY1" fmla="*/ 1000125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001492 h 2002983"/>
                                <a:gd name="connsiteX1" fmla="*/ 888096 w 2337152"/>
                                <a:gd name="connsiteY1" fmla="*/ 1003300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367 h 1002858"/>
                                <a:gd name="connsiteX1" fmla="*/ 888096 w 2337152"/>
                                <a:gd name="connsiteY1" fmla="*/ 3175 h 1002858"/>
                                <a:gd name="connsiteX2" fmla="*/ 1687181 w 2337152"/>
                                <a:gd name="connsiteY2" fmla="*/ 0 h 1002858"/>
                                <a:gd name="connsiteX3" fmla="*/ 2337152 w 2337152"/>
                                <a:gd name="connsiteY3" fmla="*/ 1367 h 1002858"/>
                                <a:gd name="connsiteX4" fmla="*/ 1836406 w 2337152"/>
                                <a:gd name="connsiteY4" fmla="*/ 1002858 h 1002858"/>
                                <a:gd name="connsiteX5" fmla="*/ 500746 w 2337152"/>
                                <a:gd name="connsiteY5" fmla="*/ 1002858 h 1002858"/>
                                <a:gd name="connsiteX6" fmla="*/ 0 w 2337152"/>
                                <a:gd name="connsiteY6" fmla="*/ 1367 h 1002858"/>
                                <a:gd name="connsiteX0" fmla="*/ 0 w 2337152"/>
                                <a:gd name="connsiteY0" fmla="*/ 0 h 1001491"/>
                                <a:gd name="connsiteX1" fmla="*/ 888096 w 2337152"/>
                                <a:gd name="connsiteY1" fmla="*/ 1808 h 1001491"/>
                                <a:gd name="connsiteX2" fmla="*/ 1690356 w 2337152"/>
                                <a:gd name="connsiteY2" fmla="*/ 4983 h 1001491"/>
                                <a:gd name="connsiteX3" fmla="*/ 2337152 w 2337152"/>
                                <a:gd name="connsiteY3" fmla="*/ 0 h 1001491"/>
                                <a:gd name="connsiteX4" fmla="*/ 1836406 w 2337152"/>
                                <a:gd name="connsiteY4" fmla="*/ 1001491 h 1001491"/>
                                <a:gd name="connsiteX5" fmla="*/ 500746 w 2337152"/>
                                <a:gd name="connsiteY5" fmla="*/ 1001491 h 1001491"/>
                                <a:gd name="connsiteX6" fmla="*/ 0 w 2337152"/>
                                <a:gd name="connsiteY6" fmla="*/ 0 h 1001491"/>
                                <a:gd name="connsiteX0" fmla="*/ 0 w 2337152"/>
                                <a:gd name="connsiteY0" fmla="*/ 0 h 1001491"/>
                                <a:gd name="connsiteX1" fmla="*/ 888096 w 2337152"/>
                                <a:gd name="connsiteY1" fmla="*/ 1808 h 1001491"/>
                                <a:gd name="connsiteX2" fmla="*/ 1687181 w 2337152"/>
                                <a:gd name="connsiteY2" fmla="*/ 8158 h 1001491"/>
                                <a:gd name="connsiteX3" fmla="*/ 2337152 w 2337152"/>
                                <a:gd name="connsiteY3" fmla="*/ 0 h 1001491"/>
                                <a:gd name="connsiteX4" fmla="*/ 1836406 w 2337152"/>
                                <a:gd name="connsiteY4" fmla="*/ 1001491 h 1001491"/>
                                <a:gd name="connsiteX5" fmla="*/ 500746 w 2337152"/>
                                <a:gd name="connsiteY5" fmla="*/ 1001491 h 1001491"/>
                                <a:gd name="connsiteX6" fmla="*/ 0 w 2337152"/>
                                <a:gd name="connsiteY6" fmla="*/ 0 h 1001491"/>
                                <a:gd name="connsiteX0" fmla="*/ 0 w 2337152"/>
                                <a:gd name="connsiteY0" fmla="*/ 0 h 1001491"/>
                                <a:gd name="connsiteX1" fmla="*/ 888096 w 2337152"/>
                                <a:gd name="connsiteY1" fmla="*/ 1808 h 1001491"/>
                                <a:gd name="connsiteX2" fmla="*/ 1687181 w 2337152"/>
                                <a:gd name="connsiteY2" fmla="*/ 4983 h 1001491"/>
                                <a:gd name="connsiteX3" fmla="*/ 2337152 w 2337152"/>
                                <a:gd name="connsiteY3" fmla="*/ 0 h 1001491"/>
                                <a:gd name="connsiteX4" fmla="*/ 1836406 w 2337152"/>
                                <a:gd name="connsiteY4" fmla="*/ 1001491 h 1001491"/>
                                <a:gd name="connsiteX5" fmla="*/ 500746 w 2337152"/>
                                <a:gd name="connsiteY5" fmla="*/ 1001491 h 1001491"/>
                                <a:gd name="connsiteX6" fmla="*/ 0 w 2337152"/>
                                <a:gd name="connsiteY6" fmla="*/ 0 h 1001491"/>
                                <a:gd name="connsiteX0" fmla="*/ 0 w 2337152"/>
                                <a:gd name="connsiteY0" fmla="*/ 1367 h 1002858"/>
                                <a:gd name="connsiteX1" fmla="*/ 888096 w 2337152"/>
                                <a:gd name="connsiteY1" fmla="*/ 3175 h 1002858"/>
                                <a:gd name="connsiteX2" fmla="*/ 1687181 w 2337152"/>
                                <a:gd name="connsiteY2" fmla="*/ 0 h 1002858"/>
                                <a:gd name="connsiteX3" fmla="*/ 2337152 w 2337152"/>
                                <a:gd name="connsiteY3" fmla="*/ 1367 h 1002858"/>
                                <a:gd name="connsiteX4" fmla="*/ 1836406 w 2337152"/>
                                <a:gd name="connsiteY4" fmla="*/ 1002858 h 1002858"/>
                                <a:gd name="connsiteX5" fmla="*/ 500746 w 2337152"/>
                                <a:gd name="connsiteY5" fmla="*/ 1002858 h 1002858"/>
                                <a:gd name="connsiteX6" fmla="*/ 0 w 2337152"/>
                                <a:gd name="connsiteY6" fmla="*/ 1367 h 1002858"/>
                                <a:gd name="connsiteX0" fmla="*/ 0 w 2337152"/>
                                <a:gd name="connsiteY0" fmla="*/ 1367 h 1002858"/>
                                <a:gd name="connsiteX1" fmla="*/ 888096 w 2337152"/>
                                <a:gd name="connsiteY1" fmla="*/ 3175 h 1002858"/>
                                <a:gd name="connsiteX2" fmla="*/ 1687181 w 2337152"/>
                                <a:gd name="connsiteY2" fmla="*/ 0 h 1002858"/>
                                <a:gd name="connsiteX3" fmla="*/ 2337152 w 2337152"/>
                                <a:gd name="connsiteY3" fmla="*/ 1367 h 1002858"/>
                                <a:gd name="connsiteX4" fmla="*/ 1836406 w 2337152"/>
                                <a:gd name="connsiteY4" fmla="*/ 1002858 h 1002858"/>
                                <a:gd name="connsiteX5" fmla="*/ 500746 w 2337152"/>
                                <a:gd name="connsiteY5" fmla="*/ 1002858 h 1002858"/>
                                <a:gd name="connsiteX6" fmla="*/ 0 w 2337152"/>
                                <a:gd name="connsiteY6" fmla="*/ 1367 h 1002858"/>
                                <a:gd name="connsiteX0" fmla="*/ 0 w 2337152"/>
                                <a:gd name="connsiteY0" fmla="*/ 0 h 1001491"/>
                                <a:gd name="connsiteX1" fmla="*/ 888096 w 2337152"/>
                                <a:gd name="connsiteY1" fmla="*/ 1808 h 1001491"/>
                                <a:gd name="connsiteX2" fmla="*/ 1687181 w 2337152"/>
                                <a:gd name="connsiteY2" fmla="*/ 1808 h 1001491"/>
                                <a:gd name="connsiteX3" fmla="*/ 2337152 w 2337152"/>
                                <a:gd name="connsiteY3" fmla="*/ 0 h 1001491"/>
                                <a:gd name="connsiteX4" fmla="*/ 1836406 w 2337152"/>
                                <a:gd name="connsiteY4" fmla="*/ 1001491 h 1001491"/>
                                <a:gd name="connsiteX5" fmla="*/ 500746 w 2337152"/>
                                <a:gd name="connsiteY5" fmla="*/ 1001491 h 1001491"/>
                                <a:gd name="connsiteX6" fmla="*/ 0 w 2337152"/>
                                <a:gd name="connsiteY6" fmla="*/ 0 h 10014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37152" h="1001491">
                                  <a:moveTo>
                                    <a:pt x="0" y="0"/>
                                  </a:moveTo>
                                  <a:lnTo>
                                    <a:pt x="888096" y="1808"/>
                                  </a:lnTo>
                                  <a:lnTo>
                                    <a:pt x="1687181" y="1808"/>
                                  </a:lnTo>
                                  <a:lnTo>
                                    <a:pt x="2337152" y="0"/>
                                  </a:lnTo>
                                  <a:lnTo>
                                    <a:pt x="1836406" y="1001491"/>
                                  </a:lnTo>
                                  <a:lnTo>
                                    <a:pt x="500746" y="1001491"/>
                                  </a:lnTo>
                                  <a:lnTo>
                                    <a:pt x="0" y="0"/>
                                  </a:lnTo>
                                  <a:close/>
                                </a:path>
                              </a:pathLst>
                            </a:custGeom>
                            <a:grpFill/>
                            <a:ln w="38100" cap="flat" cmpd="sng">
                              <a:noFill/>
                              <a:prstDash val="solid"/>
                              <a:round/>
                              <a:headEnd type="none" w="sm" len="sm"/>
                              <a:tailEnd type="none" w="sm" len="sm"/>
                            </a:ln>
                          </wps:spPr>
                          <wps:bodyPr spcFirstLastPara="1" wrap="square" lIns="91425" tIns="91425" rIns="91425" bIns="91425" anchor="ctr" anchorCtr="0">
                            <a:noAutofit/>
                          </wps:bodyPr>
                        </wps:wsp>
                      </wpg:grpSp>
                      <wps:wsp>
                        <wps:cNvPr id="197" name="Google Shape;645;p49"/>
                        <wps:cNvSpPr/>
                        <wps:spPr>
                          <a:xfrm>
                            <a:off x="2038186" y="307233"/>
                            <a:ext cx="2348400" cy="2122800"/>
                          </a:xfrm>
                          <a:prstGeom prst="hexagon">
                            <a:avLst>
                              <a:gd name="adj" fmla="val 25000"/>
                              <a:gd name="vf" fmla="val 115470"/>
                            </a:avLst>
                          </a:prstGeom>
                          <a:noFill/>
                          <a:ln w="38100" cap="flat" cmpd="sng">
                            <a:solidFill>
                              <a:srgbClr val="FFC000"/>
                            </a:solidFill>
                            <a:prstDash val="solid"/>
                            <a:round/>
                            <a:headEnd type="none" w="sm" len="sm"/>
                            <a:tailEnd type="none" w="sm" len="sm"/>
                          </a:ln>
                        </wps:spPr>
                        <wps:bodyPr spcFirstLastPara="1" wrap="square" lIns="91425" tIns="91425" rIns="91425" bIns="91425" anchor="ctr" anchorCtr="0">
                          <a:noAutofit/>
                        </wps:bodyPr>
                      </wps:wsp>
                      <wps:wsp>
                        <wps:cNvPr id="198" name="Google Shape;646;p49"/>
                        <wps:cNvSpPr/>
                        <wps:spPr>
                          <a:xfrm>
                            <a:off x="-24153" y="1803283"/>
                            <a:ext cx="2348400" cy="2122800"/>
                          </a:xfrm>
                          <a:prstGeom prst="hexagon">
                            <a:avLst>
                              <a:gd name="adj" fmla="val 25000"/>
                              <a:gd name="vf" fmla="val 115470"/>
                            </a:avLst>
                          </a:prstGeom>
                          <a:noFill/>
                          <a:ln w="38100" cap="flat" cmpd="sng">
                            <a:solidFill>
                              <a:srgbClr val="FFC000"/>
                            </a:solidFill>
                            <a:prstDash val="solid"/>
                            <a:round/>
                            <a:headEnd type="none" w="sm" len="sm"/>
                            <a:tailEnd type="none" w="sm" len="sm"/>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3F8D11E5" id="Grupo 1" o:spid="_x0000_s1026" style="position:absolute;margin-left:57.75pt;margin-top:80.45pt;width:406.1pt;height:333.15pt;z-index:251805696;mso-position-horizontal-relative:margin;mso-width-relative:margin;mso-height-relative:margin" coordorigin="-241,3072" coordsize="44107,3618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">
                <v:group id="Grupo 123" o:spid="_x0000_s1027" style="position:absolute;top:5625;width:42825;height:30996" coordorigin=",5625" coordsize="42825,30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Google Shape;645;p49" o:spid="_x0000_s1028" type="#_x0000_t9" style="position:absolute;left:244;top:5625;width:23371;height:20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" adj="4628" filled="f" stroked="f" strokeweight="3pt">
                    <v:stroke startarrowwidth="narrow" startarrowlength="short" endarrowwidth="narrow" endarrowlength="short" joinstyle="round"/>
                    <v:textbox inset="2.53958mm,2.53958mm,2.53958mm,2.53958mm"/>
                  </v:shape>
                  <v:shape id="Google Shape;645;p49" o:spid="_x0000_s1029" type="#_x0000_t9" style="position:absolute;left:19180;top:16248;width:23371;height:200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" adj="4628" filled="f" stroked="f" strokeweight="3pt">
                    <v:stroke startarrowwidth="narrow" startarrowlength="short" endarrowwidth="narrow" endarrowlength="short" joinstyle="round"/>
                    <v:textbox inset="2.53958mm,2.53958mm,2.53958mm,2.53958mm"/>
                  </v:shape>
                  <v:shape id="Google Shape;645;p49" o:spid="_x0000_s1030" style="position:absolute;top:26545;width:23371;height:10076;visibility:visible;mso-wrap-style:square;v-text-anchor:middle" coordsize="2337152,10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" path="m,1001492l500746,,1836406,r500746,1001492l1664956,1002858r-792735,4762l,1001492xe" filled="f" stroked="f" strokeweight="3pt">
                    <v:stroke startarrowwidth="narrow" startarrowlength="short" endarrowwidth="narrow" endarrowlength="short"/>
                    <v:path arrowok="t" o:connecttype="custom" o:connectlocs="0,1001492;500746,0;1836406,0;2337152,1001492;1664956,1002858;872221,1007620;0,1001492" o:connectangles="0,0,0,0,0,0,0"/>
                  </v:shape>
                  <v:shape id="Google Shape;645;p49" o:spid="_x0000_s1031" style="position:absolute;left:19454;top:5742;width:23371;height:10015;visibility:visible;mso-wrap-style:square;v-text-anchor:middle" coordsize="2337152,100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" path="m,l888096,1808r799085,l2337152,,1836406,1001491r-1335660,l,xe" filled="f" stroked="f" strokeweight="3pt">
                    <v:stroke startarrowwidth="narrow" startarrowlength="short" endarrowwidth="narrow" endarrowlength="short"/>
                    <v:path arrowok="t" o:connecttype="custom" o:connectlocs="0,0;888096,1808;1687181,1808;2337152,0;1836406,1001491;500746,1001491;0,0" o:connectangles="0,0,0,0,0,0,0"/>
                  </v:shape>
                </v:group>
                <v:shape id="Google Shape;645;p49" o:spid="_x0000_s1032" type="#_x0000_t9" style="position:absolute;left:20381;top:3072;width:23484;height:2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" adj="4881" filled="f" strokecolor="#ffc000" strokeweight="3pt">
                  <v:stroke startarrowwidth="narrow" startarrowlength="short" endarrowwidth="narrow" endarrowlength="short" joinstyle="round"/>
                  <v:textbox inset="2.53958mm,2.53958mm,2.53958mm,2.53958mm"/>
                </v:shape>
                <v:shape id="Google Shape;646;p49" o:spid="_x0000_s1033" type="#_x0000_t9" style="position:absolute;left:-241;top:18032;width:23483;height:2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" adj="4881" filled="f" strokecolor="#ffc000" strokeweight="3pt">
                  <v:stroke startarrowwidth="narrow" startarrowlength="short" endarrowwidth="narrow" endarrowlength="short" joinstyle="round"/>
                  <v:textbox inset="2.53958mm,2.53958mm,2.53958mm,2.53958mm"/>
                </v:shape>
                <w10:wrap anchorx="margin"/>
              </v:group>
            </w:pict>
          </mc:Fallback>
        </mc:AlternateContent>
      </w:r>
    </w:p>
    <w:p w14:paraId="3EAD9F38" w14:textId="475968E2" w:rsidR="00BA5428" w:rsidRDefault="00BA5428" w:rsidP="00BA5428"/>
    <w:p w14:paraId="4C196E8F" w14:textId="77777777" w:rsidR="005718BB" w:rsidRDefault="005718BB" w:rsidP="00BA5428"/>
    <w:p w14:paraId="1C97D210" w14:textId="0AA39BF8" w:rsidR="00BA5428" w:rsidRDefault="00BA5428" w:rsidP="00BA5428"/>
    <w:p w14:paraId="65961365" w14:textId="497305B3" w:rsidR="00BA5428" w:rsidRDefault="00BA5428" w:rsidP="00BA5428"/>
    <w:p w14:paraId="5CAE6F1B" w14:textId="7DB57A1A" w:rsidR="00BA5428" w:rsidRDefault="00BA5428" w:rsidP="00BA5428"/>
    <w:p w14:paraId="5034C9B8" w14:textId="142B68FE" w:rsidR="00BA5428" w:rsidRDefault="00BA5428" w:rsidP="00BA5428"/>
    <w:p w14:paraId="6067A73F" w14:textId="038806F7" w:rsidR="00BA5428" w:rsidRDefault="00BA5428" w:rsidP="00BA5428"/>
    <w:p w14:paraId="147FD480" w14:textId="7A8990B2" w:rsidR="00BA5428" w:rsidRDefault="00BA5428" w:rsidP="00BA5428"/>
    <w:p w14:paraId="56AC66DE" w14:textId="38CE00A8" w:rsidR="00BA5428" w:rsidRDefault="00BA5428" w:rsidP="00BA5428"/>
    <w:p w14:paraId="44FB26AE" w14:textId="7207CAEF" w:rsidR="00BA5428" w:rsidRDefault="00BA5428" w:rsidP="00BA5428"/>
    <w:p w14:paraId="300117FB" w14:textId="3501B40D" w:rsidR="00BA5428" w:rsidRDefault="00BA5428" w:rsidP="00BA5428"/>
    <w:p w14:paraId="1D653596" w14:textId="4EC56D52" w:rsidR="00BA5428" w:rsidRDefault="00BA5428" w:rsidP="00BA5428"/>
    <w:p w14:paraId="06FFB49D" w14:textId="1AC0AC00" w:rsidR="00BA5428" w:rsidRDefault="00BA5428" w:rsidP="00BA5428"/>
    <w:p w14:paraId="6C9341FB" w14:textId="68572D0C" w:rsidR="00BA5428" w:rsidRDefault="00BA5428" w:rsidP="00BA5428"/>
    <w:p w14:paraId="736810BB" w14:textId="0C66019B" w:rsidR="00BA5428" w:rsidRDefault="00BA5428" w:rsidP="00BA5428"/>
    <w:p w14:paraId="40584371" w14:textId="77777777" w:rsidR="00BA5428" w:rsidRDefault="00BA5428" w:rsidP="00BA5428"/>
    <w:p w14:paraId="6C4E5D54" w14:textId="155F5F1F" w:rsidR="00BA5428" w:rsidRDefault="00BA5428" w:rsidP="00BA5428"/>
    <w:p w14:paraId="06D0E8A1" w14:textId="17791D17" w:rsidR="00BA5428" w:rsidRDefault="00BA5428" w:rsidP="00BA5428"/>
    <w:p w14:paraId="1C5DC277" w14:textId="7BCC49C1" w:rsidR="00BA5428" w:rsidRPr="00BA5428" w:rsidRDefault="00BA5428" w:rsidP="00BA5428">
      <w:pPr>
        <w:jc w:val="right"/>
      </w:pPr>
    </w:p>
    <w:p w14:paraId="3C800127" w14:textId="6DF8503A" w:rsidR="00BA5428" w:rsidRPr="00F303AE" w:rsidRDefault="00F303AE" w:rsidP="00F303AE">
      <w:pPr>
        <w:ind w:left="567"/>
        <w:jc w:val="right"/>
        <w:rPr>
          <w:rFonts w:ascii="Museo Sans 300" w:hAnsi="Museo Sans 300"/>
          <w:b/>
          <w:color w:val="595959" w:themeColor="text1" w:themeTint="A6"/>
          <w:sz w:val="72"/>
          <w:szCs w:val="72"/>
        </w:rPr>
      </w:pPr>
      <w:r>
        <w:rPr>
          <w:rFonts w:ascii="Museo Sans 300" w:hAnsi="Museo Sans 300"/>
          <w:b/>
          <w:color w:val="595959" w:themeColor="text1" w:themeTint="A6"/>
          <w:sz w:val="72"/>
          <w:szCs w:val="72"/>
        </w:rPr>
        <w:t>GESTIÓN DE LA SEGURIDAD VIAL</w:t>
      </w:r>
      <w:r w:rsidR="00BA5428" w:rsidRPr="00F8359A">
        <w:rPr>
          <w:lang w:val="es-SV"/>
        </w:rPr>
        <w:br w:type="page"/>
      </w:r>
    </w:p>
    <w:p w14:paraId="6555193C" w14:textId="77777777" w:rsidR="00013FC7" w:rsidRPr="00F8359A" w:rsidRDefault="00013FC7" w:rsidP="00D76EF8">
      <w:pPr>
        <w:rPr>
          <w:lang w:val="es-SV"/>
        </w:rPr>
      </w:pPr>
    </w:p>
    <w:tbl>
      <w:tblPr>
        <w:tblW w:w="4977" w:type="pct"/>
        <w:jc w:val="center"/>
        <w:tblLayout w:type="fixed"/>
        <w:tblCellMar>
          <w:left w:w="0" w:type="dxa"/>
          <w:right w:w="0" w:type="dxa"/>
        </w:tblCellMar>
        <w:tblLook w:val="04A0" w:firstRow="1" w:lastRow="0" w:firstColumn="1" w:lastColumn="0" w:noHBand="0" w:noVBand="1"/>
        <w:tblDescription w:val="Diseño de tabla principal"/>
      </w:tblPr>
      <w:tblGrid>
        <w:gridCol w:w="5700"/>
        <w:gridCol w:w="4093"/>
      </w:tblGrid>
      <w:tr w:rsidR="004A7542" w:rsidRPr="00C01689" w14:paraId="645D3B21" w14:textId="77777777" w:rsidTr="00F5390D">
        <w:trPr>
          <w:trHeight w:val="12855"/>
          <w:jc w:val="center"/>
        </w:trPr>
        <w:tc>
          <w:tcPr>
            <w:tcW w:w="5979" w:type="dxa"/>
            <w:tcBorders>
              <w:right w:val="single" w:sz="12" w:space="0" w:color="FFCA08" w:themeColor="accent1"/>
            </w:tcBorders>
            <w:tcMar>
              <w:right w:w="0" w:type="dxa"/>
            </w:tcMar>
          </w:tcPr>
          <w:tbl>
            <w:tblPr>
              <w:tblW w:w="5711" w:type="dxa"/>
              <w:tblInd w:w="284" w:type="dxa"/>
              <w:tblBorders>
                <w:insideH w:val="single" w:sz="8" w:space="0" w:color="auto"/>
                <w:insideV w:val="single" w:sz="8" w:space="0" w:color="auto"/>
              </w:tblBorders>
              <w:tblLayout w:type="fixed"/>
              <w:tblCellMar>
                <w:left w:w="360" w:type="dxa"/>
                <w:bottom w:w="288" w:type="dxa"/>
                <w:right w:w="360" w:type="dxa"/>
              </w:tblCellMar>
              <w:tblLook w:val="04A0" w:firstRow="1" w:lastRow="0" w:firstColumn="1" w:lastColumn="0" w:noHBand="0" w:noVBand="1"/>
              <w:tblDescription w:val="Diseño de tabla de lado izquierdo"/>
            </w:tblPr>
            <w:tblGrid>
              <w:gridCol w:w="5711"/>
            </w:tblGrid>
            <w:tr w:rsidR="004A7542" w:rsidRPr="00FD3A13" w14:paraId="763C6888" w14:textId="77777777" w:rsidTr="00053B98">
              <w:trPr>
                <w:trHeight w:hRule="exact" w:val="2736"/>
              </w:trPr>
              <w:tc>
                <w:tcPr>
                  <w:tcW w:w="5000" w:type="pct"/>
                  <w:tcBorders>
                    <w:bottom w:val="single" w:sz="12" w:space="0" w:color="FFCA08" w:themeColor="accent1"/>
                  </w:tcBorders>
                  <w:tcMar>
                    <w:top w:w="0" w:type="dxa"/>
                  </w:tcMar>
                </w:tcPr>
                <w:p w14:paraId="6A94A37C" w14:textId="2A1CE5EE" w:rsidR="00BA5428" w:rsidRPr="00C15932" w:rsidRDefault="00BA5428" w:rsidP="00C15932">
                  <w:pPr>
                    <w:tabs>
                      <w:tab w:val="left" w:pos="2051"/>
                    </w:tabs>
                    <w:ind w:left="177"/>
                    <w:jc w:val="left"/>
                    <w:rPr>
                      <w:rFonts w:ascii="Museo Sans 300" w:hAnsi="Museo Sans 300"/>
                      <w:sz w:val="52"/>
                      <w:szCs w:val="52"/>
                    </w:rPr>
                  </w:pPr>
                  <w:r w:rsidRPr="00C15932">
                    <w:rPr>
                      <w:rFonts w:ascii="Museo Sans 300" w:hAnsi="Museo Sans 300"/>
                      <w:b/>
                      <w:bCs/>
                      <w:color w:val="FFC000"/>
                      <w:sz w:val="52"/>
                      <w:szCs w:val="52"/>
                    </w:rPr>
                    <w:t>01</w:t>
                  </w:r>
                  <w:r w:rsidRPr="00C15932">
                    <w:rPr>
                      <w:rFonts w:ascii="Museo Sans 300" w:hAnsi="Museo Sans 300"/>
                      <w:sz w:val="52"/>
                      <w:szCs w:val="52"/>
                    </w:rPr>
                    <w:t xml:space="preserve"> </w:t>
                  </w:r>
                  <w:r w:rsidRPr="00D82A20">
                    <w:rPr>
                      <w:rFonts w:ascii="Museo Sans 300" w:hAnsi="Museo Sans 300"/>
                      <w:b/>
                      <w:bCs/>
                      <w:color w:val="7F7F7F" w:themeColor="text1" w:themeTint="80"/>
                      <w:sz w:val="52"/>
                      <w:szCs w:val="52"/>
                    </w:rPr>
                    <w:t>PILAR:</w:t>
                  </w:r>
                  <w:r w:rsidRPr="00C15932">
                    <w:rPr>
                      <w:rFonts w:ascii="Museo Sans 300" w:hAnsi="Museo Sans 300"/>
                      <w:sz w:val="52"/>
                      <w:szCs w:val="52"/>
                    </w:rPr>
                    <w:t xml:space="preserve"> </w:t>
                  </w:r>
                </w:p>
                <w:p w14:paraId="0B487851" w14:textId="6F3247B9" w:rsidR="0046609D" w:rsidRPr="00053B98" w:rsidRDefault="0026482C" w:rsidP="00053B98">
                  <w:pPr>
                    <w:tabs>
                      <w:tab w:val="left" w:pos="2051"/>
                    </w:tabs>
                    <w:spacing w:line="360" w:lineRule="auto"/>
                    <w:ind w:left="177" w:right="253"/>
                    <w:jc w:val="both"/>
                    <w:rPr>
                      <w:rFonts w:ascii="Museo Sans 500" w:hAnsi="Museo Sans 500"/>
                      <w:b/>
                      <w:bCs/>
                      <w:sz w:val="56"/>
                      <w:szCs w:val="56"/>
                    </w:rPr>
                  </w:pPr>
                  <w:r w:rsidRPr="005718BB">
                    <w:rPr>
                      <w:rFonts w:ascii="Museo Sans 300" w:hAnsi="Museo Sans 300"/>
                      <w:bCs/>
                      <w:noProof/>
                      <w:lang w:val="es-SV" w:eastAsia="es-SV"/>
                    </w:rPr>
                    <mc:AlternateContent>
                      <mc:Choice Requires="wpg">
                        <w:drawing>
                          <wp:anchor distT="0" distB="0" distL="114300" distR="114300" simplePos="0" relativeHeight="251815936" behindDoc="0" locked="0" layoutInCell="1" allowOverlap="1" wp14:anchorId="285FE2C3" wp14:editId="3BE48A86">
                            <wp:simplePos x="0" y="0"/>
                            <wp:positionH relativeFrom="page">
                              <wp:posOffset>2568575</wp:posOffset>
                            </wp:positionH>
                            <wp:positionV relativeFrom="paragraph">
                              <wp:posOffset>1033144</wp:posOffset>
                            </wp:positionV>
                            <wp:extent cx="805120" cy="367665"/>
                            <wp:effectExtent l="0" t="0" r="14605" b="13335"/>
                            <wp:wrapNone/>
                            <wp:docPr id="211" name="Google Shape;9961;p92"/>
                            <wp:cNvGraphicFramePr/>
                            <a:graphic xmlns:a="http://schemas.openxmlformats.org/drawingml/2006/main">
                              <a:graphicData uri="http://schemas.microsoft.com/office/word/2010/wordprocessingGroup">
                                <wpg:wgp>
                                  <wpg:cNvGrpSpPr/>
                                  <wpg:grpSpPr>
                                    <a:xfrm>
                                      <a:off x="0" y="0"/>
                                      <a:ext cx="805120" cy="367665"/>
                                      <a:chOff x="0" y="0"/>
                                      <a:chExt cx="440505" cy="290018"/>
                                    </a:xfrm>
                                    <a:solidFill>
                                      <a:srgbClr val="FFC000"/>
                                    </a:solidFill>
                                  </wpg:grpSpPr>
                                  <wps:wsp>
                                    <wps:cNvPr id="212" name="Google Shape;9962;p92"/>
                                    <wps:cNvSpPr/>
                                    <wps:spPr>
                                      <a:xfrm>
                                        <a:off x="0" y="0"/>
                                        <a:ext cx="440505" cy="290018"/>
                                      </a:xfrm>
                                      <a:custGeom>
                                        <a:avLst/>
                                        <a:gdLst/>
                                        <a:ahLst/>
                                        <a:cxnLst/>
                                        <a:rect l="l" t="t" r="r" b="b"/>
                                        <a:pathLst>
                                          <a:path w="13872" h="9133" extrusionOk="0">
                                            <a:moveTo>
                                              <a:pt x="13145" y="4465"/>
                                            </a:moveTo>
                                            <a:lnTo>
                                              <a:pt x="13145" y="4870"/>
                                            </a:lnTo>
                                            <a:lnTo>
                                              <a:pt x="12752" y="4870"/>
                                            </a:lnTo>
                                            <a:lnTo>
                                              <a:pt x="12752" y="4465"/>
                                            </a:lnTo>
                                            <a:close/>
                                            <a:moveTo>
                                              <a:pt x="1275" y="3941"/>
                                            </a:moveTo>
                                            <a:lnTo>
                                              <a:pt x="1275" y="4430"/>
                                            </a:lnTo>
                                            <a:cubicBezTo>
                                              <a:pt x="1275" y="4775"/>
                                              <a:pt x="1013" y="5049"/>
                                              <a:pt x="668" y="5049"/>
                                            </a:cubicBezTo>
                                            <a:lnTo>
                                              <a:pt x="418" y="5049"/>
                                            </a:lnTo>
                                            <a:cubicBezTo>
                                              <a:pt x="501" y="4549"/>
                                              <a:pt x="810" y="4120"/>
                                              <a:pt x="1275" y="3941"/>
                                            </a:cubicBezTo>
                                            <a:close/>
                                            <a:moveTo>
                                              <a:pt x="9121" y="417"/>
                                            </a:moveTo>
                                            <a:cubicBezTo>
                                              <a:pt x="9562" y="417"/>
                                              <a:pt x="9978" y="620"/>
                                              <a:pt x="10252" y="977"/>
                                            </a:cubicBezTo>
                                            <a:lnTo>
                                              <a:pt x="12205" y="3584"/>
                                            </a:lnTo>
                                            <a:cubicBezTo>
                                              <a:pt x="12240" y="3632"/>
                                              <a:pt x="12300" y="3656"/>
                                              <a:pt x="12360" y="3656"/>
                                            </a:cubicBezTo>
                                            <a:lnTo>
                                              <a:pt x="13312" y="3656"/>
                                            </a:lnTo>
                                            <a:cubicBezTo>
                                              <a:pt x="13431" y="3656"/>
                                              <a:pt x="13514" y="3775"/>
                                              <a:pt x="13467" y="3882"/>
                                            </a:cubicBezTo>
                                            <a:lnTo>
                                              <a:pt x="13372" y="4060"/>
                                            </a:lnTo>
                                            <a:lnTo>
                                              <a:pt x="12574" y="4060"/>
                                            </a:lnTo>
                                            <a:cubicBezTo>
                                              <a:pt x="12455" y="4060"/>
                                              <a:pt x="12360" y="4156"/>
                                              <a:pt x="12360" y="4275"/>
                                            </a:cubicBezTo>
                                            <a:lnTo>
                                              <a:pt x="12360" y="5084"/>
                                            </a:lnTo>
                                            <a:cubicBezTo>
                                              <a:pt x="12360" y="5203"/>
                                              <a:pt x="12455" y="5299"/>
                                              <a:pt x="12574" y="5299"/>
                                            </a:cubicBezTo>
                                            <a:lnTo>
                                              <a:pt x="13181" y="5299"/>
                                            </a:lnTo>
                                            <a:lnTo>
                                              <a:pt x="13181" y="5596"/>
                                            </a:lnTo>
                                            <a:cubicBezTo>
                                              <a:pt x="13181" y="5787"/>
                                              <a:pt x="13252" y="5977"/>
                                              <a:pt x="13395" y="6096"/>
                                            </a:cubicBezTo>
                                            <a:cubicBezTo>
                                              <a:pt x="13455" y="6156"/>
                                              <a:pt x="13479" y="6227"/>
                                              <a:pt x="13479" y="6323"/>
                                            </a:cubicBezTo>
                                            <a:lnTo>
                                              <a:pt x="13479" y="6692"/>
                                            </a:lnTo>
                                            <a:lnTo>
                                              <a:pt x="13443" y="6692"/>
                                            </a:lnTo>
                                            <a:cubicBezTo>
                                              <a:pt x="13443" y="7037"/>
                                              <a:pt x="13181" y="7311"/>
                                              <a:pt x="12836" y="7311"/>
                                            </a:cubicBezTo>
                                            <a:lnTo>
                                              <a:pt x="12526" y="7311"/>
                                            </a:lnTo>
                                            <a:cubicBezTo>
                                              <a:pt x="12419" y="6501"/>
                                              <a:pt x="11740" y="5894"/>
                                              <a:pt x="10919" y="5894"/>
                                            </a:cubicBezTo>
                                            <a:cubicBezTo>
                                              <a:pt x="10097" y="5894"/>
                                              <a:pt x="9419" y="6513"/>
                                              <a:pt x="9312" y="7311"/>
                                            </a:cubicBezTo>
                                            <a:lnTo>
                                              <a:pt x="4061" y="7311"/>
                                            </a:lnTo>
                                            <a:cubicBezTo>
                                              <a:pt x="3954" y="6501"/>
                                              <a:pt x="3275" y="5894"/>
                                              <a:pt x="2454" y="5894"/>
                                            </a:cubicBezTo>
                                            <a:cubicBezTo>
                                              <a:pt x="1632" y="5894"/>
                                              <a:pt x="965" y="6501"/>
                                              <a:pt x="846" y="7275"/>
                                            </a:cubicBezTo>
                                            <a:cubicBezTo>
                                              <a:pt x="608" y="7204"/>
                                              <a:pt x="429" y="6966"/>
                                              <a:pt x="429" y="6692"/>
                                            </a:cubicBezTo>
                                            <a:lnTo>
                                              <a:pt x="429" y="5465"/>
                                            </a:lnTo>
                                            <a:lnTo>
                                              <a:pt x="691" y="5465"/>
                                            </a:lnTo>
                                            <a:cubicBezTo>
                                              <a:pt x="1263" y="5465"/>
                                              <a:pt x="1703" y="5001"/>
                                              <a:pt x="1703" y="4453"/>
                                            </a:cubicBezTo>
                                            <a:lnTo>
                                              <a:pt x="1703" y="3822"/>
                                            </a:lnTo>
                                            <a:lnTo>
                                              <a:pt x="2406" y="3644"/>
                                            </a:lnTo>
                                            <a:cubicBezTo>
                                              <a:pt x="2465" y="3632"/>
                                              <a:pt x="2513" y="3596"/>
                                              <a:pt x="2525" y="3560"/>
                                            </a:cubicBezTo>
                                            <a:lnTo>
                                              <a:pt x="3954" y="1120"/>
                                            </a:lnTo>
                                            <a:cubicBezTo>
                                              <a:pt x="4204" y="679"/>
                                              <a:pt x="4680" y="417"/>
                                              <a:pt x="5180" y="417"/>
                                            </a:cubicBezTo>
                                            <a:close/>
                                            <a:moveTo>
                                              <a:pt x="2430" y="6275"/>
                                            </a:moveTo>
                                            <a:cubicBezTo>
                                              <a:pt x="3108" y="6275"/>
                                              <a:pt x="3656" y="6823"/>
                                              <a:pt x="3656" y="7501"/>
                                            </a:cubicBezTo>
                                            <a:cubicBezTo>
                                              <a:pt x="3656" y="8168"/>
                                              <a:pt x="3108" y="8716"/>
                                              <a:pt x="2430" y="8716"/>
                                            </a:cubicBezTo>
                                            <a:cubicBezTo>
                                              <a:pt x="1763" y="8716"/>
                                              <a:pt x="1215" y="8168"/>
                                              <a:pt x="1215" y="7501"/>
                                            </a:cubicBezTo>
                                            <a:cubicBezTo>
                                              <a:pt x="1215" y="6823"/>
                                              <a:pt x="1763" y="6275"/>
                                              <a:pt x="2430" y="6275"/>
                                            </a:cubicBezTo>
                                            <a:close/>
                                            <a:moveTo>
                                              <a:pt x="10919" y="6275"/>
                                            </a:moveTo>
                                            <a:cubicBezTo>
                                              <a:pt x="11586" y="6275"/>
                                              <a:pt x="12145" y="6823"/>
                                              <a:pt x="12145" y="7501"/>
                                            </a:cubicBezTo>
                                            <a:cubicBezTo>
                                              <a:pt x="12145" y="8168"/>
                                              <a:pt x="11586" y="8716"/>
                                              <a:pt x="10919" y="8716"/>
                                            </a:cubicBezTo>
                                            <a:cubicBezTo>
                                              <a:pt x="10252" y="8716"/>
                                              <a:pt x="9693" y="8168"/>
                                              <a:pt x="9693" y="7501"/>
                                            </a:cubicBezTo>
                                            <a:cubicBezTo>
                                              <a:pt x="9693" y="6823"/>
                                              <a:pt x="10252" y="6275"/>
                                              <a:pt x="10919" y="6275"/>
                                            </a:cubicBezTo>
                                            <a:close/>
                                            <a:moveTo>
                                              <a:pt x="5144" y="0"/>
                                            </a:moveTo>
                                            <a:cubicBezTo>
                                              <a:pt x="4501" y="0"/>
                                              <a:pt x="3894" y="334"/>
                                              <a:pt x="3573" y="905"/>
                                            </a:cubicBezTo>
                                            <a:lnTo>
                                              <a:pt x="2180" y="3275"/>
                                            </a:lnTo>
                                            <a:lnTo>
                                              <a:pt x="1430" y="3465"/>
                                            </a:lnTo>
                                            <a:cubicBezTo>
                                              <a:pt x="489" y="3703"/>
                                              <a:pt x="1" y="4477"/>
                                              <a:pt x="1" y="5251"/>
                                            </a:cubicBezTo>
                                            <a:lnTo>
                                              <a:pt x="1" y="6692"/>
                                            </a:lnTo>
                                            <a:cubicBezTo>
                                              <a:pt x="1" y="7180"/>
                                              <a:pt x="358" y="7608"/>
                                              <a:pt x="810" y="7692"/>
                                            </a:cubicBezTo>
                                            <a:cubicBezTo>
                                              <a:pt x="906" y="8501"/>
                                              <a:pt x="1584" y="9132"/>
                                              <a:pt x="2418" y="9132"/>
                                            </a:cubicBezTo>
                                            <a:cubicBezTo>
                                              <a:pt x="3251" y="9132"/>
                                              <a:pt x="3930" y="8513"/>
                                              <a:pt x="4025" y="7728"/>
                                            </a:cubicBezTo>
                                            <a:lnTo>
                                              <a:pt x="9300" y="7728"/>
                                            </a:lnTo>
                                            <a:cubicBezTo>
                                              <a:pt x="9407" y="8525"/>
                                              <a:pt x="10085" y="9132"/>
                                              <a:pt x="10907" y="9132"/>
                                            </a:cubicBezTo>
                                            <a:cubicBezTo>
                                              <a:pt x="11740" y="9132"/>
                                              <a:pt x="12407" y="8513"/>
                                              <a:pt x="12514" y="7728"/>
                                            </a:cubicBezTo>
                                            <a:lnTo>
                                              <a:pt x="12824" y="7728"/>
                                            </a:lnTo>
                                            <a:cubicBezTo>
                                              <a:pt x="13395" y="7728"/>
                                              <a:pt x="13836" y="7263"/>
                                              <a:pt x="13836" y="6716"/>
                                            </a:cubicBezTo>
                                            <a:lnTo>
                                              <a:pt x="13836" y="6299"/>
                                            </a:lnTo>
                                            <a:cubicBezTo>
                                              <a:pt x="13848" y="6096"/>
                                              <a:pt x="13776" y="5918"/>
                                              <a:pt x="13645" y="5787"/>
                                            </a:cubicBezTo>
                                            <a:cubicBezTo>
                                              <a:pt x="13586" y="5727"/>
                                              <a:pt x="13550" y="5656"/>
                                              <a:pt x="13550" y="5561"/>
                                            </a:cubicBezTo>
                                            <a:lnTo>
                                              <a:pt x="13550" y="4572"/>
                                            </a:lnTo>
                                            <a:lnTo>
                                              <a:pt x="13788" y="4037"/>
                                            </a:lnTo>
                                            <a:cubicBezTo>
                                              <a:pt x="13872" y="3846"/>
                                              <a:pt x="13872" y="3656"/>
                                              <a:pt x="13764" y="3501"/>
                                            </a:cubicBezTo>
                                            <a:cubicBezTo>
                                              <a:pt x="13657" y="3334"/>
                                              <a:pt x="13479" y="3239"/>
                                              <a:pt x="13288" y="3239"/>
                                            </a:cubicBezTo>
                                            <a:lnTo>
                                              <a:pt x="12443" y="3239"/>
                                            </a:lnTo>
                                            <a:lnTo>
                                              <a:pt x="10550" y="727"/>
                                            </a:lnTo>
                                            <a:cubicBezTo>
                                              <a:pt x="10204" y="262"/>
                                              <a:pt x="9657" y="0"/>
                                              <a:pt x="9085" y="0"/>
                                            </a:cubicBezTo>
                                            <a:close/>
                                          </a:path>
                                        </a:pathLst>
                                      </a:custGeom>
                                      <a:grpFill/>
                                      <a:ln>
                                        <a:solidFill>
                                          <a:srgbClr val="FFC000"/>
                                        </a:solidFill>
                                      </a:ln>
                                    </wps:spPr>
                                    <wps:bodyPr spcFirstLastPara="1" wrap="square" lIns="91425" tIns="91425" rIns="91425" bIns="91425" anchor="ctr" anchorCtr="0">
                                      <a:noAutofit/>
                                    </wps:bodyPr>
                                  </wps:wsp>
                                  <wps:wsp>
                                    <wps:cNvPr id="213" name="Google Shape;9963;p92"/>
                                    <wps:cNvSpPr/>
                                    <wps:spPr>
                                      <a:xfrm>
                                        <a:off x="52173" y="211710"/>
                                        <a:ext cx="52205" cy="51475"/>
                                      </a:xfrm>
                                      <a:custGeom>
                                        <a:avLst/>
                                        <a:gdLst/>
                                        <a:ahLst/>
                                        <a:cxnLst/>
                                        <a:rect l="l" t="t" r="r" b="b"/>
                                        <a:pathLst>
                                          <a:path w="1644" h="1621" extrusionOk="0">
                                            <a:moveTo>
                                              <a:pt x="811" y="1"/>
                                            </a:moveTo>
                                            <a:cubicBezTo>
                                              <a:pt x="584" y="1"/>
                                              <a:pt x="394" y="84"/>
                                              <a:pt x="239" y="239"/>
                                            </a:cubicBezTo>
                                            <a:cubicBezTo>
                                              <a:pt x="96" y="382"/>
                                              <a:pt x="1" y="596"/>
                                              <a:pt x="1" y="799"/>
                                            </a:cubicBezTo>
                                            <a:cubicBezTo>
                                              <a:pt x="1" y="1263"/>
                                              <a:pt x="382" y="1620"/>
                                              <a:pt x="822" y="1620"/>
                                            </a:cubicBezTo>
                                            <a:cubicBezTo>
                                              <a:pt x="1275" y="1620"/>
                                              <a:pt x="1644" y="1263"/>
                                              <a:pt x="1644" y="799"/>
                                            </a:cubicBezTo>
                                            <a:cubicBezTo>
                                              <a:pt x="1644" y="739"/>
                                              <a:pt x="1632" y="668"/>
                                              <a:pt x="1608" y="608"/>
                                            </a:cubicBezTo>
                                            <a:cubicBezTo>
                                              <a:pt x="1557" y="546"/>
                                              <a:pt x="1478" y="484"/>
                                              <a:pt x="1389" y="484"/>
                                            </a:cubicBezTo>
                                            <a:cubicBezTo>
                                              <a:pt x="1375" y="484"/>
                                              <a:pt x="1361" y="486"/>
                                              <a:pt x="1346" y="489"/>
                                            </a:cubicBezTo>
                                            <a:cubicBezTo>
                                              <a:pt x="1239" y="525"/>
                                              <a:pt x="1168" y="620"/>
                                              <a:pt x="1192" y="727"/>
                                            </a:cubicBezTo>
                                            <a:cubicBezTo>
                                              <a:pt x="1203" y="763"/>
                                              <a:pt x="1203" y="787"/>
                                              <a:pt x="1203" y="822"/>
                                            </a:cubicBezTo>
                                            <a:cubicBezTo>
                                              <a:pt x="1203" y="1037"/>
                                              <a:pt x="1025" y="1215"/>
                                              <a:pt x="811" y="1215"/>
                                            </a:cubicBezTo>
                                            <a:cubicBezTo>
                                              <a:pt x="584" y="1215"/>
                                              <a:pt x="406" y="1037"/>
                                              <a:pt x="406" y="822"/>
                                            </a:cubicBezTo>
                                            <a:cubicBezTo>
                                              <a:pt x="406" y="596"/>
                                              <a:pt x="584" y="418"/>
                                              <a:pt x="811" y="418"/>
                                            </a:cubicBezTo>
                                            <a:cubicBezTo>
                                              <a:pt x="930" y="418"/>
                                              <a:pt x="1013" y="322"/>
                                              <a:pt x="1013" y="203"/>
                                            </a:cubicBezTo>
                                            <a:cubicBezTo>
                                              <a:pt x="1013" y="84"/>
                                              <a:pt x="930" y="1"/>
                                              <a:pt x="811" y="1"/>
                                            </a:cubicBezTo>
                                            <a:close/>
                                          </a:path>
                                        </a:pathLst>
                                      </a:custGeom>
                                      <a:grpFill/>
                                      <a:ln>
                                        <a:solidFill>
                                          <a:srgbClr val="FFC000"/>
                                        </a:solidFill>
                                      </a:ln>
                                    </wps:spPr>
                                    <wps:bodyPr spcFirstLastPara="1" wrap="square" lIns="91425" tIns="91425" rIns="91425" bIns="91425" anchor="ctr" anchorCtr="0">
                                      <a:noAutofit/>
                                    </wps:bodyPr>
                                  </wps:wsp>
                                  <wps:wsp>
                                    <wps:cNvPr id="214" name="Google Shape;9964;p92"/>
                                    <wps:cNvSpPr/>
                                    <wps:spPr>
                                      <a:xfrm>
                                        <a:off x="321011" y="211710"/>
                                        <a:ext cx="52205" cy="51856"/>
                                      </a:xfrm>
                                      <a:custGeom>
                                        <a:avLst/>
                                        <a:gdLst/>
                                        <a:ahLst/>
                                        <a:cxnLst/>
                                        <a:rect l="l" t="t" r="r" b="b"/>
                                        <a:pathLst>
                                          <a:path w="1644" h="1633" extrusionOk="0">
                                            <a:moveTo>
                                              <a:pt x="822" y="1"/>
                                            </a:moveTo>
                                            <a:cubicBezTo>
                                              <a:pt x="596" y="1"/>
                                              <a:pt x="405" y="84"/>
                                              <a:pt x="238" y="239"/>
                                            </a:cubicBezTo>
                                            <a:cubicBezTo>
                                              <a:pt x="95" y="382"/>
                                              <a:pt x="0" y="596"/>
                                              <a:pt x="0" y="822"/>
                                            </a:cubicBezTo>
                                            <a:cubicBezTo>
                                              <a:pt x="0" y="1263"/>
                                              <a:pt x="381" y="1632"/>
                                              <a:pt x="822" y="1632"/>
                                            </a:cubicBezTo>
                                            <a:cubicBezTo>
                                              <a:pt x="1274" y="1632"/>
                                              <a:pt x="1643" y="1275"/>
                                              <a:pt x="1643" y="822"/>
                                            </a:cubicBezTo>
                                            <a:cubicBezTo>
                                              <a:pt x="1643" y="763"/>
                                              <a:pt x="1631" y="680"/>
                                              <a:pt x="1608" y="620"/>
                                            </a:cubicBezTo>
                                            <a:cubicBezTo>
                                              <a:pt x="1577" y="548"/>
                                              <a:pt x="1492" y="484"/>
                                              <a:pt x="1400" y="484"/>
                                            </a:cubicBezTo>
                                            <a:cubicBezTo>
                                              <a:pt x="1386" y="484"/>
                                              <a:pt x="1372" y="486"/>
                                              <a:pt x="1358" y="489"/>
                                            </a:cubicBezTo>
                                            <a:cubicBezTo>
                                              <a:pt x="1250" y="525"/>
                                              <a:pt x="1179" y="620"/>
                                              <a:pt x="1215" y="727"/>
                                            </a:cubicBezTo>
                                            <a:cubicBezTo>
                                              <a:pt x="1227" y="763"/>
                                              <a:pt x="1227" y="787"/>
                                              <a:pt x="1227" y="822"/>
                                            </a:cubicBezTo>
                                            <a:cubicBezTo>
                                              <a:pt x="1227" y="1037"/>
                                              <a:pt x="1048" y="1215"/>
                                              <a:pt x="822" y="1215"/>
                                            </a:cubicBezTo>
                                            <a:cubicBezTo>
                                              <a:pt x="596" y="1215"/>
                                              <a:pt x="417" y="1037"/>
                                              <a:pt x="417" y="822"/>
                                            </a:cubicBezTo>
                                            <a:cubicBezTo>
                                              <a:pt x="417" y="596"/>
                                              <a:pt x="596" y="418"/>
                                              <a:pt x="822" y="418"/>
                                            </a:cubicBezTo>
                                            <a:cubicBezTo>
                                              <a:pt x="941" y="418"/>
                                              <a:pt x="1036" y="322"/>
                                              <a:pt x="1036" y="203"/>
                                            </a:cubicBezTo>
                                            <a:cubicBezTo>
                                              <a:pt x="1036" y="84"/>
                                              <a:pt x="941" y="1"/>
                                              <a:pt x="822" y="1"/>
                                            </a:cubicBezTo>
                                            <a:close/>
                                          </a:path>
                                        </a:pathLst>
                                      </a:custGeom>
                                      <a:grpFill/>
                                      <a:ln>
                                        <a:solidFill>
                                          <a:srgbClr val="FFC000"/>
                                        </a:solidFill>
                                      </a:ln>
                                    </wps:spPr>
                                    <wps:bodyPr spcFirstLastPara="1" wrap="square" lIns="91425" tIns="91425" rIns="91425" bIns="91425" anchor="ctr" anchorCtr="0">
                                      <a:noAutofit/>
                                    </wps:bodyPr>
                                  </wps:wsp>
                                  <wps:wsp>
                                    <wps:cNvPr id="223" name="Google Shape;9965;p92"/>
                                    <wps:cNvSpPr/>
                                    <wps:spPr>
                                      <a:xfrm>
                                        <a:off x="273379" y="160680"/>
                                        <a:ext cx="122892" cy="58016"/>
                                      </a:xfrm>
                                      <a:custGeom>
                                        <a:avLst/>
                                        <a:gdLst/>
                                        <a:ahLst/>
                                        <a:cxnLst/>
                                        <a:rect l="l" t="t" r="r" b="b"/>
                                        <a:pathLst>
                                          <a:path w="3870" h="1827" extrusionOk="0">
                                            <a:moveTo>
                                              <a:pt x="2310" y="1"/>
                                            </a:moveTo>
                                            <a:cubicBezTo>
                                              <a:pt x="1810" y="1"/>
                                              <a:pt x="1334" y="143"/>
                                              <a:pt x="929" y="429"/>
                                            </a:cubicBezTo>
                                            <a:cubicBezTo>
                                              <a:pt x="524" y="715"/>
                                              <a:pt x="226" y="1096"/>
                                              <a:pt x="48" y="1548"/>
                                            </a:cubicBezTo>
                                            <a:cubicBezTo>
                                              <a:pt x="0" y="1656"/>
                                              <a:pt x="60" y="1775"/>
                                              <a:pt x="167" y="1810"/>
                                            </a:cubicBezTo>
                                            <a:cubicBezTo>
                                              <a:pt x="192" y="1822"/>
                                              <a:pt x="218" y="1827"/>
                                              <a:pt x="244" y="1827"/>
                                            </a:cubicBezTo>
                                            <a:cubicBezTo>
                                              <a:pt x="326" y="1827"/>
                                              <a:pt x="404" y="1773"/>
                                              <a:pt x="441" y="1691"/>
                                            </a:cubicBezTo>
                                            <a:cubicBezTo>
                                              <a:pt x="738" y="917"/>
                                              <a:pt x="1488" y="405"/>
                                              <a:pt x="2322" y="405"/>
                                            </a:cubicBezTo>
                                            <a:cubicBezTo>
                                              <a:pt x="2774" y="405"/>
                                              <a:pt x="3191" y="536"/>
                                              <a:pt x="3548" y="798"/>
                                            </a:cubicBezTo>
                                            <a:cubicBezTo>
                                              <a:pt x="3581" y="831"/>
                                              <a:pt x="3624" y="846"/>
                                              <a:pt x="3667" y="846"/>
                                            </a:cubicBezTo>
                                            <a:cubicBezTo>
                                              <a:pt x="3732" y="846"/>
                                              <a:pt x="3798" y="813"/>
                                              <a:pt x="3834" y="763"/>
                                            </a:cubicBezTo>
                                            <a:cubicBezTo>
                                              <a:pt x="3870" y="679"/>
                                              <a:pt x="3858" y="560"/>
                                              <a:pt x="3774" y="489"/>
                                            </a:cubicBezTo>
                                            <a:cubicBezTo>
                                              <a:pt x="3334" y="179"/>
                                              <a:pt x="2846" y="1"/>
                                              <a:pt x="2310" y="1"/>
                                            </a:cubicBezTo>
                                            <a:close/>
                                          </a:path>
                                        </a:pathLst>
                                      </a:custGeom>
                                      <a:grpFill/>
                                      <a:ln>
                                        <a:solidFill>
                                          <a:srgbClr val="FFC000"/>
                                        </a:solidFill>
                                      </a:ln>
                                    </wps:spPr>
                                    <wps:bodyPr spcFirstLastPara="1" wrap="square" lIns="91425" tIns="91425" rIns="91425" bIns="91425" anchor="ctr" anchorCtr="0">
                                      <a:noAutofit/>
                                    </wps:bodyPr>
                                  </wps:wsp>
                                  <wps:wsp>
                                    <wps:cNvPr id="224" name="Google Shape;9966;p92"/>
                                    <wps:cNvSpPr/>
                                    <wps:spPr>
                                      <a:xfrm>
                                        <a:off x="89231" y="25340"/>
                                        <a:ext cx="124797" cy="193610"/>
                                      </a:xfrm>
                                      <a:custGeom>
                                        <a:avLst/>
                                        <a:gdLst/>
                                        <a:ahLst/>
                                        <a:cxnLst/>
                                        <a:rect l="l" t="t" r="r" b="b"/>
                                        <a:pathLst>
                                          <a:path w="3930" h="6097" extrusionOk="0">
                                            <a:moveTo>
                                              <a:pt x="3513" y="417"/>
                                            </a:moveTo>
                                            <a:lnTo>
                                              <a:pt x="3513" y="2441"/>
                                            </a:lnTo>
                                            <a:lnTo>
                                              <a:pt x="822" y="2441"/>
                                            </a:lnTo>
                                            <a:lnTo>
                                              <a:pt x="1834" y="714"/>
                                            </a:lnTo>
                                            <a:cubicBezTo>
                                              <a:pt x="1930" y="524"/>
                                              <a:pt x="2144" y="417"/>
                                              <a:pt x="2346" y="417"/>
                                            </a:cubicBezTo>
                                            <a:close/>
                                            <a:moveTo>
                                              <a:pt x="2346" y="0"/>
                                            </a:moveTo>
                                            <a:cubicBezTo>
                                              <a:pt x="1989" y="0"/>
                                              <a:pt x="1644" y="203"/>
                                              <a:pt x="1465" y="512"/>
                                            </a:cubicBezTo>
                                            <a:lnTo>
                                              <a:pt x="60" y="2917"/>
                                            </a:lnTo>
                                            <a:cubicBezTo>
                                              <a:pt x="1" y="3024"/>
                                              <a:pt x="25" y="3143"/>
                                              <a:pt x="132" y="3203"/>
                                            </a:cubicBezTo>
                                            <a:cubicBezTo>
                                              <a:pt x="155" y="3215"/>
                                              <a:pt x="203" y="3239"/>
                                              <a:pt x="239" y="3239"/>
                                            </a:cubicBezTo>
                                            <a:cubicBezTo>
                                              <a:pt x="310" y="3239"/>
                                              <a:pt x="370" y="3203"/>
                                              <a:pt x="417" y="3131"/>
                                            </a:cubicBezTo>
                                            <a:lnTo>
                                              <a:pt x="572" y="2846"/>
                                            </a:lnTo>
                                            <a:lnTo>
                                              <a:pt x="3513" y="2846"/>
                                            </a:lnTo>
                                            <a:lnTo>
                                              <a:pt x="3513" y="5882"/>
                                            </a:lnTo>
                                            <a:cubicBezTo>
                                              <a:pt x="3513" y="6001"/>
                                              <a:pt x="3596" y="6096"/>
                                              <a:pt x="3715" y="6096"/>
                                            </a:cubicBezTo>
                                            <a:cubicBezTo>
                                              <a:pt x="3835" y="6096"/>
                                              <a:pt x="3930" y="6001"/>
                                              <a:pt x="3930" y="5882"/>
                                            </a:cubicBezTo>
                                            <a:lnTo>
                                              <a:pt x="3930" y="203"/>
                                            </a:lnTo>
                                            <a:cubicBezTo>
                                              <a:pt x="3918" y="95"/>
                                              <a:pt x="3823" y="0"/>
                                              <a:pt x="3715" y="0"/>
                                            </a:cubicBezTo>
                                            <a:close/>
                                          </a:path>
                                        </a:pathLst>
                                      </a:custGeom>
                                      <a:grpFill/>
                                      <a:ln>
                                        <a:solidFill>
                                          <a:srgbClr val="FFC000"/>
                                        </a:solidFill>
                                      </a:ln>
                                    </wps:spPr>
                                    <wps:bodyPr spcFirstLastPara="1" wrap="square" lIns="91425" tIns="91425" rIns="91425" bIns="91425" anchor="ctr" anchorCtr="0">
                                      <a:noAutofit/>
                                    </wps:bodyPr>
                                  </wps:wsp>
                                  <wps:wsp>
                                    <wps:cNvPr id="225" name="Google Shape;9967;p92"/>
                                    <wps:cNvSpPr/>
                                    <wps:spPr>
                                      <a:xfrm>
                                        <a:off x="226858" y="25340"/>
                                        <a:ext cx="120256" cy="102854"/>
                                      </a:xfrm>
                                      <a:custGeom>
                                        <a:avLst/>
                                        <a:gdLst/>
                                        <a:ahLst/>
                                        <a:cxnLst/>
                                        <a:rect l="l" t="t" r="r" b="b"/>
                                        <a:pathLst>
                                          <a:path w="3787" h="3239" extrusionOk="0">
                                            <a:moveTo>
                                              <a:pt x="203" y="0"/>
                                            </a:moveTo>
                                            <a:cubicBezTo>
                                              <a:pt x="84" y="0"/>
                                              <a:pt x="1" y="95"/>
                                              <a:pt x="1" y="214"/>
                                            </a:cubicBezTo>
                                            <a:lnTo>
                                              <a:pt x="1" y="3024"/>
                                            </a:lnTo>
                                            <a:cubicBezTo>
                                              <a:pt x="1" y="3143"/>
                                              <a:pt x="84" y="3239"/>
                                              <a:pt x="203" y="3239"/>
                                            </a:cubicBezTo>
                                            <a:cubicBezTo>
                                              <a:pt x="322" y="3239"/>
                                              <a:pt x="417" y="3143"/>
                                              <a:pt x="417" y="3024"/>
                                            </a:cubicBezTo>
                                            <a:lnTo>
                                              <a:pt x="417" y="405"/>
                                            </a:lnTo>
                                            <a:lnTo>
                                              <a:pt x="1977" y="405"/>
                                            </a:lnTo>
                                            <a:cubicBezTo>
                                              <a:pt x="2132" y="405"/>
                                              <a:pt x="2322" y="512"/>
                                              <a:pt x="2429" y="655"/>
                                            </a:cubicBezTo>
                                            <a:lnTo>
                                              <a:pt x="3287" y="1786"/>
                                            </a:lnTo>
                                            <a:cubicBezTo>
                                              <a:pt x="3346" y="1869"/>
                                              <a:pt x="3358" y="1941"/>
                                              <a:pt x="3358" y="2024"/>
                                            </a:cubicBezTo>
                                            <a:cubicBezTo>
                                              <a:pt x="3358" y="2250"/>
                                              <a:pt x="3180" y="2429"/>
                                              <a:pt x="2953" y="2429"/>
                                            </a:cubicBezTo>
                                            <a:lnTo>
                                              <a:pt x="1013" y="2429"/>
                                            </a:lnTo>
                                            <a:cubicBezTo>
                                              <a:pt x="894" y="2429"/>
                                              <a:pt x="798" y="2524"/>
                                              <a:pt x="798" y="2643"/>
                                            </a:cubicBezTo>
                                            <a:cubicBezTo>
                                              <a:pt x="798" y="2762"/>
                                              <a:pt x="882" y="2846"/>
                                              <a:pt x="1013" y="2846"/>
                                            </a:cubicBezTo>
                                            <a:lnTo>
                                              <a:pt x="2977" y="2846"/>
                                            </a:lnTo>
                                            <a:cubicBezTo>
                                              <a:pt x="3418" y="2846"/>
                                              <a:pt x="3787" y="2489"/>
                                              <a:pt x="3787" y="2024"/>
                                            </a:cubicBezTo>
                                            <a:cubicBezTo>
                                              <a:pt x="3787" y="1846"/>
                                              <a:pt x="3727" y="1691"/>
                                              <a:pt x="3632" y="1536"/>
                                            </a:cubicBezTo>
                                            <a:lnTo>
                                              <a:pt x="2775" y="405"/>
                                            </a:lnTo>
                                            <a:cubicBezTo>
                                              <a:pt x="2584" y="155"/>
                                              <a:pt x="2287" y="0"/>
                                              <a:pt x="1965" y="0"/>
                                            </a:cubicBezTo>
                                            <a:close/>
                                          </a:path>
                                        </a:pathLst>
                                      </a:custGeom>
                                      <a:grpFill/>
                                      <a:ln>
                                        <a:solidFill>
                                          <a:srgbClr val="FFC000"/>
                                        </a:solidFill>
                                      </a:ln>
                                    </wps:spPr>
                                    <wps:bodyPr spcFirstLastPara="1" wrap="square" lIns="91425" tIns="91425" rIns="91425" bIns="91425" anchor="ctr" anchorCtr="0">
                                      <a:noAutofit/>
                                    </wps:bodyPr>
                                  </wps:wsp>
                                  <wps:wsp>
                                    <wps:cNvPr id="226" name="Google Shape;9968;p92"/>
                                    <wps:cNvSpPr/>
                                    <wps:spPr>
                                      <a:xfrm>
                                        <a:off x="148582" y="128544"/>
                                        <a:ext cx="39376" cy="13274"/>
                                      </a:xfrm>
                                      <a:custGeom>
                                        <a:avLst/>
                                        <a:gdLst/>
                                        <a:ahLst/>
                                        <a:cxnLst/>
                                        <a:rect l="l" t="t" r="r" b="b"/>
                                        <a:pathLst>
                                          <a:path w="1240" h="418" extrusionOk="0">
                                            <a:moveTo>
                                              <a:pt x="215" y="1"/>
                                            </a:moveTo>
                                            <a:cubicBezTo>
                                              <a:pt x="96" y="1"/>
                                              <a:pt x="1" y="84"/>
                                              <a:pt x="1" y="203"/>
                                            </a:cubicBezTo>
                                            <a:cubicBezTo>
                                              <a:pt x="1" y="322"/>
                                              <a:pt x="96" y="417"/>
                                              <a:pt x="215" y="417"/>
                                            </a:cubicBezTo>
                                            <a:lnTo>
                                              <a:pt x="1025" y="417"/>
                                            </a:lnTo>
                                            <a:cubicBezTo>
                                              <a:pt x="1144" y="417"/>
                                              <a:pt x="1239" y="322"/>
                                              <a:pt x="1239" y="203"/>
                                            </a:cubicBezTo>
                                            <a:cubicBezTo>
                                              <a:pt x="1239" y="84"/>
                                              <a:pt x="1156" y="1"/>
                                              <a:pt x="1025" y="1"/>
                                            </a:cubicBezTo>
                                            <a:close/>
                                          </a:path>
                                        </a:pathLst>
                                      </a:custGeom>
                                      <a:grpFill/>
                                      <a:ln>
                                        <a:solidFill>
                                          <a:srgbClr val="FFC000"/>
                                        </a:solidFill>
                                      </a:ln>
                                    </wps:spPr>
                                    <wps:bodyPr spcFirstLastPara="1" wrap="square" lIns="91425" tIns="91425" rIns="91425" bIns="91425" anchor="ctr" anchorCtr="0">
                                      <a:noAutofit/>
                                    </wps:bodyPr>
                                  </wps:wsp>
                                  <wps:wsp>
                                    <wps:cNvPr id="227" name="Google Shape;9969;p92"/>
                                    <wps:cNvSpPr/>
                                    <wps:spPr>
                                      <a:xfrm>
                                        <a:off x="251817" y="128544"/>
                                        <a:ext cx="39344" cy="13274"/>
                                      </a:xfrm>
                                      <a:custGeom>
                                        <a:avLst/>
                                        <a:gdLst/>
                                        <a:ahLst/>
                                        <a:cxnLst/>
                                        <a:rect l="l" t="t" r="r" b="b"/>
                                        <a:pathLst>
                                          <a:path w="1239" h="418" extrusionOk="0">
                                            <a:moveTo>
                                              <a:pt x="203" y="1"/>
                                            </a:moveTo>
                                            <a:cubicBezTo>
                                              <a:pt x="84" y="1"/>
                                              <a:pt x="0" y="84"/>
                                              <a:pt x="0" y="203"/>
                                            </a:cubicBezTo>
                                            <a:cubicBezTo>
                                              <a:pt x="0" y="322"/>
                                              <a:pt x="84" y="417"/>
                                              <a:pt x="203" y="417"/>
                                            </a:cubicBezTo>
                                            <a:lnTo>
                                              <a:pt x="1024" y="417"/>
                                            </a:lnTo>
                                            <a:cubicBezTo>
                                              <a:pt x="1143" y="417"/>
                                              <a:pt x="1239" y="322"/>
                                              <a:pt x="1239" y="203"/>
                                            </a:cubicBezTo>
                                            <a:cubicBezTo>
                                              <a:pt x="1239" y="84"/>
                                              <a:pt x="1143" y="1"/>
                                              <a:pt x="1024" y="1"/>
                                            </a:cubicBezTo>
                                            <a:close/>
                                          </a:path>
                                        </a:pathLst>
                                      </a:custGeom>
                                      <a:grpFill/>
                                      <a:ln>
                                        <a:solidFill>
                                          <a:srgbClr val="FFC000"/>
                                        </a:solid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7D866A2" id="Google Shape;9961;p92" o:spid="_x0000_s1026" style="position:absolute;margin-left:202.25pt;margin-top:81.35pt;width:63.4pt;height:28.95pt;z-index:251815936;mso-position-horizontal-relative:page;mso-width-relative:margin;mso-height-relative:margin" coordsize="440505,290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">
                            <v:shape id="Google Shape;9962;p92" o:spid="_x0000_s1027" style="position:absolute;width:440505;height:290018;visibility:visible;mso-wrap-style:square;v-text-anchor:middle" coordsize="13872,9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" path="m13145,4465r,405l12752,4870r,-405l13145,4465xm1275,3941r,489c1275,4775,1013,5049,668,5049r-250,c501,4549,810,4120,1275,3941xm9121,417v441,,857,203,1131,560l12205,3584v35,48,95,72,155,72l13312,3656v119,,202,119,155,226l13372,4060r-798,c12455,4060,12360,4156,12360,4275r,809c12360,5203,12455,5299,12574,5299r607,l13181,5596v,191,71,381,214,500c13455,6156,13479,6227,13479,6323r,369l13443,6692v,345,-262,619,-607,619l12526,7311c12419,6501,11740,5894,10919,5894v-822,,-1500,619,-1607,1417l4061,7311c3954,6501,3275,5894,2454,5894v-822,,-1489,607,-1608,1381c608,7204,429,6966,429,6692r,-1227l691,5465v572,,1012,-464,1012,-1012l1703,3822r703,-178c2465,3632,2513,3596,2525,3560l3954,1120c4204,679,4680,417,5180,417r3941,xm2430,6275v678,,1226,548,1226,1226c3656,8168,3108,8716,2430,8716v-667,,-1215,-548,-1215,-1215c1215,6823,1763,6275,2430,6275xm10919,6275v667,,1226,548,1226,1226c12145,8168,11586,8716,10919,8716v-667,,-1226,-548,-1226,-1215c9693,6823,10252,6275,10919,6275xm5144,c4501,,3894,334,3573,905l2180,3275r-750,190c489,3703,1,4477,1,5251r,1441c1,7180,358,7608,810,7692v96,809,774,1440,1608,1440c3251,9132,3930,8513,4025,7728r5275,c9407,8525,10085,9132,10907,9132v833,,1500,-619,1607,-1404l12824,7728v571,,1012,-465,1012,-1012l13836,6299v12,-203,-60,-381,-191,-512c13586,5727,13550,5656,13550,5561r,-989l13788,4037v84,-191,84,-381,-24,-536c13657,3334,13479,3239,13288,3239r-845,l10550,727c10204,262,9657,,9085,l5144,xe" filled="f" strokecolor="#ffc000">
                              <v:path arrowok="t" o:extrusionok="f"/>
                            </v:shape>
                            <v:shape id="Google Shape;9963;p92" o:spid="_x0000_s1028" style="position:absolute;left:52173;top:211710;width:52205;height:51475;visibility:visible;mso-wrap-style:square;v-text-anchor:middle" coordsize="1644,1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" path="m811,1c584,1,394,84,239,239,96,382,1,596,1,799v,464,381,821,821,821c1275,1620,1644,1263,1644,799v,-60,-12,-131,-36,-191c1557,546,1478,484,1389,484v-14,,-28,2,-43,5c1239,525,1168,620,1192,727v11,36,11,60,11,95c1203,1037,1025,1215,811,1215,584,1215,406,1037,406,822,406,596,584,418,811,418v119,,202,-96,202,-215c1013,84,930,1,811,1xe" filled="f" strokecolor="#ffc000">
                              <v:path arrowok="t" o:extrusionok="f"/>
                            </v:shape>
                            <v:shape id="Google Shape;9964;p92" o:spid="_x0000_s1029" style="position:absolute;left:321011;top:211710;width:52205;height:51856;visibility:visible;mso-wrap-style:square;v-text-anchor:middle" coordsize="1644,1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" path="m822,1c596,1,405,84,238,239,95,382,,596,,822v,441,381,810,822,810c1274,1632,1643,1275,1643,822v,-59,-12,-142,-35,-202c1577,548,1492,484,1400,484v-14,,-28,2,-42,5c1250,525,1179,620,1215,727v12,36,12,60,12,95c1227,1037,1048,1215,822,1215,596,1215,417,1037,417,822,417,596,596,418,822,418v119,,214,-96,214,-215c1036,84,941,1,822,1xe" filled="f" strokecolor="#ffc000">
                              <v:path arrowok="t" o:extrusionok="f"/>
                            </v:shape>
                            <v:shape id="Google Shape;9965;p92" o:spid="_x0000_s1030" style="position:absolute;left:273379;top:160680;width:122892;height:58016;visibility:visible;mso-wrap-style:square;v-text-anchor:middle" coordsize="3870,1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" path="m2310,1c1810,1,1334,143,929,429,524,715,226,1096,48,1548,,1656,60,1775,167,1810v25,12,51,17,77,17c326,1827,404,1773,441,1691,738,917,1488,405,2322,405v452,,869,131,1226,393c3581,831,3624,846,3667,846v65,,131,-33,167,-83c3870,679,3858,560,3774,489,3334,179,2846,1,2310,1xe" filled="f" strokecolor="#ffc000">
                              <v:path arrowok="t" o:extrusionok="f"/>
                            </v:shape>
                            <v:shape id="Google Shape;9966;p92" o:spid="_x0000_s1031" style="position:absolute;left:89231;top:25340;width:124797;height:193610;visibility:visible;mso-wrap-style:square;v-text-anchor:middle" coordsize="3930,6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" path="m3513,417r,2024l822,2441,1834,714v96,-190,310,-297,512,-297l3513,417xm2346,c1989,,1644,203,1465,512l60,2917v-59,107,-35,226,72,286c155,3215,203,3239,239,3239v71,,131,-36,178,-108l572,2846r2941,l3513,5882v,119,83,214,202,214c3835,6096,3930,6001,3930,5882r,-5679c3918,95,3823,,3715,l2346,xe" filled="f" strokecolor="#ffc000">
                              <v:path arrowok="t" o:extrusionok="f"/>
                            </v:shape>
                            <v:shape id="Google Shape;9967;p92" o:spid="_x0000_s1032" style="position:absolute;left:226858;top:25340;width:120256;height:102854;visibility:visible;mso-wrap-style:square;v-text-anchor:middle" coordsize="3787,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" path="m203,c84,,1,95,1,214r,2810c1,3143,84,3239,203,3239v119,,214,-96,214,-215l417,405r1560,c2132,405,2322,512,2429,655r858,1131c3346,1869,3358,1941,3358,2024v,226,-178,405,-405,405l1013,2429v-119,,-215,95,-215,214c798,2762,882,2846,1013,2846r1964,c3418,2846,3787,2489,3787,2024v,-178,-60,-333,-155,-488l2775,405c2584,155,2287,,1965,l203,xe" filled="f" strokecolor="#ffc000">
                              <v:path arrowok="t" o:extrusionok="f"/>
                            </v:shape>
                            <v:shape id="Google Shape;9968;p92" o:spid="_x0000_s1033" style="position:absolute;left:148582;top:128544;width:39376;height:13274;visibility:visible;mso-wrap-style:square;v-text-anchor:middle" coordsize="1240,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" path="m215,1c96,1,1,84,1,203v,119,95,214,214,214l1025,417v119,,214,-95,214,-214c1239,84,1156,1,1025,1l215,1xe" filled="f" strokecolor="#ffc000">
                              <v:path arrowok="t" o:extrusionok="f"/>
                            </v:shape>
                            <v:shape id="Google Shape;9969;p92" o:spid="_x0000_s1034" style="position:absolute;left:251817;top:128544;width:39344;height:13274;visibility:visible;mso-wrap-style:square;v-text-anchor:middle" coordsize="1239,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" path="m203,1c84,1,,84,,203,,322,84,417,203,417r821,c1143,417,1239,322,1239,203,1239,84,1143,1,1024,1l203,1xe" filled="f" strokecolor="#ffc000">
                              <v:path arrowok="t" o:extrusionok="f"/>
                            </v:shape>
                            <w10:wrap anchorx="page"/>
                          </v:group>
                        </w:pict>
                      </mc:Fallback>
                    </mc:AlternateContent>
                  </w:r>
                  <w:r w:rsidR="00BA5428" w:rsidRPr="005718BB">
                    <w:rPr>
                      <w:rFonts w:ascii="Museo Sans 300" w:hAnsi="Museo Sans 300"/>
                      <w:b/>
                      <w:bCs/>
                      <w:color w:val="auto"/>
                      <w:sz w:val="56"/>
                      <w:szCs w:val="56"/>
                    </w:rPr>
                    <w:t>GESTIÓN DE LA SEGURIDAD</w:t>
                  </w:r>
                  <w:r w:rsidR="00BA5428" w:rsidRPr="00053B98">
                    <w:rPr>
                      <w:rFonts w:ascii="Museo Sans 500" w:hAnsi="Museo Sans 500"/>
                      <w:b/>
                      <w:bCs/>
                      <w:color w:val="auto"/>
                      <w:sz w:val="56"/>
                      <w:szCs w:val="56"/>
                    </w:rPr>
                    <w:t xml:space="preserve"> VIAL</w:t>
                  </w:r>
                </w:p>
              </w:tc>
            </w:tr>
            <w:tr w:rsidR="004A7542" w:rsidRPr="00FD3A13" w14:paraId="0F450833" w14:textId="77777777" w:rsidTr="00053B98">
              <w:trPr>
                <w:trHeight w:val="9467"/>
              </w:trPr>
              <w:tc>
                <w:tcPr>
                  <w:tcW w:w="5000" w:type="pct"/>
                  <w:tcBorders>
                    <w:top w:val="single" w:sz="12" w:space="0" w:color="FFCA08" w:themeColor="accent1"/>
                    <w:left w:val="single" w:sz="12" w:space="0" w:color="FFCA08" w:themeColor="accent1"/>
                    <w:bottom w:val="single" w:sz="12" w:space="0" w:color="FFCA08" w:themeColor="accent1"/>
                    <w:right w:val="nil"/>
                  </w:tcBorders>
                  <w:tcMar>
                    <w:top w:w="0" w:type="dxa"/>
                  </w:tcMar>
                </w:tcPr>
                <w:p w14:paraId="1EF5F0C5" w14:textId="02BE9B23" w:rsidR="00C15932" w:rsidRDefault="00C15932" w:rsidP="00C15932">
                  <w:pPr>
                    <w:ind w:left="319"/>
                    <w:jc w:val="both"/>
                    <w:rPr>
                      <w:rFonts w:ascii="Museo Sans 300" w:hAnsi="Museo Sans 300"/>
                    </w:rPr>
                  </w:pPr>
                  <w:r w:rsidRPr="00C15932">
                    <w:rPr>
                      <w:rFonts w:ascii="Museo Sans 300" w:hAnsi="Museo Sans 300"/>
                      <w:noProof/>
                      <w:lang w:val="es-SV" w:eastAsia="es-SV"/>
                    </w:rPr>
                    <mc:AlternateContent>
                      <mc:Choice Requires="wpg">
                        <w:drawing>
                          <wp:anchor distT="0" distB="0" distL="114300" distR="114300" simplePos="0" relativeHeight="251807744" behindDoc="0" locked="0" layoutInCell="1" allowOverlap="1" wp14:anchorId="1F41E0F6" wp14:editId="0D13AEBB">
                            <wp:simplePos x="0" y="0"/>
                            <wp:positionH relativeFrom="column">
                              <wp:posOffset>-103505</wp:posOffset>
                            </wp:positionH>
                            <wp:positionV relativeFrom="paragraph">
                              <wp:posOffset>181610</wp:posOffset>
                            </wp:positionV>
                            <wp:extent cx="239578" cy="283574"/>
                            <wp:effectExtent l="19050" t="19050" r="27305" b="40640"/>
                            <wp:wrapNone/>
                            <wp:docPr id="199"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200" name="Rombo 200"/>
                                    <wps:cNvSpPr/>
                                    <wps:spPr>
                                      <a:xfrm>
                                        <a:off x="0" y="0"/>
                                        <a:ext cx="239124" cy="239124"/>
                                      </a:xfrm>
                                      <a:prstGeom prst="diamond">
                                        <a:avLst/>
                                      </a:prstGeom>
                                      <a:noFill/>
                                      <a:ln w="1905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1" name="Rombo 201"/>
                                    <wps:cNvSpPr/>
                                    <wps:spPr>
                                      <a:xfrm>
                                        <a:off x="454" y="44450"/>
                                        <a:ext cx="239124" cy="239124"/>
                                      </a:xfrm>
                                      <a:prstGeom prst="diamond">
                                        <a:avLst/>
                                      </a:prstGeom>
                                      <a:no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07E85DE4" id="Grupo 17" o:spid="_x0000_s1026" style="position:absolute;margin-left:-8.15pt;margin-top:14.3pt;width:18.85pt;height:22.35pt;z-index:251807744"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">
                            <v:shape id="Rombo 200"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" filled="f" strokecolor="#ffc000" strokeweight="1.5pt"/>
                            <v:shape id="Rombo 201"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" filled="f" strokecolor="#404040 [2429]" strokeweight="1pt"/>
                          </v:group>
                        </w:pict>
                      </mc:Fallback>
                    </mc:AlternateContent>
                  </w:r>
                </w:p>
                <w:p w14:paraId="3C65791A" w14:textId="04F030A0" w:rsidR="004A7542" w:rsidRPr="00F303AE" w:rsidRDefault="00C15932" w:rsidP="001B591D">
                  <w:pPr>
                    <w:ind w:left="304"/>
                    <w:jc w:val="left"/>
                    <w:rPr>
                      <w:rFonts w:ascii="Museo Sans 300" w:hAnsi="Museo Sans 300"/>
                      <w:b/>
                      <w:color w:val="auto"/>
                      <w:sz w:val="24"/>
                    </w:rPr>
                  </w:pPr>
                  <w:r w:rsidRPr="00F303AE">
                    <w:rPr>
                      <w:rFonts w:ascii="Museo Sans 300" w:hAnsi="Museo Sans 300"/>
                      <w:b/>
                      <w:color w:val="auto"/>
                      <w:sz w:val="24"/>
                    </w:rPr>
                    <w:t>DESCRIPCIÓN:</w:t>
                  </w:r>
                </w:p>
                <w:p w14:paraId="0D862B8A" w14:textId="77777777" w:rsidR="00053B98" w:rsidRDefault="00053B98" w:rsidP="00C15932">
                  <w:pPr>
                    <w:ind w:left="319"/>
                    <w:jc w:val="both"/>
                    <w:rPr>
                      <w:rFonts w:ascii="Museo Sans 300" w:hAnsi="Museo Sans 300"/>
                    </w:rPr>
                  </w:pPr>
                </w:p>
                <w:p w14:paraId="08E79765" w14:textId="7B6F12D4" w:rsidR="00C15932" w:rsidRPr="001B591D" w:rsidRDefault="00C15932" w:rsidP="00C15932">
                  <w:pPr>
                    <w:spacing w:line="360" w:lineRule="auto"/>
                    <w:ind w:left="319" w:right="395"/>
                    <w:jc w:val="both"/>
                    <w:rPr>
                      <w:rFonts w:ascii="Museo Sans 300" w:hAnsi="Museo Sans 300"/>
                      <w:color w:val="404040" w:themeColor="text1" w:themeTint="BF"/>
                      <w:sz w:val="24"/>
                      <w:szCs w:val="24"/>
                      <w:lang w:val="es-SV"/>
                    </w:rPr>
                  </w:pPr>
                  <w:r w:rsidRPr="001B591D">
                    <w:rPr>
                      <w:rFonts w:ascii="Museo Sans 300" w:hAnsi="Museo Sans 300"/>
                      <w:color w:val="404040" w:themeColor="text1" w:themeTint="BF"/>
                      <w:sz w:val="24"/>
                      <w:szCs w:val="24"/>
                      <w:lang w:val="es-SV"/>
                    </w:rPr>
                    <w:t xml:space="preserve">El pilar de gestión de la seguridad vial está enfocado en establecer estrategias dirigidas al fortalecimiento institucional con el fin de brindarles herramientas que permitan la disminución de los siniestros viales a nivel nacional. </w:t>
                  </w:r>
                </w:p>
                <w:p w14:paraId="6ED76B2F" w14:textId="77777777" w:rsidR="00053B98" w:rsidRPr="001B591D" w:rsidRDefault="00053B98" w:rsidP="00C15932">
                  <w:pPr>
                    <w:spacing w:line="360" w:lineRule="auto"/>
                    <w:ind w:left="319" w:right="395"/>
                    <w:jc w:val="both"/>
                    <w:rPr>
                      <w:rFonts w:ascii="Museo Sans 300" w:hAnsi="Museo Sans 300"/>
                      <w:color w:val="404040" w:themeColor="text1" w:themeTint="BF"/>
                      <w:sz w:val="24"/>
                      <w:szCs w:val="24"/>
                      <w:lang w:val="es-SV"/>
                    </w:rPr>
                  </w:pPr>
                </w:p>
                <w:p w14:paraId="391FAD38" w14:textId="72BDD876" w:rsidR="00C15932" w:rsidRPr="00C15932" w:rsidRDefault="00C15932" w:rsidP="00C15932">
                  <w:pPr>
                    <w:spacing w:line="360" w:lineRule="auto"/>
                    <w:ind w:left="319" w:right="395"/>
                    <w:jc w:val="both"/>
                    <w:rPr>
                      <w:rFonts w:ascii="Museo Sans 300" w:hAnsi="Museo Sans 300"/>
                      <w:lang w:val="es-SV"/>
                    </w:rPr>
                  </w:pPr>
                  <w:r w:rsidRPr="001B591D">
                    <w:rPr>
                      <w:rFonts w:ascii="Museo Sans 300" w:hAnsi="Museo Sans 300"/>
                      <w:color w:val="404040" w:themeColor="text1" w:themeTint="BF"/>
                      <w:sz w:val="24"/>
                      <w:szCs w:val="24"/>
                      <w:lang w:val="es-SV"/>
                    </w:rPr>
                    <w:t>En este sentido se busca mejorar la recopilación, análisis y difusión de la seguridad vial con el fin de ofrecer soporte técnico a las autoridades tomadoras de decisiones; así mismo se busca promover y procurar más recursos para la vigilancia y control en la vía, debido a que esto ayudara a garantizar el cumplimiento de la ley y la mejora de la seguridad vial a nivel general.</w:t>
                  </w:r>
                </w:p>
              </w:tc>
            </w:tr>
          </w:tbl>
          <w:p w14:paraId="6658519C" w14:textId="77777777" w:rsidR="004A7542" w:rsidRPr="00FD3A13" w:rsidRDefault="004A7542" w:rsidP="00CC5716">
            <w:pPr>
              <w:rPr>
                <w:rFonts w:ascii="Museo Sans 300" w:hAnsi="Museo Sans 300"/>
              </w:rPr>
            </w:pPr>
          </w:p>
        </w:tc>
        <w:tc>
          <w:tcPr>
            <w:tcW w:w="4292" w:type="dxa"/>
            <w:tcBorders>
              <w:left w:val="single" w:sz="12" w:space="0" w:color="FFCA08" w:themeColor="accent1"/>
            </w:tcBorders>
          </w:tcPr>
          <w:tbl>
            <w:tblPr>
              <w:tblW w:w="4900" w:type="pct"/>
              <w:tblLayout w:type="fixed"/>
              <w:tblCellMar>
                <w:left w:w="360" w:type="dxa"/>
                <w:bottom w:w="288" w:type="dxa"/>
                <w:right w:w="360" w:type="dxa"/>
              </w:tblCellMar>
              <w:tblLook w:val="04A0" w:firstRow="1" w:lastRow="0" w:firstColumn="1" w:lastColumn="0" w:noHBand="0" w:noVBand="1"/>
              <w:tblDescription w:val="Tabla de diseño de lado derecho"/>
            </w:tblPr>
            <w:tblGrid>
              <w:gridCol w:w="3982"/>
            </w:tblGrid>
            <w:tr w:rsidR="004A7542" w:rsidRPr="00C01689" w14:paraId="1BC7E346" w14:textId="77777777" w:rsidTr="00B6461E">
              <w:trPr>
                <w:trHeight w:hRule="exact" w:val="3744"/>
              </w:trPr>
              <w:tc>
                <w:tcPr>
                  <w:tcW w:w="5000" w:type="pct"/>
                  <w:tcBorders>
                    <w:top w:val="single" w:sz="12" w:space="0" w:color="FFCA08" w:themeColor="accent1"/>
                    <w:bottom w:val="single" w:sz="12" w:space="0" w:color="FFCA08" w:themeColor="accent1"/>
                    <w:right w:val="single" w:sz="12" w:space="0" w:color="FFCA08" w:themeColor="accent1"/>
                  </w:tcBorders>
                  <w:shd w:val="clear" w:color="auto" w:fill="FFDF6A" w:themeFill="accent1" w:themeFillTint="99"/>
                  <w:tcMar>
                    <w:top w:w="0" w:type="dxa"/>
                  </w:tcMar>
                </w:tcPr>
                <w:p w14:paraId="653FB9A4" w14:textId="0FB912C2" w:rsidR="004A7542" w:rsidRPr="001B591D" w:rsidRDefault="00C15932" w:rsidP="001B591D">
                  <w:pPr>
                    <w:ind w:left="304"/>
                    <w:jc w:val="left"/>
                    <w:rPr>
                      <w:rFonts w:ascii="Museo Sans 300" w:hAnsi="Museo Sans 300"/>
                      <w:b/>
                      <w:sz w:val="24"/>
                    </w:rPr>
                  </w:pPr>
                  <w:r w:rsidRPr="001B591D">
                    <w:rPr>
                      <w:rFonts w:ascii="Museo Sans 300" w:hAnsi="Museo Sans 300"/>
                      <w:b/>
                      <w:noProof/>
                      <w:sz w:val="24"/>
                    </w:rPr>
                    <mc:AlternateContent>
                      <mc:Choice Requires="wpg">
                        <w:drawing>
                          <wp:anchor distT="0" distB="0" distL="114300" distR="114300" simplePos="0" relativeHeight="251809792" behindDoc="0" locked="0" layoutInCell="1" allowOverlap="1" wp14:anchorId="4803E612" wp14:editId="7DBBB575">
                            <wp:simplePos x="0" y="0"/>
                            <wp:positionH relativeFrom="column">
                              <wp:posOffset>-109682</wp:posOffset>
                            </wp:positionH>
                            <wp:positionV relativeFrom="paragraph">
                              <wp:posOffset>179647</wp:posOffset>
                            </wp:positionV>
                            <wp:extent cx="239578" cy="283574"/>
                            <wp:effectExtent l="19050" t="19050" r="27305" b="40640"/>
                            <wp:wrapNone/>
                            <wp:docPr id="202"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203" name="Rombo 203"/>
                                    <wps:cNvSpPr/>
                                    <wps:spPr>
                                      <a:xfrm>
                                        <a:off x="0" y="0"/>
                                        <a:ext cx="239124" cy="239124"/>
                                      </a:xfrm>
                                      <a:prstGeom prst="diamond">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 name="Rombo 204"/>
                                    <wps:cNvSpPr/>
                                    <wps:spPr>
                                      <a:xfrm>
                                        <a:off x="454" y="44450"/>
                                        <a:ext cx="239124" cy="239124"/>
                                      </a:xfrm>
                                      <a:prstGeom prst="diamond">
                                        <a:avLst/>
                                      </a:prstGeom>
                                      <a:no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7E2B6897" id="Grupo 17" o:spid="_x0000_s1026" style="position:absolute;margin-left:-8.65pt;margin-top:14.15pt;width:18.85pt;height:22.35pt;z-index:251809792"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">
                            <v:shape id="Rombo 203"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" filled="f" strokecolor="white [3212]" strokeweight="1.5pt"/>
                            <v:shape id="Rombo 204"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" filled="f" strokecolor="#404040 [2429]" strokeweight="1pt"/>
                          </v:group>
                        </w:pict>
                      </mc:Fallback>
                    </mc:AlternateContent>
                  </w:r>
                </w:p>
                <w:p w14:paraId="71F19E54" w14:textId="0224E1D0" w:rsidR="001B591D" w:rsidRPr="00F303AE" w:rsidRDefault="001B591D" w:rsidP="001B591D">
                  <w:pPr>
                    <w:ind w:left="304"/>
                    <w:jc w:val="left"/>
                    <w:rPr>
                      <w:rFonts w:ascii="Museo Sans 300" w:hAnsi="Museo Sans 300"/>
                      <w:b/>
                      <w:color w:val="auto"/>
                      <w:sz w:val="24"/>
                    </w:rPr>
                  </w:pPr>
                  <w:r w:rsidRPr="00F303AE">
                    <w:rPr>
                      <w:rFonts w:ascii="Museo Sans 300" w:hAnsi="Museo Sans 300"/>
                      <w:b/>
                      <w:color w:val="auto"/>
                      <w:sz w:val="24"/>
                    </w:rPr>
                    <w:t>OBJETIVO:</w:t>
                  </w:r>
                </w:p>
                <w:p w14:paraId="2F0B6C74" w14:textId="77777777" w:rsidR="00053B98" w:rsidRPr="00053B98" w:rsidRDefault="00053B98" w:rsidP="00053B98"/>
                <w:p w14:paraId="58C1BEF7" w14:textId="448ADBFA" w:rsidR="00E10171" w:rsidRPr="001B591D" w:rsidRDefault="00C15932" w:rsidP="001B591D">
                  <w:pPr>
                    <w:jc w:val="both"/>
                    <w:rPr>
                      <w:rFonts w:ascii="Museo Sans 300" w:hAnsi="Museo Sans 300"/>
                      <w:color w:val="7F7F7F" w:themeColor="text1" w:themeTint="80"/>
                      <w:sz w:val="24"/>
                      <w:szCs w:val="24"/>
                      <w:lang w:val="es-SV"/>
                    </w:rPr>
                  </w:pPr>
                  <w:r w:rsidRPr="001B591D">
                    <w:rPr>
                      <w:rFonts w:ascii="Museo Sans 300" w:hAnsi="Museo Sans 300"/>
                      <w:sz w:val="24"/>
                      <w:szCs w:val="24"/>
                      <w:lang w:val="es-SV"/>
                    </w:rPr>
                    <w:t>Generar estrategias que brinden las herramientas necesarias para el fortalecimiento de los entes responsables de la vigilancia y control de la seguridad vial a nivel nacional.</w:t>
                  </w:r>
                </w:p>
              </w:tc>
            </w:tr>
            <w:bookmarkStart w:id="9" w:name="_Toc125354300"/>
            <w:bookmarkStart w:id="10" w:name="_Toc125354373"/>
            <w:bookmarkStart w:id="11" w:name="_Toc125354468"/>
            <w:tr w:rsidR="004A7542" w:rsidRPr="00C01689" w14:paraId="52574B85" w14:textId="77777777" w:rsidTr="00B6461E">
              <w:trPr>
                <w:trHeight w:val="8447"/>
              </w:trPr>
              <w:tc>
                <w:tcPr>
                  <w:tcW w:w="5000" w:type="pct"/>
                  <w:tcBorders>
                    <w:top w:val="single" w:sz="12" w:space="0" w:color="FFCA08" w:themeColor="accent1"/>
                    <w:bottom w:val="single" w:sz="12" w:space="0" w:color="FFCA08" w:themeColor="accent1"/>
                    <w:right w:val="single" w:sz="12" w:space="0" w:color="FFCA08" w:themeColor="accent1"/>
                  </w:tcBorders>
                </w:tcPr>
                <w:p w14:paraId="5CD1E53D" w14:textId="3C5E6E77" w:rsidR="00C15932" w:rsidRDefault="00C15932" w:rsidP="00C15932">
                  <w:pPr>
                    <w:pStyle w:val="Ttulo2"/>
                    <w:ind w:left="302"/>
                    <w:jc w:val="both"/>
                    <w:rPr>
                      <w:rFonts w:ascii="Museo Sans 300" w:hAnsi="Museo Sans 300"/>
                      <w:bCs/>
                      <w:szCs w:val="22"/>
                    </w:rPr>
                  </w:pPr>
                  <w:r w:rsidRPr="00C15932">
                    <w:rPr>
                      <w:rFonts w:ascii="Museo Sans 300" w:hAnsi="Museo Sans 300"/>
                      <w:noProof/>
                      <w:sz w:val="24"/>
                      <w:szCs w:val="28"/>
                      <w:lang w:val="es-SV" w:eastAsia="es-SV"/>
                    </w:rPr>
                    <mc:AlternateContent>
                      <mc:Choice Requires="wpg">
                        <w:drawing>
                          <wp:anchor distT="0" distB="0" distL="114300" distR="114300" simplePos="0" relativeHeight="251811840" behindDoc="0" locked="0" layoutInCell="1" allowOverlap="1" wp14:anchorId="05BEF731" wp14:editId="0CE4EBC0">
                            <wp:simplePos x="0" y="0"/>
                            <wp:positionH relativeFrom="column">
                              <wp:posOffset>-123371</wp:posOffset>
                            </wp:positionH>
                            <wp:positionV relativeFrom="paragraph">
                              <wp:posOffset>156730</wp:posOffset>
                            </wp:positionV>
                            <wp:extent cx="239578" cy="283574"/>
                            <wp:effectExtent l="19050" t="19050" r="27305" b="40640"/>
                            <wp:wrapNone/>
                            <wp:docPr id="205"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206" name="Rombo 206"/>
                                    <wps:cNvSpPr/>
                                    <wps:spPr>
                                      <a:xfrm>
                                        <a:off x="0" y="0"/>
                                        <a:ext cx="239124" cy="239124"/>
                                      </a:xfrm>
                                      <a:prstGeom prst="diamond">
                                        <a:avLst/>
                                      </a:prstGeom>
                                      <a:noFill/>
                                      <a:ln w="1905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 name="Rombo 207"/>
                                    <wps:cNvSpPr/>
                                    <wps:spPr>
                                      <a:xfrm>
                                        <a:off x="454" y="44450"/>
                                        <a:ext cx="239124" cy="239124"/>
                                      </a:xfrm>
                                      <a:prstGeom prst="diamond">
                                        <a:avLst/>
                                      </a:prstGeom>
                                      <a:no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4B3ADDDF" id="Grupo 17" o:spid="_x0000_s1026" style="position:absolute;margin-left:-9.7pt;margin-top:12.35pt;width:18.85pt;height:22.35pt;z-index:251811840"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">
                            <v:shape id="Rombo 206"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" filled="f" strokecolor="#ffc000" strokeweight="1.5pt"/>
                            <v:shape id="Rombo 207"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" filled="f" strokecolor="#404040 [2429]" strokeweight="1pt"/>
                          </v:group>
                        </w:pict>
                      </mc:Fallback>
                    </mc:AlternateContent>
                  </w:r>
                  <w:bookmarkEnd w:id="9"/>
                  <w:bookmarkEnd w:id="10"/>
                  <w:bookmarkEnd w:id="11"/>
                </w:p>
                <w:p w14:paraId="36078B6C" w14:textId="3BF0F771" w:rsidR="006A43E6" w:rsidRPr="00F303AE" w:rsidRDefault="00C15932" w:rsidP="001B591D">
                  <w:pPr>
                    <w:ind w:left="304"/>
                    <w:jc w:val="left"/>
                    <w:rPr>
                      <w:rFonts w:ascii="Museo Sans 300" w:hAnsi="Museo Sans 300"/>
                      <w:b/>
                      <w:color w:val="auto"/>
                      <w:sz w:val="24"/>
                    </w:rPr>
                  </w:pPr>
                  <w:r w:rsidRPr="00F303AE">
                    <w:rPr>
                      <w:rFonts w:ascii="Museo Sans 300" w:hAnsi="Museo Sans 300"/>
                      <w:b/>
                      <w:color w:val="auto"/>
                      <w:sz w:val="24"/>
                    </w:rPr>
                    <w:t>ALCANCE:</w:t>
                  </w:r>
                </w:p>
                <w:p w14:paraId="2A51BEC3" w14:textId="77777777" w:rsidR="00053B98" w:rsidRPr="00053B98" w:rsidRDefault="00053B98" w:rsidP="00053B98"/>
                <w:p w14:paraId="32E902D6" w14:textId="46FDD878" w:rsidR="00C15932" w:rsidRPr="001B591D" w:rsidRDefault="00C15932" w:rsidP="00053B98">
                  <w:pPr>
                    <w:spacing w:line="360" w:lineRule="auto"/>
                    <w:ind w:left="160"/>
                    <w:jc w:val="both"/>
                    <w:rPr>
                      <w:rFonts w:ascii="Museo Sans 300" w:hAnsi="Museo Sans 300"/>
                      <w:color w:val="404040" w:themeColor="text1" w:themeTint="BF"/>
                      <w:lang w:val="es-SV"/>
                    </w:rPr>
                  </w:pPr>
                  <w:r w:rsidRPr="001B591D">
                    <w:rPr>
                      <w:rFonts w:ascii="Museo Sans 300" w:hAnsi="Museo Sans 300"/>
                      <w:color w:val="404040" w:themeColor="text1" w:themeTint="BF"/>
                      <w:lang w:val="es-SV"/>
                    </w:rPr>
                    <w:t>Las actividades que se realizarán en este pilar están encaminadas en el fortalecimiento de todos los entes responsables de la vigilancia, control, investigación y análisis de la seguridad vial a nivel nacional. Se pretenden implementar en zonas urbanas para controlar el orden vial y de esta manera disminuir los siniestros viales.</w:t>
                  </w:r>
                </w:p>
                <w:p w14:paraId="03FDE458" w14:textId="6319563B" w:rsidR="00C15932" w:rsidRDefault="00C15932" w:rsidP="00C15932">
                  <w:pPr>
                    <w:jc w:val="left"/>
                    <w:rPr>
                      <w:rFonts w:ascii="Museo Sans 300" w:hAnsi="Museo Sans 300"/>
                      <w:b/>
                      <w:bCs/>
                      <w:color w:val="auto"/>
                    </w:rPr>
                  </w:pPr>
                  <w:r w:rsidRPr="00C15932">
                    <w:rPr>
                      <w:rFonts w:ascii="Museo Sans 300" w:hAnsi="Museo Sans 300"/>
                      <w:noProof/>
                      <w:sz w:val="24"/>
                      <w:szCs w:val="28"/>
                      <w:lang w:val="es-SV" w:eastAsia="es-SV"/>
                    </w:rPr>
                    <mc:AlternateContent>
                      <mc:Choice Requires="wpg">
                        <w:drawing>
                          <wp:anchor distT="0" distB="0" distL="114300" distR="114300" simplePos="0" relativeHeight="251813888" behindDoc="0" locked="0" layoutInCell="1" allowOverlap="1" wp14:anchorId="742FF5D0" wp14:editId="57D7BFA5">
                            <wp:simplePos x="0" y="0"/>
                            <wp:positionH relativeFrom="column">
                              <wp:posOffset>-125737</wp:posOffset>
                            </wp:positionH>
                            <wp:positionV relativeFrom="paragraph">
                              <wp:posOffset>163830</wp:posOffset>
                            </wp:positionV>
                            <wp:extent cx="239578" cy="283574"/>
                            <wp:effectExtent l="19050" t="19050" r="27305" b="40640"/>
                            <wp:wrapNone/>
                            <wp:docPr id="208"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209" name="Rombo 209"/>
                                    <wps:cNvSpPr/>
                                    <wps:spPr>
                                      <a:xfrm>
                                        <a:off x="0" y="0"/>
                                        <a:ext cx="239124" cy="239124"/>
                                      </a:xfrm>
                                      <a:prstGeom prst="diamond">
                                        <a:avLst/>
                                      </a:prstGeom>
                                      <a:noFill/>
                                      <a:ln w="1905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0" name="Rombo 210"/>
                                    <wps:cNvSpPr/>
                                    <wps:spPr>
                                      <a:xfrm>
                                        <a:off x="454" y="44450"/>
                                        <a:ext cx="239124" cy="239124"/>
                                      </a:xfrm>
                                      <a:prstGeom prst="diamond">
                                        <a:avLst/>
                                      </a:prstGeom>
                                      <a:no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13203ACF" id="Grupo 17" o:spid="_x0000_s1026" style="position:absolute;margin-left:-9.9pt;margin-top:12.9pt;width:18.85pt;height:22.35pt;z-index:251813888"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">
                            <v:shape id="Rombo 209"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" filled="f" strokecolor="#ffc000" strokeweight="1.5pt"/>
                            <v:shape id="Rombo 210"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" filled="f" strokecolor="#404040 [2429]" strokeweight="1pt"/>
                          </v:group>
                        </w:pict>
                      </mc:Fallback>
                    </mc:AlternateContent>
                  </w:r>
                </w:p>
                <w:p w14:paraId="4EBC4D24" w14:textId="5CCFE6E3" w:rsidR="00EB7729" w:rsidRDefault="00C15932" w:rsidP="00C15932">
                  <w:pPr>
                    <w:ind w:left="302"/>
                    <w:jc w:val="left"/>
                    <w:rPr>
                      <w:rFonts w:ascii="Museo Sans 300" w:hAnsi="Museo Sans 300"/>
                      <w:b/>
                      <w:bCs/>
                      <w:color w:val="auto"/>
                    </w:rPr>
                  </w:pPr>
                  <w:r w:rsidRPr="00C15932">
                    <w:rPr>
                      <w:rFonts w:ascii="Museo Sans 300" w:hAnsi="Museo Sans 300"/>
                      <w:b/>
                      <w:bCs/>
                      <w:color w:val="auto"/>
                    </w:rPr>
                    <w:t>PÚBLICO META:</w:t>
                  </w:r>
                </w:p>
                <w:p w14:paraId="097C2BD5" w14:textId="77777777" w:rsidR="00053B98" w:rsidRPr="00C15932" w:rsidRDefault="00053B98" w:rsidP="00C15932">
                  <w:pPr>
                    <w:ind w:left="302"/>
                    <w:jc w:val="left"/>
                    <w:rPr>
                      <w:rFonts w:ascii="Museo Sans 300" w:hAnsi="Museo Sans 300"/>
                      <w:b/>
                      <w:bCs/>
                      <w:color w:val="auto"/>
                    </w:rPr>
                  </w:pPr>
                </w:p>
                <w:p w14:paraId="0BCCFECA" w14:textId="4D84047F" w:rsidR="00B12635" w:rsidRPr="00053B98" w:rsidRDefault="00C15932" w:rsidP="00053B98">
                  <w:pPr>
                    <w:spacing w:line="360" w:lineRule="auto"/>
                    <w:ind w:left="160"/>
                    <w:jc w:val="both"/>
                    <w:rPr>
                      <w:rFonts w:ascii="Museo Sans 300" w:hAnsi="Museo Sans 300"/>
                      <w:color w:val="7F7F7F" w:themeColor="text1" w:themeTint="80"/>
                      <w:lang w:val="es-SV"/>
                    </w:rPr>
                  </w:pPr>
                  <w:r w:rsidRPr="001B591D">
                    <w:rPr>
                      <w:rFonts w:ascii="Museo Sans 300" w:hAnsi="Museo Sans 300"/>
                      <w:color w:val="404040" w:themeColor="text1" w:themeTint="BF"/>
                      <w:lang w:val="es-SV"/>
                    </w:rPr>
                    <w:t>Instituciones implicadas en la seguridad vial y todos usuarios de la vía pública.</w:t>
                  </w:r>
                </w:p>
              </w:tc>
            </w:tr>
          </w:tbl>
          <w:p w14:paraId="79F919BC" w14:textId="5A1F028A" w:rsidR="004A7542" w:rsidRPr="00C01689" w:rsidRDefault="004A7542" w:rsidP="00CC5716">
            <w:pPr>
              <w:rPr>
                <w:rFonts w:ascii="Museo Sans 300" w:hAnsi="Museo Sans 300"/>
                <w:b/>
              </w:rPr>
            </w:pPr>
          </w:p>
        </w:tc>
      </w:tr>
    </w:tbl>
    <w:p w14:paraId="67B24850" w14:textId="597C585D" w:rsidR="0026482C" w:rsidRDefault="0026482C" w:rsidP="0046609D">
      <w:pPr>
        <w:pStyle w:val="Sinespaciado"/>
        <w:jc w:val="both"/>
      </w:pPr>
    </w:p>
    <w:p w14:paraId="1256C466" w14:textId="77777777" w:rsidR="0026482C" w:rsidRDefault="0026482C">
      <w:r>
        <w:br w:type="page"/>
      </w:r>
    </w:p>
    <w:p w14:paraId="349F2C89" w14:textId="6C7CC663" w:rsidR="00A554EA" w:rsidRDefault="00D82A20" w:rsidP="00D82A20">
      <w:pPr>
        <w:pStyle w:val="Sinespaciado"/>
        <w:ind w:left="1134"/>
        <w:jc w:val="both"/>
        <w:rPr>
          <w:rFonts w:ascii="Museo Sans 300" w:hAnsi="Museo Sans 300"/>
          <w:b/>
          <w:bCs/>
          <w:color w:val="auto"/>
        </w:rPr>
      </w:pPr>
      <w:r w:rsidRPr="00C15932">
        <w:rPr>
          <w:rFonts w:ascii="Museo Sans 300" w:hAnsi="Museo Sans 300"/>
          <w:noProof/>
          <w:sz w:val="24"/>
          <w:szCs w:val="28"/>
          <w:lang w:val="es-SV" w:eastAsia="es-SV"/>
        </w:rPr>
        <w:lastRenderedPageBreak/>
        <mc:AlternateContent>
          <mc:Choice Requires="wpg">
            <w:drawing>
              <wp:anchor distT="0" distB="0" distL="114300" distR="114300" simplePos="0" relativeHeight="251817984" behindDoc="0" locked="0" layoutInCell="1" allowOverlap="1" wp14:anchorId="3B271F7F" wp14:editId="7BCA4B10">
                <wp:simplePos x="0" y="0"/>
                <wp:positionH relativeFrom="margin">
                  <wp:posOffset>412750</wp:posOffset>
                </wp:positionH>
                <wp:positionV relativeFrom="paragraph">
                  <wp:posOffset>-57150</wp:posOffset>
                </wp:positionV>
                <wp:extent cx="239578" cy="283574"/>
                <wp:effectExtent l="19050" t="19050" r="27305" b="40640"/>
                <wp:wrapNone/>
                <wp:docPr id="228"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229" name="Rombo 229"/>
                        <wps:cNvSpPr/>
                        <wps:spPr>
                          <a:xfrm>
                            <a:off x="0" y="0"/>
                            <a:ext cx="239124" cy="239124"/>
                          </a:xfrm>
                          <a:prstGeom prst="diamond">
                            <a:avLst/>
                          </a:prstGeom>
                          <a:noFill/>
                          <a:ln w="1905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0" name="Rombo 230"/>
                        <wps:cNvSpPr/>
                        <wps:spPr>
                          <a:xfrm>
                            <a:off x="454" y="44450"/>
                            <a:ext cx="239124" cy="239124"/>
                          </a:xfrm>
                          <a:prstGeom prst="diamond">
                            <a:avLst/>
                          </a:prstGeom>
                          <a:no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1F7D2415" id="Grupo 17" o:spid="_x0000_s1026" style="position:absolute;margin-left:32.5pt;margin-top:-4.5pt;width:18.85pt;height:22.35pt;z-index:251817984;mso-position-horizontal-relative:margin"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">
                <v:shape id="Rombo 229"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" filled="f" strokecolor="#ffc000" strokeweight="1.5pt"/>
                <v:shape id="Rombo 230"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" filled="f" strokecolor="#404040 [2429]" strokeweight="1pt"/>
                <w10:wrap anchorx="margin"/>
              </v:group>
            </w:pict>
          </mc:Fallback>
        </mc:AlternateContent>
      </w:r>
      <w:r w:rsidRPr="00D82A20">
        <w:rPr>
          <w:rFonts w:ascii="Museo Sans 300" w:hAnsi="Museo Sans 300"/>
          <w:b/>
          <w:bCs/>
          <w:color w:val="auto"/>
        </w:rPr>
        <w:t>ESTRATEGIAS A REALIZAR</w:t>
      </w:r>
      <w:r>
        <w:rPr>
          <w:rFonts w:ascii="Museo Sans 300" w:hAnsi="Museo Sans 300"/>
          <w:b/>
          <w:bCs/>
          <w:color w:val="auto"/>
        </w:rPr>
        <w:t>:</w:t>
      </w:r>
    </w:p>
    <w:p w14:paraId="09D3BDE0" w14:textId="1B07E14A" w:rsidR="00D82A20" w:rsidRDefault="00D82A20" w:rsidP="00D82A20">
      <w:pPr>
        <w:pStyle w:val="Sinespaciado"/>
        <w:ind w:left="567"/>
        <w:jc w:val="both"/>
        <w:rPr>
          <w:rFonts w:ascii="Museo Sans 300" w:hAnsi="Museo Sans 300"/>
          <w:b/>
          <w:bCs/>
          <w:color w:val="auto"/>
        </w:rPr>
      </w:pPr>
    </w:p>
    <w:tbl>
      <w:tblPr>
        <w:tblStyle w:val="Tablaconcuadrcula1clara-nfasis1"/>
        <w:tblW w:w="9539" w:type="dxa"/>
        <w:tblInd w:w="269" w:type="dxa"/>
        <w:tblLook w:val="04A0" w:firstRow="1" w:lastRow="0" w:firstColumn="1" w:lastColumn="0" w:noHBand="0" w:noVBand="1"/>
      </w:tblPr>
      <w:tblGrid>
        <w:gridCol w:w="1843"/>
        <w:gridCol w:w="4699"/>
        <w:gridCol w:w="2997"/>
      </w:tblGrid>
      <w:tr w:rsidR="00D95238" w14:paraId="0459D3B5" w14:textId="77777777" w:rsidTr="00507942">
        <w:trPr>
          <w:cnfStyle w:val="100000000000" w:firstRow="1" w:lastRow="0" w:firstColumn="0" w:lastColumn="0" w:oddVBand="0" w:evenVBand="0" w:oddHBand="0" w:evenHBand="0"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1843" w:type="dxa"/>
            <w:tcBorders>
              <w:top w:val="single" w:sz="12" w:space="0" w:color="FFCA08" w:themeColor="accent1"/>
              <w:left w:val="single" w:sz="12" w:space="0" w:color="FFCA08" w:themeColor="accent1"/>
              <w:bottom w:val="single" w:sz="12" w:space="0" w:color="FFCA08" w:themeColor="accent1"/>
              <w:right w:val="single" w:sz="12" w:space="0" w:color="FFCA08" w:themeColor="accent1"/>
            </w:tcBorders>
          </w:tcPr>
          <w:p w14:paraId="1E601C1D" w14:textId="5285CF59" w:rsidR="00D95238" w:rsidRPr="00D95238" w:rsidRDefault="00D95238" w:rsidP="00D95238">
            <w:pPr>
              <w:pStyle w:val="Sinespaciado"/>
              <w:rPr>
                <w:rFonts w:ascii="Museo Sans 300" w:hAnsi="Museo Sans 300"/>
                <w:color w:val="7F7F7F" w:themeColor="text1" w:themeTint="80"/>
                <w:sz w:val="32"/>
                <w:szCs w:val="32"/>
              </w:rPr>
            </w:pPr>
            <w:r w:rsidRPr="00D95238">
              <w:rPr>
                <w:rFonts w:ascii="Museo Sans 300" w:hAnsi="Museo Sans 300"/>
                <w:color w:val="7F7F7F" w:themeColor="text1" w:themeTint="80"/>
                <w:sz w:val="32"/>
                <w:szCs w:val="32"/>
              </w:rPr>
              <w:t>1.1.</w:t>
            </w:r>
          </w:p>
          <w:p w14:paraId="2A735967" w14:textId="6242A43E" w:rsidR="00D95238" w:rsidRDefault="00841069" w:rsidP="00FE33CF">
            <w:pPr>
              <w:pStyle w:val="Sinespaciado"/>
              <w:jc w:val="both"/>
              <w:rPr>
                <w:rFonts w:ascii="Museo Sans 300" w:hAnsi="Museo Sans 300"/>
                <w:color w:val="7F7F7F" w:themeColor="text1" w:themeTint="80"/>
              </w:rPr>
            </w:pPr>
            <w:r w:rsidRPr="00841069">
              <w:rPr>
                <w:rFonts w:ascii="Museo Sans 300" w:hAnsi="Museo Sans 300"/>
                <w:noProof/>
                <w:color w:val="7F7F7F" w:themeColor="text1" w:themeTint="80"/>
                <w:lang w:val="es-SV" w:eastAsia="es-SV"/>
              </w:rPr>
              <mc:AlternateContent>
                <mc:Choice Requires="wpg">
                  <w:drawing>
                    <wp:anchor distT="0" distB="0" distL="114300" distR="114300" simplePos="0" relativeHeight="251964416" behindDoc="0" locked="0" layoutInCell="1" allowOverlap="1" wp14:anchorId="7CD5A648" wp14:editId="69F3CA14">
                      <wp:simplePos x="0" y="0"/>
                      <wp:positionH relativeFrom="column">
                        <wp:posOffset>322973</wp:posOffset>
                      </wp:positionH>
                      <wp:positionV relativeFrom="paragraph">
                        <wp:posOffset>151765</wp:posOffset>
                      </wp:positionV>
                      <wp:extent cx="352425" cy="514350"/>
                      <wp:effectExtent l="19050" t="19050" r="28575" b="19050"/>
                      <wp:wrapNone/>
                      <wp:docPr id="103" name="Google Shape;9626;p92"/>
                      <wp:cNvGraphicFramePr/>
                      <a:graphic xmlns:a="http://schemas.openxmlformats.org/drawingml/2006/main">
                        <a:graphicData uri="http://schemas.microsoft.com/office/word/2010/wordprocessingGroup">
                          <wpg:wgp>
                            <wpg:cNvGrpSpPr/>
                            <wpg:grpSpPr>
                              <a:xfrm>
                                <a:off x="0" y="0"/>
                                <a:ext cx="352425" cy="514350"/>
                                <a:chOff x="0" y="0"/>
                                <a:chExt cx="207582" cy="359594"/>
                              </a:xfrm>
                            </wpg:grpSpPr>
                            <wps:wsp>
                              <wps:cNvPr id="104" name="Google Shape;9627;p92"/>
                              <wps:cNvSpPr/>
                              <wps:spPr>
                                <a:xfrm>
                                  <a:off x="0" y="0"/>
                                  <a:ext cx="207582" cy="359594"/>
                                </a:xfrm>
                                <a:custGeom>
                                  <a:avLst/>
                                  <a:gdLst/>
                                  <a:ahLst/>
                                  <a:cxnLst/>
                                  <a:rect l="l" t="t" r="r" b="b"/>
                                  <a:pathLst>
                                    <a:path w="6537" h="11324" extrusionOk="0">
                                      <a:moveTo>
                                        <a:pt x="5704" y="334"/>
                                      </a:moveTo>
                                      <a:cubicBezTo>
                                        <a:pt x="5965" y="334"/>
                                        <a:pt x="6192" y="561"/>
                                        <a:pt x="6192" y="834"/>
                                      </a:cubicBezTo>
                                      <a:lnTo>
                                        <a:pt x="6192" y="1323"/>
                                      </a:lnTo>
                                      <a:lnTo>
                                        <a:pt x="346" y="1323"/>
                                      </a:lnTo>
                                      <a:lnTo>
                                        <a:pt x="346" y="834"/>
                                      </a:lnTo>
                                      <a:cubicBezTo>
                                        <a:pt x="346" y="561"/>
                                        <a:pt x="560" y="334"/>
                                        <a:pt x="834" y="334"/>
                                      </a:cubicBezTo>
                                      <a:close/>
                                      <a:moveTo>
                                        <a:pt x="6192" y="1644"/>
                                      </a:moveTo>
                                      <a:lnTo>
                                        <a:pt x="6192" y="8990"/>
                                      </a:lnTo>
                                      <a:lnTo>
                                        <a:pt x="1501" y="8990"/>
                                      </a:lnTo>
                                      <a:cubicBezTo>
                                        <a:pt x="1405" y="8990"/>
                                        <a:pt x="1334" y="9062"/>
                                        <a:pt x="1334" y="9145"/>
                                      </a:cubicBezTo>
                                      <a:cubicBezTo>
                                        <a:pt x="1334" y="9240"/>
                                        <a:pt x="1405" y="9312"/>
                                        <a:pt x="1501" y="9312"/>
                                      </a:cubicBezTo>
                                      <a:lnTo>
                                        <a:pt x="6192" y="9312"/>
                                      </a:lnTo>
                                      <a:lnTo>
                                        <a:pt x="6192" y="10478"/>
                                      </a:lnTo>
                                      <a:cubicBezTo>
                                        <a:pt x="6192" y="10740"/>
                                        <a:pt x="5965" y="10967"/>
                                        <a:pt x="5704" y="10967"/>
                                      </a:cubicBezTo>
                                      <a:lnTo>
                                        <a:pt x="834" y="10967"/>
                                      </a:lnTo>
                                      <a:cubicBezTo>
                                        <a:pt x="560" y="10967"/>
                                        <a:pt x="346" y="10740"/>
                                        <a:pt x="346" y="10478"/>
                                      </a:cubicBezTo>
                                      <a:lnTo>
                                        <a:pt x="346" y="9312"/>
                                      </a:lnTo>
                                      <a:lnTo>
                                        <a:pt x="834" y="9312"/>
                                      </a:lnTo>
                                      <a:cubicBezTo>
                                        <a:pt x="917" y="9312"/>
                                        <a:pt x="1001" y="9240"/>
                                        <a:pt x="1001" y="9145"/>
                                      </a:cubicBezTo>
                                      <a:cubicBezTo>
                                        <a:pt x="1001" y="9062"/>
                                        <a:pt x="917" y="8990"/>
                                        <a:pt x="834" y="8990"/>
                                      </a:cubicBezTo>
                                      <a:lnTo>
                                        <a:pt x="346" y="8990"/>
                                      </a:lnTo>
                                      <a:lnTo>
                                        <a:pt x="346" y="1644"/>
                                      </a:lnTo>
                                      <a:close/>
                                      <a:moveTo>
                                        <a:pt x="834" y="1"/>
                                      </a:moveTo>
                                      <a:cubicBezTo>
                                        <a:pt x="370" y="1"/>
                                        <a:pt x="0" y="370"/>
                                        <a:pt x="0" y="834"/>
                                      </a:cubicBezTo>
                                      <a:lnTo>
                                        <a:pt x="0" y="10490"/>
                                      </a:lnTo>
                                      <a:cubicBezTo>
                                        <a:pt x="0" y="10955"/>
                                        <a:pt x="370" y="11324"/>
                                        <a:pt x="834" y="11324"/>
                                      </a:cubicBezTo>
                                      <a:lnTo>
                                        <a:pt x="5704" y="11324"/>
                                      </a:lnTo>
                                      <a:cubicBezTo>
                                        <a:pt x="6156" y="11324"/>
                                        <a:pt x="6537" y="10955"/>
                                        <a:pt x="6537" y="10490"/>
                                      </a:cubicBezTo>
                                      <a:lnTo>
                                        <a:pt x="6537" y="834"/>
                                      </a:lnTo>
                                      <a:cubicBezTo>
                                        <a:pt x="6513" y="370"/>
                                        <a:pt x="6144" y="1"/>
                                        <a:pt x="5704" y="1"/>
                                      </a:cubicBezTo>
                                      <a:close/>
                                    </a:path>
                                  </a:pathLst>
                                </a:custGeom>
                                <a:solidFill>
                                  <a:srgbClr val="657E93"/>
                                </a:solidFill>
                                <a:ln w="28575">
                                  <a:solidFill>
                                    <a:schemeClr val="accent1"/>
                                  </a:solidFill>
                                </a:ln>
                              </wps:spPr>
                              <wps:bodyPr spcFirstLastPara="1" wrap="square" lIns="91425" tIns="91425" rIns="91425" bIns="91425" anchor="ctr" anchorCtr="0">
                                <a:noAutofit/>
                              </wps:bodyPr>
                            </wps:wsp>
                            <wps:wsp>
                              <wps:cNvPr id="105" name="Google Shape;9628;p92"/>
                              <wps:cNvSpPr/>
                              <wps:spPr>
                                <a:xfrm>
                                  <a:off x="98313" y="21181"/>
                                  <a:ext cx="31787" cy="10257"/>
                                </a:xfrm>
                                <a:custGeom>
                                  <a:avLst/>
                                  <a:gdLst/>
                                  <a:ahLst/>
                                  <a:cxnLst/>
                                  <a:rect l="l" t="t" r="r" b="b"/>
                                  <a:pathLst>
                                    <a:path w="1001" h="323" extrusionOk="0">
                                      <a:moveTo>
                                        <a:pt x="167" y="1"/>
                                      </a:moveTo>
                                      <a:cubicBezTo>
                                        <a:pt x="72" y="1"/>
                                        <a:pt x="0" y="72"/>
                                        <a:pt x="0" y="167"/>
                                      </a:cubicBezTo>
                                      <a:cubicBezTo>
                                        <a:pt x="0" y="251"/>
                                        <a:pt x="72" y="322"/>
                                        <a:pt x="167" y="322"/>
                                      </a:cubicBezTo>
                                      <a:lnTo>
                                        <a:pt x="834" y="322"/>
                                      </a:lnTo>
                                      <a:cubicBezTo>
                                        <a:pt x="917" y="322"/>
                                        <a:pt x="1000" y="251"/>
                                        <a:pt x="1000" y="167"/>
                                      </a:cubicBezTo>
                                      <a:cubicBezTo>
                                        <a:pt x="1000" y="72"/>
                                        <a:pt x="917" y="1"/>
                                        <a:pt x="834" y="1"/>
                                      </a:cubicBezTo>
                                      <a:close/>
                                    </a:path>
                                  </a:pathLst>
                                </a:custGeom>
                                <a:solidFill>
                                  <a:srgbClr val="657E93"/>
                                </a:solidFill>
                                <a:ln w="28575">
                                  <a:solidFill>
                                    <a:schemeClr val="accent1"/>
                                  </a:solidFill>
                                </a:ln>
                              </wps:spPr>
                              <wps:bodyPr spcFirstLastPara="1" wrap="square" lIns="91425" tIns="91425" rIns="91425" bIns="91425" anchor="ctr" anchorCtr="0">
                                <a:noAutofit/>
                              </wps:bodyPr>
                            </wps:wsp>
                            <wps:wsp>
                              <wps:cNvPr id="106" name="Google Shape;9629;p92"/>
                              <wps:cNvSpPr/>
                              <wps:spPr>
                                <a:xfrm>
                                  <a:off x="87707" y="306626"/>
                                  <a:ext cx="31406" cy="31056"/>
                                </a:xfrm>
                                <a:custGeom>
                                  <a:avLst/>
                                  <a:gdLst/>
                                  <a:ahLst/>
                                  <a:cxnLst/>
                                  <a:rect l="l" t="t" r="r" b="b"/>
                                  <a:pathLst>
                                    <a:path w="989" h="978" extrusionOk="0">
                                      <a:moveTo>
                                        <a:pt x="501" y="322"/>
                                      </a:moveTo>
                                      <a:cubicBezTo>
                                        <a:pt x="584" y="322"/>
                                        <a:pt x="656" y="406"/>
                                        <a:pt x="656" y="489"/>
                                      </a:cubicBezTo>
                                      <a:cubicBezTo>
                                        <a:pt x="656" y="584"/>
                                        <a:pt x="584" y="656"/>
                                        <a:pt x="501" y="656"/>
                                      </a:cubicBezTo>
                                      <a:cubicBezTo>
                                        <a:pt x="406" y="656"/>
                                        <a:pt x="334" y="584"/>
                                        <a:pt x="334" y="489"/>
                                      </a:cubicBezTo>
                                      <a:cubicBezTo>
                                        <a:pt x="334" y="406"/>
                                        <a:pt x="406" y="322"/>
                                        <a:pt x="501" y="322"/>
                                      </a:cubicBezTo>
                                      <a:close/>
                                      <a:moveTo>
                                        <a:pt x="501" y="1"/>
                                      </a:moveTo>
                                      <a:cubicBezTo>
                                        <a:pt x="227" y="1"/>
                                        <a:pt x="1" y="227"/>
                                        <a:pt x="1" y="489"/>
                                      </a:cubicBezTo>
                                      <a:cubicBezTo>
                                        <a:pt x="1" y="763"/>
                                        <a:pt x="227" y="977"/>
                                        <a:pt x="501" y="977"/>
                                      </a:cubicBezTo>
                                      <a:cubicBezTo>
                                        <a:pt x="763" y="977"/>
                                        <a:pt x="989" y="763"/>
                                        <a:pt x="989" y="489"/>
                                      </a:cubicBezTo>
                                      <a:cubicBezTo>
                                        <a:pt x="989" y="227"/>
                                        <a:pt x="775" y="1"/>
                                        <a:pt x="501" y="1"/>
                                      </a:cubicBezTo>
                                      <a:close/>
                                    </a:path>
                                  </a:pathLst>
                                </a:custGeom>
                                <a:solidFill>
                                  <a:srgbClr val="657E93"/>
                                </a:solidFill>
                                <a:ln w="28575">
                                  <a:solidFill>
                                    <a:schemeClr val="accent1"/>
                                  </a:solidFill>
                                </a:ln>
                              </wps:spPr>
                              <wps:bodyPr spcFirstLastPara="1" wrap="square" lIns="91425" tIns="91425" rIns="91425" bIns="91425" anchor="ctr" anchorCtr="0">
                                <a:noAutofit/>
                              </wps:bodyPr>
                            </wps:wsp>
                            <wps:wsp>
                              <wps:cNvPr id="107" name="Google Shape;9630;p92"/>
                              <wps:cNvSpPr/>
                              <wps:spPr>
                                <a:xfrm>
                                  <a:off x="77514" y="21181"/>
                                  <a:ext cx="10225" cy="10257"/>
                                </a:xfrm>
                                <a:custGeom>
                                  <a:avLst/>
                                  <a:gdLst/>
                                  <a:ahLst/>
                                  <a:cxnLst/>
                                  <a:rect l="l" t="t" r="r" b="b"/>
                                  <a:pathLst>
                                    <a:path w="322" h="323" extrusionOk="0">
                                      <a:moveTo>
                                        <a:pt x="155" y="1"/>
                                      </a:moveTo>
                                      <a:cubicBezTo>
                                        <a:pt x="72" y="1"/>
                                        <a:pt x="0" y="72"/>
                                        <a:pt x="0" y="167"/>
                                      </a:cubicBezTo>
                                      <a:cubicBezTo>
                                        <a:pt x="0" y="251"/>
                                        <a:pt x="72" y="322"/>
                                        <a:pt x="155" y="322"/>
                                      </a:cubicBezTo>
                                      <a:cubicBezTo>
                                        <a:pt x="250" y="322"/>
                                        <a:pt x="322" y="251"/>
                                        <a:pt x="322" y="167"/>
                                      </a:cubicBezTo>
                                      <a:cubicBezTo>
                                        <a:pt x="322" y="72"/>
                                        <a:pt x="250" y="1"/>
                                        <a:pt x="155" y="1"/>
                                      </a:cubicBezTo>
                                      <a:close/>
                                    </a:path>
                                  </a:pathLst>
                                </a:custGeom>
                                <a:solidFill>
                                  <a:srgbClr val="657E93"/>
                                </a:solidFill>
                                <a:ln w="28575">
                                  <a:solidFill>
                                    <a:schemeClr val="accent1"/>
                                  </a:solid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021AEC18" id="Google Shape;9626;p92" o:spid="_x0000_s1026" style="position:absolute;margin-left:25.45pt;margin-top:11.95pt;width:27.75pt;height:40.5pt;z-index:251964416;mso-width-relative:margin;mso-height-relative:margin" coordsize="207582,359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">
                      <v:shape id="Google Shape;9627;p92" o:spid="_x0000_s1027" style="position:absolute;width:207582;height:359594;visibility:visible;mso-wrap-style:square;v-text-anchor:middle" coordsize="6537,11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" path="m5704,334v261,,488,227,488,500l6192,1323r-5846,l346,834c346,561,560,334,834,334r4870,xm6192,1644r,7346l1501,8990v-96,,-167,72,-167,155c1334,9240,1405,9312,1501,9312r4691,l6192,10478v,262,-227,489,-488,489l834,10967v-274,,-488,-227,-488,-489l346,9312r488,c917,9312,1001,9240,1001,9145v,-83,-84,-155,-167,-155l346,8990r,-7346l6192,1644xm834,1c370,1,,370,,834r,9656c,10955,370,11324,834,11324r4870,c6156,11324,6537,10955,6537,10490r,-9656c6513,370,6144,1,5704,1l834,1xe" fillcolor="#657e93" strokecolor="#ffca08 [3204]" strokeweight="2.25pt">
                        <v:path arrowok="t" o:extrusionok="f"/>
                      </v:shape>
                      <v:shape id="Google Shape;9628;p92" o:spid="_x0000_s1028" style="position:absolute;left:98313;top:21181;width:31787;height:10257;visibility:visible;mso-wrap-style:square;v-text-anchor:middle" coordsize="1001,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" path="m167,1c72,1,,72,,167v,84,72,155,167,155l834,322v83,,166,-71,166,-155c1000,72,917,1,834,1l167,1xe" fillcolor="#657e93" strokecolor="#ffca08 [3204]" strokeweight="2.25pt">
                        <v:path arrowok="t" o:extrusionok="f"/>
                      </v:shape>
                      <v:shape id="Google Shape;9629;p92" o:spid="_x0000_s1029" style="position:absolute;left:87707;top:306626;width:31406;height:31056;visibility:visible;mso-wrap-style:square;v-text-anchor:middle" coordsize="989,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" path="m501,322v83,,155,84,155,167c656,584,584,656,501,656,406,656,334,584,334,489v,-83,72,-167,167,-167xm501,1c227,1,1,227,1,489v,274,226,488,500,488c763,977,989,763,989,489,989,227,775,1,501,1xe" fillcolor="#657e93" strokecolor="#ffca08 [3204]" strokeweight="2.25pt">
                        <v:path arrowok="t" o:extrusionok="f"/>
                      </v:shape>
                      <v:shape id="Google Shape;9630;p92" o:spid="_x0000_s1030" style="position:absolute;left:77514;top:21181;width:10225;height:10257;visibility:visible;mso-wrap-style:square;v-text-anchor:middle" coordsize="32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" path="m155,1c72,1,,72,,167v,84,72,155,155,155c250,322,322,251,322,167,322,72,250,1,155,1xe" fillcolor="#657e93" strokecolor="#ffca08 [3204]" strokeweight="2.25pt">
                        <v:path arrowok="t" o:extrusionok="f"/>
                      </v:shape>
                    </v:group>
                  </w:pict>
                </mc:Fallback>
              </mc:AlternateContent>
            </w:r>
          </w:p>
          <w:p w14:paraId="038A68A2" w14:textId="60A2D7EE" w:rsidR="00D95238" w:rsidRPr="00D95238" w:rsidRDefault="00D95238" w:rsidP="00D82A20">
            <w:pPr>
              <w:pStyle w:val="Sinespaciado"/>
              <w:jc w:val="both"/>
              <w:rPr>
                <w:rFonts w:ascii="Museo Sans 300" w:hAnsi="Museo Sans 300"/>
                <w:b w:val="0"/>
                <w:bCs w:val="0"/>
                <w:color w:val="7F7F7F" w:themeColor="text1" w:themeTint="80"/>
                <w:lang w:val="es-SV"/>
              </w:rPr>
            </w:pPr>
          </w:p>
        </w:tc>
        <w:tc>
          <w:tcPr>
            <w:tcW w:w="4699" w:type="dxa"/>
            <w:tcBorders>
              <w:top w:val="single" w:sz="12" w:space="0" w:color="FFCA08" w:themeColor="accent1"/>
              <w:left w:val="single" w:sz="12" w:space="0" w:color="FFCA08" w:themeColor="accent1"/>
              <w:bottom w:val="single" w:sz="12" w:space="0" w:color="FFCA08" w:themeColor="accent1"/>
              <w:right w:val="single" w:sz="12" w:space="0" w:color="FFCA08" w:themeColor="accent1"/>
            </w:tcBorders>
          </w:tcPr>
          <w:p w14:paraId="2D400BD1" w14:textId="77777777" w:rsidR="00507942" w:rsidRDefault="00507942" w:rsidP="00D82A20">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rPr>
            </w:pPr>
          </w:p>
          <w:p w14:paraId="087532A9" w14:textId="7F9C9117" w:rsidR="00D95238" w:rsidRDefault="00D95238" w:rsidP="00D82A20">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r w:rsidRPr="009B101F">
              <w:rPr>
                <w:rFonts w:ascii="Museo Sans 300" w:hAnsi="Museo Sans 300"/>
                <w:b w:val="0"/>
                <w:color w:val="404040" w:themeColor="text1" w:themeTint="BF"/>
              </w:rPr>
              <w:t>Contribuir con herramientas capaces de utilizar las nuevas tecnologías de información de la comunicación y dotar al plan de movilidad de los gestores de tráfico en la vigilancia y control de la seguridad vial.</w:t>
            </w:r>
          </w:p>
        </w:tc>
        <w:tc>
          <w:tcPr>
            <w:tcW w:w="2997" w:type="dxa"/>
            <w:tcBorders>
              <w:top w:val="single" w:sz="12" w:space="0" w:color="FFCA08" w:themeColor="accent1"/>
              <w:left w:val="single" w:sz="12" w:space="0" w:color="FFCA08" w:themeColor="accent1"/>
              <w:bottom w:val="single" w:sz="12" w:space="0" w:color="FFCA08" w:themeColor="accent1"/>
              <w:right w:val="single" w:sz="12" w:space="0" w:color="FFC000"/>
            </w:tcBorders>
          </w:tcPr>
          <w:p w14:paraId="6FDCCAB7" w14:textId="3D24FD95" w:rsidR="00D95238" w:rsidRDefault="002B7D26" w:rsidP="00D82A20">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r>
              <w:rPr>
                <w:noProof/>
                <w:lang w:val="es-SV" w:eastAsia="es-SV"/>
              </w:rPr>
              <w:drawing>
                <wp:anchor distT="0" distB="0" distL="114300" distR="114300" simplePos="0" relativeHeight="251962368" behindDoc="0" locked="0" layoutInCell="1" allowOverlap="1" wp14:anchorId="4F211984" wp14:editId="0939A68A">
                  <wp:simplePos x="0" y="0"/>
                  <wp:positionH relativeFrom="column">
                    <wp:posOffset>-49530</wp:posOffset>
                  </wp:positionH>
                  <wp:positionV relativeFrom="paragraph">
                    <wp:posOffset>14605</wp:posOffset>
                  </wp:positionV>
                  <wp:extent cx="1847215" cy="1085770"/>
                  <wp:effectExtent l="0" t="0" r="635" b="635"/>
                  <wp:wrapNone/>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47215" cy="1085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A7A62D5" w14:textId="7A3DA88A" w:rsidR="00D82A20" w:rsidRDefault="00D82A20" w:rsidP="00D82A20">
      <w:pPr>
        <w:pStyle w:val="Sinespaciado"/>
        <w:ind w:left="567"/>
        <w:jc w:val="both"/>
        <w:rPr>
          <w:rFonts w:ascii="Museo Sans 300" w:hAnsi="Museo Sans 300"/>
          <w:b/>
          <w:bCs/>
          <w:color w:val="auto"/>
        </w:rPr>
      </w:pPr>
    </w:p>
    <w:tbl>
      <w:tblPr>
        <w:tblStyle w:val="Tablaconcuadrcula1clara-nfasis1"/>
        <w:tblW w:w="9539" w:type="dxa"/>
        <w:tblInd w:w="269" w:type="dxa"/>
        <w:tblLayout w:type="fixed"/>
        <w:tblLook w:val="04A0" w:firstRow="1" w:lastRow="0" w:firstColumn="1" w:lastColumn="0" w:noHBand="0" w:noVBand="1"/>
      </w:tblPr>
      <w:tblGrid>
        <w:gridCol w:w="1868"/>
        <w:gridCol w:w="4652"/>
        <w:gridCol w:w="3019"/>
      </w:tblGrid>
      <w:tr w:rsidR="00D95238" w14:paraId="185FB52A" w14:textId="77777777" w:rsidTr="00507942">
        <w:trPr>
          <w:cnfStyle w:val="100000000000" w:firstRow="1" w:lastRow="0" w:firstColumn="0" w:lastColumn="0" w:oddVBand="0" w:evenVBand="0" w:oddHBand="0" w:evenHBand="0"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1868" w:type="dxa"/>
            <w:tcBorders>
              <w:top w:val="single" w:sz="12" w:space="0" w:color="FFCA08" w:themeColor="accent1"/>
              <w:left w:val="single" w:sz="12" w:space="0" w:color="FFCA08" w:themeColor="accent1"/>
              <w:bottom w:val="single" w:sz="12" w:space="0" w:color="FFCA08" w:themeColor="accent1"/>
              <w:right w:val="single" w:sz="12" w:space="0" w:color="FFCA08" w:themeColor="accent1"/>
            </w:tcBorders>
          </w:tcPr>
          <w:p w14:paraId="4CEE541C" w14:textId="444F3009" w:rsidR="00D95238" w:rsidRPr="00D95238" w:rsidRDefault="00D95238" w:rsidP="005E06D8">
            <w:pPr>
              <w:pStyle w:val="Sinespaciado"/>
              <w:rPr>
                <w:rFonts w:ascii="Museo Sans 300" w:hAnsi="Museo Sans 300"/>
                <w:color w:val="7F7F7F" w:themeColor="text1" w:themeTint="80"/>
                <w:sz w:val="32"/>
                <w:szCs w:val="32"/>
              </w:rPr>
            </w:pPr>
            <w:r w:rsidRPr="00D95238">
              <w:rPr>
                <w:rFonts w:ascii="Museo Sans 300" w:hAnsi="Museo Sans 300"/>
                <w:color w:val="7F7F7F" w:themeColor="text1" w:themeTint="80"/>
                <w:sz w:val="32"/>
                <w:szCs w:val="32"/>
              </w:rPr>
              <w:t>1.</w:t>
            </w:r>
            <w:r>
              <w:rPr>
                <w:rFonts w:ascii="Museo Sans 300" w:hAnsi="Museo Sans 300"/>
                <w:color w:val="7F7F7F" w:themeColor="text1" w:themeTint="80"/>
                <w:sz w:val="32"/>
                <w:szCs w:val="32"/>
              </w:rPr>
              <w:t>2</w:t>
            </w:r>
            <w:r w:rsidRPr="00D95238">
              <w:rPr>
                <w:rFonts w:ascii="Museo Sans 300" w:hAnsi="Museo Sans 300"/>
                <w:color w:val="7F7F7F" w:themeColor="text1" w:themeTint="80"/>
                <w:sz w:val="32"/>
                <w:szCs w:val="32"/>
              </w:rPr>
              <w:t>.</w:t>
            </w:r>
          </w:p>
          <w:p w14:paraId="6E1D8E6F" w14:textId="2CF2AD86" w:rsidR="00D95238" w:rsidRDefault="00507942" w:rsidP="005E06D8">
            <w:pPr>
              <w:pStyle w:val="Sinespaciado"/>
              <w:jc w:val="both"/>
              <w:rPr>
                <w:rFonts w:ascii="Museo Sans 300" w:hAnsi="Museo Sans 300"/>
                <w:color w:val="7F7F7F" w:themeColor="text1" w:themeTint="80"/>
              </w:rPr>
            </w:pPr>
            <w:r w:rsidRPr="00D95238">
              <w:rPr>
                <w:rFonts w:ascii="Museo Sans 300" w:hAnsi="Museo Sans 300"/>
                <w:noProof/>
                <w:color w:val="7F7F7F" w:themeColor="text1" w:themeTint="80"/>
                <w:lang w:val="es-SV" w:eastAsia="es-SV"/>
              </w:rPr>
              <mc:AlternateContent>
                <mc:Choice Requires="wpg">
                  <w:drawing>
                    <wp:anchor distT="0" distB="0" distL="114300" distR="114300" simplePos="0" relativeHeight="251820032" behindDoc="0" locked="0" layoutInCell="1" allowOverlap="1" wp14:anchorId="48CF7380" wp14:editId="60E1C8A9">
                      <wp:simplePos x="0" y="0"/>
                      <wp:positionH relativeFrom="column">
                        <wp:posOffset>111760</wp:posOffset>
                      </wp:positionH>
                      <wp:positionV relativeFrom="paragraph">
                        <wp:posOffset>10795</wp:posOffset>
                      </wp:positionV>
                      <wp:extent cx="795020" cy="820420"/>
                      <wp:effectExtent l="0" t="0" r="24130" b="17780"/>
                      <wp:wrapNone/>
                      <wp:docPr id="231" name="Google Shape;11260;p95"/>
                      <wp:cNvGraphicFramePr/>
                      <a:graphic xmlns:a="http://schemas.openxmlformats.org/drawingml/2006/main">
                        <a:graphicData uri="http://schemas.microsoft.com/office/word/2010/wordprocessingGroup">
                          <wpg:wgp>
                            <wpg:cNvGrpSpPr/>
                            <wpg:grpSpPr>
                              <a:xfrm>
                                <a:off x="0" y="0"/>
                                <a:ext cx="795020" cy="820420"/>
                                <a:chOff x="0" y="0"/>
                                <a:chExt cx="352345" cy="363655"/>
                              </a:xfrm>
                              <a:solidFill>
                                <a:schemeClr val="accent1"/>
                              </a:solidFill>
                            </wpg:grpSpPr>
                            <wps:wsp>
                              <wps:cNvPr id="232" name="Google Shape;11261;p95"/>
                              <wps:cNvSpPr/>
                              <wps:spPr>
                                <a:xfrm>
                                  <a:off x="105241" y="0"/>
                                  <a:ext cx="143352" cy="173543"/>
                                </a:xfrm>
                                <a:custGeom>
                                  <a:avLst/>
                                  <a:gdLst/>
                                  <a:ahLst/>
                                  <a:cxnLst/>
                                  <a:rect l="l" t="t" r="r" b="b"/>
                                  <a:pathLst>
                                    <a:path w="4525" h="5478" extrusionOk="0">
                                      <a:moveTo>
                                        <a:pt x="2251" y="1"/>
                                      </a:moveTo>
                                      <a:cubicBezTo>
                                        <a:pt x="1691" y="1"/>
                                        <a:pt x="1179" y="191"/>
                                        <a:pt x="774" y="549"/>
                                      </a:cubicBezTo>
                                      <a:cubicBezTo>
                                        <a:pt x="370" y="906"/>
                                        <a:pt x="108" y="1382"/>
                                        <a:pt x="12" y="1918"/>
                                      </a:cubicBezTo>
                                      <a:cubicBezTo>
                                        <a:pt x="0" y="2013"/>
                                        <a:pt x="60" y="2096"/>
                                        <a:pt x="143" y="2120"/>
                                      </a:cubicBezTo>
                                      <a:cubicBezTo>
                                        <a:pt x="151" y="2121"/>
                                        <a:pt x="159" y="2122"/>
                                        <a:pt x="167" y="2122"/>
                                      </a:cubicBezTo>
                                      <a:cubicBezTo>
                                        <a:pt x="252" y="2122"/>
                                        <a:pt x="324" y="2064"/>
                                        <a:pt x="346" y="1977"/>
                                      </a:cubicBezTo>
                                      <a:cubicBezTo>
                                        <a:pt x="477" y="1049"/>
                                        <a:pt x="1286" y="346"/>
                                        <a:pt x="2239" y="346"/>
                                      </a:cubicBezTo>
                                      <a:cubicBezTo>
                                        <a:pt x="3299" y="346"/>
                                        <a:pt x="4168" y="1203"/>
                                        <a:pt x="4168" y="2263"/>
                                      </a:cubicBezTo>
                                      <a:cubicBezTo>
                                        <a:pt x="4168" y="3096"/>
                                        <a:pt x="3632" y="3847"/>
                                        <a:pt x="2822" y="4097"/>
                                      </a:cubicBezTo>
                                      <a:cubicBezTo>
                                        <a:pt x="2775" y="4108"/>
                                        <a:pt x="2751" y="4144"/>
                                        <a:pt x="2739" y="4168"/>
                                      </a:cubicBezTo>
                                      <a:lnTo>
                                        <a:pt x="2239" y="4990"/>
                                      </a:lnTo>
                                      <a:lnTo>
                                        <a:pt x="1751" y="4168"/>
                                      </a:lnTo>
                                      <a:cubicBezTo>
                                        <a:pt x="1739" y="4144"/>
                                        <a:pt x="1691" y="4108"/>
                                        <a:pt x="1667" y="4097"/>
                                      </a:cubicBezTo>
                                      <a:cubicBezTo>
                                        <a:pt x="977" y="3870"/>
                                        <a:pt x="477" y="3287"/>
                                        <a:pt x="358" y="2573"/>
                                      </a:cubicBezTo>
                                      <a:cubicBezTo>
                                        <a:pt x="347" y="2496"/>
                                        <a:pt x="266" y="2440"/>
                                        <a:pt x="189" y="2440"/>
                                      </a:cubicBezTo>
                                      <a:cubicBezTo>
                                        <a:pt x="182" y="2440"/>
                                        <a:pt x="174" y="2441"/>
                                        <a:pt x="167" y="2442"/>
                                      </a:cubicBezTo>
                                      <a:cubicBezTo>
                                        <a:pt x="72" y="2454"/>
                                        <a:pt x="12" y="2549"/>
                                        <a:pt x="24" y="2632"/>
                                      </a:cubicBezTo>
                                      <a:cubicBezTo>
                                        <a:pt x="108" y="3049"/>
                                        <a:pt x="286" y="3418"/>
                                        <a:pt x="548" y="3739"/>
                                      </a:cubicBezTo>
                                      <a:cubicBezTo>
                                        <a:pt x="798" y="4037"/>
                                        <a:pt x="1132" y="4251"/>
                                        <a:pt x="1501" y="4394"/>
                                      </a:cubicBezTo>
                                      <a:lnTo>
                                        <a:pt x="2108" y="5406"/>
                                      </a:lnTo>
                                      <a:cubicBezTo>
                                        <a:pt x="2144" y="5442"/>
                                        <a:pt x="2203" y="5478"/>
                                        <a:pt x="2263" y="5478"/>
                                      </a:cubicBezTo>
                                      <a:cubicBezTo>
                                        <a:pt x="2322" y="5478"/>
                                        <a:pt x="2382" y="5442"/>
                                        <a:pt x="2406" y="5406"/>
                                      </a:cubicBezTo>
                                      <a:lnTo>
                                        <a:pt x="3025" y="4394"/>
                                      </a:lnTo>
                                      <a:cubicBezTo>
                                        <a:pt x="3930" y="4073"/>
                                        <a:pt x="4525" y="3227"/>
                                        <a:pt x="4525" y="2263"/>
                                      </a:cubicBezTo>
                                      <a:cubicBezTo>
                                        <a:pt x="4489" y="1013"/>
                                        <a:pt x="3477" y="1"/>
                                        <a:pt x="2251" y="1"/>
                                      </a:cubicBezTo>
                                      <a:close/>
                                    </a:path>
                                  </a:pathLst>
                                </a:custGeom>
                                <a:grpFill/>
                                <a:ln w="3175">
                                  <a:solidFill>
                                    <a:schemeClr val="accent1"/>
                                  </a:solidFill>
                                </a:ln>
                              </wps:spPr>
                              <wps:bodyPr spcFirstLastPara="1" wrap="square" lIns="91425" tIns="91425" rIns="91425" bIns="91425" anchor="ctr" anchorCtr="0">
                                <a:noAutofit/>
                              </wps:bodyPr>
                            </wps:wsp>
                            <wps:wsp>
                              <wps:cNvPr id="233" name="Google Shape;11262;p95"/>
                              <wps:cNvSpPr/>
                              <wps:spPr>
                                <a:xfrm>
                                  <a:off x="136161" y="30761"/>
                                  <a:ext cx="82653" cy="78661"/>
                                </a:xfrm>
                                <a:custGeom>
                                  <a:avLst/>
                                  <a:gdLst/>
                                  <a:ahLst/>
                                  <a:cxnLst/>
                                  <a:rect l="l" t="t" r="r" b="b"/>
                                  <a:pathLst>
                                    <a:path w="2609" h="2483" extrusionOk="0">
                                      <a:moveTo>
                                        <a:pt x="1584" y="328"/>
                                      </a:moveTo>
                                      <a:cubicBezTo>
                                        <a:pt x="1727" y="328"/>
                                        <a:pt x="1882" y="387"/>
                                        <a:pt x="2001" y="506"/>
                                      </a:cubicBezTo>
                                      <a:cubicBezTo>
                                        <a:pt x="2239" y="732"/>
                                        <a:pt x="2239" y="1102"/>
                                        <a:pt x="2001" y="1340"/>
                                      </a:cubicBezTo>
                                      <a:cubicBezTo>
                                        <a:pt x="1888" y="1453"/>
                                        <a:pt x="1736" y="1509"/>
                                        <a:pt x="1584" y="1509"/>
                                      </a:cubicBezTo>
                                      <a:cubicBezTo>
                                        <a:pt x="1433" y="1509"/>
                                        <a:pt x="1281" y="1453"/>
                                        <a:pt x="1168" y="1340"/>
                                      </a:cubicBezTo>
                                      <a:cubicBezTo>
                                        <a:pt x="941" y="1113"/>
                                        <a:pt x="941" y="732"/>
                                        <a:pt x="1168" y="506"/>
                                      </a:cubicBezTo>
                                      <a:cubicBezTo>
                                        <a:pt x="1287" y="387"/>
                                        <a:pt x="1430" y="328"/>
                                        <a:pt x="1584" y="328"/>
                                      </a:cubicBezTo>
                                      <a:close/>
                                      <a:moveTo>
                                        <a:pt x="1584" y="0"/>
                                      </a:moveTo>
                                      <a:cubicBezTo>
                                        <a:pt x="1346" y="0"/>
                                        <a:pt x="1108" y="89"/>
                                        <a:pt x="929" y="268"/>
                                      </a:cubicBezTo>
                                      <a:cubicBezTo>
                                        <a:pt x="596" y="590"/>
                                        <a:pt x="572" y="1090"/>
                                        <a:pt x="822" y="1447"/>
                                      </a:cubicBezTo>
                                      <a:lnTo>
                                        <a:pt x="60" y="2197"/>
                                      </a:lnTo>
                                      <a:cubicBezTo>
                                        <a:pt x="1" y="2256"/>
                                        <a:pt x="1" y="2375"/>
                                        <a:pt x="60" y="2435"/>
                                      </a:cubicBezTo>
                                      <a:cubicBezTo>
                                        <a:pt x="96" y="2471"/>
                                        <a:pt x="144" y="2483"/>
                                        <a:pt x="179" y="2483"/>
                                      </a:cubicBezTo>
                                      <a:cubicBezTo>
                                        <a:pt x="227" y="2483"/>
                                        <a:pt x="275" y="2471"/>
                                        <a:pt x="298" y="2435"/>
                                      </a:cubicBezTo>
                                      <a:lnTo>
                                        <a:pt x="1060" y="1685"/>
                                      </a:lnTo>
                                      <a:cubicBezTo>
                                        <a:pt x="1227" y="1780"/>
                                        <a:pt x="1406" y="1840"/>
                                        <a:pt x="1584" y="1840"/>
                                      </a:cubicBezTo>
                                      <a:cubicBezTo>
                                        <a:pt x="1822" y="1840"/>
                                        <a:pt x="2061" y="1756"/>
                                        <a:pt x="2239" y="1578"/>
                                      </a:cubicBezTo>
                                      <a:cubicBezTo>
                                        <a:pt x="2608" y="1209"/>
                                        <a:pt x="2608" y="625"/>
                                        <a:pt x="2239" y="268"/>
                                      </a:cubicBezTo>
                                      <a:cubicBezTo>
                                        <a:pt x="2061" y="89"/>
                                        <a:pt x="1822" y="0"/>
                                        <a:pt x="1584" y="0"/>
                                      </a:cubicBezTo>
                                      <a:close/>
                                    </a:path>
                                  </a:pathLst>
                                </a:custGeom>
                                <a:grpFill/>
                                <a:ln w="3175">
                                  <a:solidFill>
                                    <a:schemeClr val="accent1"/>
                                  </a:solidFill>
                                </a:ln>
                              </wps:spPr>
                              <wps:bodyPr spcFirstLastPara="1" wrap="square" lIns="91425" tIns="91425" rIns="91425" bIns="91425" anchor="ctr" anchorCtr="0">
                                <a:noAutofit/>
                              </wps:bodyPr>
                            </wps:wsp>
                            <wps:wsp>
                              <wps:cNvPr id="234" name="Google Shape;11263;p95"/>
                              <wps:cNvSpPr/>
                              <wps:spPr>
                                <a:xfrm>
                                  <a:off x="0" y="153236"/>
                                  <a:ext cx="352345" cy="210419"/>
                                </a:xfrm>
                                <a:custGeom>
                                  <a:avLst/>
                                  <a:gdLst/>
                                  <a:ahLst/>
                                  <a:cxnLst/>
                                  <a:rect l="l" t="t" r="r" b="b"/>
                                  <a:pathLst>
                                    <a:path w="11122" h="6642" extrusionOk="0">
                                      <a:moveTo>
                                        <a:pt x="3037" y="391"/>
                                      </a:moveTo>
                                      <a:lnTo>
                                        <a:pt x="5394" y="1176"/>
                                      </a:lnTo>
                                      <a:lnTo>
                                        <a:pt x="5394" y="1296"/>
                                      </a:lnTo>
                                      <a:lnTo>
                                        <a:pt x="3037" y="510"/>
                                      </a:lnTo>
                                      <a:lnTo>
                                        <a:pt x="3037" y="391"/>
                                      </a:lnTo>
                                      <a:close/>
                                      <a:moveTo>
                                        <a:pt x="8085" y="391"/>
                                      </a:moveTo>
                                      <a:lnTo>
                                        <a:pt x="8085" y="510"/>
                                      </a:lnTo>
                                      <a:lnTo>
                                        <a:pt x="5728" y="1296"/>
                                      </a:lnTo>
                                      <a:lnTo>
                                        <a:pt x="5728" y="1176"/>
                                      </a:lnTo>
                                      <a:lnTo>
                                        <a:pt x="8085" y="391"/>
                                      </a:lnTo>
                                      <a:close/>
                                      <a:moveTo>
                                        <a:pt x="2691" y="855"/>
                                      </a:moveTo>
                                      <a:lnTo>
                                        <a:pt x="2691" y="4975"/>
                                      </a:lnTo>
                                      <a:lnTo>
                                        <a:pt x="2680" y="4975"/>
                                      </a:lnTo>
                                      <a:lnTo>
                                        <a:pt x="786" y="5594"/>
                                      </a:lnTo>
                                      <a:lnTo>
                                        <a:pt x="786" y="1486"/>
                                      </a:lnTo>
                                      <a:lnTo>
                                        <a:pt x="2691" y="855"/>
                                      </a:lnTo>
                                      <a:close/>
                                      <a:moveTo>
                                        <a:pt x="8085" y="867"/>
                                      </a:moveTo>
                                      <a:lnTo>
                                        <a:pt x="8085" y="4975"/>
                                      </a:lnTo>
                                      <a:lnTo>
                                        <a:pt x="8049" y="4975"/>
                                      </a:lnTo>
                                      <a:lnTo>
                                        <a:pt x="5728" y="5748"/>
                                      </a:lnTo>
                                      <a:lnTo>
                                        <a:pt x="5728" y="1641"/>
                                      </a:lnTo>
                                      <a:lnTo>
                                        <a:pt x="5763" y="1641"/>
                                      </a:lnTo>
                                      <a:lnTo>
                                        <a:pt x="8085" y="867"/>
                                      </a:lnTo>
                                      <a:close/>
                                      <a:moveTo>
                                        <a:pt x="3037" y="879"/>
                                      </a:moveTo>
                                      <a:lnTo>
                                        <a:pt x="5358" y="1653"/>
                                      </a:lnTo>
                                      <a:lnTo>
                                        <a:pt x="5394" y="1653"/>
                                      </a:lnTo>
                                      <a:lnTo>
                                        <a:pt x="5394" y="5760"/>
                                      </a:lnTo>
                                      <a:lnTo>
                                        <a:pt x="3072" y="4986"/>
                                      </a:lnTo>
                                      <a:lnTo>
                                        <a:pt x="3037" y="4986"/>
                                      </a:lnTo>
                                      <a:lnTo>
                                        <a:pt x="3037" y="879"/>
                                      </a:lnTo>
                                      <a:close/>
                                      <a:moveTo>
                                        <a:pt x="3037" y="5320"/>
                                      </a:moveTo>
                                      <a:lnTo>
                                        <a:pt x="5394" y="6106"/>
                                      </a:lnTo>
                                      <a:lnTo>
                                        <a:pt x="5394" y="6225"/>
                                      </a:lnTo>
                                      <a:lnTo>
                                        <a:pt x="3037" y="5439"/>
                                      </a:lnTo>
                                      <a:lnTo>
                                        <a:pt x="3037" y="5320"/>
                                      </a:lnTo>
                                      <a:close/>
                                      <a:moveTo>
                                        <a:pt x="8085" y="5320"/>
                                      </a:moveTo>
                                      <a:lnTo>
                                        <a:pt x="8085" y="5439"/>
                                      </a:lnTo>
                                      <a:lnTo>
                                        <a:pt x="5728" y="6225"/>
                                      </a:lnTo>
                                      <a:lnTo>
                                        <a:pt x="5728" y="6106"/>
                                      </a:lnTo>
                                      <a:lnTo>
                                        <a:pt x="8085" y="5320"/>
                                      </a:lnTo>
                                      <a:close/>
                                      <a:moveTo>
                                        <a:pt x="2715" y="414"/>
                                      </a:moveTo>
                                      <a:lnTo>
                                        <a:pt x="2715" y="510"/>
                                      </a:lnTo>
                                      <a:lnTo>
                                        <a:pt x="584" y="1224"/>
                                      </a:lnTo>
                                      <a:cubicBezTo>
                                        <a:pt x="513" y="1248"/>
                                        <a:pt x="465" y="1307"/>
                                        <a:pt x="465" y="1391"/>
                                      </a:cubicBezTo>
                                      <a:lnTo>
                                        <a:pt x="465" y="5856"/>
                                      </a:lnTo>
                                      <a:cubicBezTo>
                                        <a:pt x="465" y="5915"/>
                                        <a:pt x="489" y="5951"/>
                                        <a:pt x="536" y="5987"/>
                                      </a:cubicBezTo>
                                      <a:cubicBezTo>
                                        <a:pt x="571" y="6004"/>
                                        <a:pt x="613" y="6015"/>
                                        <a:pt x="651" y="6015"/>
                                      </a:cubicBezTo>
                                      <a:cubicBezTo>
                                        <a:pt x="665" y="6015"/>
                                        <a:pt x="678" y="6014"/>
                                        <a:pt x="691" y="6010"/>
                                      </a:cubicBezTo>
                                      <a:lnTo>
                                        <a:pt x="2715" y="5344"/>
                                      </a:lnTo>
                                      <a:lnTo>
                                        <a:pt x="2715" y="5463"/>
                                      </a:lnTo>
                                      <a:lnTo>
                                        <a:pt x="358" y="6249"/>
                                      </a:lnTo>
                                      <a:lnTo>
                                        <a:pt x="358" y="1200"/>
                                      </a:lnTo>
                                      <a:lnTo>
                                        <a:pt x="2715" y="414"/>
                                      </a:lnTo>
                                      <a:close/>
                                      <a:moveTo>
                                        <a:pt x="2864" y="1"/>
                                      </a:moveTo>
                                      <a:cubicBezTo>
                                        <a:pt x="2846" y="1"/>
                                        <a:pt x="2828" y="4"/>
                                        <a:pt x="2811" y="10"/>
                                      </a:cubicBezTo>
                                      <a:lnTo>
                                        <a:pt x="120" y="903"/>
                                      </a:lnTo>
                                      <a:cubicBezTo>
                                        <a:pt x="48" y="938"/>
                                        <a:pt x="1" y="998"/>
                                        <a:pt x="1" y="1069"/>
                                      </a:cubicBezTo>
                                      <a:lnTo>
                                        <a:pt x="1" y="6475"/>
                                      </a:lnTo>
                                      <a:cubicBezTo>
                                        <a:pt x="1" y="6534"/>
                                        <a:pt x="36" y="6582"/>
                                        <a:pt x="72" y="6606"/>
                                      </a:cubicBezTo>
                                      <a:cubicBezTo>
                                        <a:pt x="108" y="6618"/>
                                        <a:pt x="132" y="6641"/>
                                        <a:pt x="179" y="6641"/>
                                      </a:cubicBezTo>
                                      <a:cubicBezTo>
                                        <a:pt x="191" y="6641"/>
                                        <a:pt x="215" y="6641"/>
                                        <a:pt x="239" y="6618"/>
                                      </a:cubicBezTo>
                                      <a:lnTo>
                                        <a:pt x="2870" y="5748"/>
                                      </a:lnTo>
                                      <a:lnTo>
                                        <a:pt x="5513" y="6618"/>
                                      </a:lnTo>
                                      <a:cubicBezTo>
                                        <a:pt x="5525" y="6630"/>
                                        <a:pt x="5543" y="6635"/>
                                        <a:pt x="5561" y="6635"/>
                                      </a:cubicBezTo>
                                      <a:cubicBezTo>
                                        <a:pt x="5579" y="6635"/>
                                        <a:pt x="5597" y="6630"/>
                                        <a:pt x="5608" y="6618"/>
                                      </a:cubicBezTo>
                                      <a:lnTo>
                                        <a:pt x="8252" y="5737"/>
                                      </a:lnTo>
                                      <a:lnTo>
                                        <a:pt x="10883" y="6606"/>
                                      </a:lnTo>
                                      <a:cubicBezTo>
                                        <a:pt x="10895" y="6606"/>
                                        <a:pt x="10907" y="6630"/>
                                        <a:pt x="10942" y="6630"/>
                                      </a:cubicBezTo>
                                      <a:cubicBezTo>
                                        <a:pt x="10966" y="6630"/>
                                        <a:pt x="11014" y="6606"/>
                                        <a:pt x="11050" y="6594"/>
                                      </a:cubicBezTo>
                                      <a:cubicBezTo>
                                        <a:pt x="11085" y="6558"/>
                                        <a:pt x="11121" y="6510"/>
                                        <a:pt x="11121" y="6463"/>
                                      </a:cubicBezTo>
                                      <a:lnTo>
                                        <a:pt x="11121" y="3510"/>
                                      </a:lnTo>
                                      <a:cubicBezTo>
                                        <a:pt x="11121" y="3427"/>
                                        <a:pt x="11050" y="3355"/>
                                        <a:pt x="10954" y="3355"/>
                                      </a:cubicBezTo>
                                      <a:cubicBezTo>
                                        <a:pt x="10871" y="3355"/>
                                        <a:pt x="10788" y="3427"/>
                                        <a:pt x="10788" y="3510"/>
                                      </a:cubicBezTo>
                                      <a:lnTo>
                                        <a:pt x="10788" y="6225"/>
                                      </a:lnTo>
                                      <a:lnTo>
                                        <a:pt x="8442" y="5439"/>
                                      </a:lnTo>
                                      <a:lnTo>
                                        <a:pt x="8442" y="5320"/>
                                      </a:lnTo>
                                      <a:lnTo>
                                        <a:pt x="10466" y="5987"/>
                                      </a:lnTo>
                                      <a:cubicBezTo>
                                        <a:pt x="10482" y="5991"/>
                                        <a:pt x="10499" y="5993"/>
                                        <a:pt x="10516" y="5993"/>
                                      </a:cubicBezTo>
                                      <a:cubicBezTo>
                                        <a:pt x="10551" y="5993"/>
                                        <a:pt x="10585" y="5983"/>
                                        <a:pt x="10609" y="5951"/>
                                      </a:cubicBezTo>
                                      <a:cubicBezTo>
                                        <a:pt x="10657" y="5927"/>
                                        <a:pt x="10692" y="5868"/>
                                        <a:pt x="10692" y="5820"/>
                                      </a:cubicBezTo>
                                      <a:lnTo>
                                        <a:pt x="10692" y="3486"/>
                                      </a:lnTo>
                                      <a:cubicBezTo>
                                        <a:pt x="10692" y="3391"/>
                                        <a:pt x="10609" y="3320"/>
                                        <a:pt x="10526" y="3320"/>
                                      </a:cubicBezTo>
                                      <a:cubicBezTo>
                                        <a:pt x="10431" y="3320"/>
                                        <a:pt x="10359" y="3391"/>
                                        <a:pt x="10359" y="3486"/>
                                      </a:cubicBezTo>
                                      <a:lnTo>
                                        <a:pt x="10359" y="5582"/>
                                      </a:lnTo>
                                      <a:lnTo>
                                        <a:pt x="8466" y="4963"/>
                                      </a:lnTo>
                                      <a:lnTo>
                                        <a:pt x="8442" y="4963"/>
                                      </a:lnTo>
                                      <a:lnTo>
                                        <a:pt x="8442" y="855"/>
                                      </a:lnTo>
                                      <a:lnTo>
                                        <a:pt x="10347" y="1486"/>
                                      </a:lnTo>
                                      <a:lnTo>
                                        <a:pt x="10347" y="2843"/>
                                      </a:lnTo>
                                      <a:cubicBezTo>
                                        <a:pt x="10347" y="2939"/>
                                        <a:pt x="10419" y="3010"/>
                                        <a:pt x="10514" y="3010"/>
                                      </a:cubicBezTo>
                                      <a:cubicBezTo>
                                        <a:pt x="10597" y="3010"/>
                                        <a:pt x="10669" y="2939"/>
                                        <a:pt x="10669" y="2843"/>
                                      </a:cubicBezTo>
                                      <a:lnTo>
                                        <a:pt x="10669" y="1367"/>
                                      </a:lnTo>
                                      <a:cubicBezTo>
                                        <a:pt x="10669" y="1296"/>
                                        <a:pt x="10633" y="1236"/>
                                        <a:pt x="10550" y="1212"/>
                                      </a:cubicBezTo>
                                      <a:lnTo>
                                        <a:pt x="8430" y="498"/>
                                      </a:lnTo>
                                      <a:lnTo>
                                        <a:pt x="8430" y="379"/>
                                      </a:lnTo>
                                      <a:lnTo>
                                        <a:pt x="10776" y="1165"/>
                                      </a:lnTo>
                                      <a:lnTo>
                                        <a:pt x="10776" y="2831"/>
                                      </a:lnTo>
                                      <a:cubicBezTo>
                                        <a:pt x="10776" y="2939"/>
                                        <a:pt x="10847" y="3022"/>
                                        <a:pt x="10942" y="3022"/>
                                      </a:cubicBezTo>
                                      <a:cubicBezTo>
                                        <a:pt x="11026" y="3022"/>
                                        <a:pt x="11109" y="2951"/>
                                        <a:pt x="11109" y="2855"/>
                                      </a:cubicBezTo>
                                      <a:lnTo>
                                        <a:pt x="11109" y="1069"/>
                                      </a:lnTo>
                                      <a:cubicBezTo>
                                        <a:pt x="11109" y="998"/>
                                        <a:pt x="11062" y="938"/>
                                        <a:pt x="10990" y="903"/>
                                      </a:cubicBezTo>
                                      <a:lnTo>
                                        <a:pt x="8287" y="10"/>
                                      </a:lnTo>
                                      <a:cubicBezTo>
                                        <a:pt x="8275" y="4"/>
                                        <a:pt x="8258" y="1"/>
                                        <a:pt x="8240" y="1"/>
                                      </a:cubicBezTo>
                                      <a:cubicBezTo>
                                        <a:pt x="8222" y="1"/>
                                        <a:pt x="8204" y="4"/>
                                        <a:pt x="8192" y="10"/>
                                      </a:cubicBezTo>
                                      <a:lnTo>
                                        <a:pt x="5549" y="891"/>
                                      </a:lnTo>
                                      <a:lnTo>
                                        <a:pt x="2918" y="10"/>
                                      </a:lnTo>
                                      <a:cubicBezTo>
                                        <a:pt x="2900" y="4"/>
                                        <a:pt x="2882" y="1"/>
                                        <a:pt x="2864" y="1"/>
                                      </a:cubicBezTo>
                                      <a:close/>
                                    </a:path>
                                  </a:pathLst>
                                </a:custGeom>
                                <a:grpFill/>
                                <a:ln w="3175">
                                  <a:solidFill>
                                    <a:schemeClr val="accent1"/>
                                  </a:solid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2C344F57" id="Google Shape;11260;p95" o:spid="_x0000_s1026" style="position:absolute;margin-left:8.8pt;margin-top:.85pt;width:62.6pt;height:64.6pt;z-index:251820032;mso-width-relative:margin;mso-height-relative:margin" coordsize="352345,363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">
                      <v:shape id="Google Shape;11261;p95" o:spid="_x0000_s1027" style="position:absolute;left:105241;width:143352;height:173543;visibility:visible;mso-wrap-style:square;v-text-anchor:middle" coordsize="4525,5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" path="m2251,1c1691,1,1179,191,774,549,370,906,108,1382,12,1918v-12,95,48,178,131,202c151,2121,159,2122,167,2122v85,,157,-58,179,-145c477,1049,1286,346,2239,346v1060,,1929,857,1929,1917c4168,3096,3632,3847,2822,4097v-47,11,-71,47,-83,71l2239,4990,1751,4168v-12,-24,-60,-60,-84,-71c977,3870,477,3287,358,2573,347,2496,266,2440,189,2440v-7,,-15,1,-22,2c72,2454,12,2549,24,2632v84,417,262,786,524,1107c798,4037,1132,4251,1501,4394r607,1012c2144,5442,2203,5478,2263,5478v59,,119,-36,143,-72l3025,4394c3930,4073,4525,3227,4525,2263,4489,1013,3477,1,2251,1xe" filled="f" strokecolor="#ffca08 [3204]" strokeweight=".25pt">
                        <v:path arrowok="t" o:extrusionok="f"/>
                      </v:shape>
                      <v:shape id="Google Shape;11262;p95" o:spid="_x0000_s1028" style="position:absolute;left:136161;top:30761;width:82653;height:78661;visibility:visible;mso-wrap-style:square;v-text-anchor:middle" coordsize="2609,2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" path="m1584,328v143,,298,59,417,178c2239,732,2239,1102,2001,1340v-113,113,-265,169,-417,169c1433,1509,1281,1453,1168,1340,941,1113,941,732,1168,506,1287,387,1430,328,1584,328xm1584,c1346,,1108,89,929,268,596,590,572,1090,822,1447l60,2197v-59,59,-59,178,,238c96,2471,144,2483,179,2483v48,,96,-12,119,-48l1060,1685v167,95,346,155,524,155c1822,1840,2061,1756,2239,1578v369,-369,369,-953,,-1310c2061,89,1822,,1584,xe" filled="f" strokecolor="#ffca08 [3204]" strokeweight=".25pt">
                        <v:path arrowok="t" o:extrusionok="f"/>
                      </v:shape>
                      <v:shape id="Google Shape;11263;p95" o:spid="_x0000_s1029" style="position:absolute;top:153236;width:352345;height:210419;visibility:visible;mso-wrap-style:square;v-text-anchor:middle" coordsize="11122,6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" path="m3037,391r2357,785l5394,1296,3037,510r,-119xm8085,391r,119l5728,1296r,-120l8085,391xm2691,855r,4120l2680,4975,786,5594r,-4108l2691,855xm8085,867r,4108l8049,4975,5728,5748r,-4107l5763,1641,8085,867xm3037,879r2321,774l5394,1653r,4107l3072,4986r-35,l3037,879xm3037,5320r2357,786l5394,6225,3037,5439r,-119xm8085,5320r,119l5728,6225r,-119l8085,5320xm2715,414r,96l584,1224v-71,24,-119,83,-119,167l465,5856v,59,24,95,71,131c571,6004,613,6015,651,6015v14,,27,-1,40,-5l2715,5344r,119l358,6249r,-5049l2715,414xm2864,1v-18,,-36,3,-53,9l120,903c48,938,1,998,1,1069r,5406c1,6534,36,6582,72,6606v36,12,60,35,107,35c191,6641,215,6641,239,6618l2870,5748r2643,870c5525,6630,5543,6635,5561,6635v18,,36,-5,47,-17l8252,5737r2631,869c10895,6606,10907,6630,10942,6630v24,,72,-24,108,-36c11085,6558,11121,6510,11121,6463r,-2953c11121,3427,11050,3355,10954,3355v-83,,-166,72,-166,155l10788,6225,8442,5439r,-119l10466,5987v16,4,33,6,50,6c10551,5993,10585,5983,10609,5951v48,-24,83,-83,83,-131l10692,3486v,-95,-83,-166,-166,-166c10431,3320,10359,3391,10359,3486r,2096l8466,4963r-24,l8442,855r1905,631l10347,2843v,96,72,167,167,167c10597,3010,10669,2939,10669,2843r,-1476c10669,1296,10633,1236,10550,1212l8430,498r,-119l10776,1165r,1666c10776,2939,10847,3022,10942,3022v84,,167,-71,167,-167l11109,1069v,-71,-47,-131,-119,-166l8287,10c8275,4,8258,1,8240,1v-18,,-36,3,-48,9l5549,891,2918,10c2900,4,2882,1,2864,1xe" filled="f" strokecolor="#ffca08 [3204]" strokeweight=".25pt">
                        <v:path arrowok="t" o:extrusionok="f"/>
                      </v:shape>
                    </v:group>
                  </w:pict>
                </mc:Fallback>
              </mc:AlternateContent>
            </w:r>
          </w:p>
          <w:p w14:paraId="7EEE3779" w14:textId="77777777" w:rsidR="00D95238" w:rsidRPr="00D95238" w:rsidRDefault="00D95238" w:rsidP="005E06D8">
            <w:pPr>
              <w:pStyle w:val="Sinespaciado"/>
              <w:jc w:val="both"/>
              <w:rPr>
                <w:rFonts w:ascii="Museo Sans 300" w:hAnsi="Museo Sans 300"/>
                <w:b w:val="0"/>
                <w:bCs w:val="0"/>
                <w:color w:val="7F7F7F" w:themeColor="text1" w:themeTint="80"/>
                <w:lang w:val="es-SV"/>
              </w:rPr>
            </w:pPr>
          </w:p>
        </w:tc>
        <w:tc>
          <w:tcPr>
            <w:tcW w:w="4652" w:type="dxa"/>
            <w:tcBorders>
              <w:top w:val="single" w:sz="12" w:space="0" w:color="FFCA08" w:themeColor="accent1"/>
              <w:left w:val="single" w:sz="12" w:space="0" w:color="FFCA08" w:themeColor="accent1"/>
              <w:bottom w:val="single" w:sz="12" w:space="0" w:color="FFCA08" w:themeColor="accent1"/>
              <w:right w:val="single" w:sz="12" w:space="0" w:color="FFCA08" w:themeColor="accent1"/>
            </w:tcBorders>
          </w:tcPr>
          <w:p w14:paraId="08E921F4" w14:textId="77777777" w:rsidR="00507942" w:rsidRDefault="00507942" w:rsidP="00507942">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rPr>
            </w:pPr>
          </w:p>
          <w:p w14:paraId="390EDAF4" w14:textId="77777777" w:rsidR="005718BB" w:rsidRDefault="005718BB" w:rsidP="00507942">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color w:val="404040" w:themeColor="text1" w:themeTint="BF"/>
              </w:rPr>
            </w:pPr>
          </w:p>
          <w:p w14:paraId="4F186442" w14:textId="738E66E9" w:rsidR="00D95238" w:rsidRPr="00B64EE8" w:rsidRDefault="00D95238" w:rsidP="00507942">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color w:val="404040" w:themeColor="text1" w:themeTint="BF"/>
                <w:lang w:val="es-SV"/>
              </w:rPr>
            </w:pPr>
            <w:r w:rsidRPr="00B64EE8">
              <w:rPr>
                <w:rFonts w:ascii="Museo Sans 300" w:hAnsi="Museo Sans 300"/>
                <w:b w:val="0"/>
                <w:color w:val="404040" w:themeColor="text1" w:themeTint="BF"/>
              </w:rPr>
              <w:t xml:space="preserve">Instalar radares de velocidad en los puntos críticos identificados con alta siniestralidad vial. </w:t>
            </w:r>
          </w:p>
          <w:p w14:paraId="13D3269A" w14:textId="7161C6E6" w:rsidR="00D95238" w:rsidRDefault="00D95238" w:rsidP="00507942">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p>
        </w:tc>
        <w:tc>
          <w:tcPr>
            <w:tcW w:w="3019" w:type="dxa"/>
            <w:tcBorders>
              <w:top w:val="single" w:sz="12" w:space="0" w:color="FFCA08" w:themeColor="accent1"/>
              <w:left w:val="single" w:sz="12" w:space="0" w:color="FFCA08" w:themeColor="accent1"/>
              <w:bottom w:val="single" w:sz="12" w:space="0" w:color="FFCA08" w:themeColor="accent1"/>
              <w:right w:val="single" w:sz="12" w:space="0" w:color="FFC000"/>
            </w:tcBorders>
          </w:tcPr>
          <w:p w14:paraId="267CAF59" w14:textId="5E3607AF" w:rsidR="00D95238" w:rsidRDefault="00D95238" w:rsidP="00576010">
            <w:pPr>
              <w:pStyle w:val="Sinespaciado"/>
              <w:ind w:left="-112"/>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r w:rsidRPr="00D95238">
              <w:rPr>
                <w:rFonts w:ascii="Museo Sans 300" w:hAnsi="Museo Sans 300"/>
                <w:noProof/>
                <w:color w:val="auto"/>
                <w:lang w:val="es-SV" w:eastAsia="es-SV"/>
              </w:rPr>
              <w:drawing>
                <wp:inline distT="0" distB="0" distL="0" distR="0" wp14:anchorId="59D19E30" wp14:editId="66905A20">
                  <wp:extent cx="1911407" cy="1106805"/>
                  <wp:effectExtent l="0" t="0" r="0" b="0"/>
                  <wp:docPr id="235"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39"/>
                          <pic:cNvPicPr>
                            <a:picLocks noChangeAspect="1"/>
                          </pic:cNvPicPr>
                        </pic:nvPicPr>
                        <pic:blipFill rotWithShape="1">
                          <a:blip r:embed="rId22" cstate="print">
                            <a:extLst>
                              <a:ext uri="{BEBA8EAE-BF5A-486C-A8C5-ECC9F3942E4B}">
                                <a14:imgProps xmlns:a14="http://schemas.microsoft.com/office/drawing/2010/main">
                                  <a14:imgLayer r:embed="rId23">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l="15774"/>
                          <a:stretch/>
                        </pic:blipFill>
                        <pic:spPr>
                          <a:xfrm>
                            <a:off x="0" y="0"/>
                            <a:ext cx="1954396" cy="1131698"/>
                          </a:xfrm>
                          <a:prstGeom prst="rect">
                            <a:avLst/>
                          </a:prstGeom>
                          <a:ln w="12700">
                            <a:noFill/>
                          </a:ln>
                        </pic:spPr>
                      </pic:pic>
                    </a:graphicData>
                  </a:graphic>
                </wp:inline>
              </w:drawing>
            </w:r>
          </w:p>
        </w:tc>
      </w:tr>
    </w:tbl>
    <w:p w14:paraId="2A77B9C9" w14:textId="302C1BA5" w:rsidR="00D95238" w:rsidRDefault="00D95238" w:rsidP="00D82A20">
      <w:pPr>
        <w:pStyle w:val="Sinespaciado"/>
        <w:ind w:left="567"/>
        <w:jc w:val="both"/>
        <w:rPr>
          <w:rFonts w:ascii="Museo Sans 300" w:hAnsi="Museo Sans 300"/>
          <w:b/>
          <w:bCs/>
          <w:color w:val="auto"/>
        </w:rPr>
      </w:pPr>
    </w:p>
    <w:tbl>
      <w:tblPr>
        <w:tblStyle w:val="Tablaconcuadrcula1clara-nfasis1"/>
        <w:tblW w:w="9539" w:type="dxa"/>
        <w:tblInd w:w="269" w:type="dxa"/>
        <w:tblLayout w:type="fixed"/>
        <w:tblLook w:val="04A0" w:firstRow="1" w:lastRow="0" w:firstColumn="1" w:lastColumn="0" w:noHBand="0" w:noVBand="1"/>
      </w:tblPr>
      <w:tblGrid>
        <w:gridCol w:w="1868"/>
        <w:gridCol w:w="4652"/>
        <w:gridCol w:w="3019"/>
      </w:tblGrid>
      <w:tr w:rsidR="00D95238" w14:paraId="43F29BFE" w14:textId="77777777" w:rsidTr="00507942">
        <w:trPr>
          <w:cnfStyle w:val="100000000000" w:firstRow="1" w:lastRow="0" w:firstColumn="0" w:lastColumn="0" w:oddVBand="0" w:evenVBand="0" w:oddHBand="0" w:evenHBand="0"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1868" w:type="dxa"/>
            <w:tcBorders>
              <w:top w:val="single" w:sz="12" w:space="0" w:color="FFCA08" w:themeColor="accent1"/>
              <w:left w:val="single" w:sz="12" w:space="0" w:color="FFCA08" w:themeColor="accent1"/>
              <w:bottom w:val="single" w:sz="12" w:space="0" w:color="FFCA08" w:themeColor="accent1"/>
              <w:right w:val="single" w:sz="12" w:space="0" w:color="FFCA08" w:themeColor="accent1"/>
            </w:tcBorders>
          </w:tcPr>
          <w:p w14:paraId="104805F5" w14:textId="354BD44C" w:rsidR="00D95238" w:rsidRPr="00D95238" w:rsidRDefault="00507942" w:rsidP="005E06D8">
            <w:pPr>
              <w:pStyle w:val="Sinespaciado"/>
              <w:rPr>
                <w:rFonts w:ascii="Museo Sans 300" w:hAnsi="Museo Sans 300"/>
                <w:color w:val="7F7F7F" w:themeColor="text1" w:themeTint="80"/>
                <w:sz w:val="32"/>
                <w:szCs w:val="32"/>
              </w:rPr>
            </w:pPr>
            <w:r w:rsidRPr="00D95238">
              <w:rPr>
                <w:rFonts w:ascii="Museo Sans 300" w:hAnsi="Museo Sans 300"/>
                <w:noProof/>
                <w:color w:val="7F7F7F" w:themeColor="text1" w:themeTint="80"/>
                <w:lang w:val="es-SV" w:eastAsia="es-SV"/>
              </w:rPr>
              <mc:AlternateContent>
                <mc:Choice Requires="wps">
                  <w:drawing>
                    <wp:anchor distT="0" distB="0" distL="114300" distR="114300" simplePos="0" relativeHeight="251822080" behindDoc="0" locked="0" layoutInCell="1" allowOverlap="1" wp14:anchorId="3B705B2F" wp14:editId="577C34D7">
                      <wp:simplePos x="0" y="0"/>
                      <wp:positionH relativeFrom="column">
                        <wp:posOffset>150084</wp:posOffset>
                      </wp:positionH>
                      <wp:positionV relativeFrom="paragraph">
                        <wp:posOffset>217245</wp:posOffset>
                      </wp:positionV>
                      <wp:extent cx="689464" cy="884138"/>
                      <wp:effectExtent l="0" t="0" r="15875" b="11430"/>
                      <wp:wrapNone/>
                      <wp:docPr id="241" name="Google Shape;11366;p95"/>
                      <wp:cNvGraphicFramePr/>
                      <a:graphic xmlns:a="http://schemas.openxmlformats.org/drawingml/2006/main">
                        <a:graphicData uri="http://schemas.microsoft.com/office/word/2010/wordprocessingShape">
                          <wps:wsp>
                            <wps:cNvSpPr/>
                            <wps:spPr>
                              <a:xfrm>
                                <a:off x="0" y="0"/>
                                <a:ext cx="689464" cy="884138"/>
                              </a:xfrm>
                              <a:custGeom>
                                <a:avLst/>
                                <a:gdLst/>
                                <a:ahLst/>
                                <a:cxnLst/>
                                <a:rect l="l" t="t" r="r" b="b"/>
                                <a:pathLst>
                                  <a:path w="8645" h="11086" extrusionOk="0">
                                    <a:moveTo>
                                      <a:pt x="4692" y="1358"/>
                                    </a:moveTo>
                                    <a:lnTo>
                                      <a:pt x="4692" y="1894"/>
                                    </a:lnTo>
                                    <a:cubicBezTo>
                                      <a:pt x="4692" y="2084"/>
                                      <a:pt x="4525" y="2251"/>
                                      <a:pt x="4334" y="2251"/>
                                    </a:cubicBezTo>
                                    <a:cubicBezTo>
                                      <a:pt x="4120" y="2251"/>
                                      <a:pt x="3977" y="2084"/>
                                      <a:pt x="3977" y="1894"/>
                                    </a:cubicBezTo>
                                    <a:lnTo>
                                      <a:pt x="3977" y="1358"/>
                                    </a:lnTo>
                                    <a:close/>
                                    <a:moveTo>
                                      <a:pt x="4311" y="334"/>
                                    </a:moveTo>
                                    <a:lnTo>
                                      <a:pt x="6799" y="1001"/>
                                    </a:lnTo>
                                    <a:lnTo>
                                      <a:pt x="7740" y="2561"/>
                                    </a:lnTo>
                                    <a:lnTo>
                                      <a:pt x="7073" y="3227"/>
                                    </a:lnTo>
                                    <a:lnTo>
                                      <a:pt x="7073" y="2418"/>
                                    </a:lnTo>
                                    <a:cubicBezTo>
                                      <a:pt x="7073" y="2239"/>
                                      <a:pt x="6918" y="2072"/>
                                      <a:pt x="6728" y="2072"/>
                                    </a:cubicBezTo>
                                    <a:lnTo>
                                      <a:pt x="6549" y="2072"/>
                                    </a:lnTo>
                                    <a:cubicBezTo>
                                      <a:pt x="6454" y="2072"/>
                                      <a:pt x="6382" y="2144"/>
                                      <a:pt x="6382" y="2239"/>
                                    </a:cubicBezTo>
                                    <a:cubicBezTo>
                                      <a:pt x="6382" y="2322"/>
                                      <a:pt x="6454" y="2394"/>
                                      <a:pt x="6549" y="2394"/>
                                    </a:cubicBezTo>
                                    <a:lnTo>
                                      <a:pt x="6728" y="2394"/>
                                    </a:lnTo>
                                    <a:cubicBezTo>
                                      <a:pt x="6728" y="2394"/>
                                      <a:pt x="6739" y="2394"/>
                                      <a:pt x="6739" y="2418"/>
                                    </a:cubicBezTo>
                                    <a:lnTo>
                                      <a:pt x="6739" y="3108"/>
                                    </a:lnTo>
                                    <a:lnTo>
                                      <a:pt x="1870" y="3108"/>
                                    </a:lnTo>
                                    <a:lnTo>
                                      <a:pt x="1870" y="2418"/>
                                    </a:lnTo>
                                    <a:cubicBezTo>
                                      <a:pt x="1870" y="2418"/>
                                      <a:pt x="1870" y="2394"/>
                                      <a:pt x="1894" y="2394"/>
                                    </a:cubicBezTo>
                                    <a:lnTo>
                                      <a:pt x="3858" y="2394"/>
                                    </a:lnTo>
                                    <a:cubicBezTo>
                                      <a:pt x="3977" y="2501"/>
                                      <a:pt x="4132" y="2572"/>
                                      <a:pt x="4299" y="2572"/>
                                    </a:cubicBezTo>
                                    <a:cubicBezTo>
                                      <a:pt x="4477" y="2572"/>
                                      <a:pt x="4632" y="2513"/>
                                      <a:pt x="4751" y="2394"/>
                                    </a:cubicBezTo>
                                    <a:lnTo>
                                      <a:pt x="5847" y="2394"/>
                                    </a:lnTo>
                                    <a:cubicBezTo>
                                      <a:pt x="5942" y="2394"/>
                                      <a:pt x="6013" y="2322"/>
                                      <a:pt x="6013" y="2239"/>
                                    </a:cubicBezTo>
                                    <a:cubicBezTo>
                                      <a:pt x="6013" y="2144"/>
                                      <a:pt x="5942" y="2072"/>
                                      <a:pt x="5847" y="2072"/>
                                    </a:cubicBezTo>
                                    <a:lnTo>
                                      <a:pt x="4942" y="2072"/>
                                    </a:lnTo>
                                    <a:cubicBezTo>
                                      <a:pt x="4954" y="2013"/>
                                      <a:pt x="4965" y="1953"/>
                                      <a:pt x="4965" y="1894"/>
                                    </a:cubicBezTo>
                                    <a:lnTo>
                                      <a:pt x="4965" y="1191"/>
                                    </a:lnTo>
                                    <a:cubicBezTo>
                                      <a:pt x="4965" y="1096"/>
                                      <a:pt x="4894" y="1025"/>
                                      <a:pt x="4811" y="1025"/>
                                    </a:cubicBezTo>
                                    <a:lnTo>
                                      <a:pt x="3763" y="1025"/>
                                    </a:lnTo>
                                    <a:cubicBezTo>
                                      <a:pt x="3680" y="1025"/>
                                      <a:pt x="3596" y="1096"/>
                                      <a:pt x="3596" y="1191"/>
                                    </a:cubicBezTo>
                                    <a:lnTo>
                                      <a:pt x="3596" y="1894"/>
                                    </a:lnTo>
                                    <a:cubicBezTo>
                                      <a:pt x="3596" y="1953"/>
                                      <a:pt x="3620" y="2013"/>
                                      <a:pt x="3632" y="2072"/>
                                    </a:cubicBezTo>
                                    <a:lnTo>
                                      <a:pt x="1858" y="2072"/>
                                    </a:lnTo>
                                    <a:cubicBezTo>
                                      <a:pt x="1679" y="2072"/>
                                      <a:pt x="1513" y="2215"/>
                                      <a:pt x="1513" y="2418"/>
                                    </a:cubicBezTo>
                                    <a:lnTo>
                                      <a:pt x="1513" y="3227"/>
                                    </a:lnTo>
                                    <a:lnTo>
                                      <a:pt x="894" y="2561"/>
                                    </a:lnTo>
                                    <a:lnTo>
                                      <a:pt x="1834" y="1001"/>
                                    </a:lnTo>
                                    <a:lnTo>
                                      <a:pt x="4311" y="334"/>
                                    </a:lnTo>
                                    <a:close/>
                                    <a:moveTo>
                                      <a:pt x="6680" y="3442"/>
                                    </a:moveTo>
                                    <a:cubicBezTo>
                                      <a:pt x="6561" y="3561"/>
                                      <a:pt x="6323" y="3668"/>
                                      <a:pt x="6120" y="3739"/>
                                    </a:cubicBezTo>
                                    <a:cubicBezTo>
                                      <a:pt x="5644" y="3906"/>
                                      <a:pt x="5013" y="3977"/>
                                      <a:pt x="4334" y="3977"/>
                                    </a:cubicBezTo>
                                    <a:cubicBezTo>
                                      <a:pt x="3644" y="3977"/>
                                      <a:pt x="3025" y="3882"/>
                                      <a:pt x="2548" y="3739"/>
                                    </a:cubicBezTo>
                                    <a:cubicBezTo>
                                      <a:pt x="2334" y="3668"/>
                                      <a:pt x="2096" y="3561"/>
                                      <a:pt x="1977" y="3442"/>
                                    </a:cubicBezTo>
                                    <a:close/>
                                    <a:moveTo>
                                      <a:pt x="1906" y="3787"/>
                                    </a:moveTo>
                                    <a:cubicBezTo>
                                      <a:pt x="1977" y="3858"/>
                                      <a:pt x="2108" y="3918"/>
                                      <a:pt x="2263" y="3977"/>
                                    </a:cubicBezTo>
                                    <a:lnTo>
                                      <a:pt x="2263" y="4144"/>
                                    </a:lnTo>
                                    <a:cubicBezTo>
                                      <a:pt x="2263" y="4239"/>
                                      <a:pt x="2167" y="4323"/>
                                      <a:pt x="2084" y="4323"/>
                                    </a:cubicBezTo>
                                    <a:lnTo>
                                      <a:pt x="1906" y="4323"/>
                                    </a:lnTo>
                                    <a:lnTo>
                                      <a:pt x="1906" y="3787"/>
                                    </a:lnTo>
                                    <a:close/>
                                    <a:moveTo>
                                      <a:pt x="6775" y="3787"/>
                                    </a:moveTo>
                                    <a:lnTo>
                                      <a:pt x="6775" y="4323"/>
                                    </a:lnTo>
                                    <a:lnTo>
                                      <a:pt x="6597" y="4323"/>
                                    </a:lnTo>
                                    <a:cubicBezTo>
                                      <a:pt x="6489" y="4323"/>
                                      <a:pt x="6418" y="4227"/>
                                      <a:pt x="6418" y="4144"/>
                                    </a:cubicBezTo>
                                    <a:lnTo>
                                      <a:pt x="6418" y="3977"/>
                                    </a:lnTo>
                                    <a:lnTo>
                                      <a:pt x="6394" y="3977"/>
                                    </a:lnTo>
                                    <a:cubicBezTo>
                                      <a:pt x="6549" y="3918"/>
                                      <a:pt x="6668" y="3846"/>
                                      <a:pt x="6775" y="3787"/>
                                    </a:cubicBezTo>
                                    <a:close/>
                                    <a:moveTo>
                                      <a:pt x="6037" y="4096"/>
                                    </a:moveTo>
                                    <a:lnTo>
                                      <a:pt x="6037" y="4156"/>
                                    </a:lnTo>
                                    <a:cubicBezTo>
                                      <a:pt x="6037" y="4442"/>
                                      <a:pt x="6263" y="4656"/>
                                      <a:pt x="6549" y="4656"/>
                                    </a:cubicBezTo>
                                    <a:lnTo>
                                      <a:pt x="6799" y="4656"/>
                                    </a:lnTo>
                                    <a:cubicBezTo>
                                      <a:pt x="6870" y="4656"/>
                                      <a:pt x="6954" y="4692"/>
                                      <a:pt x="7013" y="4751"/>
                                    </a:cubicBezTo>
                                    <a:cubicBezTo>
                                      <a:pt x="7049" y="4811"/>
                                      <a:pt x="7085" y="4882"/>
                                      <a:pt x="7085" y="4954"/>
                                    </a:cubicBezTo>
                                    <a:cubicBezTo>
                                      <a:pt x="7073" y="5097"/>
                                      <a:pt x="6930" y="5192"/>
                                      <a:pt x="6787" y="5192"/>
                                    </a:cubicBezTo>
                                    <a:lnTo>
                                      <a:pt x="6716" y="5192"/>
                                    </a:lnTo>
                                    <a:lnTo>
                                      <a:pt x="6716" y="5180"/>
                                    </a:lnTo>
                                    <a:cubicBezTo>
                                      <a:pt x="6716" y="5097"/>
                                      <a:pt x="6632" y="5013"/>
                                      <a:pt x="6549" y="5013"/>
                                    </a:cubicBezTo>
                                    <a:cubicBezTo>
                                      <a:pt x="6454" y="5013"/>
                                      <a:pt x="6382" y="5097"/>
                                      <a:pt x="6382" y="5180"/>
                                    </a:cubicBezTo>
                                    <a:cubicBezTo>
                                      <a:pt x="6382" y="6323"/>
                                      <a:pt x="5442" y="7264"/>
                                      <a:pt x="4299" y="7264"/>
                                    </a:cubicBezTo>
                                    <a:cubicBezTo>
                                      <a:pt x="4292" y="7264"/>
                                      <a:pt x="4284" y="7264"/>
                                      <a:pt x="4277" y="7264"/>
                                    </a:cubicBezTo>
                                    <a:cubicBezTo>
                                      <a:pt x="3156" y="7264"/>
                                      <a:pt x="2227" y="6339"/>
                                      <a:pt x="2227" y="5180"/>
                                    </a:cubicBezTo>
                                    <a:cubicBezTo>
                                      <a:pt x="2227" y="5097"/>
                                      <a:pt x="2156" y="5013"/>
                                      <a:pt x="2072" y="5013"/>
                                    </a:cubicBezTo>
                                    <a:cubicBezTo>
                                      <a:pt x="1977" y="5013"/>
                                      <a:pt x="1906" y="5097"/>
                                      <a:pt x="1906" y="5180"/>
                                    </a:cubicBezTo>
                                    <a:lnTo>
                                      <a:pt x="1906" y="5192"/>
                                    </a:lnTo>
                                    <a:lnTo>
                                      <a:pt x="1798" y="5192"/>
                                    </a:lnTo>
                                    <a:cubicBezTo>
                                      <a:pt x="1727" y="5192"/>
                                      <a:pt x="1656" y="5168"/>
                                      <a:pt x="1596" y="5109"/>
                                    </a:cubicBezTo>
                                    <a:cubicBezTo>
                                      <a:pt x="1548" y="5049"/>
                                      <a:pt x="1513" y="4978"/>
                                      <a:pt x="1513" y="4894"/>
                                    </a:cubicBezTo>
                                    <a:cubicBezTo>
                                      <a:pt x="1536" y="4763"/>
                                      <a:pt x="1667" y="4656"/>
                                      <a:pt x="1810" y="4656"/>
                                    </a:cubicBezTo>
                                    <a:lnTo>
                                      <a:pt x="2048" y="4656"/>
                                    </a:lnTo>
                                    <a:cubicBezTo>
                                      <a:pt x="2334" y="4656"/>
                                      <a:pt x="2560" y="4442"/>
                                      <a:pt x="2560" y="4156"/>
                                    </a:cubicBezTo>
                                    <a:lnTo>
                                      <a:pt x="2560" y="4096"/>
                                    </a:lnTo>
                                    <a:cubicBezTo>
                                      <a:pt x="3049" y="4227"/>
                                      <a:pt x="3656" y="4323"/>
                                      <a:pt x="4299" y="4323"/>
                                    </a:cubicBezTo>
                                    <a:cubicBezTo>
                                      <a:pt x="4942" y="4323"/>
                                      <a:pt x="5549" y="4239"/>
                                      <a:pt x="6037" y="4096"/>
                                    </a:cubicBezTo>
                                    <a:close/>
                                    <a:moveTo>
                                      <a:pt x="2846" y="7859"/>
                                    </a:moveTo>
                                    <a:lnTo>
                                      <a:pt x="4037" y="8526"/>
                                    </a:lnTo>
                                    <a:lnTo>
                                      <a:pt x="3168" y="9264"/>
                                    </a:lnTo>
                                    <a:lnTo>
                                      <a:pt x="3156" y="9264"/>
                                    </a:lnTo>
                                    <a:lnTo>
                                      <a:pt x="2608" y="8311"/>
                                    </a:lnTo>
                                    <a:lnTo>
                                      <a:pt x="2822" y="7859"/>
                                    </a:lnTo>
                                    <a:close/>
                                    <a:moveTo>
                                      <a:pt x="5370" y="7371"/>
                                    </a:moveTo>
                                    <a:lnTo>
                                      <a:pt x="5370" y="7716"/>
                                    </a:lnTo>
                                    <a:lnTo>
                                      <a:pt x="5180" y="7811"/>
                                    </a:lnTo>
                                    <a:cubicBezTo>
                                      <a:pt x="5108" y="7859"/>
                                      <a:pt x="5073" y="7966"/>
                                      <a:pt x="5120" y="8037"/>
                                    </a:cubicBezTo>
                                    <a:cubicBezTo>
                                      <a:pt x="5153" y="8086"/>
                                      <a:pt x="5208" y="8119"/>
                                      <a:pt x="5266" y="8119"/>
                                    </a:cubicBezTo>
                                    <a:cubicBezTo>
                                      <a:pt x="5293" y="8119"/>
                                      <a:pt x="5320" y="8112"/>
                                      <a:pt x="5346" y="8097"/>
                                    </a:cubicBezTo>
                                    <a:lnTo>
                                      <a:pt x="5799" y="7847"/>
                                    </a:lnTo>
                                    <a:lnTo>
                                      <a:pt x="5823" y="7847"/>
                                    </a:lnTo>
                                    <a:lnTo>
                                      <a:pt x="6037" y="8287"/>
                                    </a:lnTo>
                                    <a:lnTo>
                                      <a:pt x="5501" y="9264"/>
                                    </a:lnTo>
                                    <a:lnTo>
                                      <a:pt x="5489" y="9264"/>
                                    </a:lnTo>
                                    <a:lnTo>
                                      <a:pt x="4608" y="8514"/>
                                    </a:lnTo>
                                    <a:lnTo>
                                      <a:pt x="4763" y="8442"/>
                                    </a:lnTo>
                                    <a:cubicBezTo>
                                      <a:pt x="4834" y="8395"/>
                                      <a:pt x="4870" y="8287"/>
                                      <a:pt x="4823" y="8216"/>
                                    </a:cubicBezTo>
                                    <a:cubicBezTo>
                                      <a:pt x="4790" y="8167"/>
                                      <a:pt x="4729" y="8135"/>
                                      <a:pt x="4671" y="8135"/>
                                    </a:cubicBezTo>
                                    <a:cubicBezTo>
                                      <a:pt x="4645" y="8135"/>
                                      <a:pt x="4619" y="8142"/>
                                      <a:pt x="4596" y="8157"/>
                                    </a:cubicBezTo>
                                    <a:lnTo>
                                      <a:pt x="4334" y="8311"/>
                                    </a:lnTo>
                                    <a:lnTo>
                                      <a:pt x="3275" y="7728"/>
                                    </a:lnTo>
                                    <a:lnTo>
                                      <a:pt x="3275" y="7371"/>
                                    </a:lnTo>
                                    <a:cubicBezTo>
                                      <a:pt x="3584" y="7514"/>
                                      <a:pt x="3942" y="7609"/>
                                      <a:pt x="4334" y="7609"/>
                                    </a:cubicBezTo>
                                    <a:cubicBezTo>
                                      <a:pt x="4704" y="7609"/>
                                      <a:pt x="5061" y="7514"/>
                                      <a:pt x="5370" y="7371"/>
                                    </a:cubicBezTo>
                                    <a:close/>
                                    <a:moveTo>
                                      <a:pt x="4311" y="8692"/>
                                    </a:moveTo>
                                    <a:lnTo>
                                      <a:pt x="4668" y="8990"/>
                                    </a:lnTo>
                                    <a:lnTo>
                                      <a:pt x="4596" y="9228"/>
                                    </a:lnTo>
                                    <a:cubicBezTo>
                                      <a:pt x="4573" y="9300"/>
                                      <a:pt x="4513" y="9347"/>
                                      <a:pt x="4418" y="9347"/>
                                    </a:cubicBezTo>
                                    <a:lnTo>
                                      <a:pt x="4227" y="9347"/>
                                    </a:lnTo>
                                    <a:cubicBezTo>
                                      <a:pt x="4156" y="9347"/>
                                      <a:pt x="4072" y="9300"/>
                                      <a:pt x="4049" y="9228"/>
                                    </a:cubicBezTo>
                                    <a:lnTo>
                                      <a:pt x="3977" y="8990"/>
                                    </a:lnTo>
                                    <a:lnTo>
                                      <a:pt x="4311" y="8692"/>
                                    </a:lnTo>
                                    <a:close/>
                                    <a:moveTo>
                                      <a:pt x="4275" y="1"/>
                                    </a:moveTo>
                                    <a:lnTo>
                                      <a:pt x="1667" y="703"/>
                                    </a:lnTo>
                                    <a:cubicBezTo>
                                      <a:pt x="1620" y="715"/>
                                      <a:pt x="1596" y="727"/>
                                      <a:pt x="1560" y="775"/>
                                    </a:cubicBezTo>
                                    <a:lnTo>
                                      <a:pt x="513" y="2501"/>
                                    </a:lnTo>
                                    <a:cubicBezTo>
                                      <a:pt x="477" y="2561"/>
                                      <a:pt x="489" y="2656"/>
                                      <a:pt x="548" y="2692"/>
                                    </a:cubicBezTo>
                                    <a:lnTo>
                                      <a:pt x="1548" y="3692"/>
                                    </a:lnTo>
                                    <a:lnTo>
                                      <a:pt x="1548" y="4394"/>
                                    </a:lnTo>
                                    <a:cubicBezTo>
                                      <a:pt x="1358" y="4477"/>
                                      <a:pt x="1215" y="4656"/>
                                      <a:pt x="1203" y="4870"/>
                                    </a:cubicBezTo>
                                    <a:cubicBezTo>
                                      <a:pt x="1191" y="5037"/>
                                      <a:pt x="1251" y="5216"/>
                                      <a:pt x="1358" y="5335"/>
                                    </a:cubicBezTo>
                                    <a:cubicBezTo>
                                      <a:pt x="1477" y="5454"/>
                                      <a:pt x="1620" y="5525"/>
                                      <a:pt x="1798" y="5525"/>
                                    </a:cubicBezTo>
                                    <a:lnTo>
                                      <a:pt x="1917" y="5525"/>
                                    </a:lnTo>
                                    <a:cubicBezTo>
                                      <a:pt x="2001" y="6204"/>
                                      <a:pt x="2394" y="6787"/>
                                      <a:pt x="2929" y="7180"/>
                                    </a:cubicBezTo>
                                    <a:lnTo>
                                      <a:pt x="2929" y="7549"/>
                                    </a:lnTo>
                                    <a:cubicBezTo>
                                      <a:pt x="2894" y="7531"/>
                                      <a:pt x="2861" y="7523"/>
                                      <a:pt x="2827" y="7523"/>
                                    </a:cubicBezTo>
                                    <a:cubicBezTo>
                                      <a:pt x="2793" y="7523"/>
                                      <a:pt x="2757" y="7531"/>
                                      <a:pt x="2715" y="7549"/>
                                    </a:cubicBezTo>
                                    <a:cubicBezTo>
                                      <a:pt x="2632" y="7573"/>
                                      <a:pt x="2560" y="7633"/>
                                      <a:pt x="2525" y="7716"/>
                                    </a:cubicBezTo>
                                    <a:lnTo>
                                      <a:pt x="2275" y="8216"/>
                                    </a:lnTo>
                                    <a:lnTo>
                                      <a:pt x="858" y="8633"/>
                                    </a:lnTo>
                                    <a:cubicBezTo>
                                      <a:pt x="358" y="8788"/>
                                      <a:pt x="1" y="9264"/>
                                      <a:pt x="1" y="9776"/>
                                    </a:cubicBezTo>
                                    <a:lnTo>
                                      <a:pt x="1" y="10907"/>
                                    </a:lnTo>
                                    <a:cubicBezTo>
                                      <a:pt x="1" y="11002"/>
                                      <a:pt x="72" y="11074"/>
                                      <a:pt x="155" y="11074"/>
                                    </a:cubicBezTo>
                                    <a:cubicBezTo>
                                      <a:pt x="251" y="11074"/>
                                      <a:pt x="322" y="11002"/>
                                      <a:pt x="322" y="10907"/>
                                    </a:cubicBezTo>
                                    <a:lnTo>
                                      <a:pt x="322" y="9776"/>
                                    </a:lnTo>
                                    <a:cubicBezTo>
                                      <a:pt x="322" y="9621"/>
                                      <a:pt x="370" y="9466"/>
                                      <a:pt x="441" y="9335"/>
                                    </a:cubicBezTo>
                                    <a:lnTo>
                                      <a:pt x="1370" y="10121"/>
                                    </a:lnTo>
                                    <a:cubicBezTo>
                                      <a:pt x="1489" y="10228"/>
                                      <a:pt x="1548" y="10371"/>
                                      <a:pt x="1548" y="10526"/>
                                    </a:cubicBezTo>
                                    <a:lnTo>
                                      <a:pt x="1548" y="10895"/>
                                    </a:lnTo>
                                    <a:cubicBezTo>
                                      <a:pt x="1548" y="10990"/>
                                      <a:pt x="1620" y="11062"/>
                                      <a:pt x="1703" y="11062"/>
                                    </a:cubicBezTo>
                                    <a:cubicBezTo>
                                      <a:pt x="1798" y="11062"/>
                                      <a:pt x="1870" y="10990"/>
                                      <a:pt x="1870" y="10895"/>
                                    </a:cubicBezTo>
                                    <a:lnTo>
                                      <a:pt x="1870" y="10526"/>
                                    </a:lnTo>
                                    <a:cubicBezTo>
                                      <a:pt x="1870" y="10276"/>
                                      <a:pt x="1763" y="10038"/>
                                      <a:pt x="1572" y="9871"/>
                                    </a:cubicBezTo>
                                    <a:lnTo>
                                      <a:pt x="655" y="9085"/>
                                    </a:lnTo>
                                    <a:cubicBezTo>
                                      <a:pt x="739" y="9002"/>
                                      <a:pt x="834" y="8966"/>
                                      <a:pt x="953" y="8930"/>
                                    </a:cubicBezTo>
                                    <a:lnTo>
                                      <a:pt x="2346" y="8514"/>
                                    </a:lnTo>
                                    <a:lnTo>
                                      <a:pt x="2858" y="9407"/>
                                    </a:lnTo>
                                    <a:cubicBezTo>
                                      <a:pt x="2894" y="9502"/>
                                      <a:pt x="2989" y="9561"/>
                                      <a:pt x="3096" y="9573"/>
                                    </a:cubicBezTo>
                                    <a:lnTo>
                                      <a:pt x="3156" y="9573"/>
                                    </a:lnTo>
                                    <a:cubicBezTo>
                                      <a:pt x="3227" y="9573"/>
                                      <a:pt x="3310" y="9538"/>
                                      <a:pt x="3370" y="9502"/>
                                    </a:cubicBezTo>
                                    <a:lnTo>
                                      <a:pt x="3703" y="9216"/>
                                    </a:lnTo>
                                    <a:lnTo>
                                      <a:pt x="3751" y="9335"/>
                                    </a:lnTo>
                                    <a:cubicBezTo>
                                      <a:pt x="3775" y="9419"/>
                                      <a:pt x="3822" y="9502"/>
                                      <a:pt x="3894" y="9561"/>
                                    </a:cubicBezTo>
                                    <a:lnTo>
                                      <a:pt x="3656" y="10883"/>
                                    </a:lnTo>
                                    <a:cubicBezTo>
                                      <a:pt x="3644" y="10966"/>
                                      <a:pt x="3703" y="11062"/>
                                      <a:pt x="3787" y="11074"/>
                                    </a:cubicBezTo>
                                    <a:lnTo>
                                      <a:pt x="3822" y="11074"/>
                                    </a:lnTo>
                                    <a:cubicBezTo>
                                      <a:pt x="3894" y="11074"/>
                                      <a:pt x="3977" y="11014"/>
                                      <a:pt x="3989" y="10943"/>
                                    </a:cubicBezTo>
                                    <a:lnTo>
                                      <a:pt x="4203" y="9692"/>
                                    </a:lnTo>
                                    <a:lnTo>
                                      <a:pt x="4465" y="9692"/>
                                    </a:lnTo>
                                    <a:lnTo>
                                      <a:pt x="4680" y="10943"/>
                                    </a:lnTo>
                                    <a:cubicBezTo>
                                      <a:pt x="4704" y="11014"/>
                                      <a:pt x="4775" y="11074"/>
                                      <a:pt x="4846" y="11074"/>
                                    </a:cubicBezTo>
                                    <a:lnTo>
                                      <a:pt x="4882" y="11074"/>
                                    </a:lnTo>
                                    <a:cubicBezTo>
                                      <a:pt x="4965" y="11062"/>
                                      <a:pt x="5025" y="10966"/>
                                      <a:pt x="5013" y="10883"/>
                                    </a:cubicBezTo>
                                    <a:lnTo>
                                      <a:pt x="4775" y="9561"/>
                                    </a:lnTo>
                                    <a:cubicBezTo>
                                      <a:pt x="4834" y="9502"/>
                                      <a:pt x="4894" y="9419"/>
                                      <a:pt x="4906" y="9335"/>
                                    </a:cubicBezTo>
                                    <a:lnTo>
                                      <a:pt x="4942" y="9228"/>
                                    </a:lnTo>
                                    <a:lnTo>
                                      <a:pt x="5263" y="9514"/>
                                    </a:lnTo>
                                    <a:cubicBezTo>
                                      <a:pt x="5323" y="9573"/>
                                      <a:pt x="5406" y="9585"/>
                                      <a:pt x="5489" y="9585"/>
                                    </a:cubicBezTo>
                                    <a:lnTo>
                                      <a:pt x="5549" y="9585"/>
                                    </a:lnTo>
                                    <a:cubicBezTo>
                                      <a:pt x="5656" y="9573"/>
                                      <a:pt x="5727" y="9514"/>
                                      <a:pt x="5787" y="9419"/>
                                    </a:cubicBezTo>
                                    <a:lnTo>
                                      <a:pt x="6299" y="8526"/>
                                    </a:lnTo>
                                    <a:lnTo>
                                      <a:pt x="7692" y="8942"/>
                                    </a:lnTo>
                                    <a:cubicBezTo>
                                      <a:pt x="7799" y="8978"/>
                                      <a:pt x="7906" y="9038"/>
                                      <a:pt x="7990" y="9097"/>
                                    </a:cubicBezTo>
                                    <a:lnTo>
                                      <a:pt x="7073" y="9883"/>
                                    </a:lnTo>
                                    <a:cubicBezTo>
                                      <a:pt x="6870" y="10050"/>
                                      <a:pt x="6775" y="10288"/>
                                      <a:pt x="6775" y="10538"/>
                                    </a:cubicBezTo>
                                    <a:lnTo>
                                      <a:pt x="6775" y="10907"/>
                                    </a:lnTo>
                                    <a:cubicBezTo>
                                      <a:pt x="6775" y="11002"/>
                                      <a:pt x="6847" y="11074"/>
                                      <a:pt x="6930" y="11074"/>
                                    </a:cubicBezTo>
                                    <a:cubicBezTo>
                                      <a:pt x="7025" y="11074"/>
                                      <a:pt x="7097" y="11002"/>
                                      <a:pt x="7097" y="10907"/>
                                    </a:cubicBezTo>
                                    <a:lnTo>
                                      <a:pt x="7097" y="10538"/>
                                    </a:lnTo>
                                    <a:cubicBezTo>
                                      <a:pt x="7097" y="10395"/>
                                      <a:pt x="7168" y="10240"/>
                                      <a:pt x="7275" y="10133"/>
                                    </a:cubicBezTo>
                                    <a:lnTo>
                                      <a:pt x="8204" y="9347"/>
                                    </a:lnTo>
                                    <a:cubicBezTo>
                                      <a:pt x="8275" y="9478"/>
                                      <a:pt x="8323" y="9633"/>
                                      <a:pt x="8323" y="9800"/>
                                    </a:cubicBezTo>
                                    <a:lnTo>
                                      <a:pt x="8323" y="10931"/>
                                    </a:lnTo>
                                    <a:cubicBezTo>
                                      <a:pt x="8323" y="11014"/>
                                      <a:pt x="8394" y="11085"/>
                                      <a:pt x="8478" y="11085"/>
                                    </a:cubicBezTo>
                                    <a:cubicBezTo>
                                      <a:pt x="8573" y="11085"/>
                                      <a:pt x="8644" y="11014"/>
                                      <a:pt x="8644" y="10931"/>
                                    </a:cubicBezTo>
                                    <a:lnTo>
                                      <a:pt x="8644" y="9800"/>
                                    </a:lnTo>
                                    <a:cubicBezTo>
                                      <a:pt x="8644" y="9240"/>
                                      <a:pt x="8287" y="8764"/>
                                      <a:pt x="7787" y="8621"/>
                                    </a:cubicBezTo>
                                    <a:lnTo>
                                      <a:pt x="6370" y="8204"/>
                                    </a:lnTo>
                                    <a:lnTo>
                                      <a:pt x="6120" y="7692"/>
                                    </a:lnTo>
                                    <a:cubicBezTo>
                                      <a:pt x="6073" y="7621"/>
                                      <a:pt x="6001" y="7549"/>
                                      <a:pt x="5918" y="7537"/>
                                    </a:cubicBezTo>
                                    <a:cubicBezTo>
                                      <a:pt x="5882" y="7525"/>
                                      <a:pt x="5847" y="7520"/>
                                      <a:pt x="5812" y="7520"/>
                                    </a:cubicBezTo>
                                    <a:cubicBezTo>
                                      <a:pt x="5778" y="7520"/>
                                      <a:pt x="5745" y="7525"/>
                                      <a:pt x="5716" y="7537"/>
                                    </a:cubicBezTo>
                                    <a:lnTo>
                                      <a:pt x="5716" y="7180"/>
                                    </a:lnTo>
                                    <a:cubicBezTo>
                                      <a:pt x="6251" y="6799"/>
                                      <a:pt x="6632" y="6204"/>
                                      <a:pt x="6728" y="5525"/>
                                    </a:cubicBezTo>
                                    <a:lnTo>
                                      <a:pt x="6811" y="5525"/>
                                    </a:lnTo>
                                    <a:cubicBezTo>
                                      <a:pt x="7120" y="5525"/>
                                      <a:pt x="7394" y="5287"/>
                                      <a:pt x="7418" y="4989"/>
                                    </a:cubicBezTo>
                                    <a:cubicBezTo>
                                      <a:pt x="7442" y="4823"/>
                                      <a:pt x="7382" y="4644"/>
                                      <a:pt x="7275" y="4525"/>
                                    </a:cubicBezTo>
                                    <a:cubicBezTo>
                                      <a:pt x="7216" y="4466"/>
                                      <a:pt x="7156" y="4418"/>
                                      <a:pt x="7085" y="4394"/>
                                    </a:cubicBezTo>
                                    <a:lnTo>
                                      <a:pt x="7085" y="3692"/>
                                    </a:lnTo>
                                    <a:lnTo>
                                      <a:pt x="8073" y="2692"/>
                                    </a:lnTo>
                                    <a:cubicBezTo>
                                      <a:pt x="8144" y="2632"/>
                                      <a:pt x="8144" y="2561"/>
                                      <a:pt x="8109" y="2501"/>
                                    </a:cubicBezTo>
                                    <a:lnTo>
                                      <a:pt x="7061" y="775"/>
                                    </a:lnTo>
                                    <a:cubicBezTo>
                                      <a:pt x="7049" y="751"/>
                                      <a:pt x="7001" y="715"/>
                                      <a:pt x="6966" y="703"/>
                                    </a:cubicBezTo>
                                    <a:lnTo>
                                      <a:pt x="4358" y="1"/>
                                    </a:lnTo>
                                    <a:close/>
                                  </a:path>
                                </a:pathLst>
                              </a:custGeom>
                              <a:solidFill>
                                <a:schemeClr val="accent1"/>
                              </a:solidFill>
                              <a:ln>
                                <a:solidFill>
                                  <a:schemeClr val="accent1"/>
                                </a:solidFill>
                              </a:ln>
                            </wps:spPr>
                            <wps:bodyPr spcFirstLastPara="1" wrap="square" lIns="91425" tIns="91425" rIns="91425" bIns="91425" anchor="ctr" anchorCtr="0">
                              <a:noAutofit/>
                            </wps:bodyPr>
                          </wps:wsp>
                        </a:graphicData>
                      </a:graphic>
                    </wp:anchor>
                  </w:drawing>
                </mc:Choice>
                <mc:Fallback>
                  <w:pict>
                    <v:shape w14:anchorId="3DD2E410" id="Google Shape;11366;p95" o:spid="_x0000_s1026" style="position:absolute;margin-left:11.8pt;margin-top:17.1pt;width:54.3pt;height:69.6pt;z-index:251822080;visibility:visible;mso-wrap-style:square;mso-wrap-distance-left:9pt;mso-wrap-distance-top:0;mso-wrap-distance-right:9pt;mso-wrap-distance-bottom:0;mso-position-horizontal:absolute;mso-position-horizontal-relative:text;mso-position-vertical:absolute;mso-position-vertical-relative:text;v-text-anchor:middle" coordsize="8645,11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" path="m4692,1358r,536c4692,2084,4525,2251,4334,2251v-214,,-357,-167,-357,-357l3977,1358r715,xm4311,334r2488,667l7740,2561r-667,666l7073,2418v,-179,-155,-346,-345,-346l6549,2072v-95,,-167,72,-167,167c6382,2322,6454,2394,6549,2394r179,c6728,2394,6739,2394,6739,2418r,690l1870,3108r,-690c1870,2418,1870,2394,1894,2394r1964,c3977,2501,4132,2572,4299,2572v178,,333,-59,452,-178l5847,2394v95,,166,-72,166,-155c6013,2144,5942,2072,5847,2072r-905,c4954,2013,4965,1953,4965,1894r,-703c4965,1096,4894,1025,4811,1025r-1048,c3680,1025,3596,1096,3596,1191r,703c3596,1953,3620,2013,3632,2072r-1774,c1679,2072,1513,2215,1513,2418r,809l894,2561,1834,1001,4311,334xm6680,3442v-119,119,-357,226,-560,297c5644,3906,5013,3977,4334,3977v-690,,-1309,-95,-1786,-238c2334,3668,2096,3561,1977,3442r4703,xm1906,3787v71,71,202,131,357,190l2263,4144v,95,-96,179,-179,179l1906,4323r,-536xm6775,3787r,536l6597,4323v-108,,-179,-96,-179,-179l6418,3977r-24,c6549,3918,6668,3846,6775,3787xm6037,4096r,60c6037,4442,6263,4656,6549,4656r250,c6870,4656,6954,4692,7013,4751v36,60,72,131,72,203c7073,5097,6930,5192,6787,5192r-71,l6716,5180v,-83,-84,-167,-167,-167c6454,5013,6382,5097,6382,5180v,1143,-940,2084,-2083,2084c4292,7264,4284,7264,4277,7264,3156,7264,2227,6339,2227,5180v,-83,-71,-167,-155,-167c1977,5013,1906,5097,1906,5180r,12l1798,5192v-71,,-142,-24,-202,-83c1548,5049,1513,4978,1513,4894v23,-131,154,-238,297,-238l2048,4656v286,,512,-214,512,-500l2560,4096v489,131,1096,227,1739,227c4942,4323,5549,4239,6037,4096xm2846,7859r1191,667l3168,9264r-12,l2608,8311r214,-452l2846,7859xm5370,7371r,345l5180,7811v-72,48,-107,155,-60,226c5153,8086,5208,8119,5266,8119v27,,54,-7,80,-22l5799,7847r24,l6037,8287r-536,977l5489,9264,4608,8514r155,-72c4834,8395,4870,8287,4823,8216v-33,-49,-94,-81,-152,-81c4645,8135,4619,8142,4596,8157r-262,154l3275,7728r,-357c3584,7514,3942,7609,4334,7609v370,,727,-95,1036,-238xm4311,8692r357,298l4596,9228v-23,72,-83,119,-178,119l4227,9347v-71,,-155,-47,-178,-119l3977,8990r334,-298xm4275,1l1667,703v-47,12,-71,24,-107,72l513,2501v-36,60,-24,155,35,191l1548,3692r,702c1358,4477,1215,4656,1203,4870v-12,167,48,346,155,465c1477,5454,1620,5525,1798,5525r119,c2001,6204,2394,6787,2929,7180r,369c2894,7531,2861,7523,2827,7523v-34,,-70,8,-112,26c2632,7573,2560,7633,2525,7716r-250,500l858,8633c358,8788,1,9264,1,9776r,1131c1,11002,72,11074,155,11074v96,,167,-72,167,-167l322,9776v,-155,48,-310,119,-441l1370,10121v119,107,178,250,178,405l1548,10895v,95,72,167,155,167c1798,11062,1870,10990,1870,10895r,-369c1870,10276,1763,10038,1572,9871l655,9085v84,-83,179,-119,298,-155l2346,8514r512,893c2894,9502,2989,9561,3096,9573r60,c3227,9573,3310,9538,3370,9502r333,-286l3751,9335v24,84,71,167,143,226l3656,10883v-12,83,47,179,131,191l3822,11074v72,,155,-60,167,-131l4203,9692r262,l4680,10943v24,71,95,131,166,131l4882,11074v83,-12,143,-108,131,-191l4775,9561v59,-59,119,-142,131,-226l4942,9228r321,286c5323,9573,5406,9585,5489,9585r60,c5656,9573,5727,9514,5787,9419r512,-893l7692,8942v107,36,214,96,298,155l7073,9883v-203,167,-298,405,-298,655l6775,10907v,95,72,167,155,167c7025,11074,7097,11002,7097,10907r,-369c7097,10395,7168,10240,7275,10133r929,-786c8275,9478,8323,9633,8323,9800r,1131c8323,11014,8394,11085,8478,11085v95,,166,-71,166,-154l8644,9800v,-560,-357,-1036,-857,-1179l6370,8204,6120,7692v-47,-71,-119,-143,-202,-155c5882,7525,5847,7520,5812,7520v-34,,-67,5,-96,17l5716,7180v535,-381,916,-976,1012,-1655l6811,5525v309,,583,-238,607,-536c7442,4823,7382,4644,7275,4525v-59,-59,-119,-107,-190,-131l7085,3692,8073,2692v71,-60,71,-131,36,-191l7061,775v-12,-24,-60,-60,-95,-72l4358,1r-83,xe" fillcolor="#ffca08 [3204]" strokecolor="#ffca08 [3204]">
                      <v:path arrowok="t" o:extrusionok="f"/>
                    </v:shape>
                  </w:pict>
                </mc:Fallback>
              </mc:AlternateContent>
            </w:r>
            <w:r w:rsidR="00D95238" w:rsidRPr="00D95238">
              <w:rPr>
                <w:rFonts w:ascii="Museo Sans 300" w:hAnsi="Museo Sans 300"/>
                <w:color w:val="7F7F7F" w:themeColor="text1" w:themeTint="80"/>
                <w:sz w:val="32"/>
                <w:szCs w:val="32"/>
              </w:rPr>
              <w:t>1.</w:t>
            </w:r>
            <w:r w:rsidR="00D95238">
              <w:rPr>
                <w:rFonts w:ascii="Museo Sans 300" w:hAnsi="Museo Sans 300"/>
                <w:color w:val="7F7F7F" w:themeColor="text1" w:themeTint="80"/>
                <w:sz w:val="32"/>
                <w:szCs w:val="32"/>
              </w:rPr>
              <w:t>3</w:t>
            </w:r>
            <w:r w:rsidR="00D95238" w:rsidRPr="00D95238">
              <w:rPr>
                <w:rFonts w:ascii="Museo Sans 300" w:hAnsi="Museo Sans 300"/>
                <w:color w:val="7F7F7F" w:themeColor="text1" w:themeTint="80"/>
                <w:sz w:val="32"/>
                <w:szCs w:val="32"/>
              </w:rPr>
              <w:t>.</w:t>
            </w:r>
          </w:p>
          <w:p w14:paraId="36193855" w14:textId="0D955789" w:rsidR="00D95238" w:rsidRDefault="00D95238" w:rsidP="005E06D8">
            <w:pPr>
              <w:pStyle w:val="Sinespaciado"/>
              <w:jc w:val="both"/>
              <w:rPr>
                <w:rFonts w:ascii="Museo Sans 300" w:hAnsi="Museo Sans 300"/>
                <w:color w:val="7F7F7F" w:themeColor="text1" w:themeTint="80"/>
              </w:rPr>
            </w:pPr>
          </w:p>
          <w:p w14:paraId="0092F4CB" w14:textId="77777777" w:rsidR="00D95238" w:rsidRPr="00D95238" w:rsidRDefault="00D95238" w:rsidP="005E06D8">
            <w:pPr>
              <w:pStyle w:val="Sinespaciado"/>
              <w:jc w:val="both"/>
              <w:rPr>
                <w:rFonts w:ascii="Museo Sans 300" w:hAnsi="Museo Sans 300"/>
                <w:b w:val="0"/>
                <w:bCs w:val="0"/>
                <w:color w:val="7F7F7F" w:themeColor="text1" w:themeTint="80"/>
                <w:lang w:val="es-SV"/>
              </w:rPr>
            </w:pPr>
          </w:p>
        </w:tc>
        <w:tc>
          <w:tcPr>
            <w:tcW w:w="4652" w:type="dxa"/>
            <w:tcBorders>
              <w:top w:val="single" w:sz="12" w:space="0" w:color="FFCA08" w:themeColor="accent1"/>
              <w:left w:val="single" w:sz="12" w:space="0" w:color="FFCA08" w:themeColor="accent1"/>
              <w:bottom w:val="single" w:sz="12" w:space="0" w:color="FFCA08" w:themeColor="accent1"/>
              <w:right w:val="single" w:sz="12" w:space="0" w:color="FFCA08" w:themeColor="accent1"/>
            </w:tcBorders>
          </w:tcPr>
          <w:p w14:paraId="07FB27A0" w14:textId="77777777" w:rsidR="00507942" w:rsidRDefault="00507942" w:rsidP="00D9523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rPr>
            </w:pPr>
          </w:p>
          <w:p w14:paraId="4B6E2411" w14:textId="72C8448F" w:rsidR="00D95238" w:rsidRPr="001B591D" w:rsidRDefault="00D95238" w:rsidP="00D9523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color w:val="404040" w:themeColor="text1" w:themeTint="BF"/>
                <w:lang w:val="es-SV"/>
              </w:rPr>
            </w:pPr>
            <w:r w:rsidRPr="001B591D">
              <w:rPr>
                <w:rFonts w:ascii="Museo Sans 300" w:hAnsi="Museo Sans 300"/>
                <w:b w:val="0"/>
                <w:color w:val="404040" w:themeColor="text1" w:themeTint="BF"/>
              </w:rPr>
              <w:t xml:space="preserve">Acompañar en la realización de dispositivos vehiculares para monitorear y concientizar a los usuarios de la vía sobre el cumplimiento a las normas de tránsito. </w:t>
            </w:r>
          </w:p>
          <w:p w14:paraId="5AFF547C" w14:textId="77777777" w:rsidR="00D95238" w:rsidRDefault="00D95238"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p>
        </w:tc>
        <w:tc>
          <w:tcPr>
            <w:tcW w:w="3019" w:type="dxa"/>
            <w:tcBorders>
              <w:top w:val="single" w:sz="12" w:space="0" w:color="FFCA08" w:themeColor="accent1"/>
              <w:left w:val="single" w:sz="12" w:space="0" w:color="FFCA08" w:themeColor="accent1"/>
              <w:bottom w:val="single" w:sz="12" w:space="0" w:color="FFCA08" w:themeColor="accent1"/>
              <w:right w:val="single" w:sz="12" w:space="0" w:color="FFC000"/>
            </w:tcBorders>
          </w:tcPr>
          <w:p w14:paraId="1059111F" w14:textId="5291E253" w:rsidR="00D95238" w:rsidRDefault="00D95238" w:rsidP="00576010">
            <w:pPr>
              <w:pStyle w:val="Sinespaciado"/>
              <w:ind w:left="-112"/>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r w:rsidRPr="00D95238">
              <w:rPr>
                <w:rFonts w:ascii="Museo Sans 300" w:hAnsi="Museo Sans 300"/>
                <w:noProof/>
                <w:color w:val="auto"/>
                <w:lang w:val="es-SV" w:eastAsia="es-SV"/>
              </w:rPr>
              <w:drawing>
                <wp:inline distT="0" distB="0" distL="0" distR="0" wp14:anchorId="41A46018" wp14:editId="1CECAA60">
                  <wp:extent cx="1917065" cy="1101582"/>
                  <wp:effectExtent l="0" t="0" r="6985" b="3810"/>
                  <wp:docPr id="242"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0"/>
                          <pic:cNvPicPr>
                            <a:picLocks noChangeAspect="1"/>
                          </pic:cNvPicPr>
                        </pic:nvPicPr>
                        <pic:blipFill rotWithShape="1">
                          <a:blip r:embed="rId24" cstate="print">
                            <a:extLst>
                              <a:ext uri="{BEBA8EAE-BF5A-486C-A8C5-ECC9F3942E4B}">
                                <a14:imgProps xmlns:a14="http://schemas.microsoft.com/office/drawing/2010/main">
                                  <a14:imgLayer r:embed="rId25">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t="-1" r="25972" b="12295"/>
                          <a:stretch/>
                        </pic:blipFill>
                        <pic:spPr>
                          <a:xfrm>
                            <a:off x="0" y="0"/>
                            <a:ext cx="1960275" cy="1126411"/>
                          </a:xfrm>
                          <a:prstGeom prst="rect">
                            <a:avLst/>
                          </a:prstGeom>
                        </pic:spPr>
                      </pic:pic>
                    </a:graphicData>
                  </a:graphic>
                </wp:inline>
              </w:drawing>
            </w:r>
          </w:p>
        </w:tc>
      </w:tr>
    </w:tbl>
    <w:p w14:paraId="272D4F4D" w14:textId="4132C931" w:rsidR="00D95238" w:rsidRDefault="00D95238" w:rsidP="00D82A20">
      <w:pPr>
        <w:pStyle w:val="Sinespaciado"/>
        <w:ind w:left="567"/>
        <w:jc w:val="both"/>
        <w:rPr>
          <w:rFonts w:ascii="Museo Sans 300" w:hAnsi="Museo Sans 300"/>
          <w:b/>
          <w:bCs/>
          <w:color w:val="auto"/>
        </w:rPr>
      </w:pPr>
    </w:p>
    <w:tbl>
      <w:tblPr>
        <w:tblStyle w:val="Tablaconcuadrcula1clara-nfasis1"/>
        <w:tblW w:w="9539" w:type="dxa"/>
        <w:tblInd w:w="269" w:type="dxa"/>
        <w:tblLayout w:type="fixed"/>
        <w:tblLook w:val="04A0" w:firstRow="1" w:lastRow="0" w:firstColumn="1" w:lastColumn="0" w:noHBand="0" w:noVBand="1"/>
      </w:tblPr>
      <w:tblGrid>
        <w:gridCol w:w="1868"/>
        <w:gridCol w:w="4652"/>
        <w:gridCol w:w="3019"/>
      </w:tblGrid>
      <w:tr w:rsidR="00D95238" w14:paraId="4DB68304" w14:textId="77777777" w:rsidTr="00507942">
        <w:trPr>
          <w:cnfStyle w:val="100000000000" w:firstRow="1" w:lastRow="0" w:firstColumn="0" w:lastColumn="0" w:oddVBand="0" w:evenVBand="0" w:oddHBand="0" w:evenHBand="0"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1868" w:type="dxa"/>
            <w:tcBorders>
              <w:top w:val="single" w:sz="12" w:space="0" w:color="FFCA08" w:themeColor="accent1"/>
              <w:left w:val="single" w:sz="12" w:space="0" w:color="FFCA08" w:themeColor="accent1"/>
              <w:bottom w:val="single" w:sz="12" w:space="0" w:color="FFCA08" w:themeColor="accent1"/>
              <w:right w:val="single" w:sz="12" w:space="0" w:color="FFCA08" w:themeColor="accent1"/>
            </w:tcBorders>
          </w:tcPr>
          <w:p w14:paraId="1A43FA0C" w14:textId="31CB77DC" w:rsidR="00D95238" w:rsidRPr="00D95238" w:rsidRDefault="00D95238" w:rsidP="005E06D8">
            <w:pPr>
              <w:pStyle w:val="Sinespaciado"/>
              <w:rPr>
                <w:rFonts w:ascii="Museo Sans 300" w:hAnsi="Museo Sans 300"/>
                <w:color w:val="7F7F7F" w:themeColor="text1" w:themeTint="80"/>
                <w:sz w:val="32"/>
                <w:szCs w:val="32"/>
              </w:rPr>
            </w:pPr>
            <w:r w:rsidRPr="00D95238">
              <w:rPr>
                <w:rFonts w:ascii="Museo Sans 300" w:hAnsi="Museo Sans 300"/>
                <w:color w:val="7F7F7F" w:themeColor="text1" w:themeTint="80"/>
                <w:sz w:val="32"/>
                <w:szCs w:val="32"/>
              </w:rPr>
              <w:t>1.</w:t>
            </w:r>
            <w:r>
              <w:rPr>
                <w:rFonts w:ascii="Museo Sans 300" w:hAnsi="Museo Sans 300"/>
                <w:color w:val="7F7F7F" w:themeColor="text1" w:themeTint="80"/>
                <w:sz w:val="32"/>
                <w:szCs w:val="32"/>
              </w:rPr>
              <w:t>4</w:t>
            </w:r>
            <w:r w:rsidRPr="00D95238">
              <w:rPr>
                <w:rFonts w:ascii="Museo Sans 300" w:hAnsi="Museo Sans 300"/>
                <w:color w:val="7F7F7F" w:themeColor="text1" w:themeTint="80"/>
                <w:sz w:val="32"/>
                <w:szCs w:val="32"/>
              </w:rPr>
              <w:t>.</w:t>
            </w:r>
          </w:p>
          <w:p w14:paraId="3CDC4E9D" w14:textId="38226993" w:rsidR="00D95238" w:rsidRDefault="00507942" w:rsidP="005E06D8">
            <w:pPr>
              <w:pStyle w:val="Sinespaciado"/>
              <w:jc w:val="both"/>
              <w:rPr>
                <w:rFonts w:ascii="Museo Sans 300" w:hAnsi="Museo Sans 300"/>
                <w:color w:val="7F7F7F" w:themeColor="text1" w:themeTint="80"/>
              </w:rPr>
            </w:pPr>
            <w:r w:rsidRPr="00507942">
              <w:rPr>
                <w:rFonts w:ascii="Museo Sans 300" w:hAnsi="Museo Sans 300"/>
                <w:noProof/>
                <w:color w:val="7F7F7F" w:themeColor="text1" w:themeTint="80"/>
                <w:lang w:val="es-SV" w:eastAsia="es-SV"/>
              </w:rPr>
              <mc:AlternateContent>
                <mc:Choice Requires="wpg">
                  <w:drawing>
                    <wp:anchor distT="0" distB="0" distL="114300" distR="114300" simplePos="0" relativeHeight="251824128" behindDoc="0" locked="0" layoutInCell="1" allowOverlap="1" wp14:anchorId="2CDC8C0B" wp14:editId="3AD7E40E">
                      <wp:simplePos x="0" y="0"/>
                      <wp:positionH relativeFrom="column">
                        <wp:posOffset>263787</wp:posOffset>
                      </wp:positionH>
                      <wp:positionV relativeFrom="paragraph">
                        <wp:posOffset>8180</wp:posOffset>
                      </wp:positionV>
                      <wp:extent cx="483644" cy="831215"/>
                      <wp:effectExtent l="0" t="0" r="12065" b="26035"/>
                      <wp:wrapNone/>
                      <wp:docPr id="245" name="Google Shape;10021;p93"/>
                      <wp:cNvGraphicFramePr/>
                      <a:graphic xmlns:a="http://schemas.openxmlformats.org/drawingml/2006/main">
                        <a:graphicData uri="http://schemas.microsoft.com/office/word/2010/wordprocessingGroup">
                          <wpg:wgp>
                            <wpg:cNvGrpSpPr/>
                            <wpg:grpSpPr>
                              <a:xfrm>
                                <a:off x="0" y="0"/>
                                <a:ext cx="483644" cy="831215"/>
                                <a:chOff x="0" y="0"/>
                                <a:chExt cx="221902" cy="380795"/>
                              </a:xfrm>
                              <a:solidFill>
                                <a:schemeClr val="accent1"/>
                              </a:solidFill>
                            </wpg:grpSpPr>
                            <wps:wsp>
                              <wps:cNvPr id="246" name="Google Shape;10022;p93"/>
                              <wps:cNvSpPr/>
                              <wps:spPr>
                                <a:xfrm>
                                  <a:off x="0" y="0"/>
                                  <a:ext cx="221902" cy="380795"/>
                                </a:xfrm>
                                <a:custGeom>
                                  <a:avLst/>
                                  <a:gdLst/>
                                  <a:ahLst/>
                                  <a:cxnLst/>
                                  <a:rect l="l" t="t" r="r" b="b"/>
                                  <a:pathLst>
                                    <a:path w="6966" h="11954" extrusionOk="0">
                                      <a:moveTo>
                                        <a:pt x="4120" y="6429"/>
                                      </a:moveTo>
                                      <a:lnTo>
                                        <a:pt x="4120" y="7799"/>
                                      </a:lnTo>
                                      <a:lnTo>
                                        <a:pt x="2810" y="7799"/>
                                      </a:lnTo>
                                      <a:lnTo>
                                        <a:pt x="2810" y="6429"/>
                                      </a:lnTo>
                                      <a:cubicBezTo>
                                        <a:pt x="3024" y="6489"/>
                                        <a:pt x="3245" y="6519"/>
                                        <a:pt x="3465" y="6519"/>
                                      </a:cubicBezTo>
                                      <a:cubicBezTo>
                                        <a:pt x="3685" y="6519"/>
                                        <a:pt x="3905" y="6489"/>
                                        <a:pt x="4120" y="6429"/>
                                      </a:cubicBezTo>
                                      <a:close/>
                                      <a:moveTo>
                                        <a:pt x="4882" y="8144"/>
                                      </a:moveTo>
                                      <a:lnTo>
                                        <a:pt x="4882" y="8680"/>
                                      </a:lnTo>
                                      <a:lnTo>
                                        <a:pt x="2060" y="8680"/>
                                      </a:lnTo>
                                      <a:lnTo>
                                        <a:pt x="2060" y="8144"/>
                                      </a:lnTo>
                                      <a:close/>
                                      <a:moveTo>
                                        <a:pt x="5596" y="9037"/>
                                      </a:moveTo>
                                      <a:lnTo>
                                        <a:pt x="5596" y="9335"/>
                                      </a:lnTo>
                                      <a:lnTo>
                                        <a:pt x="1346" y="9335"/>
                                      </a:lnTo>
                                      <a:lnTo>
                                        <a:pt x="1346" y="9037"/>
                                      </a:lnTo>
                                      <a:lnTo>
                                        <a:pt x="2060" y="9037"/>
                                      </a:lnTo>
                                      <a:lnTo>
                                        <a:pt x="2060" y="9049"/>
                                      </a:lnTo>
                                      <a:lnTo>
                                        <a:pt x="4882" y="9049"/>
                                      </a:lnTo>
                                      <a:lnTo>
                                        <a:pt x="4882" y="9037"/>
                                      </a:lnTo>
                                      <a:close/>
                                      <a:moveTo>
                                        <a:pt x="6227" y="9692"/>
                                      </a:moveTo>
                                      <a:cubicBezTo>
                                        <a:pt x="6441" y="9692"/>
                                        <a:pt x="6608" y="9858"/>
                                        <a:pt x="6608" y="10061"/>
                                      </a:cubicBezTo>
                                      <a:lnTo>
                                        <a:pt x="6608" y="11251"/>
                                      </a:lnTo>
                                      <a:cubicBezTo>
                                        <a:pt x="6608" y="11466"/>
                                        <a:pt x="6441" y="11620"/>
                                        <a:pt x="6227" y="11620"/>
                                      </a:cubicBezTo>
                                      <a:lnTo>
                                        <a:pt x="715" y="11620"/>
                                      </a:lnTo>
                                      <a:cubicBezTo>
                                        <a:pt x="500" y="11620"/>
                                        <a:pt x="334" y="11466"/>
                                        <a:pt x="334" y="11251"/>
                                      </a:cubicBezTo>
                                      <a:lnTo>
                                        <a:pt x="334" y="10061"/>
                                      </a:lnTo>
                                      <a:cubicBezTo>
                                        <a:pt x="334" y="9858"/>
                                        <a:pt x="500" y="9692"/>
                                        <a:pt x="715" y="9692"/>
                                      </a:cubicBezTo>
                                      <a:close/>
                                      <a:moveTo>
                                        <a:pt x="655" y="0"/>
                                      </a:moveTo>
                                      <a:cubicBezTo>
                                        <a:pt x="298" y="0"/>
                                        <a:pt x="0" y="298"/>
                                        <a:pt x="0" y="655"/>
                                      </a:cubicBezTo>
                                      <a:lnTo>
                                        <a:pt x="0" y="964"/>
                                      </a:lnTo>
                                      <a:cubicBezTo>
                                        <a:pt x="0" y="1322"/>
                                        <a:pt x="298" y="1619"/>
                                        <a:pt x="655" y="1619"/>
                                      </a:cubicBezTo>
                                      <a:lnTo>
                                        <a:pt x="1012" y="1619"/>
                                      </a:lnTo>
                                      <a:lnTo>
                                        <a:pt x="1012" y="4048"/>
                                      </a:lnTo>
                                      <a:cubicBezTo>
                                        <a:pt x="1012" y="5060"/>
                                        <a:pt x="1619" y="5929"/>
                                        <a:pt x="2477" y="6310"/>
                                      </a:cubicBezTo>
                                      <a:lnTo>
                                        <a:pt x="2477" y="7799"/>
                                      </a:lnTo>
                                      <a:lnTo>
                                        <a:pt x="1905" y="7799"/>
                                      </a:lnTo>
                                      <a:cubicBezTo>
                                        <a:pt x="1798" y="7799"/>
                                        <a:pt x="1727" y="7870"/>
                                        <a:pt x="1727" y="7977"/>
                                      </a:cubicBezTo>
                                      <a:lnTo>
                                        <a:pt x="1727" y="8680"/>
                                      </a:lnTo>
                                      <a:lnTo>
                                        <a:pt x="1191" y="8680"/>
                                      </a:lnTo>
                                      <a:cubicBezTo>
                                        <a:pt x="1084" y="8680"/>
                                        <a:pt x="1012" y="8751"/>
                                        <a:pt x="1012" y="8858"/>
                                      </a:cubicBezTo>
                                      <a:lnTo>
                                        <a:pt x="1012" y="9335"/>
                                      </a:lnTo>
                                      <a:lnTo>
                                        <a:pt x="726" y="9335"/>
                                      </a:lnTo>
                                      <a:cubicBezTo>
                                        <a:pt x="322" y="9335"/>
                                        <a:pt x="12" y="9656"/>
                                        <a:pt x="12" y="10049"/>
                                      </a:cubicBezTo>
                                      <a:lnTo>
                                        <a:pt x="12" y="11240"/>
                                      </a:lnTo>
                                      <a:cubicBezTo>
                                        <a:pt x="12" y="11644"/>
                                        <a:pt x="334" y="11954"/>
                                        <a:pt x="726" y="11954"/>
                                      </a:cubicBezTo>
                                      <a:lnTo>
                                        <a:pt x="6251" y="11954"/>
                                      </a:lnTo>
                                      <a:cubicBezTo>
                                        <a:pt x="6644" y="11954"/>
                                        <a:pt x="6965" y="11620"/>
                                        <a:pt x="6965" y="11240"/>
                                      </a:cubicBezTo>
                                      <a:lnTo>
                                        <a:pt x="6965" y="10049"/>
                                      </a:lnTo>
                                      <a:cubicBezTo>
                                        <a:pt x="6965" y="9644"/>
                                        <a:pt x="6632" y="9335"/>
                                        <a:pt x="6251" y="9335"/>
                                      </a:cubicBezTo>
                                      <a:lnTo>
                                        <a:pt x="5953" y="9335"/>
                                      </a:lnTo>
                                      <a:lnTo>
                                        <a:pt x="5953" y="8858"/>
                                      </a:lnTo>
                                      <a:cubicBezTo>
                                        <a:pt x="5953" y="8751"/>
                                        <a:pt x="5870" y="8680"/>
                                        <a:pt x="5775" y="8680"/>
                                      </a:cubicBezTo>
                                      <a:lnTo>
                                        <a:pt x="5239" y="8680"/>
                                      </a:lnTo>
                                      <a:lnTo>
                                        <a:pt x="5239" y="7977"/>
                                      </a:lnTo>
                                      <a:cubicBezTo>
                                        <a:pt x="5239" y="7870"/>
                                        <a:pt x="5156" y="7799"/>
                                        <a:pt x="5060" y="7799"/>
                                      </a:cubicBezTo>
                                      <a:lnTo>
                                        <a:pt x="4477" y="7799"/>
                                      </a:lnTo>
                                      <a:lnTo>
                                        <a:pt x="4477" y="6310"/>
                                      </a:lnTo>
                                      <a:cubicBezTo>
                                        <a:pt x="4786" y="6179"/>
                                        <a:pt x="5072" y="5965"/>
                                        <a:pt x="5310" y="5703"/>
                                      </a:cubicBezTo>
                                      <a:cubicBezTo>
                                        <a:pt x="5370" y="5632"/>
                                        <a:pt x="5370" y="5525"/>
                                        <a:pt x="5298" y="5453"/>
                                      </a:cubicBezTo>
                                      <a:cubicBezTo>
                                        <a:pt x="5259" y="5425"/>
                                        <a:pt x="5216" y="5410"/>
                                        <a:pt x="5174" y="5410"/>
                                      </a:cubicBezTo>
                                      <a:cubicBezTo>
                                        <a:pt x="5127" y="5410"/>
                                        <a:pt x="5080" y="5428"/>
                                        <a:pt x="5037" y="5465"/>
                                      </a:cubicBezTo>
                                      <a:cubicBezTo>
                                        <a:pt x="4882" y="5644"/>
                                        <a:pt x="4679" y="5786"/>
                                        <a:pt x="4477" y="5906"/>
                                      </a:cubicBezTo>
                                      <a:cubicBezTo>
                                        <a:pt x="4158" y="6080"/>
                                        <a:pt x="3812" y="6165"/>
                                        <a:pt x="3467" y="6165"/>
                                      </a:cubicBezTo>
                                      <a:cubicBezTo>
                                        <a:pt x="3245" y="6165"/>
                                        <a:pt x="3024" y="6130"/>
                                        <a:pt x="2810" y="6060"/>
                                      </a:cubicBezTo>
                                      <a:cubicBezTo>
                                        <a:pt x="1965" y="5786"/>
                                        <a:pt x="1334" y="4989"/>
                                        <a:pt x="1334" y="4036"/>
                                      </a:cubicBezTo>
                                      <a:lnTo>
                                        <a:pt x="1334" y="1607"/>
                                      </a:lnTo>
                                      <a:lnTo>
                                        <a:pt x="5572" y="1607"/>
                                      </a:lnTo>
                                      <a:lnTo>
                                        <a:pt x="5572" y="4048"/>
                                      </a:lnTo>
                                      <a:cubicBezTo>
                                        <a:pt x="5596" y="4358"/>
                                        <a:pt x="5537" y="4655"/>
                                        <a:pt x="5394" y="4929"/>
                                      </a:cubicBezTo>
                                      <a:cubicBezTo>
                                        <a:pt x="5358" y="5013"/>
                                        <a:pt x="5394" y="5120"/>
                                        <a:pt x="5489" y="5167"/>
                                      </a:cubicBezTo>
                                      <a:cubicBezTo>
                                        <a:pt x="5513" y="5179"/>
                                        <a:pt x="5537" y="5179"/>
                                        <a:pt x="5560" y="5179"/>
                                      </a:cubicBezTo>
                                      <a:cubicBezTo>
                                        <a:pt x="5620" y="5179"/>
                                        <a:pt x="5691" y="5132"/>
                                        <a:pt x="5727" y="5072"/>
                                      </a:cubicBezTo>
                                      <a:cubicBezTo>
                                        <a:pt x="5870" y="4751"/>
                                        <a:pt x="5953" y="4405"/>
                                        <a:pt x="5953" y="4048"/>
                                      </a:cubicBezTo>
                                      <a:lnTo>
                                        <a:pt x="5953" y="1619"/>
                                      </a:lnTo>
                                      <a:lnTo>
                                        <a:pt x="6310" y="1619"/>
                                      </a:lnTo>
                                      <a:cubicBezTo>
                                        <a:pt x="6668" y="1619"/>
                                        <a:pt x="6965" y="1322"/>
                                        <a:pt x="6965" y="964"/>
                                      </a:cubicBezTo>
                                      <a:lnTo>
                                        <a:pt x="6965" y="655"/>
                                      </a:lnTo>
                                      <a:cubicBezTo>
                                        <a:pt x="6965" y="298"/>
                                        <a:pt x="6668" y="0"/>
                                        <a:pt x="6310" y="0"/>
                                      </a:cubicBezTo>
                                      <a:lnTo>
                                        <a:pt x="2215" y="0"/>
                                      </a:lnTo>
                                      <a:cubicBezTo>
                                        <a:pt x="2108" y="0"/>
                                        <a:pt x="2036" y="71"/>
                                        <a:pt x="2036" y="179"/>
                                      </a:cubicBezTo>
                                      <a:cubicBezTo>
                                        <a:pt x="2036" y="286"/>
                                        <a:pt x="2108" y="357"/>
                                        <a:pt x="2215" y="357"/>
                                      </a:cubicBezTo>
                                      <a:lnTo>
                                        <a:pt x="6310" y="357"/>
                                      </a:lnTo>
                                      <a:cubicBezTo>
                                        <a:pt x="6465" y="357"/>
                                        <a:pt x="6608" y="488"/>
                                        <a:pt x="6608" y="655"/>
                                      </a:cubicBezTo>
                                      <a:lnTo>
                                        <a:pt x="6608" y="964"/>
                                      </a:lnTo>
                                      <a:cubicBezTo>
                                        <a:pt x="6608" y="1131"/>
                                        <a:pt x="6465" y="1262"/>
                                        <a:pt x="6310" y="1262"/>
                                      </a:cubicBezTo>
                                      <a:lnTo>
                                        <a:pt x="655" y="1262"/>
                                      </a:lnTo>
                                      <a:cubicBezTo>
                                        <a:pt x="488" y="1262"/>
                                        <a:pt x="357" y="1131"/>
                                        <a:pt x="357" y="964"/>
                                      </a:cubicBezTo>
                                      <a:lnTo>
                                        <a:pt x="357" y="655"/>
                                      </a:lnTo>
                                      <a:cubicBezTo>
                                        <a:pt x="357" y="488"/>
                                        <a:pt x="488" y="357"/>
                                        <a:pt x="655" y="357"/>
                                      </a:cubicBezTo>
                                      <a:lnTo>
                                        <a:pt x="1500" y="357"/>
                                      </a:lnTo>
                                      <a:cubicBezTo>
                                        <a:pt x="1608" y="357"/>
                                        <a:pt x="1679" y="286"/>
                                        <a:pt x="1679" y="179"/>
                                      </a:cubicBezTo>
                                      <a:cubicBezTo>
                                        <a:pt x="1679" y="71"/>
                                        <a:pt x="1608" y="0"/>
                                        <a:pt x="1500" y="0"/>
                                      </a:cubicBezTo>
                                      <a:close/>
                                    </a:path>
                                  </a:pathLst>
                                </a:custGeom>
                                <a:grpFill/>
                                <a:ln>
                                  <a:solidFill>
                                    <a:schemeClr val="accent1"/>
                                  </a:solidFill>
                                </a:ln>
                              </wps:spPr>
                              <wps:bodyPr spcFirstLastPara="1" wrap="square" lIns="91425" tIns="91425" rIns="91425" bIns="91425" anchor="ctr" anchorCtr="0">
                                <a:noAutofit/>
                              </wps:bodyPr>
                            </wps:wsp>
                            <wps:wsp>
                              <wps:cNvPr id="247" name="Google Shape;10023;p93"/>
                              <wps:cNvSpPr/>
                              <wps:spPr>
                                <a:xfrm>
                                  <a:off x="53453" y="62690"/>
                                  <a:ext cx="110792" cy="102955"/>
                                </a:xfrm>
                                <a:custGeom>
                                  <a:avLst/>
                                  <a:gdLst/>
                                  <a:ahLst/>
                                  <a:cxnLst/>
                                  <a:rect l="l" t="t" r="r" b="b"/>
                                  <a:pathLst>
                                    <a:path w="3478" h="3232" extrusionOk="0">
                                      <a:moveTo>
                                        <a:pt x="1815" y="1"/>
                                      </a:moveTo>
                                      <a:cubicBezTo>
                                        <a:pt x="1680" y="1"/>
                                        <a:pt x="1543" y="72"/>
                                        <a:pt x="1477" y="211"/>
                                      </a:cubicBezTo>
                                      <a:cubicBezTo>
                                        <a:pt x="1175" y="806"/>
                                        <a:pt x="1156" y="843"/>
                                        <a:pt x="1155" y="843"/>
                                      </a:cubicBezTo>
                                      <a:cubicBezTo>
                                        <a:pt x="1155" y="843"/>
                                        <a:pt x="1156" y="842"/>
                                        <a:pt x="1156" y="842"/>
                                      </a:cubicBezTo>
                                      <a:lnTo>
                                        <a:pt x="1156" y="842"/>
                                      </a:lnTo>
                                      <a:cubicBezTo>
                                        <a:pt x="1052" y="977"/>
                                        <a:pt x="1162" y="1139"/>
                                        <a:pt x="1292" y="1139"/>
                                      </a:cubicBezTo>
                                      <a:cubicBezTo>
                                        <a:pt x="1356" y="1139"/>
                                        <a:pt x="1426" y="1099"/>
                                        <a:pt x="1477" y="997"/>
                                      </a:cubicBezTo>
                                      <a:cubicBezTo>
                                        <a:pt x="1762" y="396"/>
                                        <a:pt x="1786" y="352"/>
                                        <a:pt x="1795" y="352"/>
                                      </a:cubicBezTo>
                                      <a:cubicBezTo>
                                        <a:pt x="1796" y="352"/>
                                        <a:pt x="1797" y="354"/>
                                        <a:pt x="1799" y="354"/>
                                      </a:cubicBezTo>
                                      <a:cubicBezTo>
                                        <a:pt x="1801" y="354"/>
                                        <a:pt x="1801" y="352"/>
                                        <a:pt x="1803" y="352"/>
                                      </a:cubicBezTo>
                                      <a:cubicBezTo>
                                        <a:pt x="1812" y="352"/>
                                        <a:pt x="1837" y="396"/>
                                        <a:pt x="2132" y="997"/>
                                      </a:cubicBezTo>
                                      <a:cubicBezTo>
                                        <a:pt x="2192" y="1104"/>
                                        <a:pt x="2287" y="1175"/>
                                        <a:pt x="2406" y="1199"/>
                                      </a:cubicBezTo>
                                      <a:lnTo>
                                        <a:pt x="3108" y="1306"/>
                                      </a:lnTo>
                                      <a:cubicBezTo>
                                        <a:pt x="3120" y="1306"/>
                                        <a:pt x="3120" y="1318"/>
                                        <a:pt x="3120" y="1318"/>
                                      </a:cubicBezTo>
                                      <a:cubicBezTo>
                                        <a:pt x="3120" y="1342"/>
                                        <a:pt x="3156" y="1306"/>
                                        <a:pt x="2608" y="1830"/>
                                      </a:cubicBezTo>
                                      <a:cubicBezTo>
                                        <a:pt x="2525" y="1902"/>
                                        <a:pt x="2489" y="1997"/>
                                        <a:pt x="2489" y="2092"/>
                                      </a:cubicBezTo>
                                      <a:cubicBezTo>
                                        <a:pt x="2489" y="2152"/>
                                        <a:pt x="2608" y="2842"/>
                                        <a:pt x="2608" y="2866"/>
                                      </a:cubicBezTo>
                                      <a:cubicBezTo>
                                        <a:pt x="2608" y="2883"/>
                                        <a:pt x="2596" y="2894"/>
                                        <a:pt x="2584" y="2894"/>
                                      </a:cubicBezTo>
                                      <a:cubicBezTo>
                                        <a:pt x="2580" y="2894"/>
                                        <a:pt x="2576" y="2893"/>
                                        <a:pt x="2573" y="2890"/>
                                      </a:cubicBezTo>
                                      <a:lnTo>
                                        <a:pt x="1954" y="2556"/>
                                      </a:lnTo>
                                      <a:cubicBezTo>
                                        <a:pt x="1900" y="2527"/>
                                        <a:pt x="1840" y="2512"/>
                                        <a:pt x="1781" y="2512"/>
                                      </a:cubicBezTo>
                                      <a:cubicBezTo>
                                        <a:pt x="1721" y="2512"/>
                                        <a:pt x="1662" y="2527"/>
                                        <a:pt x="1608" y="2556"/>
                                      </a:cubicBezTo>
                                      <a:cubicBezTo>
                                        <a:pt x="996" y="2879"/>
                                        <a:pt x="977" y="2890"/>
                                        <a:pt x="967" y="2890"/>
                                      </a:cubicBezTo>
                                      <a:cubicBezTo>
                                        <a:pt x="967" y="2890"/>
                                        <a:pt x="966" y="2890"/>
                                        <a:pt x="965" y="2890"/>
                                      </a:cubicBezTo>
                                      <a:cubicBezTo>
                                        <a:pt x="953" y="2890"/>
                                        <a:pt x="953" y="2866"/>
                                        <a:pt x="953" y="2854"/>
                                      </a:cubicBezTo>
                                      <a:cubicBezTo>
                                        <a:pt x="1073" y="2116"/>
                                        <a:pt x="1073" y="2152"/>
                                        <a:pt x="1073" y="2092"/>
                                      </a:cubicBezTo>
                                      <a:cubicBezTo>
                                        <a:pt x="1073" y="1997"/>
                                        <a:pt x="1025" y="1902"/>
                                        <a:pt x="953" y="1830"/>
                                      </a:cubicBezTo>
                                      <a:lnTo>
                                        <a:pt x="441" y="1342"/>
                                      </a:lnTo>
                                      <a:cubicBezTo>
                                        <a:pt x="430" y="1318"/>
                                        <a:pt x="441" y="1306"/>
                                        <a:pt x="465" y="1306"/>
                                      </a:cubicBezTo>
                                      <a:lnTo>
                                        <a:pt x="608" y="1294"/>
                                      </a:lnTo>
                                      <a:cubicBezTo>
                                        <a:pt x="703" y="1282"/>
                                        <a:pt x="775" y="1187"/>
                                        <a:pt x="763" y="1104"/>
                                      </a:cubicBezTo>
                                      <a:cubicBezTo>
                                        <a:pt x="741" y="1016"/>
                                        <a:pt x="668" y="948"/>
                                        <a:pt x="581" y="948"/>
                                      </a:cubicBezTo>
                                      <a:cubicBezTo>
                                        <a:pt x="574" y="948"/>
                                        <a:pt x="568" y="948"/>
                                        <a:pt x="561" y="949"/>
                                      </a:cubicBezTo>
                                      <a:lnTo>
                                        <a:pt x="418" y="961"/>
                                      </a:lnTo>
                                      <a:cubicBezTo>
                                        <a:pt x="108" y="1009"/>
                                        <a:pt x="1" y="1378"/>
                                        <a:pt x="203" y="1592"/>
                                      </a:cubicBezTo>
                                      <a:cubicBezTo>
                                        <a:pt x="739" y="2116"/>
                                        <a:pt x="727" y="2080"/>
                                        <a:pt x="727" y="2092"/>
                                      </a:cubicBezTo>
                                      <a:cubicBezTo>
                                        <a:pt x="608" y="2842"/>
                                        <a:pt x="608" y="2806"/>
                                        <a:pt x="608" y="2854"/>
                                      </a:cubicBezTo>
                                      <a:cubicBezTo>
                                        <a:pt x="608" y="3074"/>
                                        <a:pt x="785" y="3231"/>
                                        <a:pt x="976" y="3231"/>
                                      </a:cubicBezTo>
                                      <a:cubicBezTo>
                                        <a:pt x="1032" y="3231"/>
                                        <a:pt x="1089" y="3217"/>
                                        <a:pt x="1144" y="3187"/>
                                      </a:cubicBezTo>
                                      <a:cubicBezTo>
                                        <a:pt x="1696" y="2896"/>
                                        <a:pt x="1757" y="2851"/>
                                        <a:pt x="1777" y="2851"/>
                                      </a:cubicBezTo>
                                      <a:cubicBezTo>
                                        <a:pt x="1781" y="2851"/>
                                        <a:pt x="1783" y="2852"/>
                                        <a:pt x="1787" y="2854"/>
                                      </a:cubicBezTo>
                                      <a:cubicBezTo>
                                        <a:pt x="2382" y="3152"/>
                                        <a:pt x="2442" y="3223"/>
                                        <a:pt x="2585" y="3223"/>
                                      </a:cubicBezTo>
                                      <a:cubicBezTo>
                                        <a:pt x="2811" y="3223"/>
                                        <a:pt x="2989" y="3021"/>
                                        <a:pt x="2966" y="2795"/>
                                      </a:cubicBezTo>
                                      <a:cubicBezTo>
                                        <a:pt x="2847" y="2068"/>
                                        <a:pt x="2847" y="2092"/>
                                        <a:pt x="2858" y="2080"/>
                                      </a:cubicBezTo>
                                      <a:lnTo>
                                        <a:pt x="3359" y="1592"/>
                                      </a:lnTo>
                                      <a:cubicBezTo>
                                        <a:pt x="3442" y="1521"/>
                                        <a:pt x="3478" y="1425"/>
                                        <a:pt x="3478" y="1318"/>
                                      </a:cubicBezTo>
                                      <a:cubicBezTo>
                                        <a:pt x="3478" y="1128"/>
                                        <a:pt x="3347" y="985"/>
                                        <a:pt x="3168" y="949"/>
                                      </a:cubicBezTo>
                                      <a:lnTo>
                                        <a:pt x="2466" y="842"/>
                                      </a:lnTo>
                                      <a:cubicBezTo>
                                        <a:pt x="2465" y="842"/>
                                        <a:pt x="2464" y="842"/>
                                        <a:pt x="2463" y="842"/>
                                      </a:cubicBezTo>
                                      <a:cubicBezTo>
                                        <a:pt x="2454" y="842"/>
                                        <a:pt x="2444" y="821"/>
                                        <a:pt x="2144" y="211"/>
                                      </a:cubicBezTo>
                                      <a:cubicBezTo>
                                        <a:pt x="2079" y="70"/>
                                        <a:pt x="1947" y="1"/>
                                        <a:pt x="1815" y="1"/>
                                      </a:cubicBezTo>
                                      <a:close/>
                                    </a:path>
                                  </a:pathLst>
                                </a:custGeom>
                                <a:grpFill/>
                                <a:ln>
                                  <a:solidFill>
                                    <a:schemeClr val="accent1"/>
                                  </a:solidFill>
                                </a:ln>
                              </wps:spPr>
                              <wps:bodyPr spcFirstLastPara="1" wrap="square" lIns="91425" tIns="91425" rIns="91425" bIns="91425" anchor="ctr" anchorCtr="0">
                                <a:noAutofit/>
                              </wps:bodyPr>
                            </wps:wsp>
                            <wps:wsp>
                              <wps:cNvPr id="248" name="Google Shape;10024;p93"/>
                              <wps:cNvSpPr/>
                              <wps:spPr>
                                <a:xfrm>
                                  <a:off x="66736" y="320461"/>
                                  <a:ext cx="88015" cy="11404"/>
                                </a:xfrm>
                                <a:custGeom>
                                  <a:avLst/>
                                  <a:gdLst/>
                                  <a:ahLst/>
                                  <a:cxnLst/>
                                  <a:rect l="l" t="t" r="r" b="b"/>
                                  <a:pathLst>
                                    <a:path w="2763" h="358" extrusionOk="0">
                                      <a:moveTo>
                                        <a:pt x="179" y="1"/>
                                      </a:moveTo>
                                      <a:cubicBezTo>
                                        <a:pt x="72" y="1"/>
                                        <a:pt x="1" y="72"/>
                                        <a:pt x="1" y="179"/>
                                      </a:cubicBezTo>
                                      <a:cubicBezTo>
                                        <a:pt x="1" y="287"/>
                                        <a:pt x="72" y="358"/>
                                        <a:pt x="179" y="358"/>
                                      </a:cubicBezTo>
                                      <a:lnTo>
                                        <a:pt x="2584" y="358"/>
                                      </a:lnTo>
                                      <a:cubicBezTo>
                                        <a:pt x="2691" y="358"/>
                                        <a:pt x="2763" y="287"/>
                                        <a:pt x="2763" y="179"/>
                                      </a:cubicBezTo>
                                      <a:cubicBezTo>
                                        <a:pt x="2763" y="72"/>
                                        <a:pt x="2680" y="1"/>
                                        <a:pt x="2584" y="1"/>
                                      </a:cubicBezTo>
                                      <a:close/>
                                    </a:path>
                                  </a:pathLst>
                                </a:custGeom>
                                <a:grpFill/>
                                <a:ln>
                                  <a:solidFill>
                                    <a:schemeClr val="accent1"/>
                                  </a:solidFill>
                                </a:ln>
                              </wps:spPr>
                              <wps:bodyPr spcFirstLastPara="1" wrap="square" lIns="91425" tIns="91425" rIns="91425" bIns="91425" anchor="ctr" anchorCtr="0">
                                <a:noAutofit/>
                              </wps:bodyPr>
                            </wps:wsp>
                            <wps:wsp>
                              <wps:cNvPr id="249" name="Google Shape;10025;p93"/>
                              <wps:cNvSpPr/>
                              <wps:spPr>
                                <a:xfrm>
                                  <a:off x="66736" y="345117"/>
                                  <a:ext cx="88015" cy="11404"/>
                                </a:xfrm>
                                <a:custGeom>
                                  <a:avLst/>
                                  <a:gdLst/>
                                  <a:ahLst/>
                                  <a:cxnLst/>
                                  <a:rect l="l" t="t" r="r" b="b"/>
                                  <a:pathLst>
                                    <a:path w="2763" h="358" extrusionOk="0">
                                      <a:moveTo>
                                        <a:pt x="179" y="1"/>
                                      </a:moveTo>
                                      <a:cubicBezTo>
                                        <a:pt x="72" y="1"/>
                                        <a:pt x="1" y="72"/>
                                        <a:pt x="1" y="179"/>
                                      </a:cubicBezTo>
                                      <a:cubicBezTo>
                                        <a:pt x="1" y="286"/>
                                        <a:pt x="72" y="358"/>
                                        <a:pt x="179" y="358"/>
                                      </a:cubicBezTo>
                                      <a:lnTo>
                                        <a:pt x="2584" y="358"/>
                                      </a:lnTo>
                                      <a:cubicBezTo>
                                        <a:pt x="2691" y="358"/>
                                        <a:pt x="2763" y="286"/>
                                        <a:pt x="2763" y="179"/>
                                      </a:cubicBezTo>
                                      <a:cubicBezTo>
                                        <a:pt x="2751" y="72"/>
                                        <a:pt x="2680" y="1"/>
                                        <a:pt x="2584" y="1"/>
                                      </a:cubicBezTo>
                                      <a:close/>
                                    </a:path>
                                  </a:pathLst>
                                </a:custGeom>
                                <a:grpFill/>
                                <a:ln>
                                  <a:solidFill>
                                    <a:schemeClr val="accent1"/>
                                  </a:solid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3F5F3F1C" id="Google Shape;10021;p93" o:spid="_x0000_s1026" style="position:absolute;margin-left:20.75pt;margin-top:.65pt;width:38.1pt;height:65.45pt;z-index:251824128;mso-width-relative:margin;mso-height-relative:margin" coordsize="221902,38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">
                      <v:shape id="Google Shape;10022;p93" o:spid="_x0000_s1027" style="position:absolute;width:221902;height:380795;visibility:visible;mso-wrap-style:square;v-text-anchor:middle" coordsize="6966,11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" path="m4120,6429r,1370l2810,7799r,-1370c3024,6489,3245,6519,3465,6519v220,,440,-30,655,-90xm4882,8144r,536l2060,8680r,-536l4882,8144xm5596,9037r,298l1346,9335r,-298l2060,9037r,12l4882,9049r,-12l5596,9037xm6227,9692v214,,381,166,381,369l6608,11251v,215,-167,369,-381,369l715,11620v-215,,-381,-154,-381,-369l334,10061v,-203,166,-369,381,-369l6227,9692xm655,c298,,,298,,655l,964v,358,298,655,655,655l1012,1619r,2429c1012,5060,1619,5929,2477,6310r,1489l1905,7799v-107,,-178,71,-178,178l1727,8680r-536,c1084,8680,1012,8751,1012,8858r,477l726,9335v-404,,-714,321,-714,714l12,11240v,404,322,714,714,714l6251,11954v393,,714,-334,714,-714l6965,10049v,-405,-333,-714,-714,-714l5953,9335r,-477c5953,8751,5870,8680,5775,8680r-536,l5239,7977v,-107,-83,-178,-179,-178l4477,7799r,-1489c4786,6179,5072,5965,5310,5703v60,-71,60,-178,-12,-250c5259,5425,5216,5410,5174,5410v-47,,-94,18,-137,55c4882,5644,4679,5786,4477,5906v-319,174,-665,259,-1010,259c3245,6165,3024,6130,2810,6060,1965,5786,1334,4989,1334,4036r,-2429l5572,1607r,2441c5596,4358,5537,4655,5394,4929v-36,84,,191,95,238c5513,5179,5537,5179,5560,5179v60,,131,-47,167,-107c5870,4751,5953,4405,5953,4048r,-2429l6310,1619v358,,655,-297,655,-655l6965,655c6965,298,6668,,6310,l2215,c2108,,2036,71,2036,179v,107,72,178,179,178l6310,357v155,,298,131,298,298l6608,964v,167,-143,298,-298,298l655,1262c488,1262,357,1131,357,964r,-309c357,488,488,357,655,357r845,c1608,357,1679,286,1679,179,1679,71,1608,,1500,l655,xe" filled="f" strokecolor="#ffca08 [3204]">
                        <v:path arrowok="t" o:extrusionok="f"/>
                      </v:shape>
                      <v:shape id="Google Shape;10023;p93" o:spid="_x0000_s1028" style="position:absolute;left:53453;top:62690;width:110792;height:102955;visibility:visible;mso-wrap-style:square;v-text-anchor:middle" coordsize="3478,3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" path="m1815,1v-135,,-272,71,-338,210c1175,806,1156,843,1155,843v,,1,-1,1,-1l1156,842v-104,135,6,297,136,297c1356,1139,1426,1099,1477,997,1762,396,1786,352,1795,352v1,,2,2,4,2c1801,354,1801,352,1803,352v9,,34,44,329,645c2192,1104,2287,1175,2406,1199r702,107c3120,1306,3120,1318,3120,1318v,24,36,-12,-512,512c2525,1902,2489,1997,2489,2092v,60,119,750,119,774c2608,2883,2596,2894,2584,2894v-4,,-8,-1,-11,-4l1954,2556v-54,-29,-114,-44,-173,-44c1721,2512,1662,2527,1608,2556,996,2879,977,2890,967,2890v,,-1,,-2,c953,2890,953,2866,953,2854v120,-738,120,-702,120,-762c1073,1997,1025,1902,953,1830l441,1342v-11,-24,,-36,24,-36l608,1294v95,-12,167,-107,155,-190c741,1016,668,948,581,948v-7,,-13,,-20,1l418,961c108,1009,1,1378,203,1592v536,524,524,488,524,500c608,2842,608,2806,608,2854v,220,177,377,368,377c1032,3231,1089,3217,1144,3187v552,-291,613,-336,633,-336c1781,2851,1783,2852,1787,2854v595,298,655,369,798,369c2811,3223,2989,3021,2966,2795,2847,2068,2847,2092,2858,2080r501,-488c3442,1521,3478,1425,3478,1318v,-190,-131,-333,-310,-369l2466,842v-1,,-2,,-3,c2454,842,2444,821,2144,211,2079,70,1947,1,1815,1xe" filled="f" strokecolor="#ffca08 [3204]">
                        <v:path arrowok="t" o:extrusionok="f"/>
                      </v:shape>
                      <v:shape id="Google Shape;10024;p93" o:spid="_x0000_s1029" style="position:absolute;left:66736;top:320461;width:88015;height:11404;visibility:visible;mso-wrap-style:square;v-text-anchor:middle" coordsize="2763,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" path="m179,1c72,1,1,72,1,179v,108,71,179,178,179l2584,358v107,,179,-71,179,-179c2763,72,2680,1,2584,1l179,1xe" filled="f" strokecolor="#ffca08 [3204]">
                        <v:path arrowok="t" o:extrusionok="f"/>
                      </v:shape>
                      <v:shape id="Google Shape;10025;p93" o:spid="_x0000_s1030" style="position:absolute;left:66736;top:345117;width:88015;height:11404;visibility:visible;mso-wrap-style:square;v-text-anchor:middle" coordsize="2763,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" path="m179,1c72,1,1,72,1,179v,107,71,179,178,179l2584,358v107,,179,-72,179,-179c2751,72,2680,1,2584,1l179,1xe" filled="f" strokecolor="#ffca08 [3204]">
                        <v:path arrowok="t" o:extrusionok="f"/>
                      </v:shape>
                    </v:group>
                  </w:pict>
                </mc:Fallback>
              </mc:AlternateContent>
            </w:r>
          </w:p>
          <w:p w14:paraId="6AC0B5F9" w14:textId="3DC13531" w:rsidR="00D95238" w:rsidRPr="00D95238" w:rsidRDefault="00D95238" w:rsidP="005E06D8">
            <w:pPr>
              <w:pStyle w:val="Sinespaciado"/>
              <w:jc w:val="both"/>
              <w:rPr>
                <w:rFonts w:ascii="Museo Sans 300" w:hAnsi="Museo Sans 300"/>
                <w:b w:val="0"/>
                <w:bCs w:val="0"/>
                <w:color w:val="7F7F7F" w:themeColor="text1" w:themeTint="80"/>
                <w:lang w:val="es-SV"/>
              </w:rPr>
            </w:pPr>
          </w:p>
        </w:tc>
        <w:tc>
          <w:tcPr>
            <w:tcW w:w="4652" w:type="dxa"/>
            <w:tcBorders>
              <w:top w:val="single" w:sz="12" w:space="0" w:color="FFCA08" w:themeColor="accent1"/>
              <w:left w:val="single" w:sz="12" w:space="0" w:color="FFCA08" w:themeColor="accent1"/>
              <w:bottom w:val="single" w:sz="12" w:space="0" w:color="FFCA08" w:themeColor="accent1"/>
              <w:right w:val="single" w:sz="12" w:space="0" w:color="FFCA08" w:themeColor="accent1"/>
            </w:tcBorders>
          </w:tcPr>
          <w:p w14:paraId="32665A84" w14:textId="77777777" w:rsidR="00507942" w:rsidRDefault="00507942" w:rsidP="00D9523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rPr>
            </w:pPr>
          </w:p>
          <w:p w14:paraId="5513E022" w14:textId="492BDA66" w:rsidR="00D95238" w:rsidRPr="001B591D" w:rsidRDefault="00D95238" w:rsidP="00D9523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color w:val="404040" w:themeColor="text1" w:themeTint="BF"/>
                <w:lang w:val="es-SV"/>
              </w:rPr>
            </w:pPr>
            <w:r w:rsidRPr="001B591D">
              <w:rPr>
                <w:rFonts w:ascii="Museo Sans 300" w:hAnsi="Museo Sans 300"/>
                <w:b w:val="0"/>
                <w:color w:val="404040" w:themeColor="text1" w:themeTint="BF"/>
              </w:rPr>
              <w:t>Promover el reconocimiento nacional de actores que participan en la promoción de buenas prácticas en seguridad vial</w:t>
            </w:r>
          </w:p>
          <w:p w14:paraId="13FA8C10" w14:textId="77777777" w:rsidR="00D95238" w:rsidRDefault="00D95238"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p>
        </w:tc>
        <w:tc>
          <w:tcPr>
            <w:tcW w:w="3019" w:type="dxa"/>
            <w:tcBorders>
              <w:top w:val="single" w:sz="12" w:space="0" w:color="FFCA08" w:themeColor="accent1"/>
              <w:left w:val="single" w:sz="12" w:space="0" w:color="FFCA08" w:themeColor="accent1"/>
              <w:bottom w:val="single" w:sz="12" w:space="0" w:color="FFCA08" w:themeColor="accent1"/>
              <w:right w:val="single" w:sz="12" w:space="0" w:color="FFC000"/>
            </w:tcBorders>
          </w:tcPr>
          <w:p w14:paraId="0DDC0B9F" w14:textId="31D5FF69" w:rsidR="00D95238" w:rsidRDefault="002B7D26" w:rsidP="005E06D8">
            <w:pPr>
              <w:pStyle w:val="Sinespaciado"/>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r>
              <w:rPr>
                <w:rFonts w:ascii="Museo Sans 300" w:hAnsi="Museo Sans 300"/>
                <w:noProof/>
                <w:lang w:val="es-SV" w:eastAsia="es-SV"/>
              </w:rPr>
              <w:drawing>
                <wp:anchor distT="0" distB="0" distL="114300" distR="114300" simplePos="0" relativeHeight="251961344" behindDoc="0" locked="0" layoutInCell="1" allowOverlap="1" wp14:anchorId="79B42E7E" wp14:editId="1078923D">
                  <wp:simplePos x="0" y="0"/>
                  <wp:positionH relativeFrom="column">
                    <wp:posOffset>-54610</wp:posOffset>
                  </wp:positionH>
                  <wp:positionV relativeFrom="paragraph">
                    <wp:posOffset>3174</wp:posOffset>
                  </wp:positionV>
                  <wp:extent cx="1854200" cy="1114425"/>
                  <wp:effectExtent l="152400" t="152400" r="355600" b="371475"/>
                  <wp:wrapNone/>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26" cstate="print">
                            <a:extLst>
                              <a:ext uri="{BEBA8EAE-BF5A-486C-A8C5-ECC9F3942E4B}">
                                <a14:imgProps xmlns:a14="http://schemas.microsoft.com/office/drawing/2010/main">
                                  <a14:imgLayer r:embed="rId2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854620" cy="111467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tc>
      </w:tr>
    </w:tbl>
    <w:p w14:paraId="545D3909" w14:textId="004DD80F" w:rsidR="00D95238" w:rsidRDefault="00D95238" w:rsidP="00D82A20">
      <w:pPr>
        <w:pStyle w:val="Sinespaciado"/>
        <w:ind w:left="567"/>
        <w:jc w:val="both"/>
        <w:rPr>
          <w:rFonts w:ascii="Museo Sans 300" w:hAnsi="Museo Sans 300"/>
          <w:b/>
          <w:bCs/>
          <w:color w:val="auto"/>
        </w:rPr>
      </w:pPr>
    </w:p>
    <w:tbl>
      <w:tblPr>
        <w:tblStyle w:val="Tablaconcuadrcula1clara-nfasis1"/>
        <w:tblW w:w="9539" w:type="dxa"/>
        <w:tblInd w:w="269" w:type="dxa"/>
        <w:tblLayout w:type="fixed"/>
        <w:tblLook w:val="04A0" w:firstRow="1" w:lastRow="0" w:firstColumn="1" w:lastColumn="0" w:noHBand="0" w:noVBand="1"/>
      </w:tblPr>
      <w:tblGrid>
        <w:gridCol w:w="1868"/>
        <w:gridCol w:w="4652"/>
        <w:gridCol w:w="3019"/>
      </w:tblGrid>
      <w:tr w:rsidR="00507942" w14:paraId="228950B7" w14:textId="77777777" w:rsidTr="00507942">
        <w:trPr>
          <w:cnfStyle w:val="100000000000" w:firstRow="1" w:lastRow="0" w:firstColumn="0" w:lastColumn="0" w:oddVBand="0" w:evenVBand="0" w:oddHBand="0" w:evenHBand="0"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1868" w:type="dxa"/>
            <w:tcBorders>
              <w:top w:val="single" w:sz="12" w:space="0" w:color="FFCA08" w:themeColor="accent1"/>
              <w:left w:val="single" w:sz="12" w:space="0" w:color="FFCA08" w:themeColor="accent1"/>
              <w:bottom w:val="single" w:sz="12" w:space="0" w:color="FFCA08" w:themeColor="accent1"/>
              <w:right w:val="single" w:sz="12" w:space="0" w:color="FFCA08" w:themeColor="accent1"/>
            </w:tcBorders>
          </w:tcPr>
          <w:p w14:paraId="7D4BBA65" w14:textId="376E3586" w:rsidR="00507942" w:rsidRPr="00D95238" w:rsidRDefault="00507942" w:rsidP="005E06D8">
            <w:pPr>
              <w:pStyle w:val="Sinespaciado"/>
              <w:rPr>
                <w:rFonts w:ascii="Museo Sans 300" w:hAnsi="Museo Sans 300"/>
                <w:color w:val="7F7F7F" w:themeColor="text1" w:themeTint="80"/>
                <w:sz w:val="32"/>
                <w:szCs w:val="32"/>
              </w:rPr>
            </w:pPr>
            <w:r w:rsidRPr="00D95238">
              <w:rPr>
                <w:rFonts w:ascii="Museo Sans 300" w:hAnsi="Museo Sans 300"/>
                <w:color w:val="7F7F7F" w:themeColor="text1" w:themeTint="80"/>
                <w:sz w:val="32"/>
                <w:szCs w:val="32"/>
              </w:rPr>
              <w:t>1.</w:t>
            </w:r>
            <w:r>
              <w:rPr>
                <w:rFonts w:ascii="Museo Sans 300" w:hAnsi="Museo Sans 300"/>
                <w:color w:val="7F7F7F" w:themeColor="text1" w:themeTint="80"/>
                <w:sz w:val="32"/>
                <w:szCs w:val="32"/>
              </w:rPr>
              <w:t>5</w:t>
            </w:r>
            <w:r w:rsidRPr="00D95238">
              <w:rPr>
                <w:rFonts w:ascii="Museo Sans 300" w:hAnsi="Museo Sans 300"/>
                <w:color w:val="7F7F7F" w:themeColor="text1" w:themeTint="80"/>
                <w:sz w:val="32"/>
                <w:szCs w:val="32"/>
              </w:rPr>
              <w:t>.</w:t>
            </w:r>
          </w:p>
          <w:p w14:paraId="5D3AA7B4" w14:textId="74C6CD7A" w:rsidR="00507942" w:rsidRDefault="00507942" w:rsidP="005E06D8">
            <w:pPr>
              <w:pStyle w:val="Sinespaciado"/>
              <w:jc w:val="both"/>
              <w:rPr>
                <w:rFonts w:ascii="Museo Sans 300" w:hAnsi="Museo Sans 300"/>
                <w:color w:val="7F7F7F" w:themeColor="text1" w:themeTint="80"/>
              </w:rPr>
            </w:pPr>
            <w:r w:rsidRPr="00507942">
              <w:rPr>
                <w:rFonts w:ascii="Museo Sans 300" w:hAnsi="Museo Sans 300"/>
                <w:noProof/>
                <w:color w:val="7F7F7F" w:themeColor="text1" w:themeTint="80"/>
                <w:lang w:val="es-SV" w:eastAsia="es-SV"/>
              </w:rPr>
              <mc:AlternateContent>
                <mc:Choice Requires="wps">
                  <w:drawing>
                    <wp:anchor distT="0" distB="0" distL="114300" distR="114300" simplePos="0" relativeHeight="251826176" behindDoc="0" locked="0" layoutInCell="1" allowOverlap="1" wp14:anchorId="09C5AC2C" wp14:editId="45A7B0F2">
                      <wp:simplePos x="0" y="0"/>
                      <wp:positionH relativeFrom="column">
                        <wp:posOffset>105672</wp:posOffset>
                      </wp:positionH>
                      <wp:positionV relativeFrom="paragraph">
                        <wp:posOffset>108846</wp:posOffset>
                      </wp:positionV>
                      <wp:extent cx="825913" cy="686271"/>
                      <wp:effectExtent l="0" t="0" r="12700" b="19050"/>
                      <wp:wrapNone/>
                      <wp:docPr id="71" name="Google Shape;13014;p98"/>
                      <wp:cNvGraphicFramePr/>
                      <a:graphic xmlns:a="http://schemas.openxmlformats.org/drawingml/2006/main">
                        <a:graphicData uri="http://schemas.microsoft.com/office/word/2010/wordprocessingShape">
                          <wps:wsp>
                            <wps:cNvSpPr/>
                            <wps:spPr>
                              <a:xfrm>
                                <a:off x="0" y="0"/>
                                <a:ext cx="825913" cy="686271"/>
                              </a:xfrm>
                              <a:custGeom>
                                <a:avLst/>
                                <a:gdLst/>
                                <a:ahLst/>
                                <a:cxnLst/>
                                <a:rect l="l" t="t" r="r" b="b"/>
                                <a:pathLst>
                                  <a:path w="11693" h="9716" extrusionOk="0">
                                    <a:moveTo>
                                      <a:pt x="2906" y="346"/>
                                    </a:moveTo>
                                    <a:cubicBezTo>
                                      <a:pt x="3120" y="346"/>
                                      <a:pt x="3287" y="524"/>
                                      <a:pt x="3287" y="727"/>
                                    </a:cubicBezTo>
                                    <a:lnTo>
                                      <a:pt x="3287" y="1096"/>
                                    </a:lnTo>
                                    <a:cubicBezTo>
                                      <a:pt x="3299" y="1429"/>
                                      <a:pt x="3049" y="1679"/>
                                      <a:pt x="2727" y="1679"/>
                                    </a:cubicBezTo>
                                    <a:cubicBezTo>
                                      <a:pt x="2406" y="1679"/>
                                      <a:pt x="2144" y="1429"/>
                                      <a:pt x="2144" y="1096"/>
                                    </a:cubicBezTo>
                                    <a:lnTo>
                                      <a:pt x="2144" y="727"/>
                                    </a:lnTo>
                                    <a:cubicBezTo>
                                      <a:pt x="2144" y="500"/>
                                      <a:pt x="2322" y="346"/>
                                      <a:pt x="2525" y="346"/>
                                    </a:cubicBezTo>
                                    <a:close/>
                                    <a:moveTo>
                                      <a:pt x="5894" y="346"/>
                                    </a:moveTo>
                                    <a:cubicBezTo>
                                      <a:pt x="6120" y="346"/>
                                      <a:pt x="6275" y="524"/>
                                      <a:pt x="6275" y="727"/>
                                    </a:cubicBezTo>
                                    <a:lnTo>
                                      <a:pt x="6275" y="1096"/>
                                    </a:lnTo>
                                    <a:cubicBezTo>
                                      <a:pt x="6299" y="1429"/>
                                      <a:pt x="6037" y="1679"/>
                                      <a:pt x="5716" y="1679"/>
                                    </a:cubicBezTo>
                                    <a:cubicBezTo>
                                      <a:pt x="5406" y="1679"/>
                                      <a:pt x="5132" y="1429"/>
                                      <a:pt x="5132" y="1096"/>
                                    </a:cubicBezTo>
                                    <a:lnTo>
                                      <a:pt x="5132" y="727"/>
                                    </a:lnTo>
                                    <a:cubicBezTo>
                                      <a:pt x="5132" y="500"/>
                                      <a:pt x="5311" y="346"/>
                                      <a:pt x="5525" y="346"/>
                                    </a:cubicBezTo>
                                    <a:close/>
                                    <a:moveTo>
                                      <a:pt x="8895" y="346"/>
                                    </a:moveTo>
                                    <a:cubicBezTo>
                                      <a:pt x="9121" y="346"/>
                                      <a:pt x="9287" y="524"/>
                                      <a:pt x="9287" y="727"/>
                                    </a:cubicBezTo>
                                    <a:lnTo>
                                      <a:pt x="9287" y="1096"/>
                                    </a:lnTo>
                                    <a:cubicBezTo>
                                      <a:pt x="9299" y="1429"/>
                                      <a:pt x="9026" y="1679"/>
                                      <a:pt x="8716" y="1679"/>
                                    </a:cubicBezTo>
                                    <a:cubicBezTo>
                                      <a:pt x="8406" y="1679"/>
                                      <a:pt x="8144" y="1429"/>
                                      <a:pt x="8144" y="1096"/>
                                    </a:cubicBezTo>
                                    <a:lnTo>
                                      <a:pt x="8144" y="727"/>
                                    </a:lnTo>
                                    <a:cubicBezTo>
                                      <a:pt x="8144" y="500"/>
                                      <a:pt x="8323" y="346"/>
                                      <a:pt x="8525" y="346"/>
                                    </a:cubicBezTo>
                                    <a:close/>
                                    <a:moveTo>
                                      <a:pt x="2930" y="2036"/>
                                    </a:moveTo>
                                    <a:lnTo>
                                      <a:pt x="2930" y="2120"/>
                                    </a:lnTo>
                                    <a:cubicBezTo>
                                      <a:pt x="2930" y="2179"/>
                                      <a:pt x="2941" y="2263"/>
                                      <a:pt x="2977" y="2310"/>
                                    </a:cubicBezTo>
                                    <a:lnTo>
                                      <a:pt x="2739" y="2548"/>
                                    </a:lnTo>
                                    <a:lnTo>
                                      <a:pt x="2703" y="2548"/>
                                    </a:lnTo>
                                    <a:lnTo>
                                      <a:pt x="2465" y="2310"/>
                                    </a:lnTo>
                                    <a:cubicBezTo>
                                      <a:pt x="2501" y="2251"/>
                                      <a:pt x="2513" y="2191"/>
                                      <a:pt x="2513" y="2120"/>
                                    </a:cubicBezTo>
                                    <a:lnTo>
                                      <a:pt x="2513" y="2036"/>
                                    </a:lnTo>
                                    <a:close/>
                                    <a:moveTo>
                                      <a:pt x="5918" y="2036"/>
                                    </a:moveTo>
                                    <a:lnTo>
                                      <a:pt x="5918" y="2120"/>
                                    </a:lnTo>
                                    <a:cubicBezTo>
                                      <a:pt x="5918" y="2179"/>
                                      <a:pt x="5942" y="2263"/>
                                      <a:pt x="5966" y="2310"/>
                                    </a:cubicBezTo>
                                    <a:lnTo>
                                      <a:pt x="5728" y="2548"/>
                                    </a:lnTo>
                                    <a:lnTo>
                                      <a:pt x="5704" y="2548"/>
                                    </a:lnTo>
                                    <a:lnTo>
                                      <a:pt x="5466" y="2310"/>
                                    </a:lnTo>
                                    <a:cubicBezTo>
                                      <a:pt x="5489" y="2251"/>
                                      <a:pt x="5501" y="2191"/>
                                      <a:pt x="5501" y="2120"/>
                                    </a:cubicBezTo>
                                    <a:lnTo>
                                      <a:pt x="5501" y="2036"/>
                                    </a:lnTo>
                                    <a:close/>
                                    <a:moveTo>
                                      <a:pt x="8930" y="2036"/>
                                    </a:moveTo>
                                    <a:lnTo>
                                      <a:pt x="8930" y="2120"/>
                                    </a:lnTo>
                                    <a:cubicBezTo>
                                      <a:pt x="8930" y="2179"/>
                                      <a:pt x="8942" y="2263"/>
                                      <a:pt x="8966" y="2310"/>
                                    </a:cubicBezTo>
                                    <a:lnTo>
                                      <a:pt x="8728" y="2548"/>
                                    </a:lnTo>
                                    <a:lnTo>
                                      <a:pt x="8704" y="2548"/>
                                    </a:lnTo>
                                    <a:lnTo>
                                      <a:pt x="8466" y="2310"/>
                                    </a:lnTo>
                                    <a:cubicBezTo>
                                      <a:pt x="8490" y="2251"/>
                                      <a:pt x="8514" y="2191"/>
                                      <a:pt x="8514" y="2120"/>
                                    </a:cubicBezTo>
                                    <a:lnTo>
                                      <a:pt x="8514" y="2036"/>
                                    </a:lnTo>
                                    <a:close/>
                                    <a:moveTo>
                                      <a:pt x="1394" y="3525"/>
                                    </a:moveTo>
                                    <a:cubicBezTo>
                                      <a:pt x="1620" y="3525"/>
                                      <a:pt x="1798" y="3703"/>
                                      <a:pt x="1798" y="3918"/>
                                    </a:cubicBezTo>
                                    <a:lnTo>
                                      <a:pt x="1798" y="4287"/>
                                    </a:lnTo>
                                    <a:cubicBezTo>
                                      <a:pt x="1798" y="4596"/>
                                      <a:pt x="1548" y="4870"/>
                                      <a:pt x="1215" y="4870"/>
                                    </a:cubicBezTo>
                                    <a:cubicBezTo>
                                      <a:pt x="905" y="4870"/>
                                      <a:pt x="644" y="4608"/>
                                      <a:pt x="644" y="4287"/>
                                    </a:cubicBezTo>
                                    <a:lnTo>
                                      <a:pt x="644" y="3918"/>
                                    </a:lnTo>
                                    <a:cubicBezTo>
                                      <a:pt x="644" y="3691"/>
                                      <a:pt x="822" y="3525"/>
                                      <a:pt x="1025" y="3525"/>
                                    </a:cubicBezTo>
                                    <a:close/>
                                    <a:moveTo>
                                      <a:pt x="4406" y="3525"/>
                                    </a:moveTo>
                                    <a:cubicBezTo>
                                      <a:pt x="4632" y="3525"/>
                                      <a:pt x="4811" y="3703"/>
                                      <a:pt x="4811" y="3918"/>
                                    </a:cubicBezTo>
                                    <a:lnTo>
                                      <a:pt x="4811" y="4287"/>
                                    </a:lnTo>
                                    <a:cubicBezTo>
                                      <a:pt x="4811" y="4596"/>
                                      <a:pt x="4549" y="4870"/>
                                      <a:pt x="4227" y="4870"/>
                                    </a:cubicBezTo>
                                    <a:cubicBezTo>
                                      <a:pt x="3918" y="4870"/>
                                      <a:pt x="3644" y="4608"/>
                                      <a:pt x="3644" y="4287"/>
                                    </a:cubicBezTo>
                                    <a:lnTo>
                                      <a:pt x="3644" y="3918"/>
                                    </a:lnTo>
                                    <a:cubicBezTo>
                                      <a:pt x="3644" y="3691"/>
                                      <a:pt x="3823" y="3525"/>
                                      <a:pt x="4037" y="3525"/>
                                    </a:cubicBezTo>
                                    <a:close/>
                                    <a:moveTo>
                                      <a:pt x="7394" y="3525"/>
                                    </a:moveTo>
                                    <a:cubicBezTo>
                                      <a:pt x="7621" y="3525"/>
                                      <a:pt x="7799" y="3703"/>
                                      <a:pt x="7799" y="3918"/>
                                    </a:cubicBezTo>
                                    <a:lnTo>
                                      <a:pt x="7799" y="4287"/>
                                    </a:lnTo>
                                    <a:cubicBezTo>
                                      <a:pt x="7799" y="4596"/>
                                      <a:pt x="7537" y="4870"/>
                                      <a:pt x="7216" y="4870"/>
                                    </a:cubicBezTo>
                                    <a:cubicBezTo>
                                      <a:pt x="6906" y="4870"/>
                                      <a:pt x="6632" y="4608"/>
                                      <a:pt x="6632" y="4287"/>
                                    </a:cubicBezTo>
                                    <a:lnTo>
                                      <a:pt x="6632" y="3918"/>
                                    </a:lnTo>
                                    <a:cubicBezTo>
                                      <a:pt x="6632" y="3691"/>
                                      <a:pt x="6811" y="3525"/>
                                      <a:pt x="7025" y="3525"/>
                                    </a:cubicBezTo>
                                    <a:close/>
                                    <a:moveTo>
                                      <a:pt x="10407" y="3525"/>
                                    </a:moveTo>
                                    <a:cubicBezTo>
                                      <a:pt x="10621" y="3525"/>
                                      <a:pt x="10788" y="3703"/>
                                      <a:pt x="10788" y="3918"/>
                                    </a:cubicBezTo>
                                    <a:lnTo>
                                      <a:pt x="10788" y="4287"/>
                                    </a:lnTo>
                                    <a:cubicBezTo>
                                      <a:pt x="10800" y="4608"/>
                                      <a:pt x="10538" y="4870"/>
                                      <a:pt x="10216" y="4870"/>
                                    </a:cubicBezTo>
                                    <a:cubicBezTo>
                                      <a:pt x="9907" y="4870"/>
                                      <a:pt x="9645" y="4608"/>
                                      <a:pt x="9645" y="4287"/>
                                    </a:cubicBezTo>
                                    <a:lnTo>
                                      <a:pt x="9645" y="3918"/>
                                    </a:lnTo>
                                    <a:cubicBezTo>
                                      <a:pt x="9645" y="3691"/>
                                      <a:pt x="9823" y="3525"/>
                                      <a:pt x="10026" y="3525"/>
                                    </a:cubicBezTo>
                                    <a:close/>
                                    <a:moveTo>
                                      <a:pt x="1429" y="5215"/>
                                    </a:moveTo>
                                    <a:lnTo>
                                      <a:pt x="1429" y="5311"/>
                                    </a:lnTo>
                                    <a:cubicBezTo>
                                      <a:pt x="1429" y="5370"/>
                                      <a:pt x="1441" y="5442"/>
                                      <a:pt x="1477" y="5489"/>
                                    </a:cubicBezTo>
                                    <a:lnTo>
                                      <a:pt x="1239" y="5727"/>
                                    </a:lnTo>
                                    <a:lnTo>
                                      <a:pt x="1203" y="5727"/>
                                    </a:lnTo>
                                    <a:lnTo>
                                      <a:pt x="965" y="5489"/>
                                    </a:lnTo>
                                    <a:cubicBezTo>
                                      <a:pt x="989" y="5430"/>
                                      <a:pt x="1013" y="5370"/>
                                      <a:pt x="1013" y="5311"/>
                                    </a:cubicBezTo>
                                    <a:lnTo>
                                      <a:pt x="1013" y="5215"/>
                                    </a:lnTo>
                                    <a:close/>
                                    <a:moveTo>
                                      <a:pt x="4430" y="5215"/>
                                    </a:moveTo>
                                    <a:lnTo>
                                      <a:pt x="4430" y="5311"/>
                                    </a:lnTo>
                                    <a:cubicBezTo>
                                      <a:pt x="4430" y="5370"/>
                                      <a:pt x="4454" y="5442"/>
                                      <a:pt x="4477" y="5489"/>
                                    </a:cubicBezTo>
                                    <a:lnTo>
                                      <a:pt x="4239" y="5727"/>
                                    </a:lnTo>
                                    <a:lnTo>
                                      <a:pt x="4215" y="5727"/>
                                    </a:lnTo>
                                    <a:lnTo>
                                      <a:pt x="3977" y="5489"/>
                                    </a:lnTo>
                                    <a:cubicBezTo>
                                      <a:pt x="4001" y="5430"/>
                                      <a:pt x="4013" y="5370"/>
                                      <a:pt x="4013" y="5311"/>
                                    </a:cubicBezTo>
                                    <a:lnTo>
                                      <a:pt x="4013" y="5215"/>
                                    </a:lnTo>
                                    <a:close/>
                                    <a:moveTo>
                                      <a:pt x="7418" y="5215"/>
                                    </a:moveTo>
                                    <a:lnTo>
                                      <a:pt x="7418" y="5311"/>
                                    </a:lnTo>
                                    <a:cubicBezTo>
                                      <a:pt x="7418" y="5370"/>
                                      <a:pt x="7442" y="5442"/>
                                      <a:pt x="7466" y="5489"/>
                                    </a:cubicBezTo>
                                    <a:lnTo>
                                      <a:pt x="7228" y="5727"/>
                                    </a:lnTo>
                                    <a:lnTo>
                                      <a:pt x="7204" y="5727"/>
                                    </a:lnTo>
                                    <a:lnTo>
                                      <a:pt x="6966" y="5489"/>
                                    </a:lnTo>
                                    <a:cubicBezTo>
                                      <a:pt x="6990" y="5430"/>
                                      <a:pt x="7001" y="5370"/>
                                      <a:pt x="7001" y="5311"/>
                                    </a:cubicBezTo>
                                    <a:lnTo>
                                      <a:pt x="7001" y="5215"/>
                                    </a:lnTo>
                                    <a:close/>
                                    <a:moveTo>
                                      <a:pt x="10419" y="5215"/>
                                    </a:moveTo>
                                    <a:lnTo>
                                      <a:pt x="10419" y="5311"/>
                                    </a:lnTo>
                                    <a:cubicBezTo>
                                      <a:pt x="10419" y="5370"/>
                                      <a:pt x="10430" y="5442"/>
                                      <a:pt x="10454" y="5489"/>
                                    </a:cubicBezTo>
                                    <a:lnTo>
                                      <a:pt x="10216" y="5727"/>
                                    </a:lnTo>
                                    <a:lnTo>
                                      <a:pt x="10192" y="5727"/>
                                    </a:lnTo>
                                    <a:lnTo>
                                      <a:pt x="9954" y="5489"/>
                                    </a:lnTo>
                                    <a:cubicBezTo>
                                      <a:pt x="9978" y="5430"/>
                                      <a:pt x="10002" y="5370"/>
                                      <a:pt x="10002" y="5311"/>
                                    </a:cubicBezTo>
                                    <a:lnTo>
                                      <a:pt x="10002" y="5215"/>
                                    </a:lnTo>
                                    <a:close/>
                                    <a:moveTo>
                                      <a:pt x="2584" y="0"/>
                                    </a:moveTo>
                                    <a:cubicBezTo>
                                      <a:pt x="2191" y="0"/>
                                      <a:pt x="1858" y="322"/>
                                      <a:pt x="1858" y="727"/>
                                    </a:cubicBezTo>
                                    <a:lnTo>
                                      <a:pt x="1858" y="1096"/>
                                    </a:lnTo>
                                    <a:cubicBezTo>
                                      <a:pt x="1858" y="1393"/>
                                      <a:pt x="2013" y="1667"/>
                                      <a:pt x="2227" y="1846"/>
                                    </a:cubicBezTo>
                                    <a:lnTo>
                                      <a:pt x="2227" y="2108"/>
                                    </a:lnTo>
                                    <a:cubicBezTo>
                                      <a:pt x="2227" y="2108"/>
                                      <a:pt x="2227" y="2132"/>
                                      <a:pt x="2215" y="2132"/>
                                    </a:cubicBezTo>
                                    <a:lnTo>
                                      <a:pt x="1787" y="2346"/>
                                    </a:lnTo>
                                    <a:cubicBezTo>
                                      <a:pt x="1608" y="2441"/>
                                      <a:pt x="1489" y="2632"/>
                                      <a:pt x="1489" y="2846"/>
                                    </a:cubicBezTo>
                                    <a:lnTo>
                                      <a:pt x="1489" y="3179"/>
                                    </a:lnTo>
                                    <a:lnTo>
                                      <a:pt x="1096" y="3179"/>
                                    </a:lnTo>
                                    <a:cubicBezTo>
                                      <a:pt x="703" y="3179"/>
                                      <a:pt x="370" y="3513"/>
                                      <a:pt x="370" y="3918"/>
                                    </a:cubicBezTo>
                                    <a:lnTo>
                                      <a:pt x="370" y="4287"/>
                                    </a:lnTo>
                                    <a:cubicBezTo>
                                      <a:pt x="370" y="4584"/>
                                      <a:pt x="524" y="4846"/>
                                      <a:pt x="739" y="5025"/>
                                    </a:cubicBezTo>
                                    <a:lnTo>
                                      <a:pt x="739" y="5299"/>
                                    </a:lnTo>
                                    <a:cubicBezTo>
                                      <a:pt x="739" y="5299"/>
                                      <a:pt x="739" y="5311"/>
                                      <a:pt x="727" y="5311"/>
                                    </a:cubicBezTo>
                                    <a:lnTo>
                                      <a:pt x="298" y="5537"/>
                                    </a:lnTo>
                                    <a:cubicBezTo>
                                      <a:pt x="120" y="5620"/>
                                      <a:pt x="1" y="5823"/>
                                      <a:pt x="1" y="6025"/>
                                    </a:cubicBezTo>
                                    <a:lnTo>
                                      <a:pt x="1" y="7870"/>
                                    </a:lnTo>
                                    <a:cubicBezTo>
                                      <a:pt x="1" y="8025"/>
                                      <a:pt x="48" y="8156"/>
                                      <a:pt x="120" y="8275"/>
                                    </a:cubicBezTo>
                                    <a:lnTo>
                                      <a:pt x="298" y="8561"/>
                                    </a:lnTo>
                                    <a:cubicBezTo>
                                      <a:pt x="346" y="8621"/>
                                      <a:pt x="358" y="8692"/>
                                      <a:pt x="358" y="8775"/>
                                    </a:cubicBezTo>
                                    <a:lnTo>
                                      <a:pt x="358" y="9549"/>
                                    </a:lnTo>
                                    <a:cubicBezTo>
                                      <a:pt x="358" y="9644"/>
                                      <a:pt x="429" y="9716"/>
                                      <a:pt x="524" y="9716"/>
                                    </a:cubicBezTo>
                                    <a:cubicBezTo>
                                      <a:pt x="608" y="9716"/>
                                      <a:pt x="679" y="9644"/>
                                      <a:pt x="679" y="9549"/>
                                    </a:cubicBezTo>
                                    <a:lnTo>
                                      <a:pt x="679" y="8775"/>
                                    </a:lnTo>
                                    <a:cubicBezTo>
                                      <a:pt x="679" y="8632"/>
                                      <a:pt x="644" y="8501"/>
                                      <a:pt x="560" y="8371"/>
                                    </a:cubicBezTo>
                                    <a:lnTo>
                                      <a:pt x="382" y="8097"/>
                                    </a:lnTo>
                                    <a:cubicBezTo>
                                      <a:pt x="346" y="8037"/>
                                      <a:pt x="322" y="7966"/>
                                      <a:pt x="322" y="7870"/>
                                    </a:cubicBezTo>
                                    <a:lnTo>
                                      <a:pt x="322" y="6025"/>
                                    </a:lnTo>
                                    <a:cubicBezTo>
                                      <a:pt x="322" y="5954"/>
                                      <a:pt x="370" y="5882"/>
                                      <a:pt x="441" y="5846"/>
                                    </a:cubicBezTo>
                                    <a:lnTo>
                                      <a:pt x="763" y="5692"/>
                                    </a:lnTo>
                                    <a:lnTo>
                                      <a:pt x="1036" y="5977"/>
                                    </a:lnTo>
                                    <a:cubicBezTo>
                                      <a:pt x="1120" y="6049"/>
                                      <a:pt x="1203" y="6085"/>
                                      <a:pt x="1298" y="6085"/>
                                    </a:cubicBezTo>
                                    <a:cubicBezTo>
                                      <a:pt x="1382" y="6085"/>
                                      <a:pt x="1477" y="6049"/>
                                      <a:pt x="1548" y="5977"/>
                                    </a:cubicBezTo>
                                    <a:lnTo>
                                      <a:pt x="1834" y="5692"/>
                                    </a:lnTo>
                                    <a:lnTo>
                                      <a:pt x="2144" y="5846"/>
                                    </a:lnTo>
                                    <a:cubicBezTo>
                                      <a:pt x="2215" y="5882"/>
                                      <a:pt x="2263" y="5954"/>
                                      <a:pt x="2263" y="6025"/>
                                    </a:cubicBezTo>
                                    <a:lnTo>
                                      <a:pt x="2263" y="7870"/>
                                    </a:lnTo>
                                    <a:cubicBezTo>
                                      <a:pt x="2263" y="7942"/>
                                      <a:pt x="2227" y="8025"/>
                                      <a:pt x="2203" y="8097"/>
                                    </a:cubicBezTo>
                                    <a:lnTo>
                                      <a:pt x="2025" y="8371"/>
                                    </a:lnTo>
                                    <a:cubicBezTo>
                                      <a:pt x="1953" y="8490"/>
                                      <a:pt x="1906" y="8644"/>
                                      <a:pt x="1906" y="8775"/>
                                    </a:cubicBezTo>
                                    <a:lnTo>
                                      <a:pt x="1906" y="9549"/>
                                    </a:lnTo>
                                    <a:cubicBezTo>
                                      <a:pt x="1906" y="9644"/>
                                      <a:pt x="1977" y="9716"/>
                                      <a:pt x="2072" y="9716"/>
                                    </a:cubicBezTo>
                                    <a:cubicBezTo>
                                      <a:pt x="2156" y="9716"/>
                                      <a:pt x="2227" y="9644"/>
                                      <a:pt x="2227" y="9549"/>
                                    </a:cubicBezTo>
                                    <a:lnTo>
                                      <a:pt x="2227" y="8775"/>
                                    </a:lnTo>
                                    <a:cubicBezTo>
                                      <a:pt x="2227" y="8704"/>
                                      <a:pt x="2263" y="8632"/>
                                      <a:pt x="2287" y="8561"/>
                                    </a:cubicBezTo>
                                    <a:lnTo>
                                      <a:pt x="2465" y="8275"/>
                                    </a:lnTo>
                                    <a:cubicBezTo>
                                      <a:pt x="2549" y="8156"/>
                                      <a:pt x="2584" y="8001"/>
                                      <a:pt x="2584" y="7870"/>
                                    </a:cubicBezTo>
                                    <a:lnTo>
                                      <a:pt x="2584" y="6025"/>
                                    </a:lnTo>
                                    <a:cubicBezTo>
                                      <a:pt x="2584" y="5823"/>
                                      <a:pt x="2465" y="5644"/>
                                      <a:pt x="2287" y="5537"/>
                                    </a:cubicBezTo>
                                    <a:lnTo>
                                      <a:pt x="1858" y="5311"/>
                                    </a:lnTo>
                                    <a:lnTo>
                                      <a:pt x="1846" y="5299"/>
                                    </a:lnTo>
                                    <a:lnTo>
                                      <a:pt x="1846" y="5025"/>
                                    </a:lnTo>
                                    <a:cubicBezTo>
                                      <a:pt x="2072" y="4870"/>
                                      <a:pt x="2215" y="4596"/>
                                      <a:pt x="2215" y="4287"/>
                                    </a:cubicBezTo>
                                    <a:lnTo>
                                      <a:pt x="2215" y="3918"/>
                                    </a:lnTo>
                                    <a:cubicBezTo>
                                      <a:pt x="2215" y="3644"/>
                                      <a:pt x="2072" y="3406"/>
                                      <a:pt x="1846" y="3275"/>
                                    </a:cubicBezTo>
                                    <a:lnTo>
                                      <a:pt x="1846" y="2822"/>
                                    </a:lnTo>
                                    <a:cubicBezTo>
                                      <a:pt x="1846" y="2751"/>
                                      <a:pt x="1894" y="2679"/>
                                      <a:pt x="1965" y="2644"/>
                                    </a:cubicBezTo>
                                    <a:lnTo>
                                      <a:pt x="2275" y="2501"/>
                                    </a:lnTo>
                                    <a:lnTo>
                                      <a:pt x="2560" y="2786"/>
                                    </a:lnTo>
                                    <a:cubicBezTo>
                                      <a:pt x="2632" y="2858"/>
                                      <a:pt x="2727" y="2882"/>
                                      <a:pt x="2810" y="2882"/>
                                    </a:cubicBezTo>
                                    <a:cubicBezTo>
                                      <a:pt x="2906" y="2882"/>
                                      <a:pt x="2989" y="2858"/>
                                      <a:pt x="3061" y="2786"/>
                                    </a:cubicBezTo>
                                    <a:lnTo>
                                      <a:pt x="3346" y="2501"/>
                                    </a:lnTo>
                                    <a:lnTo>
                                      <a:pt x="3656" y="2644"/>
                                    </a:lnTo>
                                    <a:cubicBezTo>
                                      <a:pt x="3739" y="2679"/>
                                      <a:pt x="3775" y="2751"/>
                                      <a:pt x="3775" y="2822"/>
                                    </a:cubicBezTo>
                                    <a:lnTo>
                                      <a:pt x="3775" y="3275"/>
                                    </a:lnTo>
                                    <a:cubicBezTo>
                                      <a:pt x="3561" y="3394"/>
                                      <a:pt x="3406" y="3632"/>
                                      <a:pt x="3406" y="3918"/>
                                    </a:cubicBezTo>
                                    <a:lnTo>
                                      <a:pt x="3406" y="4287"/>
                                    </a:lnTo>
                                    <a:cubicBezTo>
                                      <a:pt x="3406" y="4584"/>
                                      <a:pt x="3561" y="4846"/>
                                      <a:pt x="3775" y="5025"/>
                                    </a:cubicBezTo>
                                    <a:lnTo>
                                      <a:pt x="3775" y="5299"/>
                                    </a:lnTo>
                                    <a:cubicBezTo>
                                      <a:pt x="3775" y="5299"/>
                                      <a:pt x="3775" y="5311"/>
                                      <a:pt x="3763" y="5311"/>
                                    </a:cubicBezTo>
                                    <a:lnTo>
                                      <a:pt x="3334" y="5537"/>
                                    </a:lnTo>
                                    <a:cubicBezTo>
                                      <a:pt x="3156" y="5620"/>
                                      <a:pt x="3037" y="5823"/>
                                      <a:pt x="3037" y="6025"/>
                                    </a:cubicBezTo>
                                    <a:lnTo>
                                      <a:pt x="3037" y="7870"/>
                                    </a:lnTo>
                                    <a:cubicBezTo>
                                      <a:pt x="3037" y="8025"/>
                                      <a:pt x="3084" y="8156"/>
                                      <a:pt x="3156" y="8275"/>
                                    </a:cubicBezTo>
                                    <a:lnTo>
                                      <a:pt x="3334" y="8561"/>
                                    </a:lnTo>
                                    <a:cubicBezTo>
                                      <a:pt x="3382" y="8621"/>
                                      <a:pt x="3394" y="8692"/>
                                      <a:pt x="3394" y="8775"/>
                                    </a:cubicBezTo>
                                    <a:lnTo>
                                      <a:pt x="3394" y="9549"/>
                                    </a:lnTo>
                                    <a:cubicBezTo>
                                      <a:pt x="3394" y="9644"/>
                                      <a:pt x="3465" y="9716"/>
                                      <a:pt x="3561" y="9716"/>
                                    </a:cubicBezTo>
                                    <a:cubicBezTo>
                                      <a:pt x="3644" y="9716"/>
                                      <a:pt x="3715" y="9644"/>
                                      <a:pt x="3715" y="9549"/>
                                    </a:cubicBezTo>
                                    <a:lnTo>
                                      <a:pt x="3715" y="8775"/>
                                    </a:lnTo>
                                    <a:cubicBezTo>
                                      <a:pt x="3715" y="8632"/>
                                      <a:pt x="3680" y="8501"/>
                                      <a:pt x="3596" y="8371"/>
                                    </a:cubicBezTo>
                                    <a:lnTo>
                                      <a:pt x="3418" y="8097"/>
                                    </a:lnTo>
                                    <a:cubicBezTo>
                                      <a:pt x="3382" y="8037"/>
                                      <a:pt x="3358" y="7966"/>
                                      <a:pt x="3358" y="7870"/>
                                    </a:cubicBezTo>
                                    <a:lnTo>
                                      <a:pt x="3358" y="6025"/>
                                    </a:lnTo>
                                    <a:cubicBezTo>
                                      <a:pt x="3358" y="5954"/>
                                      <a:pt x="3406" y="5882"/>
                                      <a:pt x="3477" y="5846"/>
                                    </a:cubicBezTo>
                                    <a:lnTo>
                                      <a:pt x="3799" y="5692"/>
                                    </a:lnTo>
                                    <a:lnTo>
                                      <a:pt x="4073" y="5977"/>
                                    </a:lnTo>
                                    <a:cubicBezTo>
                                      <a:pt x="4156" y="6049"/>
                                      <a:pt x="4239" y="6085"/>
                                      <a:pt x="4334" y="6085"/>
                                    </a:cubicBezTo>
                                    <a:cubicBezTo>
                                      <a:pt x="4418" y="6085"/>
                                      <a:pt x="4513" y="6049"/>
                                      <a:pt x="4585" y="5977"/>
                                    </a:cubicBezTo>
                                    <a:lnTo>
                                      <a:pt x="4870" y="5692"/>
                                    </a:lnTo>
                                    <a:lnTo>
                                      <a:pt x="5180" y="5846"/>
                                    </a:lnTo>
                                    <a:cubicBezTo>
                                      <a:pt x="5251" y="5882"/>
                                      <a:pt x="5299" y="5954"/>
                                      <a:pt x="5299" y="6025"/>
                                    </a:cubicBezTo>
                                    <a:lnTo>
                                      <a:pt x="5299" y="7870"/>
                                    </a:lnTo>
                                    <a:cubicBezTo>
                                      <a:pt x="5299" y="7942"/>
                                      <a:pt x="5263" y="8025"/>
                                      <a:pt x="5239" y="8097"/>
                                    </a:cubicBezTo>
                                    <a:lnTo>
                                      <a:pt x="5061" y="8371"/>
                                    </a:lnTo>
                                    <a:cubicBezTo>
                                      <a:pt x="4989" y="8490"/>
                                      <a:pt x="4942" y="8644"/>
                                      <a:pt x="4942" y="8775"/>
                                    </a:cubicBezTo>
                                    <a:lnTo>
                                      <a:pt x="4942" y="9549"/>
                                    </a:lnTo>
                                    <a:cubicBezTo>
                                      <a:pt x="4942" y="9644"/>
                                      <a:pt x="5013" y="9716"/>
                                      <a:pt x="5108" y="9716"/>
                                    </a:cubicBezTo>
                                    <a:cubicBezTo>
                                      <a:pt x="5192" y="9716"/>
                                      <a:pt x="5263" y="9644"/>
                                      <a:pt x="5263" y="9549"/>
                                    </a:cubicBezTo>
                                    <a:lnTo>
                                      <a:pt x="5263" y="8775"/>
                                    </a:lnTo>
                                    <a:cubicBezTo>
                                      <a:pt x="5263" y="8704"/>
                                      <a:pt x="5299" y="8632"/>
                                      <a:pt x="5323" y="8561"/>
                                    </a:cubicBezTo>
                                    <a:lnTo>
                                      <a:pt x="5501" y="8275"/>
                                    </a:lnTo>
                                    <a:cubicBezTo>
                                      <a:pt x="5585" y="8156"/>
                                      <a:pt x="5620" y="8001"/>
                                      <a:pt x="5620" y="7870"/>
                                    </a:cubicBezTo>
                                    <a:lnTo>
                                      <a:pt x="5620" y="6025"/>
                                    </a:lnTo>
                                    <a:cubicBezTo>
                                      <a:pt x="5620" y="5823"/>
                                      <a:pt x="5501" y="5644"/>
                                      <a:pt x="5323" y="5537"/>
                                    </a:cubicBezTo>
                                    <a:lnTo>
                                      <a:pt x="4894" y="5311"/>
                                    </a:lnTo>
                                    <a:lnTo>
                                      <a:pt x="4882" y="5299"/>
                                    </a:lnTo>
                                    <a:lnTo>
                                      <a:pt x="4882" y="5025"/>
                                    </a:lnTo>
                                    <a:cubicBezTo>
                                      <a:pt x="5108" y="4870"/>
                                      <a:pt x="5251" y="4596"/>
                                      <a:pt x="5251" y="4287"/>
                                    </a:cubicBezTo>
                                    <a:lnTo>
                                      <a:pt x="5251" y="3918"/>
                                    </a:lnTo>
                                    <a:cubicBezTo>
                                      <a:pt x="5251" y="3644"/>
                                      <a:pt x="5108" y="3406"/>
                                      <a:pt x="4882" y="3275"/>
                                    </a:cubicBezTo>
                                    <a:lnTo>
                                      <a:pt x="4882" y="2822"/>
                                    </a:lnTo>
                                    <a:cubicBezTo>
                                      <a:pt x="4882" y="2751"/>
                                      <a:pt x="4930" y="2679"/>
                                      <a:pt x="5001" y="2644"/>
                                    </a:cubicBezTo>
                                    <a:lnTo>
                                      <a:pt x="5311" y="2501"/>
                                    </a:lnTo>
                                    <a:lnTo>
                                      <a:pt x="5597" y="2786"/>
                                    </a:lnTo>
                                    <a:cubicBezTo>
                                      <a:pt x="5668" y="2858"/>
                                      <a:pt x="5763" y="2882"/>
                                      <a:pt x="5847" y="2882"/>
                                    </a:cubicBezTo>
                                    <a:cubicBezTo>
                                      <a:pt x="5942" y="2882"/>
                                      <a:pt x="6025" y="2858"/>
                                      <a:pt x="6097" y="2786"/>
                                    </a:cubicBezTo>
                                    <a:lnTo>
                                      <a:pt x="6382" y="2501"/>
                                    </a:lnTo>
                                    <a:lnTo>
                                      <a:pt x="6692" y="2644"/>
                                    </a:lnTo>
                                    <a:cubicBezTo>
                                      <a:pt x="6775" y="2679"/>
                                      <a:pt x="6811" y="2751"/>
                                      <a:pt x="6811" y="2822"/>
                                    </a:cubicBezTo>
                                    <a:lnTo>
                                      <a:pt x="6811" y="3275"/>
                                    </a:lnTo>
                                    <a:cubicBezTo>
                                      <a:pt x="6597" y="3394"/>
                                      <a:pt x="6442" y="3632"/>
                                      <a:pt x="6442" y="3918"/>
                                    </a:cubicBezTo>
                                    <a:lnTo>
                                      <a:pt x="6442" y="4287"/>
                                    </a:lnTo>
                                    <a:cubicBezTo>
                                      <a:pt x="6442" y="4584"/>
                                      <a:pt x="6597" y="4846"/>
                                      <a:pt x="6811" y="5025"/>
                                    </a:cubicBezTo>
                                    <a:lnTo>
                                      <a:pt x="6811" y="5299"/>
                                    </a:lnTo>
                                    <a:cubicBezTo>
                                      <a:pt x="6811" y="5299"/>
                                      <a:pt x="6811" y="5311"/>
                                      <a:pt x="6799" y="5311"/>
                                    </a:cubicBezTo>
                                    <a:lnTo>
                                      <a:pt x="6370" y="5537"/>
                                    </a:lnTo>
                                    <a:cubicBezTo>
                                      <a:pt x="6192" y="5620"/>
                                      <a:pt x="6073" y="5823"/>
                                      <a:pt x="6073" y="6025"/>
                                    </a:cubicBezTo>
                                    <a:lnTo>
                                      <a:pt x="6073" y="7870"/>
                                    </a:lnTo>
                                    <a:cubicBezTo>
                                      <a:pt x="6073" y="8025"/>
                                      <a:pt x="6120" y="8156"/>
                                      <a:pt x="6192" y="8275"/>
                                    </a:cubicBezTo>
                                    <a:lnTo>
                                      <a:pt x="6370" y="8561"/>
                                    </a:lnTo>
                                    <a:cubicBezTo>
                                      <a:pt x="6418" y="8621"/>
                                      <a:pt x="6430" y="8692"/>
                                      <a:pt x="6430" y="8775"/>
                                    </a:cubicBezTo>
                                    <a:lnTo>
                                      <a:pt x="6430" y="9549"/>
                                    </a:lnTo>
                                    <a:cubicBezTo>
                                      <a:pt x="6430" y="9644"/>
                                      <a:pt x="6501" y="9716"/>
                                      <a:pt x="6597" y="9716"/>
                                    </a:cubicBezTo>
                                    <a:cubicBezTo>
                                      <a:pt x="6680" y="9716"/>
                                      <a:pt x="6751" y="9644"/>
                                      <a:pt x="6751" y="9549"/>
                                    </a:cubicBezTo>
                                    <a:lnTo>
                                      <a:pt x="6751" y="8775"/>
                                    </a:lnTo>
                                    <a:cubicBezTo>
                                      <a:pt x="6751" y="8632"/>
                                      <a:pt x="6716" y="8501"/>
                                      <a:pt x="6632" y="8371"/>
                                    </a:cubicBezTo>
                                    <a:lnTo>
                                      <a:pt x="6454" y="8097"/>
                                    </a:lnTo>
                                    <a:cubicBezTo>
                                      <a:pt x="6418" y="8037"/>
                                      <a:pt x="6394" y="7966"/>
                                      <a:pt x="6394" y="7870"/>
                                    </a:cubicBezTo>
                                    <a:lnTo>
                                      <a:pt x="6394" y="6025"/>
                                    </a:lnTo>
                                    <a:cubicBezTo>
                                      <a:pt x="6394" y="5954"/>
                                      <a:pt x="6442" y="5882"/>
                                      <a:pt x="6513" y="5846"/>
                                    </a:cubicBezTo>
                                    <a:lnTo>
                                      <a:pt x="6835" y="5692"/>
                                    </a:lnTo>
                                    <a:lnTo>
                                      <a:pt x="7109" y="5977"/>
                                    </a:lnTo>
                                    <a:cubicBezTo>
                                      <a:pt x="7192" y="6049"/>
                                      <a:pt x="7275" y="6085"/>
                                      <a:pt x="7371" y="6085"/>
                                    </a:cubicBezTo>
                                    <a:cubicBezTo>
                                      <a:pt x="7454" y="6085"/>
                                      <a:pt x="7549" y="6049"/>
                                      <a:pt x="7621" y="5977"/>
                                    </a:cubicBezTo>
                                    <a:lnTo>
                                      <a:pt x="7906" y="5692"/>
                                    </a:lnTo>
                                    <a:lnTo>
                                      <a:pt x="8216" y="5846"/>
                                    </a:lnTo>
                                    <a:cubicBezTo>
                                      <a:pt x="8287" y="5882"/>
                                      <a:pt x="8335" y="5954"/>
                                      <a:pt x="8335" y="6025"/>
                                    </a:cubicBezTo>
                                    <a:lnTo>
                                      <a:pt x="8335" y="7870"/>
                                    </a:lnTo>
                                    <a:cubicBezTo>
                                      <a:pt x="8335" y="7942"/>
                                      <a:pt x="8299" y="8025"/>
                                      <a:pt x="8275" y="8097"/>
                                    </a:cubicBezTo>
                                    <a:lnTo>
                                      <a:pt x="8097" y="8371"/>
                                    </a:lnTo>
                                    <a:cubicBezTo>
                                      <a:pt x="8025" y="8490"/>
                                      <a:pt x="7978" y="8644"/>
                                      <a:pt x="7978" y="8775"/>
                                    </a:cubicBezTo>
                                    <a:lnTo>
                                      <a:pt x="7978" y="9549"/>
                                    </a:lnTo>
                                    <a:cubicBezTo>
                                      <a:pt x="7978" y="9644"/>
                                      <a:pt x="8049" y="9716"/>
                                      <a:pt x="8144" y="9716"/>
                                    </a:cubicBezTo>
                                    <a:cubicBezTo>
                                      <a:pt x="8228" y="9716"/>
                                      <a:pt x="8299" y="9644"/>
                                      <a:pt x="8299" y="9549"/>
                                    </a:cubicBezTo>
                                    <a:lnTo>
                                      <a:pt x="8299" y="8775"/>
                                    </a:lnTo>
                                    <a:cubicBezTo>
                                      <a:pt x="8299" y="8704"/>
                                      <a:pt x="8335" y="8632"/>
                                      <a:pt x="8359" y="8561"/>
                                    </a:cubicBezTo>
                                    <a:lnTo>
                                      <a:pt x="8537" y="8275"/>
                                    </a:lnTo>
                                    <a:cubicBezTo>
                                      <a:pt x="8621" y="8156"/>
                                      <a:pt x="8656" y="8001"/>
                                      <a:pt x="8656" y="7870"/>
                                    </a:cubicBezTo>
                                    <a:lnTo>
                                      <a:pt x="8656" y="6025"/>
                                    </a:lnTo>
                                    <a:cubicBezTo>
                                      <a:pt x="8656" y="5823"/>
                                      <a:pt x="8537" y="5644"/>
                                      <a:pt x="8359" y="5537"/>
                                    </a:cubicBezTo>
                                    <a:lnTo>
                                      <a:pt x="7930" y="5311"/>
                                    </a:lnTo>
                                    <a:lnTo>
                                      <a:pt x="7918" y="5299"/>
                                    </a:lnTo>
                                    <a:lnTo>
                                      <a:pt x="7918" y="5025"/>
                                    </a:lnTo>
                                    <a:cubicBezTo>
                                      <a:pt x="8144" y="4870"/>
                                      <a:pt x="8287" y="4596"/>
                                      <a:pt x="8287" y="4287"/>
                                    </a:cubicBezTo>
                                    <a:lnTo>
                                      <a:pt x="8287" y="3918"/>
                                    </a:lnTo>
                                    <a:cubicBezTo>
                                      <a:pt x="8287" y="3644"/>
                                      <a:pt x="8144" y="3406"/>
                                      <a:pt x="7918" y="3275"/>
                                    </a:cubicBezTo>
                                    <a:lnTo>
                                      <a:pt x="7918" y="2822"/>
                                    </a:lnTo>
                                    <a:cubicBezTo>
                                      <a:pt x="7918" y="2751"/>
                                      <a:pt x="7966" y="2679"/>
                                      <a:pt x="8037" y="2644"/>
                                    </a:cubicBezTo>
                                    <a:lnTo>
                                      <a:pt x="8347" y="2501"/>
                                    </a:lnTo>
                                    <a:lnTo>
                                      <a:pt x="8633" y="2786"/>
                                    </a:lnTo>
                                    <a:cubicBezTo>
                                      <a:pt x="8704" y="2858"/>
                                      <a:pt x="8799" y="2882"/>
                                      <a:pt x="8883" y="2882"/>
                                    </a:cubicBezTo>
                                    <a:cubicBezTo>
                                      <a:pt x="8978" y="2882"/>
                                      <a:pt x="9061" y="2858"/>
                                      <a:pt x="9133" y="2786"/>
                                    </a:cubicBezTo>
                                    <a:lnTo>
                                      <a:pt x="9418" y="2501"/>
                                    </a:lnTo>
                                    <a:lnTo>
                                      <a:pt x="9728" y="2644"/>
                                    </a:lnTo>
                                    <a:cubicBezTo>
                                      <a:pt x="9811" y="2679"/>
                                      <a:pt x="9847" y="2751"/>
                                      <a:pt x="9847" y="2822"/>
                                    </a:cubicBezTo>
                                    <a:lnTo>
                                      <a:pt x="9847" y="3275"/>
                                    </a:lnTo>
                                    <a:cubicBezTo>
                                      <a:pt x="9633" y="3394"/>
                                      <a:pt x="9478" y="3632"/>
                                      <a:pt x="9478" y="3918"/>
                                    </a:cubicBezTo>
                                    <a:lnTo>
                                      <a:pt x="9478" y="4287"/>
                                    </a:lnTo>
                                    <a:cubicBezTo>
                                      <a:pt x="9478" y="4584"/>
                                      <a:pt x="9633" y="4846"/>
                                      <a:pt x="9847" y="5025"/>
                                    </a:cubicBezTo>
                                    <a:lnTo>
                                      <a:pt x="9847" y="5299"/>
                                    </a:lnTo>
                                    <a:cubicBezTo>
                                      <a:pt x="9847" y="5299"/>
                                      <a:pt x="9847" y="5311"/>
                                      <a:pt x="9835" y="5311"/>
                                    </a:cubicBezTo>
                                    <a:lnTo>
                                      <a:pt x="9407" y="5537"/>
                                    </a:lnTo>
                                    <a:cubicBezTo>
                                      <a:pt x="9228" y="5620"/>
                                      <a:pt x="9109" y="5823"/>
                                      <a:pt x="9109" y="6025"/>
                                    </a:cubicBezTo>
                                    <a:lnTo>
                                      <a:pt x="9109" y="7870"/>
                                    </a:lnTo>
                                    <a:cubicBezTo>
                                      <a:pt x="9109" y="8025"/>
                                      <a:pt x="9157" y="8156"/>
                                      <a:pt x="9228" y="8275"/>
                                    </a:cubicBezTo>
                                    <a:lnTo>
                                      <a:pt x="9407" y="8561"/>
                                    </a:lnTo>
                                    <a:cubicBezTo>
                                      <a:pt x="9454" y="8621"/>
                                      <a:pt x="9466" y="8692"/>
                                      <a:pt x="9466" y="8775"/>
                                    </a:cubicBezTo>
                                    <a:lnTo>
                                      <a:pt x="9466" y="9549"/>
                                    </a:lnTo>
                                    <a:cubicBezTo>
                                      <a:pt x="9466" y="9644"/>
                                      <a:pt x="9538" y="9716"/>
                                      <a:pt x="9633" y="9716"/>
                                    </a:cubicBezTo>
                                    <a:cubicBezTo>
                                      <a:pt x="9716" y="9716"/>
                                      <a:pt x="9788" y="9644"/>
                                      <a:pt x="9788" y="9549"/>
                                    </a:cubicBezTo>
                                    <a:lnTo>
                                      <a:pt x="9788" y="8775"/>
                                    </a:lnTo>
                                    <a:cubicBezTo>
                                      <a:pt x="9788" y="8632"/>
                                      <a:pt x="9752" y="8501"/>
                                      <a:pt x="9668" y="8371"/>
                                    </a:cubicBezTo>
                                    <a:lnTo>
                                      <a:pt x="9490" y="8097"/>
                                    </a:lnTo>
                                    <a:cubicBezTo>
                                      <a:pt x="9454" y="8037"/>
                                      <a:pt x="9430" y="7966"/>
                                      <a:pt x="9430" y="7870"/>
                                    </a:cubicBezTo>
                                    <a:lnTo>
                                      <a:pt x="9430" y="6025"/>
                                    </a:lnTo>
                                    <a:cubicBezTo>
                                      <a:pt x="9430" y="5954"/>
                                      <a:pt x="9478" y="5882"/>
                                      <a:pt x="9549" y="5846"/>
                                    </a:cubicBezTo>
                                    <a:lnTo>
                                      <a:pt x="9871" y="5692"/>
                                    </a:lnTo>
                                    <a:lnTo>
                                      <a:pt x="10145" y="5977"/>
                                    </a:lnTo>
                                    <a:cubicBezTo>
                                      <a:pt x="10228" y="6049"/>
                                      <a:pt x="10311" y="6085"/>
                                      <a:pt x="10407" y="6085"/>
                                    </a:cubicBezTo>
                                    <a:cubicBezTo>
                                      <a:pt x="10490" y="6085"/>
                                      <a:pt x="10585" y="6049"/>
                                      <a:pt x="10657" y="5977"/>
                                    </a:cubicBezTo>
                                    <a:lnTo>
                                      <a:pt x="10942" y="5692"/>
                                    </a:lnTo>
                                    <a:lnTo>
                                      <a:pt x="11252" y="5846"/>
                                    </a:lnTo>
                                    <a:cubicBezTo>
                                      <a:pt x="11323" y="5882"/>
                                      <a:pt x="11371" y="5954"/>
                                      <a:pt x="11371" y="6025"/>
                                    </a:cubicBezTo>
                                    <a:lnTo>
                                      <a:pt x="11371" y="7870"/>
                                    </a:lnTo>
                                    <a:cubicBezTo>
                                      <a:pt x="11371" y="7942"/>
                                      <a:pt x="11335" y="8025"/>
                                      <a:pt x="11312" y="8097"/>
                                    </a:cubicBezTo>
                                    <a:lnTo>
                                      <a:pt x="11133" y="8371"/>
                                    </a:lnTo>
                                    <a:cubicBezTo>
                                      <a:pt x="11062" y="8490"/>
                                      <a:pt x="11014" y="8644"/>
                                      <a:pt x="11014" y="8775"/>
                                    </a:cubicBezTo>
                                    <a:lnTo>
                                      <a:pt x="11014" y="9549"/>
                                    </a:lnTo>
                                    <a:cubicBezTo>
                                      <a:pt x="11014" y="9644"/>
                                      <a:pt x="11085" y="9716"/>
                                      <a:pt x="11181" y="9716"/>
                                    </a:cubicBezTo>
                                    <a:cubicBezTo>
                                      <a:pt x="11264" y="9716"/>
                                      <a:pt x="11335" y="9644"/>
                                      <a:pt x="11335" y="9549"/>
                                    </a:cubicBezTo>
                                    <a:lnTo>
                                      <a:pt x="11335" y="8775"/>
                                    </a:lnTo>
                                    <a:cubicBezTo>
                                      <a:pt x="11335" y="8704"/>
                                      <a:pt x="11371" y="8632"/>
                                      <a:pt x="11395" y="8561"/>
                                    </a:cubicBezTo>
                                    <a:lnTo>
                                      <a:pt x="11573" y="8275"/>
                                    </a:lnTo>
                                    <a:cubicBezTo>
                                      <a:pt x="11657" y="8156"/>
                                      <a:pt x="11693" y="8001"/>
                                      <a:pt x="11693" y="7870"/>
                                    </a:cubicBezTo>
                                    <a:lnTo>
                                      <a:pt x="11693" y="6025"/>
                                    </a:lnTo>
                                    <a:cubicBezTo>
                                      <a:pt x="11514" y="5823"/>
                                      <a:pt x="11395" y="5620"/>
                                      <a:pt x="11204" y="5537"/>
                                    </a:cubicBezTo>
                                    <a:lnTo>
                                      <a:pt x="10776" y="5311"/>
                                    </a:lnTo>
                                    <a:lnTo>
                                      <a:pt x="10764" y="5299"/>
                                    </a:lnTo>
                                    <a:lnTo>
                                      <a:pt x="10764" y="5025"/>
                                    </a:lnTo>
                                    <a:cubicBezTo>
                                      <a:pt x="10978" y="4870"/>
                                      <a:pt x="11133" y="4596"/>
                                      <a:pt x="11133" y="4287"/>
                                    </a:cubicBezTo>
                                    <a:lnTo>
                                      <a:pt x="11133" y="3918"/>
                                    </a:lnTo>
                                    <a:cubicBezTo>
                                      <a:pt x="11133" y="3513"/>
                                      <a:pt x="10800" y="3179"/>
                                      <a:pt x="10407" y="3179"/>
                                    </a:cubicBezTo>
                                    <a:lnTo>
                                      <a:pt x="10014" y="3179"/>
                                    </a:lnTo>
                                    <a:lnTo>
                                      <a:pt x="10014" y="2846"/>
                                    </a:lnTo>
                                    <a:cubicBezTo>
                                      <a:pt x="10014" y="2632"/>
                                      <a:pt x="9895" y="2453"/>
                                      <a:pt x="9716" y="2346"/>
                                    </a:cubicBezTo>
                                    <a:lnTo>
                                      <a:pt x="9287" y="2132"/>
                                    </a:lnTo>
                                    <a:lnTo>
                                      <a:pt x="9276" y="2108"/>
                                    </a:lnTo>
                                    <a:lnTo>
                                      <a:pt x="9276" y="1846"/>
                                    </a:lnTo>
                                    <a:cubicBezTo>
                                      <a:pt x="9490" y="1679"/>
                                      <a:pt x="9645" y="1417"/>
                                      <a:pt x="9645" y="1096"/>
                                    </a:cubicBezTo>
                                    <a:lnTo>
                                      <a:pt x="9645" y="727"/>
                                    </a:lnTo>
                                    <a:cubicBezTo>
                                      <a:pt x="9645" y="322"/>
                                      <a:pt x="9311" y="0"/>
                                      <a:pt x="8918" y="0"/>
                                    </a:cubicBezTo>
                                    <a:lnTo>
                                      <a:pt x="8537" y="0"/>
                                    </a:lnTo>
                                    <a:cubicBezTo>
                                      <a:pt x="8133" y="0"/>
                                      <a:pt x="7811" y="322"/>
                                      <a:pt x="7811" y="727"/>
                                    </a:cubicBezTo>
                                    <a:lnTo>
                                      <a:pt x="7811" y="1096"/>
                                    </a:lnTo>
                                    <a:cubicBezTo>
                                      <a:pt x="7811" y="1393"/>
                                      <a:pt x="7966" y="1667"/>
                                      <a:pt x="8180" y="1846"/>
                                    </a:cubicBezTo>
                                    <a:lnTo>
                                      <a:pt x="8180" y="2108"/>
                                    </a:lnTo>
                                    <a:cubicBezTo>
                                      <a:pt x="8180" y="2108"/>
                                      <a:pt x="8180" y="2132"/>
                                      <a:pt x="8168" y="2132"/>
                                    </a:cubicBezTo>
                                    <a:lnTo>
                                      <a:pt x="7740" y="2346"/>
                                    </a:lnTo>
                                    <a:cubicBezTo>
                                      <a:pt x="7561" y="2441"/>
                                      <a:pt x="7442" y="2632"/>
                                      <a:pt x="7442" y="2846"/>
                                    </a:cubicBezTo>
                                    <a:lnTo>
                                      <a:pt x="7442" y="3179"/>
                                    </a:lnTo>
                                    <a:lnTo>
                                      <a:pt x="7037" y="3179"/>
                                    </a:lnTo>
                                    <a:lnTo>
                                      <a:pt x="7037" y="2846"/>
                                    </a:lnTo>
                                    <a:cubicBezTo>
                                      <a:pt x="7037" y="2632"/>
                                      <a:pt x="6918" y="2453"/>
                                      <a:pt x="6740" y="2346"/>
                                    </a:cubicBezTo>
                                    <a:lnTo>
                                      <a:pt x="6311" y="2132"/>
                                    </a:lnTo>
                                    <a:lnTo>
                                      <a:pt x="6299" y="2108"/>
                                    </a:lnTo>
                                    <a:lnTo>
                                      <a:pt x="6299" y="1846"/>
                                    </a:lnTo>
                                    <a:cubicBezTo>
                                      <a:pt x="6513" y="1679"/>
                                      <a:pt x="6668" y="1417"/>
                                      <a:pt x="6668" y="1096"/>
                                    </a:cubicBezTo>
                                    <a:lnTo>
                                      <a:pt x="6668" y="727"/>
                                    </a:lnTo>
                                    <a:cubicBezTo>
                                      <a:pt x="6668" y="322"/>
                                      <a:pt x="6335" y="0"/>
                                      <a:pt x="5942" y="0"/>
                                    </a:cubicBezTo>
                                    <a:lnTo>
                                      <a:pt x="5561" y="0"/>
                                    </a:lnTo>
                                    <a:cubicBezTo>
                                      <a:pt x="5168" y="0"/>
                                      <a:pt x="4835" y="322"/>
                                      <a:pt x="4835" y="727"/>
                                    </a:cubicBezTo>
                                    <a:lnTo>
                                      <a:pt x="4835" y="1096"/>
                                    </a:lnTo>
                                    <a:cubicBezTo>
                                      <a:pt x="4835" y="1393"/>
                                      <a:pt x="4989" y="1667"/>
                                      <a:pt x="5204" y="1846"/>
                                    </a:cubicBezTo>
                                    <a:lnTo>
                                      <a:pt x="5204" y="2108"/>
                                    </a:lnTo>
                                    <a:cubicBezTo>
                                      <a:pt x="5204" y="2108"/>
                                      <a:pt x="5204" y="2132"/>
                                      <a:pt x="5192" y="2132"/>
                                    </a:cubicBezTo>
                                    <a:lnTo>
                                      <a:pt x="4763" y="2346"/>
                                    </a:lnTo>
                                    <a:cubicBezTo>
                                      <a:pt x="4585" y="2441"/>
                                      <a:pt x="4465" y="2632"/>
                                      <a:pt x="4465" y="2846"/>
                                    </a:cubicBezTo>
                                    <a:lnTo>
                                      <a:pt x="4465" y="3179"/>
                                    </a:lnTo>
                                    <a:lnTo>
                                      <a:pt x="4061" y="3179"/>
                                    </a:lnTo>
                                    <a:lnTo>
                                      <a:pt x="4061" y="2846"/>
                                    </a:lnTo>
                                    <a:cubicBezTo>
                                      <a:pt x="4061" y="2632"/>
                                      <a:pt x="3942" y="2453"/>
                                      <a:pt x="3763" y="2346"/>
                                    </a:cubicBezTo>
                                    <a:lnTo>
                                      <a:pt x="3334" y="2132"/>
                                    </a:lnTo>
                                    <a:lnTo>
                                      <a:pt x="3322" y="2108"/>
                                    </a:lnTo>
                                    <a:lnTo>
                                      <a:pt x="3322" y="1846"/>
                                    </a:lnTo>
                                    <a:cubicBezTo>
                                      <a:pt x="3537" y="1679"/>
                                      <a:pt x="3692" y="1417"/>
                                      <a:pt x="3692" y="1096"/>
                                    </a:cubicBezTo>
                                    <a:lnTo>
                                      <a:pt x="3692" y="727"/>
                                    </a:lnTo>
                                    <a:cubicBezTo>
                                      <a:pt x="3692" y="322"/>
                                      <a:pt x="3358" y="0"/>
                                      <a:pt x="2965" y="0"/>
                                    </a:cubicBezTo>
                                    <a:close/>
                                  </a:path>
                                </a:pathLst>
                              </a:custGeom>
                              <a:solidFill>
                                <a:schemeClr val="accent1"/>
                              </a:solidFill>
                              <a:ln>
                                <a:solidFill>
                                  <a:schemeClr val="accent1"/>
                                </a:solidFill>
                              </a:ln>
                            </wps:spPr>
                            <wps:bodyPr spcFirstLastPara="1" wrap="square" lIns="91425" tIns="91425" rIns="91425" bIns="91425" anchor="ctr" anchorCtr="0">
                              <a:noAutofit/>
                            </wps:bodyPr>
                          </wps:wsp>
                        </a:graphicData>
                      </a:graphic>
                    </wp:anchor>
                  </w:drawing>
                </mc:Choice>
                <mc:Fallback>
                  <w:pict>
                    <v:shape w14:anchorId="09266740" id="Google Shape;13014;p98" o:spid="_x0000_s1026" style="position:absolute;margin-left:8.3pt;margin-top:8.55pt;width:65.05pt;height:54.05pt;z-index:251826176;visibility:visible;mso-wrap-style:square;mso-wrap-distance-left:9pt;mso-wrap-distance-top:0;mso-wrap-distance-right:9pt;mso-wrap-distance-bottom:0;mso-position-horizontal:absolute;mso-position-horizontal-relative:text;mso-position-vertical:absolute;mso-position-vertical-relative:text;v-text-anchor:middle" coordsize="11693,9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" path="m2906,346v214,,381,178,381,381l3287,1096v12,333,-238,583,-560,583c2406,1679,2144,1429,2144,1096r,-369c2144,500,2322,346,2525,346r381,xm5894,346v226,,381,178,381,381l6275,1096v24,333,-238,583,-559,583c5406,1679,5132,1429,5132,1096r,-369c5132,500,5311,346,5525,346r369,xm8895,346v226,,392,178,392,381l9287,1096v12,333,-261,583,-571,583c8406,1679,8144,1429,8144,1096r,-369c8144,500,8323,346,8525,346r370,xm2930,2036r,84c2930,2179,2941,2263,2977,2310r-238,238l2703,2548,2465,2310v36,-59,48,-119,48,-190l2513,2036r417,xm5918,2036r,84c5918,2179,5942,2263,5966,2310r-238,238l5704,2548,5466,2310v23,-59,35,-119,35,-190l5501,2036r417,xm8930,2036r,84c8930,2179,8942,2263,8966,2310r-238,238l8704,2548,8466,2310v24,-59,48,-119,48,-190l8514,2036r416,xm1394,3525v226,,404,178,404,393l1798,4287v,309,-250,583,-583,583c905,4870,644,4608,644,4287r,-369c644,3691,822,3525,1025,3525r369,xm4406,3525v226,,405,178,405,393l4811,4287v,309,-262,583,-584,583c3918,4870,3644,4608,3644,4287r,-369c3644,3691,3823,3525,4037,3525r369,xm7394,3525v227,,405,178,405,393l7799,4287v,309,-262,583,-583,583c6906,4870,6632,4608,6632,4287r,-369c6632,3691,6811,3525,7025,3525r369,xm10407,3525v214,,381,178,381,393l10788,4287v12,321,-250,583,-572,583c9907,4870,9645,4608,9645,4287r,-369c9645,3691,9823,3525,10026,3525r381,xm1429,5215r,96c1429,5370,1441,5442,1477,5489r-238,238l1203,5727,965,5489v24,-59,48,-119,48,-178l1013,5215r416,xm4430,5215r,96c4430,5370,4454,5442,4477,5489r-238,238l4215,5727,3977,5489v24,-59,36,-119,36,-178l4013,5215r417,xm7418,5215r,96c7418,5370,7442,5442,7466,5489r-238,238l7204,5727,6966,5489v24,-59,35,-119,35,-178l7001,5215r417,xm10419,5215r,96c10419,5370,10430,5442,10454,5489r-238,238l10192,5727,9954,5489v24,-59,48,-119,48,-178l10002,5215r417,xm2584,c2191,,1858,322,1858,727r,369c1858,1393,2013,1667,2227,1846r,262c2227,2108,2227,2132,2215,2132r-428,214c1608,2441,1489,2632,1489,2846r,333l1096,3179v-393,,-726,334,-726,739l370,4287v,297,154,559,369,738l739,5299v,,,12,-12,12l298,5537c120,5620,1,5823,1,6025r,1845c1,8025,48,8156,120,8275r178,286c346,8621,358,8692,358,8775r,774c358,9644,429,9716,524,9716v84,,155,-72,155,-167l679,8775v,-143,-35,-274,-119,-404l382,8097v-36,-60,-60,-131,-60,-227l322,6025v,-71,48,-143,119,-179l763,5692r273,285c1120,6049,1203,6085,1298,6085v84,,179,-36,250,-108l1834,5692r310,154c2215,5882,2263,5954,2263,6025r,1845c2263,7942,2227,8025,2203,8097r-178,274c1953,8490,1906,8644,1906,8775r,774c1906,9644,1977,9716,2072,9716v84,,155,-72,155,-167l2227,8775v,-71,36,-143,60,-214l2465,8275v84,-119,119,-274,119,-405l2584,6025v,-202,-119,-381,-297,-488l1858,5311r-12,-12l1846,5025v226,-155,369,-429,369,-738l2215,3918v,-274,-143,-512,-369,-643l1846,2822v,-71,48,-143,119,-178l2275,2501r285,285c2632,2858,2727,2882,2810,2882v96,,179,-24,251,-96l3346,2501r310,143c3739,2679,3775,2751,3775,2822r,453c3561,3394,3406,3632,3406,3918r,369c3406,4584,3561,4846,3775,5025r,274c3775,5299,3775,5311,3763,5311r-429,226c3156,5620,3037,5823,3037,6025r,1845c3037,8025,3084,8156,3156,8275r178,286c3382,8621,3394,8692,3394,8775r,774c3394,9644,3465,9716,3561,9716v83,,154,-72,154,-167l3715,8775v,-143,-35,-274,-119,-404l3418,8097v-36,-60,-60,-131,-60,-227l3358,6025v,-71,48,-143,119,-179l3799,5692r274,285c4156,6049,4239,6085,4334,6085v84,,179,-36,251,-108l4870,5692r310,154c5251,5882,5299,5954,5299,6025r,1845c5299,7942,5263,8025,5239,8097r-178,274c4989,8490,4942,8644,4942,8775r,774c4942,9644,5013,9716,5108,9716v84,,155,-72,155,-167l5263,8775v,-71,36,-143,60,-214l5501,8275v84,-119,119,-274,119,-405l5620,6025v,-202,-119,-381,-297,-488l4894,5311r-12,-12l4882,5025v226,-155,369,-429,369,-738l5251,3918v,-274,-143,-512,-369,-643l4882,2822v,-71,48,-143,119,-178l5311,2501r286,285c5668,2858,5763,2882,5847,2882v95,,178,-24,250,-96l6382,2501r310,143c6775,2679,6811,2751,6811,2822r,453c6597,3394,6442,3632,6442,3918r,369c6442,4584,6597,4846,6811,5025r,274c6811,5299,6811,5311,6799,5311r-429,226c6192,5620,6073,5823,6073,6025r,1845c6073,8025,6120,8156,6192,8275r178,286c6418,8621,6430,8692,6430,8775r,774c6430,9644,6501,9716,6597,9716v83,,154,-72,154,-167l6751,8775v,-143,-35,-274,-119,-404l6454,8097v-36,-60,-60,-131,-60,-227l6394,6025v,-71,48,-143,119,-179l6835,5692r274,285c7192,6049,7275,6085,7371,6085v83,,178,-36,250,-108l7906,5692r310,154c8287,5882,8335,5954,8335,6025r,1845c8335,7942,8299,8025,8275,8097r-178,274c8025,8490,7978,8644,7978,8775r,774c7978,9644,8049,9716,8144,9716v84,,155,-72,155,-167l8299,8775v,-71,36,-143,60,-214l8537,8275v84,-119,119,-274,119,-405l8656,6025v,-202,-119,-381,-297,-488l7930,5311r-12,-12l7918,5025v226,-155,369,-429,369,-738l8287,3918v,-274,-143,-512,-369,-643l7918,2822v,-71,48,-143,119,-178l8347,2501r286,285c8704,2858,8799,2882,8883,2882v95,,178,-24,250,-96l9418,2501r310,143c9811,2679,9847,2751,9847,2822r,453c9633,3394,9478,3632,9478,3918r,369c9478,4584,9633,4846,9847,5025r,274c9847,5299,9847,5311,9835,5311r-428,226c9228,5620,9109,5823,9109,6025r,1845c9109,8025,9157,8156,9228,8275r179,286c9454,8621,9466,8692,9466,8775r,774c9466,9644,9538,9716,9633,9716v83,,155,-72,155,-167l9788,8775v,-143,-36,-274,-120,-404l9490,8097v-36,-60,-60,-131,-60,-227l9430,6025v,-71,48,-143,119,-179l9871,5692r274,285c10228,6049,10311,6085,10407,6085v83,,178,-36,250,-108l10942,5692r310,154c11323,5882,11371,5954,11371,6025r,1845c11371,7942,11335,8025,11312,8097r-179,274c11062,8490,11014,8644,11014,8775r,774c11014,9644,11085,9716,11181,9716v83,,154,-72,154,-167l11335,8775v,-71,36,-143,60,-214l11573,8275v84,-119,120,-274,120,-405l11693,6025v-179,-202,-298,-405,-489,-488l10776,5311r-12,-12l10764,5025v214,-155,369,-429,369,-738l11133,3918v,-405,-333,-739,-726,-739l10014,3179r,-333c10014,2632,9895,2453,9716,2346l9287,2132r-11,-24l9276,1846v214,-167,369,-429,369,-750l9645,727c9645,322,9311,,8918,l8537,c8133,,7811,322,7811,727r,369c7811,1393,7966,1667,8180,1846r,262c8180,2108,8180,2132,8168,2132r-428,214c7561,2441,7442,2632,7442,2846r,333l7037,3179r,-333c7037,2632,6918,2453,6740,2346l6311,2132r-12,-24l6299,1846v214,-167,369,-429,369,-750l6668,727c6668,322,6335,,5942,l5561,c5168,,4835,322,4835,727r,369c4835,1393,4989,1667,5204,1846r,262c5204,2108,5204,2132,5192,2132r-429,214c4585,2441,4465,2632,4465,2846r,333l4061,3179r,-333c4061,2632,3942,2453,3763,2346l3334,2132r-12,-24l3322,1846v215,-167,370,-429,370,-750l3692,727c3692,322,3358,,2965,l2584,xe" fillcolor="#ffca08 [3204]" strokecolor="#ffca08 [3204]">
                      <v:path arrowok="t" o:extrusionok="f"/>
                    </v:shape>
                  </w:pict>
                </mc:Fallback>
              </mc:AlternateContent>
            </w:r>
          </w:p>
          <w:p w14:paraId="2E409DB3" w14:textId="77777777" w:rsidR="00507942" w:rsidRPr="00D95238" w:rsidRDefault="00507942" w:rsidP="005E06D8">
            <w:pPr>
              <w:pStyle w:val="Sinespaciado"/>
              <w:jc w:val="both"/>
              <w:rPr>
                <w:rFonts w:ascii="Museo Sans 300" w:hAnsi="Museo Sans 300"/>
                <w:b w:val="0"/>
                <w:bCs w:val="0"/>
                <w:color w:val="7F7F7F" w:themeColor="text1" w:themeTint="80"/>
                <w:lang w:val="es-SV"/>
              </w:rPr>
            </w:pPr>
          </w:p>
        </w:tc>
        <w:tc>
          <w:tcPr>
            <w:tcW w:w="4652" w:type="dxa"/>
            <w:tcBorders>
              <w:top w:val="single" w:sz="12" w:space="0" w:color="FFCA08" w:themeColor="accent1"/>
              <w:left w:val="single" w:sz="12" w:space="0" w:color="FFCA08" w:themeColor="accent1"/>
              <w:bottom w:val="single" w:sz="12" w:space="0" w:color="FFCA08" w:themeColor="accent1"/>
              <w:right w:val="single" w:sz="12" w:space="0" w:color="FFCA08" w:themeColor="accent1"/>
            </w:tcBorders>
          </w:tcPr>
          <w:p w14:paraId="13564B7A" w14:textId="77777777" w:rsidR="00507942" w:rsidRDefault="00507942" w:rsidP="00507942">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rPr>
            </w:pPr>
          </w:p>
          <w:p w14:paraId="6A46D954" w14:textId="77777777" w:rsidR="00507942" w:rsidRDefault="00507942" w:rsidP="00507942">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rPr>
            </w:pPr>
          </w:p>
          <w:p w14:paraId="41437277" w14:textId="709A4B47" w:rsidR="00507942" w:rsidRPr="001B591D" w:rsidRDefault="00507942" w:rsidP="00507942">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color w:val="404040" w:themeColor="text1" w:themeTint="BF"/>
                <w:lang w:val="es-SV"/>
              </w:rPr>
            </w:pPr>
            <w:r w:rsidRPr="001B591D">
              <w:rPr>
                <w:rFonts w:ascii="Museo Sans 300" w:hAnsi="Museo Sans 300"/>
                <w:b w:val="0"/>
                <w:color w:val="404040" w:themeColor="text1" w:themeTint="BF"/>
              </w:rPr>
              <w:t>Apoyar en la ejecución del Plan de Trabajo de los 18 CODESEVI a nivel Nacional</w:t>
            </w:r>
            <w:r w:rsidRPr="001B591D">
              <w:rPr>
                <w:rFonts w:ascii="Museo Sans 300" w:hAnsi="Museo Sans 300"/>
                <w:b w:val="0"/>
                <w:color w:val="404040" w:themeColor="text1" w:themeTint="BF"/>
                <w:lang w:val="es-SV"/>
              </w:rPr>
              <w:t>.</w:t>
            </w:r>
          </w:p>
          <w:p w14:paraId="0433F248" w14:textId="77777777" w:rsidR="00507942" w:rsidRDefault="00507942"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p>
        </w:tc>
        <w:tc>
          <w:tcPr>
            <w:tcW w:w="3019" w:type="dxa"/>
            <w:tcBorders>
              <w:top w:val="single" w:sz="12" w:space="0" w:color="FFCA08" w:themeColor="accent1"/>
              <w:left w:val="single" w:sz="12" w:space="0" w:color="FFCA08" w:themeColor="accent1"/>
              <w:bottom w:val="single" w:sz="12" w:space="0" w:color="FFCA08" w:themeColor="accent1"/>
              <w:right w:val="single" w:sz="12" w:space="0" w:color="FFC000"/>
            </w:tcBorders>
          </w:tcPr>
          <w:p w14:paraId="57E25FFD" w14:textId="1A60AAD8" w:rsidR="00507942" w:rsidRDefault="00507942" w:rsidP="00576010">
            <w:pPr>
              <w:pStyle w:val="Sinespaciado"/>
              <w:ind w:left="-112"/>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r w:rsidRPr="00507942">
              <w:rPr>
                <w:rFonts w:ascii="Museo Sans 300" w:hAnsi="Museo Sans 300"/>
                <w:noProof/>
                <w:color w:val="auto"/>
                <w:lang w:val="es-SV" w:eastAsia="es-SV"/>
              </w:rPr>
              <w:drawing>
                <wp:inline distT="0" distB="0" distL="0" distR="0" wp14:anchorId="0986E5DB" wp14:editId="16CBDFEA">
                  <wp:extent cx="1917250" cy="1107440"/>
                  <wp:effectExtent l="0" t="0" r="6985" b="0"/>
                  <wp:docPr id="68"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6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24445" cy="1111596"/>
                          </a:xfrm>
                          <a:prstGeom prst="rect">
                            <a:avLst/>
                          </a:prstGeom>
                        </pic:spPr>
                      </pic:pic>
                    </a:graphicData>
                  </a:graphic>
                </wp:inline>
              </w:drawing>
            </w:r>
          </w:p>
        </w:tc>
      </w:tr>
    </w:tbl>
    <w:p w14:paraId="45667437" w14:textId="111E5727" w:rsidR="00507942" w:rsidRDefault="00507942" w:rsidP="00D82A20">
      <w:pPr>
        <w:pStyle w:val="Sinespaciado"/>
        <w:ind w:left="567"/>
        <w:jc w:val="both"/>
        <w:rPr>
          <w:rFonts w:ascii="Museo Sans 300" w:hAnsi="Museo Sans 300"/>
          <w:b/>
          <w:bCs/>
          <w:color w:val="auto"/>
        </w:rPr>
      </w:pPr>
    </w:p>
    <w:tbl>
      <w:tblPr>
        <w:tblStyle w:val="Tablaconcuadrcula1clara-nfasis1"/>
        <w:tblW w:w="9539" w:type="dxa"/>
        <w:tblInd w:w="269" w:type="dxa"/>
        <w:tblLayout w:type="fixed"/>
        <w:tblLook w:val="04A0" w:firstRow="1" w:lastRow="0" w:firstColumn="1" w:lastColumn="0" w:noHBand="0" w:noVBand="1"/>
      </w:tblPr>
      <w:tblGrid>
        <w:gridCol w:w="1868"/>
        <w:gridCol w:w="4652"/>
        <w:gridCol w:w="3019"/>
      </w:tblGrid>
      <w:tr w:rsidR="00507942" w14:paraId="629E1E91" w14:textId="77777777" w:rsidTr="00507942">
        <w:trPr>
          <w:cnfStyle w:val="100000000000" w:firstRow="1" w:lastRow="0" w:firstColumn="0" w:lastColumn="0" w:oddVBand="0" w:evenVBand="0" w:oddHBand="0" w:evenHBand="0"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1868" w:type="dxa"/>
            <w:tcBorders>
              <w:top w:val="single" w:sz="12" w:space="0" w:color="FFCA08" w:themeColor="accent1"/>
              <w:left w:val="single" w:sz="12" w:space="0" w:color="FFCA08" w:themeColor="accent1"/>
              <w:bottom w:val="single" w:sz="12" w:space="0" w:color="FFCA08" w:themeColor="accent1"/>
              <w:right w:val="single" w:sz="12" w:space="0" w:color="FFCA08" w:themeColor="accent1"/>
            </w:tcBorders>
          </w:tcPr>
          <w:p w14:paraId="34347A4F" w14:textId="6FEB11F6" w:rsidR="00507942" w:rsidRPr="00D95238" w:rsidRDefault="00507942" w:rsidP="005E06D8">
            <w:pPr>
              <w:pStyle w:val="Sinespaciado"/>
              <w:rPr>
                <w:rFonts w:ascii="Museo Sans 300" w:hAnsi="Museo Sans 300"/>
                <w:color w:val="7F7F7F" w:themeColor="text1" w:themeTint="80"/>
                <w:sz w:val="32"/>
                <w:szCs w:val="32"/>
              </w:rPr>
            </w:pPr>
            <w:r w:rsidRPr="00D95238">
              <w:rPr>
                <w:rFonts w:ascii="Museo Sans 300" w:hAnsi="Museo Sans 300"/>
                <w:color w:val="7F7F7F" w:themeColor="text1" w:themeTint="80"/>
                <w:sz w:val="32"/>
                <w:szCs w:val="32"/>
              </w:rPr>
              <w:t>1.</w:t>
            </w:r>
            <w:r>
              <w:rPr>
                <w:rFonts w:ascii="Museo Sans 300" w:hAnsi="Museo Sans 300"/>
                <w:color w:val="7F7F7F" w:themeColor="text1" w:themeTint="80"/>
                <w:sz w:val="32"/>
                <w:szCs w:val="32"/>
              </w:rPr>
              <w:t>6</w:t>
            </w:r>
            <w:r w:rsidRPr="00D95238">
              <w:rPr>
                <w:rFonts w:ascii="Museo Sans 300" w:hAnsi="Museo Sans 300"/>
                <w:color w:val="7F7F7F" w:themeColor="text1" w:themeTint="80"/>
                <w:sz w:val="32"/>
                <w:szCs w:val="32"/>
              </w:rPr>
              <w:t>.</w:t>
            </w:r>
          </w:p>
          <w:p w14:paraId="5C44F37A" w14:textId="4A5B6A84" w:rsidR="00507942" w:rsidRDefault="00507942" w:rsidP="005E06D8">
            <w:pPr>
              <w:pStyle w:val="Sinespaciado"/>
              <w:jc w:val="both"/>
              <w:rPr>
                <w:rFonts w:ascii="Museo Sans 300" w:hAnsi="Museo Sans 300"/>
                <w:color w:val="7F7F7F" w:themeColor="text1" w:themeTint="80"/>
              </w:rPr>
            </w:pPr>
            <w:r w:rsidRPr="00507942">
              <w:rPr>
                <w:rFonts w:ascii="Museo Sans 300" w:hAnsi="Museo Sans 300"/>
                <w:noProof/>
                <w:color w:val="7F7F7F" w:themeColor="text1" w:themeTint="80"/>
                <w:lang w:val="es-SV" w:eastAsia="es-SV"/>
              </w:rPr>
              <mc:AlternateContent>
                <mc:Choice Requires="wpg">
                  <w:drawing>
                    <wp:anchor distT="0" distB="0" distL="114300" distR="114300" simplePos="0" relativeHeight="251830272" behindDoc="0" locked="0" layoutInCell="1" allowOverlap="1" wp14:anchorId="2838BF74" wp14:editId="2784142D">
                      <wp:simplePos x="0" y="0"/>
                      <wp:positionH relativeFrom="column">
                        <wp:posOffset>132566</wp:posOffset>
                      </wp:positionH>
                      <wp:positionV relativeFrom="paragraph">
                        <wp:posOffset>47886</wp:posOffset>
                      </wp:positionV>
                      <wp:extent cx="823288" cy="667859"/>
                      <wp:effectExtent l="0" t="0" r="15240" b="18415"/>
                      <wp:wrapNone/>
                      <wp:docPr id="257" name="Google Shape;11150;p94"/>
                      <wp:cNvGraphicFramePr/>
                      <a:graphic xmlns:a="http://schemas.openxmlformats.org/drawingml/2006/main">
                        <a:graphicData uri="http://schemas.microsoft.com/office/word/2010/wordprocessingGroup">
                          <wpg:wgp>
                            <wpg:cNvGrpSpPr/>
                            <wpg:grpSpPr>
                              <a:xfrm>
                                <a:off x="0" y="0"/>
                                <a:ext cx="823288" cy="667859"/>
                                <a:chOff x="0" y="0"/>
                                <a:chExt cx="371395" cy="301279"/>
                              </a:xfrm>
                              <a:solidFill>
                                <a:schemeClr val="accent1"/>
                              </a:solidFill>
                            </wpg:grpSpPr>
                            <wps:wsp>
                              <wps:cNvPr id="258" name="Google Shape;11151;p94"/>
                              <wps:cNvSpPr/>
                              <wps:spPr>
                                <a:xfrm>
                                  <a:off x="0" y="0"/>
                                  <a:ext cx="371395" cy="301279"/>
                                </a:xfrm>
                                <a:custGeom>
                                  <a:avLst/>
                                  <a:gdLst/>
                                  <a:ahLst/>
                                  <a:cxnLst/>
                                  <a:rect l="l" t="t" r="r" b="b"/>
                                  <a:pathLst>
                                    <a:path w="11669" h="9466" extrusionOk="0">
                                      <a:moveTo>
                                        <a:pt x="1822" y="346"/>
                                      </a:moveTo>
                                      <a:cubicBezTo>
                                        <a:pt x="1822" y="346"/>
                                        <a:pt x="1834" y="346"/>
                                        <a:pt x="1834" y="358"/>
                                      </a:cubicBezTo>
                                      <a:lnTo>
                                        <a:pt x="1834" y="1096"/>
                                      </a:lnTo>
                                      <a:cubicBezTo>
                                        <a:pt x="1834" y="1096"/>
                                        <a:pt x="1834" y="1108"/>
                                        <a:pt x="1822" y="1108"/>
                                      </a:cubicBezTo>
                                      <a:lnTo>
                                        <a:pt x="1441" y="1108"/>
                                      </a:lnTo>
                                      <a:cubicBezTo>
                                        <a:pt x="1441" y="1108"/>
                                        <a:pt x="1429" y="1108"/>
                                        <a:pt x="1429" y="1096"/>
                                      </a:cubicBezTo>
                                      <a:lnTo>
                                        <a:pt x="1429" y="358"/>
                                      </a:lnTo>
                                      <a:lnTo>
                                        <a:pt x="1441" y="358"/>
                                      </a:lnTo>
                                      <a:lnTo>
                                        <a:pt x="1822" y="346"/>
                                      </a:lnTo>
                                      <a:close/>
                                      <a:moveTo>
                                        <a:pt x="10228" y="346"/>
                                      </a:moveTo>
                                      <a:cubicBezTo>
                                        <a:pt x="10228" y="346"/>
                                        <a:pt x="10240" y="346"/>
                                        <a:pt x="10240" y="358"/>
                                      </a:cubicBezTo>
                                      <a:lnTo>
                                        <a:pt x="10240" y="1096"/>
                                      </a:lnTo>
                                      <a:cubicBezTo>
                                        <a:pt x="10240" y="1096"/>
                                        <a:pt x="10240" y="1108"/>
                                        <a:pt x="10228" y="1108"/>
                                      </a:cubicBezTo>
                                      <a:lnTo>
                                        <a:pt x="9859" y="1108"/>
                                      </a:lnTo>
                                      <a:cubicBezTo>
                                        <a:pt x="9859" y="1108"/>
                                        <a:pt x="9835" y="1108"/>
                                        <a:pt x="9835" y="1096"/>
                                      </a:cubicBezTo>
                                      <a:lnTo>
                                        <a:pt x="9835" y="358"/>
                                      </a:lnTo>
                                      <a:lnTo>
                                        <a:pt x="9859" y="358"/>
                                      </a:lnTo>
                                      <a:lnTo>
                                        <a:pt x="10228" y="346"/>
                                      </a:lnTo>
                                      <a:close/>
                                      <a:moveTo>
                                        <a:pt x="10966" y="1096"/>
                                      </a:moveTo>
                                      <a:cubicBezTo>
                                        <a:pt x="11180" y="1096"/>
                                        <a:pt x="11347" y="1251"/>
                                        <a:pt x="11347" y="1465"/>
                                      </a:cubicBezTo>
                                      <a:lnTo>
                                        <a:pt x="11347" y="8775"/>
                                      </a:lnTo>
                                      <a:cubicBezTo>
                                        <a:pt x="11323" y="8978"/>
                                        <a:pt x="11168" y="9144"/>
                                        <a:pt x="10954" y="9144"/>
                                      </a:cubicBezTo>
                                      <a:lnTo>
                                        <a:pt x="715" y="9144"/>
                                      </a:lnTo>
                                      <a:cubicBezTo>
                                        <a:pt x="512" y="9144"/>
                                        <a:pt x="346" y="8978"/>
                                        <a:pt x="346" y="8775"/>
                                      </a:cubicBezTo>
                                      <a:lnTo>
                                        <a:pt x="346" y="1465"/>
                                      </a:lnTo>
                                      <a:cubicBezTo>
                                        <a:pt x="346" y="1251"/>
                                        <a:pt x="512" y="1096"/>
                                        <a:pt x="715" y="1096"/>
                                      </a:cubicBezTo>
                                      <a:lnTo>
                                        <a:pt x="1084" y="1096"/>
                                      </a:lnTo>
                                      <a:lnTo>
                                        <a:pt x="1084" y="1108"/>
                                      </a:lnTo>
                                      <a:cubicBezTo>
                                        <a:pt x="1084" y="1298"/>
                                        <a:pt x="1250" y="1465"/>
                                        <a:pt x="1441" y="1465"/>
                                      </a:cubicBezTo>
                                      <a:lnTo>
                                        <a:pt x="1822" y="1465"/>
                                      </a:lnTo>
                                      <a:cubicBezTo>
                                        <a:pt x="2012" y="1465"/>
                                        <a:pt x="2179" y="1298"/>
                                        <a:pt x="2179" y="1108"/>
                                      </a:cubicBezTo>
                                      <a:lnTo>
                                        <a:pt x="2179" y="1096"/>
                                      </a:lnTo>
                                      <a:lnTo>
                                        <a:pt x="9513" y="1096"/>
                                      </a:lnTo>
                                      <a:lnTo>
                                        <a:pt x="9513" y="1108"/>
                                      </a:lnTo>
                                      <a:cubicBezTo>
                                        <a:pt x="9513" y="1298"/>
                                        <a:pt x="9680" y="1465"/>
                                        <a:pt x="9871" y="1465"/>
                                      </a:cubicBezTo>
                                      <a:lnTo>
                                        <a:pt x="10240" y="1465"/>
                                      </a:lnTo>
                                      <a:cubicBezTo>
                                        <a:pt x="10430" y="1465"/>
                                        <a:pt x="10597" y="1298"/>
                                        <a:pt x="10597" y="1108"/>
                                      </a:cubicBezTo>
                                      <a:lnTo>
                                        <a:pt x="10597" y="1096"/>
                                      </a:lnTo>
                                      <a:close/>
                                      <a:moveTo>
                                        <a:pt x="1441" y="0"/>
                                      </a:moveTo>
                                      <a:cubicBezTo>
                                        <a:pt x="1250" y="0"/>
                                        <a:pt x="1084" y="167"/>
                                        <a:pt x="1084" y="358"/>
                                      </a:cubicBezTo>
                                      <a:lnTo>
                                        <a:pt x="1084" y="739"/>
                                      </a:lnTo>
                                      <a:lnTo>
                                        <a:pt x="715" y="739"/>
                                      </a:lnTo>
                                      <a:cubicBezTo>
                                        <a:pt x="310" y="739"/>
                                        <a:pt x="0" y="1060"/>
                                        <a:pt x="0" y="1453"/>
                                      </a:cubicBezTo>
                                      <a:lnTo>
                                        <a:pt x="0" y="8752"/>
                                      </a:lnTo>
                                      <a:cubicBezTo>
                                        <a:pt x="0" y="9156"/>
                                        <a:pt x="334" y="9466"/>
                                        <a:pt x="715" y="9466"/>
                                      </a:cubicBezTo>
                                      <a:lnTo>
                                        <a:pt x="10954" y="9466"/>
                                      </a:lnTo>
                                      <a:cubicBezTo>
                                        <a:pt x="11359" y="9466"/>
                                        <a:pt x="11668" y="9144"/>
                                        <a:pt x="11668" y="8752"/>
                                      </a:cubicBezTo>
                                      <a:lnTo>
                                        <a:pt x="11668" y="1453"/>
                                      </a:lnTo>
                                      <a:cubicBezTo>
                                        <a:pt x="11668" y="1060"/>
                                        <a:pt x="11359" y="739"/>
                                        <a:pt x="10954" y="739"/>
                                      </a:cubicBezTo>
                                      <a:lnTo>
                                        <a:pt x="10585" y="739"/>
                                      </a:lnTo>
                                      <a:lnTo>
                                        <a:pt x="10585" y="358"/>
                                      </a:lnTo>
                                      <a:cubicBezTo>
                                        <a:pt x="10585" y="167"/>
                                        <a:pt x="10418" y="0"/>
                                        <a:pt x="10228" y="0"/>
                                      </a:cubicBezTo>
                                      <a:lnTo>
                                        <a:pt x="9859" y="0"/>
                                      </a:lnTo>
                                      <a:cubicBezTo>
                                        <a:pt x="9656" y="0"/>
                                        <a:pt x="9490" y="167"/>
                                        <a:pt x="9490" y="358"/>
                                      </a:cubicBezTo>
                                      <a:lnTo>
                                        <a:pt x="9490" y="739"/>
                                      </a:lnTo>
                                      <a:lnTo>
                                        <a:pt x="2179" y="739"/>
                                      </a:lnTo>
                                      <a:lnTo>
                                        <a:pt x="2179" y="358"/>
                                      </a:lnTo>
                                      <a:cubicBezTo>
                                        <a:pt x="2179" y="167"/>
                                        <a:pt x="2012" y="0"/>
                                        <a:pt x="1822" y="0"/>
                                      </a:cubicBezTo>
                                      <a:close/>
                                    </a:path>
                                  </a:pathLst>
                                </a:custGeom>
                                <a:grpFill/>
                                <a:ln>
                                  <a:solidFill>
                                    <a:schemeClr val="accent1"/>
                                  </a:solidFill>
                                </a:ln>
                              </wps:spPr>
                              <wps:bodyPr spcFirstLastPara="1" wrap="square" lIns="91425" tIns="91425" rIns="91425" bIns="91425" anchor="ctr" anchorCtr="0">
                                <a:noAutofit/>
                              </wps:bodyPr>
                            </wps:wsp>
                            <wps:wsp>
                              <wps:cNvPr id="259" name="Google Shape;11152;p94"/>
                              <wps:cNvSpPr/>
                              <wps:spPr>
                                <a:xfrm>
                                  <a:off x="23871" y="58339"/>
                                  <a:ext cx="324418" cy="10662"/>
                                </a:xfrm>
                                <a:custGeom>
                                  <a:avLst/>
                                  <a:gdLst/>
                                  <a:ahLst/>
                                  <a:cxnLst/>
                                  <a:rect l="l" t="t" r="r" b="b"/>
                                  <a:pathLst>
                                    <a:path w="10193" h="335" extrusionOk="0">
                                      <a:moveTo>
                                        <a:pt x="155" y="1"/>
                                      </a:moveTo>
                                      <a:cubicBezTo>
                                        <a:pt x="72" y="1"/>
                                        <a:pt x="0" y="72"/>
                                        <a:pt x="0" y="168"/>
                                      </a:cubicBezTo>
                                      <a:cubicBezTo>
                                        <a:pt x="0" y="251"/>
                                        <a:pt x="72" y="334"/>
                                        <a:pt x="155" y="334"/>
                                      </a:cubicBezTo>
                                      <a:lnTo>
                                        <a:pt x="10025" y="334"/>
                                      </a:lnTo>
                                      <a:cubicBezTo>
                                        <a:pt x="10121" y="334"/>
                                        <a:pt x="10192" y="251"/>
                                        <a:pt x="10192" y="168"/>
                                      </a:cubicBezTo>
                                      <a:cubicBezTo>
                                        <a:pt x="10192" y="72"/>
                                        <a:pt x="10121" y="1"/>
                                        <a:pt x="10025" y="1"/>
                                      </a:cubicBezTo>
                                      <a:close/>
                                    </a:path>
                                  </a:pathLst>
                                </a:custGeom>
                                <a:grpFill/>
                                <a:ln>
                                  <a:solidFill>
                                    <a:schemeClr val="accent1"/>
                                  </a:solidFill>
                                </a:ln>
                              </wps:spPr>
                              <wps:bodyPr spcFirstLastPara="1" wrap="square" lIns="91425" tIns="91425" rIns="91425" bIns="91425" anchor="ctr" anchorCtr="0">
                                <a:noAutofit/>
                              </wps:bodyPr>
                            </wps:wsp>
                            <wps:wsp>
                              <wps:cNvPr id="260" name="Google Shape;11153;p94"/>
                              <wps:cNvSpPr/>
                              <wps:spPr>
                                <a:xfrm>
                                  <a:off x="40930" y="104967"/>
                                  <a:ext cx="45481" cy="10248"/>
                                </a:xfrm>
                                <a:custGeom>
                                  <a:avLst/>
                                  <a:gdLst/>
                                  <a:ahLst/>
                                  <a:cxnLst/>
                                  <a:rect l="l" t="t" r="r" b="b"/>
                                  <a:pathLst>
                                    <a:path w="1429" h="322" extrusionOk="0">
                                      <a:moveTo>
                                        <a:pt x="155" y="0"/>
                                      </a:moveTo>
                                      <a:cubicBezTo>
                                        <a:pt x="72" y="0"/>
                                        <a:pt x="0" y="72"/>
                                        <a:pt x="0" y="155"/>
                                      </a:cubicBezTo>
                                      <a:cubicBezTo>
                                        <a:pt x="0" y="250"/>
                                        <a:pt x="72" y="322"/>
                                        <a:pt x="155" y="322"/>
                                      </a:cubicBezTo>
                                      <a:lnTo>
                                        <a:pt x="1262" y="322"/>
                                      </a:lnTo>
                                      <a:cubicBezTo>
                                        <a:pt x="1346" y="322"/>
                                        <a:pt x="1429" y="250"/>
                                        <a:pt x="1429" y="155"/>
                                      </a:cubicBezTo>
                                      <a:cubicBezTo>
                                        <a:pt x="1429" y="72"/>
                                        <a:pt x="1346" y="0"/>
                                        <a:pt x="1262" y="0"/>
                                      </a:cubicBezTo>
                                      <a:close/>
                                    </a:path>
                                  </a:pathLst>
                                </a:custGeom>
                                <a:grpFill/>
                                <a:ln>
                                  <a:solidFill>
                                    <a:schemeClr val="accent1"/>
                                  </a:solidFill>
                                </a:ln>
                              </wps:spPr>
                              <wps:bodyPr spcFirstLastPara="1" wrap="square" lIns="91425" tIns="91425" rIns="91425" bIns="91425" anchor="ctr" anchorCtr="0">
                                <a:noAutofit/>
                              </wps:bodyPr>
                            </wps:wsp>
                            <wps:wsp>
                              <wps:cNvPr id="261" name="Google Shape;11154;p94"/>
                              <wps:cNvSpPr/>
                              <wps:spPr>
                                <a:xfrm>
                                  <a:off x="122409" y="104967"/>
                                  <a:ext cx="45481" cy="10248"/>
                                </a:xfrm>
                                <a:custGeom>
                                  <a:avLst/>
                                  <a:gdLst/>
                                  <a:ahLst/>
                                  <a:cxnLst/>
                                  <a:rect l="l" t="t" r="r" b="b"/>
                                  <a:pathLst>
                                    <a:path w="1429" h="322" extrusionOk="0">
                                      <a:moveTo>
                                        <a:pt x="155" y="0"/>
                                      </a:moveTo>
                                      <a:cubicBezTo>
                                        <a:pt x="71" y="0"/>
                                        <a:pt x="0" y="72"/>
                                        <a:pt x="0" y="155"/>
                                      </a:cubicBezTo>
                                      <a:cubicBezTo>
                                        <a:pt x="0" y="250"/>
                                        <a:pt x="71" y="322"/>
                                        <a:pt x="155" y="322"/>
                                      </a:cubicBezTo>
                                      <a:lnTo>
                                        <a:pt x="1262" y="322"/>
                                      </a:lnTo>
                                      <a:cubicBezTo>
                                        <a:pt x="1345" y="322"/>
                                        <a:pt x="1429" y="250"/>
                                        <a:pt x="1429" y="155"/>
                                      </a:cubicBezTo>
                                      <a:cubicBezTo>
                                        <a:pt x="1429" y="72"/>
                                        <a:pt x="1345" y="0"/>
                                        <a:pt x="1262" y="0"/>
                                      </a:cubicBezTo>
                                      <a:close/>
                                    </a:path>
                                  </a:pathLst>
                                </a:custGeom>
                                <a:grpFill/>
                                <a:ln>
                                  <a:solidFill>
                                    <a:schemeClr val="accent1"/>
                                  </a:solidFill>
                                </a:ln>
                              </wps:spPr>
                              <wps:bodyPr spcFirstLastPara="1" wrap="square" lIns="91425" tIns="91425" rIns="91425" bIns="91425" anchor="ctr" anchorCtr="0">
                                <a:noAutofit/>
                              </wps:bodyPr>
                            </wps:wsp>
                            <wps:wsp>
                              <wps:cNvPr id="262" name="Google Shape;11155;p94"/>
                              <wps:cNvSpPr/>
                              <wps:spPr>
                                <a:xfrm>
                                  <a:off x="285334" y="104967"/>
                                  <a:ext cx="45131" cy="10248"/>
                                </a:xfrm>
                                <a:custGeom>
                                  <a:avLst/>
                                  <a:gdLst/>
                                  <a:ahLst/>
                                  <a:cxnLst/>
                                  <a:rect l="l" t="t" r="r" b="b"/>
                                  <a:pathLst>
                                    <a:path w="1418" h="322" extrusionOk="0">
                                      <a:moveTo>
                                        <a:pt x="155" y="0"/>
                                      </a:moveTo>
                                      <a:cubicBezTo>
                                        <a:pt x="72" y="0"/>
                                        <a:pt x="1" y="72"/>
                                        <a:pt x="1" y="155"/>
                                      </a:cubicBezTo>
                                      <a:cubicBezTo>
                                        <a:pt x="1" y="250"/>
                                        <a:pt x="72" y="322"/>
                                        <a:pt x="155" y="322"/>
                                      </a:cubicBezTo>
                                      <a:lnTo>
                                        <a:pt x="1263" y="322"/>
                                      </a:lnTo>
                                      <a:cubicBezTo>
                                        <a:pt x="1346" y="322"/>
                                        <a:pt x="1418" y="250"/>
                                        <a:pt x="1418" y="155"/>
                                      </a:cubicBezTo>
                                      <a:cubicBezTo>
                                        <a:pt x="1418" y="72"/>
                                        <a:pt x="1346" y="0"/>
                                        <a:pt x="1263" y="0"/>
                                      </a:cubicBezTo>
                                      <a:close/>
                                    </a:path>
                                  </a:pathLst>
                                </a:custGeom>
                                <a:grpFill/>
                                <a:ln>
                                  <a:solidFill>
                                    <a:schemeClr val="accent1"/>
                                  </a:solidFill>
                                </a:ln>
                              </wps:spPr>
                              <wps:bodyPr spcFirstLastPara="1" wrap="square" lIns="91425" tIns="91425" rIns="91425" bIns="91425" anchor="ctr" anchorCtr="0">
                                <a:noAutofit/>
                              </wps:bodyPr>
                            </wps:wsp>
                            <wps:wsp>
                              <wps:cNvPr id="263" name="Google Shape;11156;p94"/>
                              <wps:cNvSpPr/>
                              <wps:spPr>
                                <a:xfrm>
                                  <a:off x="40930" y="151562"/>
                                  <a:ext cx="45481" cy="10662"/>
                                </a:xfrm>
                                <a:custGeom>
                                  <a:avLst/>
                                  <a:gdLst/>
                                  <a:ahLst/>
                                  <a:cxnLst/>
                                  <a:rect l="l" t="t" r="r" b="b"/>
                                  <a:pathLst>
                                    <a:path w="1429" h="335" extrusionOk="0">
                                      <a:moveTo>
                                        <a:pt x="155" y="1"/>
                                      </a:moveTo>
                                      <a:cubicBezTo>
                                        <a:pt x="72" y="1"/>
                                        <a:pt x="0" y="84"/>
                                        <a:pt x="0" y="168"/>
                                      </a:cubicBezTo>
                                      <a:cubicBezTo>
                                        <a:pt x="0" y="263"/>
                                        <a:pt x="72" y="334"/>
                                        <a:pt x="155" y="334"/>
                                      </a:cubicBezTo>
                                      <a:lnTo>
                                        <a:pt x="1262" y="334"/>
                                      </a:lnTo>
                                      <a:cubicBezTo>
                                        <a:pt x="1346" y="334"/>
                                        <a:pt x="1429" y="263"/>
                                        <a:pt x="1429" y="168"/>
                                      </a:cubicBezTo>
                                      <a:cubicBezTo>
                                        <a:pt x="1429" y="84"/>
                                        <a:pt x="1346" y="1"/>
                                        <a:pt x="1262" y="1"/>
                                      </a:cubicBezTo>
                                      <a:close/>
                                    </a:path>
                                  </a:pathLst>
                                </a:custGeom>
                                <a:grpFill/>
                                <a:ln>
                                  <a:solidFill>
                                    <a:schemeClr val="accent1"/>
                                  </a:solidFill>
                                </a:ln>
                              </wps:spPr>
                              <wps:bodyPr spcFirstLastPara="1" wrap="square" lIns="91425" tIns="91425" rIns="91425" bIns="91425" anchor="ctr" anchorCtr="0">
                                <a:noAutofit/>
                              </wps:bodyPr>
                            </wps:wsp>
                            <wps:wsp>
                              <wps:cNvPr id="264" name="Google Shape;11157;p94"/>
                              <wps:cNvSpPr/>
                              <wps:spPr>
                                <a:xfrm>
                                  <a:off x="203855" y="151562"/>
                                  <a:ext cx="45513" cy="10662"/>
                                </a:xfrm>
                                <a:custGeom>
                                  <a:avLst/>
                                  <a:gdLst/>
                                  <a:ahLst/>
                                  <a:cxnLst/>
                                  <a:rect l="l" t="t" r="r" b="b"/>
                                  <a:pathLst>
                                    <a:path w="1430" h="335" extrusionOk="0">
                                      <a:moveTo>
                                        <a:pt x="156" y="1"/>
                                      </a:moveTo>
                                      <a:cubicBezTo>
                                        <a:pt x="72" y="1"/>
                                        <a:pt x="1" y="84"/>
                                        <a:pt x="1" y="168"/>
                                      </a:cubicBezTo>
                                      <a:cubicBezTo>
                                        <a:pt x="1" y="263"/>
                                        <a:pt x="72" y="334"/>
                                        <a:pt x="156" y="334"/>
                                      </a:cubicBezTo>
                                      <a:lnTo>
                                        <a:pt x="1263" y="334"/>
                                      </a:lnTo>
                                      <a:cubicBezTo>
                                        <a:pt x="1346" y="334"/>
                                        <a:pt x="1430" y="263"/>
                                        <a:pt x="1430" y="168"/>
                                      </a:cubicBezTo>
                                      <a:cubicBezTo>
                                        <a:pt x="1430" y="84"/>
                                        <a:pt x="1346" y="1"/>
                                        <a:pt x="1263" y="1"/>
                                      </a:cubicBezTo>
                                      <a:close/>
                                    </a:path>
                                  </a:pathLst>
                                </a:custGeom>
                                <a:grpFill/>
                                <a:ln>
                                  <a:solidFill>
                                    <a:schemeClr val="accent1"/>
                                  </a:solidFill>
                                </a:ln>
                              </wps:spPr>
                              <wps:bodyPr spcFirstLastPara="1" wrap="square" lIns="91425" tIns="91425" rIns="91425" bIns="91425" anchor="ctr" anchorCtr="0">
                                <a:noAutofit/>
                              </wps:bodyPr>
                            </wps:wsp>
                            <wps:wsp>
                              <wps:cNvPr id="265" name="Google Shape;11158;p94"/>
                              <wps:cNvSpPr/>
                              <wps:spPr>
                                <a:xfrm>
                                  <a:off x="40930" y="198189"/>
                                  <a:ext cx="45481" cy="10248"/>
                                </a:xfrm>
                                <a:custGeom>
                                  <a:avLst/>
                                  <a:gdLst/>
                                  <a:ahLst/>
                                  <a:cxnLst/>
                                  <a:rect l="l" t="t" r="r" b="b"/>
                                  <a:pathLst>
                                    <a:path w="1429" h="322" extrusionOk="0">
                                      <a:moveTo>
                                        <a:pt x="155" y="0"/>
                                      </a:moveTo>
                                      <a:cubicBezTo>
                                        <a:pt x="72" y="0"/>
                                        <a:pt x="0" y="72"/>
                                        <a:pt x="0" y="167"/>
                                      </a:cubicBezTo>
                                      <a:cubicBezTo>
                                        <a:pt x="0" y="250"/>
                                        <a:pt x="72" y="322"/>
                                        <a:pt x="155" y="322"/>
                                      </a:cubicBezTo>
                                      <a:lnTo>
                                        <a:pt x="1262" y="322"/>
                                      </a:lnTo>
                                      <a:cubicBezTo>
                                        <a:pt x="1346" y="322"/>
                                        <a:pt x="1429" y="250"/>
                                        <a:pt x="1429" y="167"/>
                                      </a:cubicBezTo>
                                      <a:cubicBezTo>
                                        <a:pt x="1429" y="72"/>
                                        <a:pt x="1346" y="0"/>
                                        <a:pt x="1262" y="0"/>
                                      </a:cubicBezTo>
                                      <a:close/>
                                    </a:path>
                                  </a:pathLst>
                                </a:custGeom>
                                <a:grpFill/>
                                <a:ln>
                                  <a:solidFill>
                                    <a:schemeClr val="accent1"/>
                                  </a:solidFill>
                                </a:ln>
                              </wps:spPr>
                              <wps:bodyPr spcFirstLastPara="1" wrap="square" lIns="91425" tIns="91425" rIns="91425" bIns="91425" anchor="ctr" anchorCtr="0">
                                <a:noAutofit/>
                              </wps:bodyPr>
                            </wps:wsp>
                            <wps:wsp>
                              <wps:cNvPr id="266" name="Google Shape;11159;p94"/>
                              <wps:cNvSpPr/>
                              <wps:spPr>
                                <a:xfrm>
                                  <a:off x="122409" y="198189"/>
                                  <a:ext cx="45481" cy="10248"/>
                                </a:xfrm>
                                <a:custGeom>
                                  <a:avLst/>
                                  <a:gdLst/>
                                  <a:ahLst/>
                                  <a:cxnLst/>
                                  <a:rect l="l" t="t" r="r" b="b"/>
                                  <a:pathLst>
                                    <a:path w="1429" h="322" extrusionOk="0">
                                      <a:moveTo>
                                        <a:pt x="155" y="0"/>
                                      </a:moveTo>
                                      <a:cubicBezTo>
                                        <a:pt x="71" y="0"/>
                                        <a:pt x="0" y="72"/>
                                        <a:pt x="0" y="167"/>
                                      </a:cubicBezTo>
                                      <a:cubicBezTo>
                                        <a:pt x="0" y="250"/>
                                        <a:pt x="71" y="322"/>
                                        <a:pt x="155" y="322"/>
                                      </a:cubicBezTo>
                                      <a:lnTo>
                                        <a:pt x="1262" y="322"/>
                                      </a:lnTo>
                                      <a:cubicBezTo>
                                        <a:pt x="1345" y="322"/>
                                        <a:pt x="1429" y="250"/>
                                        <a:pt x="1429" y="167"/>
                                      </a:cubicBezTo>
                                      <a:cubicBezTo>
                                        <a:pt x="1429" y="72"/>
                                        <a:pt x="1345" y="0"/>
                                        <a:pt x="1262" y="0"/>
                                      </a:cubicBezTo>
                                      <a:close/>
                                    </a:path>
                                  </a:pathLst>
                                </a:custGeom>
                                <a:grpFill/>
                                <a:ln>
                                  <a:solidFill>
                                    <a:schemeClr val="accent1"/>
                                  </a:solidFill>
                                </a:ln>
                              </wps:spPr>
                              <wps:bodyPr spcFirstLastPara="1" wrap="square" lIns="91425" tIns="91425" rIns="91425" bIns="91425" anchor="ctr" anchorCtr="0">
                                <a:noAutofit/>
                              </wps:bodyPr>
                            </wps:wsp>
                            <wps:wsp>
                              <wps:cNvPr id="267" name="Google Shape;11160;p94"/>
                              <wps:cNvSpPr/>
                              <wps:spPr>
                                <a:xfrm>
                                  <a:off x="285334" y="198189"/>
                                  <a:ext cx="45131" cy="10248"/>
                                </a:xfrm>
                                <a:custGeom>
                                  <a:avLst/>
                                  <a:gdLst/>
                                  <a:ahLst/>
                                  <a:cxnLst/>
                                  <a:rect l="l" t="t" r="r" b="b"/>
                                  <a:pathLst>
                                    <a:path w="1418" h="322" extrusionOk="0">
                                      <a:moveTo>
                                        <a:pt x="155" y="0"/>
                                      </a:moveTo>
                                      <a:cubicBezTo>
                                        <a:pt x="72" y="0"/>
                                        <a:pt x="1" y="72"/>
                                        <a:pt x="1" y="167"/>
                                      </a:cubicBezTo>
                                      <a:cubicBezTo>
                                        <a:pt x="1" y="250"/>
                                        <a:pt x="72" y="322"/>
                                        <a:pt x="155" y="322"/>
                                      </a:cubicBezTo>
                                      <a:lnTo>
                                        <a:pt x="1263" y="322"/>
                                      </a:lnTo>
                                      <a:cubicBezTo>
                                        <a:pt x="1346" y="322"/>
                                        <a:pt x="1418" y="250"/>
                                        <a:pt x="1418" y="167"/>
                                      </a:cubicBezTo>
                                      <a:cubicBezTo>
                                        <a:pt x="1418" y="72"/>
                                        <a:pt x="1346" y="0"/>
                                        <a:pt x="1263" y="0"/>
                                      </a:cubicBezTo>
                                      <a:close/>
                                    </a:path>
                                  </a:pathLst>
                                </a:custGeom>
                                <a:grpFill/>
                                <a:ln>
                                  <a:solidFill>
                                    <a:schemeClr val="accent1"/>
                                  </a:solidFill>
                                </a:ln>
                              </wps:spPr>
                              <wps:bodyPr spcFirstLastPara="1" wrap="square" lIns="91425" tIns="91425" rIns="91425" bIns="91425" anchor="ctr" anchorCtr="0">
                                <a:noAutofit/>
                              </wps:bodyPr>
                            </wps:wsp>
                            <wps:wsp>
                              <wps:cNvPr id="268" name="Google Shape;11161;p94"/>
                              <wps:cNvSpPr/>
                              <wps:spPr>
                                <a:xfrm>
                                  <a:off x="122409" y="244403"/>
                                  <a:ext cx="45481" cy="10662"/>
                                </a:xfrm>
                                <a:custGeom>
                                  <a:avLst/>
                                  <a:gdLst/>
                                  <a:ahLst/>
                                  <a:cxnLst/>
                                  <a:rect l="l" t="t" r="r" b="b"/>
                                  <a:pathLst>
                                    <a:path w="1429" h="335" extrusionOk="0">
                                      <a:moveTo>
                                        <a:pt x="155" y="1"/>
                                      </a:moveTo>
                                      <a:cubicBezTo>
                                        <a:pt x="71" y="1"/>
                                        <a:pt x="0" y="84"/>
                                        <a:pt x="0" y="168"/>
                                      </a:cubicBezTo>
                                      <a:cubicBezTo>
                                        <a:pt x="0" y="263"/>
                                        <a:pt x="71" y="334"/>
                                        <a:pt x="155" y="334"/>
                                      </a:cubicBezTo>
                                      <a:lnTo>
                                        <a:pt x="1262" y="334"/>
                                      </a:lnTo>
                                      <a:cubicBezTo>
                                        <a:pt x="1345" y="334"/>
                                        <a:pt x="1429" y="263"/>
                                        <a:pt x="1429" y="168"/>
                                      </a:cubicBezTo>
                                      <a:cubicBezTo>
                                        <a:pt x="1429" y="84"/>
                                        <a:pt x="1345" y="1"/>
                                        <a:pt x="1262" y="1"/>
                                      </a:cubicBezTo>
                                      <a:close/>
                                    </a:path>
                                  </a:pathLst>
                                </a:custGeom>
                                <a:grpFill/>
                                <a:ln>
                                  <a:solidFill>
                                    <a:schemeClr val="accent1"/>
                                  </a:solidFill>
                                </a:ln>
                              </wps:spPr>
                              <wps:bodyPr spcFirstLastPara="1" wrap="square" lIns="91425" tIns="91425" rIns="91425" bIns="91425" anchor="ctr" anchorCtr="0">
                                <a:noAutofit/>
                              </wps:bodyPr>
                            </wps:wsp>
                            <wps:wsp>
                              <wps:cNvPr id="269" name="Google Shape;11162;p94"/>
                              <wps:cNvSpPr/>
                              <wps:spPr>
                                <a:xfrm>
                                  <a:off x="203855" y="244403"/>
                                  <a:ext cx="45513" cy="10662"/>
                                </a:xfrm>
                                <a:custGeom>
                                  <a:avLst/>
                                  <a:gdLst/>
                                  <a:ahLst/>
                                  <a:cxnLst/>
                                  <a:rect l="l" t="t" r="r" b="b"/>
                                  <a:pathLst>
                                    <a:path w="1430" h="335" extrusionOk="0">
                                      <a:moveTo>
                                        <a:pt x="156" y="1"/>
                                      </a:moveTo>
                                      <a:cubicBezTo>
                                        <a:pt x="72" y="1"/>
                                        <a:pt x="1" y="84"/>
                                        <a:pt x="1" y="168"/>
                                      </a:cubicBezTo>
                                      <a:cubicBezTo>
                                        <a:pt x="1" y="263"/>
                                        <a:pt x="72" y="334"/>
                                        <a:pt x="156" y="334"/>
                                      </a:cubicBezTo>
                                      <a:lnTo>
                                        <a:pt x="1263" y="334"/>
                                      </a:lnTo>
                                      <a:cubicBezTo>
                                        <a:pt x="1346" y="334"/>
                                        <a:pt x="1430" y="263"/>
                                        <a:pt x="1430" y="168"/>
                                      </a:cubicBezTo>
                                      <a:cubicBezTo>
                                        <a:pt x="1430" y="84"/>
                                        <a:pt x="1346" y="1"/>
                                        <a:pt x="1263" y="1"/>
                                      </a:cubicBezTo>
                                      <a:close/>
                                    </a:path>
                                  </a:pathLst>
                                </a:custGeom>
                                <a:grpFill/>
                                <a:ln>
                                  <a:solidFill>
                                    <a:schemeClr val="accent1"/>
                                  </a:solidFill>
                                </a:ln>
                              </wps:spPr>
                              <wps:bodyPr spcFirstLastPara="1" wrap="square" lIns="91425" tIns="91425" rIns="91425" bIns="91425" anchor="ctr" anchorCtr="0">
                                <a:noAutofit/>
                              </wps:bodyPr>
                            </wps:wsp>
                            <wps:wsp>
                              <wps:cNvPr id="270" name="Google Shape;11163;p94"/>
                              <wps:cNvSpPr/>
                              <wps:spPr>
                                <a:xfrm>
                                  <a:off x="285334" y="244403"/>
                                  <a:ext cx="45131" cy="10662"/>
                                </a:xfrm>
                                <a:custGeom>
                                  <a:avLst/>
                                  <a:gdLst/>
                                  <a:ahLst/>
                                  <a:cxnLst/>
                                  <a:rect l="l" t="t" r="r" b="b"/>
                                  <a:pathLst>
                                    <a:path w="1418" h="335" extrusionOk="0">
                                      <a:moveTo>
                                        <a:pt x="155" y="1"/>
                                      </a:moveTo>
                                      <a:cubicBezTo>
                                        <a:pt x="72" y="1"/>
                                        <a:pt x="1" y="84"/>
                                        <a:pt x="1" y="168"/>
                                      </a:cubicBezTo>
                                      <a:cubicBezTo>
                                        <a:pt x="1" y="263"/>
                                        <a:pt x="72" y="334"/>
                                        <a:pt x="155" y="334"/>
                                      </a:cubicBezTo>
                                      <a:lnTo>
                                        <a:pt x="1263" y="334"/>
                                      </a:lnTo>
                                      <a:cubicBezTo>
                                        <a:pt x="1346" y="334"/>
                                        <a:pt x="1418" y="263"/>
                                        <a:pt x="1418" y="168"/>
                                      </a:cubicBezTo>
                                      <a:cubicBezTo>
                                        <a:pt x="1418" y="84"/>
                                        <a:pt x="1346" y="1"/>
                                        <a:pt x="1263" y="1"/>
                                      </a:cubicBezTo>
                                      <a:close/>
                                    </a:path>
                                  </a:pathLst>
                                </a:custGeom>
                                <a:grpFill/>
                                <a:ln>
                                  <a:solidFill>
                                    <a:schemeClr val="accent1"/>
                                  </a:solidFill>
                                </a:ln>
                              </wps:spPr>
                              <wps:bodyPr spcFirstLastPara="1" wrap="square" lIns="91425" tIns="91425" rIns="91425" bIns="91425" anchor="ctr" anchorCtr="0">
                                <a:noAutofit/>
                              </wps:bodyPr>
                            </wps:wsp>
                            <wps:wsp>
                              <wps:cNvPr id="271" name="Google Shape;11164;p94"/>
                              <wps:cNvSpPr/>
                              <wps:spPr>
                                <a:xfrm>
                                  <a:off x="122409" y="139913"/>
                                  <a:ext cx="46245" cy="34055"/>
                                </a:xfrm>
                                <a:custGeom>
                                  <a:avLst/>
                                  <a:gdLst/>
                                  <a:ahLst/>
                                  <a:cxnLst/>
                                  <a:rect l="l" t="t" r="r" b="b"/>
                                  <a:pathLst>
                                    <a:path w="1453" h="1070" extrusionOk="0">
                                      <a:moveTo>
                                        <a:pt x="1262" y="1"/>
                                      </a:moveTo>
                                      <a:cubicBezTo>
                                        <a:pt x="1217" y="1"/>
                                        <a:pt x="1173" y="16"/>
                                        <a:pt x="1143" y="45"/>
                                      </a:cubicBezTo>
                                      <a:lnTo>
                                        <a:pt x="536" y="653"/>
                                      </a:lnTo>
                                      <a:lnTo>
                                        <a:pt x="298" y="415"/>
                                      </a:lnTo>
                                      <a:cubicBezTo>
                                        <a:pt x="268" y="385"/>
                                        <a:pt x="223" y="370"/>
                                        <a:pt x="179" y="370"/>
                                      </a:cubicBezTo>
                                      <a:cubicBezTo>
                                        <a:pt x="134" y="370"/>
                                        <a:pt x="89" y="385"/>
                                        <a:pt x="60" y="415"/>
                                      </a:cubicBezTo>
                                      <a:cubicBezTo>
                                        <a:pt x="0" y="474"/>
                                        <a:pt x="0" y="593"/>
                                        <a:pt x="60" y="653"/>
                                      </a:cubicBezTo>
                                      <a:lnTo>
                                        <a:pt x="429" y="1022"/>
                                      </a:lnTo>
                                      <a:cubicBezTo>
                                        <a:pt x="452" y="1057"/>
                                        <a:pt x="500" y="1069"/>
                                        <a:pt x="548" y="1069"/>
                                      </a:cubicBezTo>
                                      <a:cubicBezTo>
                                        <a:pt x="595" y="1069"/>
                                        <a:pt x="631" y="1057"/>
                                        <a:pt x="667" y="1022"/>
                                      </a:cubicBezTo>
                                      <a:lnTo>
                                        <a:pt x="1393" y="295"/>
                                      </a:lnTo>
                                      <a:cubicBezTo>
                                        <a:pt x="1453" y="224"/>
                                        <a:pt x="1453" y="117"/>
                                        <a:pt x="1381" y="45"/>
                                      </a:cubicBezTo>
                                      <a:cubicBezTo>
                                        <a:pt x="1351" y="16"/>
                                        <a:pt x="1307" y="1"/>
                                        <a:pt x="1262" y="1"/>
                                      </a:cubicBezTo>
                                      <a:close/>
                                    </a:path>
                                  </a:pathLst>
                                </a:custGeom>
                                <a:grpFill/>
                                <a:ln>
                                  <a:solidFill>
                                    <a:schemeClr val="accent1"/>
                                  </a:solidFill>
                                </a:ln>
                              </wps:spPr>
                              <wps:bodyPr spcFirstLastPara="1" wrap="square" lIns="91425" tIns="91425" rIns="91425" bIns="91425" anchor="ctr" anchorCtr="0">
                                <a:noAutofit/>
                              </wps:bodyPr>
                            </wps:wsp>
                            <wps:wsp>
                              <wps:cNvPr id="272" name="Google Shape;11165;p94"/>
                              <wps:cNvSpPr/>
                              <wps:spPr>
                                <a:xfrm>
                                  <a:off x="285334" y="139913"/>
                                  <a:ext cx="45895" cy="34055"/>
                                </a:xfrm>
                                <a:custGeom>
                                  <a:avLst/>
                                  <a:gdLst/>
                                  <a:ahLst/>
                                  <a:cxnLst/>
                                  <a:rect l="l" t="t" r="r" b="b"/>
                                  <a:pathLst>
                                    <a:path w="1442" h="1070" extrusionOk="0">
                                      <a:moveTo>
                                        <a:pt x="1263" y="1"/>
                                      </a:moveTo>
                                      <a:cubicBezTo>
                                        <a:pt x="1218" y="1"/>
                                        <a:pt x="1173" y="16"/>
                                        <a:pt x="1144" y="45"/>
                                      </a:cubicBezTo>
                                      <a:lnTo>
                                        <a:pt x="536" y="653"/>
                                      </a:lnTo>
                                      <a:lnTo>
                                        <a:pt x="298" y="415"/>
                                      </a:lnTo>
                                      <a:cubicBezTo>
                                        <a:pt x="269" y="385"/>
                                        <a:pt x="224" y="370"/>
                                        <a:pt x="179" y="370"/>
                                      </a:cubicBezTo>
                                      <a:cubicBezTo>
                                        <a:pt x="135" y="370"/>
                                        <a:pt x="90" y="385"/>
                                        <a:pt x="60" y="415"/>
                                      </a:cubicBezTo>
                                      <a:cubicBezTo>
                                        <a:pt x="1" y="474"/>
                                        <a:pt x="1" y="593"/>
                                        <a:pt x="60" y="653"/>
                                      </a:cubicBezTo>
                                      <a:lnTo>
                                        <a:pt x="429" y="1022"/>
                                      </a:lnTo>
                                      <a:cubicBezTo>
                                        <a:pt x="453" y="1057"/>
                                        <a:pt x="501" y="1069"/>
                                        <a:pt x="548" y="1069"/>
                                      </a:cubicBezTo>
                                      <a:cubicBezTo>
                                        <a:pt x="596" y="1069"/>
                                        <a:pt x="632" y="1057"/>
                                        <a:pt x="667" y="1022"/>
                                      </a:cubicBezTo>
                                      <a:lnTo>
                                        <a:pt x="1394" y="295"/>
                                      </a:lnTo>
                                      <a:cubicBezTo>
                                        <a:pt x="1441" y="224"/>
                                        <a:pt x="1441" y="117"/>
                                        <a:pt x="1382" y="45"/>
                                      </a:cubicBezTo>
                                      <a:cubicBezTo>
                                        <a:pt x="1352" y="16"/>
                                        <a:pt x="1307" y="1"/>
                                        <a:pt x="1263" y="1"/>
                                      </a:cubicBezTo>
                                      <a:close/>
                                    </a:path>
                                  </a:pathLst>
                                </a:custGeom>
                                <a:grpFill/>
                                <a:ln>
                                  <a:solidFill>
                                    <a:schemeClr val="accent1"/>
                                  </a:solidFill>
                                </a:ln>
                              </wps:spPr>
                              <wps:bodyPr spcFirstLastPara="1" wrap="square" lIns="91425" tIns="91425" rIns="91425" bIns="91425" anchor="ctr" anchorCtr="0">
                                <a:noAutofit/>
                              </wps:bodyPr>
                            </wps:wsp>
                            <wps:wsp>
                              <wps:cNvPr id="273" name="Google Shape;11166;p94"/>
                              <wps:cNvSpPr/>
                              <wps:spPr>
                                <a:xfrm>
                                  <a:off x="203855" y="186922"/>
                                  <a:ext cx="46277" cy="34024"/>
                                </a:xfrm>
                                <a:custGeom>
                                  <a:avLst/>
                                  <a:gdLst/>
                                  <a:ahLst/>
                                  <a:cxnLst/>
                                  <a:rect l="l" t="t" r="r" b="b"/>
                                  <a:pathLst>
                                    <a:path w="1454" h="1069" extrusionOk="0">
                                      <a:moveTo>
                                        <a:pt x="1263" y="0"/>
                                      </a:moveTo>
                                      <a:cubicBezTo>
                                        <a:pt x="1218" y="0"/>
                                        <a:pt x="1174" y="15"/>
                                        <a:pt x="1144" y="45"/>
                                      </a:cubicBezTo>
                                      <a:lnTo>
                                        <a:pt x="537" y="652"/>
                                      </a:lnTo>
                                      <a:lnTo>
                                        <a:pt x="299" y="414"/>
                                      </a:lnTo>
                                      <a:cubicBezTo>
                                        <a:pt x="269" y="384"/>
                                        <a:pt x="224" y="369"/>
                                        <a:pt x="179" y="369"/>
                                      </a:cubicBezTo>
                                      <a:cubicBezTo>
                                        <a:pt x="135" y="369"/>
                                        <a:pt x="90" y="384"/>
                                        <a:pt x="60" y="414"/>
                                      </a:cubicBezTo>
                                      <a:cubicBezTo>
                                        <a:pt x="1" y="473"/>
                                        <a:pt x="1" y="593"/>
                                        <a:pt x="60" y="652"/>
                                      </a:cubicBezTo>
                                      <a:lnTo>
                                        <a:pt x="429" y="1021"/>
                                      </a:lnTo>
                                      <a:cubicBezTo>
                                        <a:pt x="453" y="1057"/>
                                        <a:pt x="501" y="1069"/>
                                        <a:pt x="549" y="1069"/>
                                      </a:cubicBezTo>
                                      <a:cubicBezTo>
                                        <a:pt x="596" y="1069"/>
                                        <a:pt x="632" y="1057"/>
                                        <a:pt x="668" y="1021"/>
                                      </a:cubicBezTo>
                                      <a:lnTo>
                                        <a:pt x="1394" y="295"/>
                                      </a:lnTo>
                                      <a:cubicBezTo>
                                        <a:pt x="1453" y="200"/>
                                        <a:pt x="1453" y="104"/>
                                        <a:pt x="1382" y="45"/>
                                      </a:cubicBezTo>
                                      <a:cubicBezTo>
                                        <a:pt x="1352" y="15"/>
                                        <a:pt x="1308" y="0"/>
                                        <a:pt x="1263" y="0"/>
                                      </a:cubicBezTo>
                                      <a:close/>
                                    </a:path>
                                  </a:pathLst>
                                </a:custGeom>
                                <a:grpFill/>
                                <a:ln>
                                  <a:solidFill>
                                    <a:schemeClr val="accent1"/>
                                  </a:solidFill>
                                </a:ln>
                              </wps:spPr>
                              <wps:bodyPr spcFirstLastPara="1" wrap="square" lIns="91425" tIns="91425" rIns="91425" bIns="91425" anchor="ctr" anchorCtr="0">
                                <a:noAutofit/>
                              </wps:bodyPr>
                            </wps:wsp>
                            <wps:wsp>
                              <wps:cNvPr id="274" name="Google Shape;11167;p94"/>
                              <wps:cNvSpPr/>
                              <wps:spPr>
                                <a:xfrm>
                                  <a:off x="40930" y="233136"/>
                                  <a:ext cx="46245" cy="34055"/>
                                </a:xfrm>
                                <a:custGeom>
                                  <a:avLst/>
                                  <a:gdLst/>
                                  <a:ahLst/>
                                  <a:cxnLst/>
                                  <a:rect l="l" t="t" r="r" b="b"/>
                                  <a:pathLst>
                                    <a:path w="1453" h="1070" extrusionOk="0">
                                      <a:moveTo>
                                        <a:pt x="1262" y="1"/>
                                      </a:moveTo>
                                      <a:cubicBezTo>
                                        <a:pt x="1218" y="1"/>
                                        <a:pt x="1173" y="16"/>
                                        <a:pt x="1143" y="45"/>
                                      </a:cubicBezTo>
                                      <a:lnTo>
                                        <a:pt x="536" y="653"/>
                                      </a:lnTo>
                                      <a:lnTo>
                                        <a:pt x="298" y="414"/>
                                      </a:lnTo>
                                      <a:cubicBezTo>
                                        <a:pt x="268" y="385"/>
                                        <a:pt x="223" y="370"/>
                                        <a:pt x="179" y="370"/>
                                      </a:cubicBezTo>
                                      <a:cubicBezTo>
                                        <a:pt x="134" y="370"/>
                                        <a:pt x="89" y="385"/>
                                        <a:pt x="60" y="414"/>
                                      </a:cubicBezTo>
                                      <a:cubicBezTo>
                                        <a:pt x="0" y="474"/>
                                        <a:pt x="0" y="593"/>
                                        <a:pt x="60" y="653"/>
                                      </a:cubicBezTo>
                                      <a:lnTo>
                                        <a:pt x="429" y="1034"/>
                                      </a:lnTo>
                                      <a:cubicBezTo>
                                        <a:pt x="453" y="1057"/>
                                        <a:pt x="500" y="1069"/>
                                        <a:pt x="548" y="1069"/>
                                      </a:cubicBezTo>
                                      <a:cubicBezTo>
                                        <a:pt x="595" y="1069"/>
                                        <a:pt x="631" y="1057"/>
                                        <a:pt x="667" y="1034"/>
                                      </a:cubicBezTo>
                                      <a:lnTo>
                                        <a:pt x="1393" y="295"/>
                                      </a:lnTo>
                                      <a:cubicBezTo>
                                        <a:pt x="1453" y="224"/>
                                        <a:pt x="1453" y="105"/>
                                        <a:pt x="1381" y="45"/>
                                      </a:cubicBezTo>
                                      <a:cubicBezTo>
                                        <a:pt x="1352" y="16"/>
                                        <a:pt x="1307" y="1"/>
                                        <a:pt x="1262" y="1"/>
                                      </a:cubicBezTo>
                                      <a:close/>
                                    </a:path>
                                  </a:pathLst>
                                </a:custGeom>
                                <a:grpFill/>
                                <a:ln>
                                  <a:solidFill>
                                    <a:schemeClr val="accent1"/>
                                  </a:solidFill>
                                </a:ln>
                              </wps:spPr>
                              <wps:bodyPr spcFirstLastPara="1" wrap="square" lIns="91425" tIns="91425" rIns="91425" bIns="91425" anchor="ctr" anchorCtr="0">
                                <a:noAutofit/>
                              </wps:bodyPr>
                            </wps:wsp>
                            <wps:wsp>
                              <wps:cNvPr id="275" name="Google Shape;11168;p94"/>
                              <wps:cNvSpPr/>
                              <wps:spPr>
                                <a:xfrm>
                                  <a:off x="203855" y="93318"/>
                                  <a:ext cx="46277" cy="34406"/>
                                </a:xfrm>
                                <a:custGeom>
                                  <a:avLst/>
                                  <a:gdLst/>
                                  <a:ahLst/>
                                  <a:cxnLst/>
                                  <a:rect l="l" t="t" r="r" b="b"/>
                                  <a:pathLst>
                                    <a:path w="1454" h="1081" extrusionOk="0">
                                      <a:moveTo>
                                        <a:pt x="1263" y="0"/>
                                      </a:moveTo>
                                      <a:cubicBezTo>
                                        <a:pt x="1218" y="0"/>
                                        <a:pt x="1174" y="15"/>
                                        <a:pt x="1144" y="45"/>
                                      </a:cubicBezTo>
                                      <a:lnTo>
                                        <a:pt x="537" y="664"/>
                                      </a:lnTo>
                                      <a:lnTo>
                                        <a:pt x="299" y="426"/>
                                      </a:lnTo>
                                      <a:cubicBezTo>
                                        <a:pt x="269" y="396"/>
                                        <a:pt x="224" y="381"/>
                                        <a:pt x="179" y="381"/>
                                      </a:cubicBezTo>
                                      <a:cubicBezTo>
                                        <a:pt x="135" y="381"/>
                                        <a:pt x="90" y="396"/>
                                        <a:pt x="60" y="426"/>
                                      </a:cubicBezTo>
                                      <a:cubicBezTo>
                                        <a:pt x="1" y="486"/>
                                        <a:pt x="1" y="605"/>
                                        <a:pt x="60" y="664"/>
                                      </a:cubicBezTo>
                                      <a:lnTo>
                                        <a:pt x="429" y="1033"/>
                                      </a:lnTo>
                                      <a:cubicBezTo>
                                        <a:pt x="453" y="1057"/>
                                        <a:pt x="501" y="1081"/>
                                        <a:pt x="549" y="1081"/>
                                      </a:cubicBezTo>
                                      <a:cubicBezTo>
                                        <a:pt x="596" y="1081"/>
                                        <a:pt x="632" y="1057"/>
                                        <a:pt x="668" y="1033"/>
                                      </a:cubicBezTo>
                                      <a:lnTo>
                                        <a:pt x="1394" y="307"/>
                                      </a:lnTo>
                                      <a:cubicBezTo>
                                        <a:pt x="1453" y="224"/>
                                        <a:pt x="1453" y="128"/>
                                        <a:pt x="1382" y="45"/>
                                      </a:cubicBezTo>
                                      <a:cubicBezTo>
                                        <a:pt x="1352" y="15"/>
                                        <a:pt x="1308" y="0"/>
                                        <a:pt x="1263" y="0"/>
                                      </a:cubicBezTo>
                                      <a:close/>
                                    </a:path>
                                  </a:pathLst>
                                </a:custGeom>
                                <a:grpFill/>
                                <a:ln>
                                  <a:solidFill>
                                    <a:schemeClr val="accent1"/>
                                  </a:solidFill>
                                </a:ln>
                              </wps:spPr>
                              <wps:bodyPr spcFirstLastPara="1" wrap="square" lIns="91425" tIns="91425" rIns="91425" bIns="91425" anchor="ctr" anchorCtr="0">
                                <a:noAutofit/>
                              </wps:bodyPr>
                            </wps:wsp>
                          </wpg:wgp>
                        </a:graphicData>
                      </a:graphic>
                    </wp:anchor>
                  </w:drawing>
                </mc:Choice>
                <mc:Fallback>
                  <w:pict>
                    <v:group w14:anchorId="0EC4C7FC" id="Google Shape;11150;p94" o:spid="_x0000_s1026" style="position:absolute;margin-left:10.45pt;margin-top:3.75pt;width:64.85pt;height:52.6pt;z-index:251830272" coordsize="371395,301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">
                      <v:shape id="Google Shape;11151;p94" o:spid="_x0000_s1027" style="position:absolute;width:371395;height:301279;visibility:visible;mso-wrap-style:square;v-text-anchor:middle" coordsize="11669,9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" path="m1822,346v,,12,,12,12l1834,1096v,,,12,-12,12l1441,1108v,,-12,,-12,-12l1429,358r12,l1822,346xm10228,346v,,12,,12,12l10240,1096v,,,12,-12,12l9859,1108v,,-24,,-24,-12l9835,358r24,l10228,346xm10966,1096v214,,381,155,381,369l11347,8775v-24,203,-179,369,-393,369l715,9144v-203,,-369,-166,-369,-369l346,1465v,-214,166,-369,369,-369l1084,1096r,12c1084,1298,1250,1465,1441,1465r381,c2012,1465,2179,1298,2179,1108r,-12l9513,1096r,12c9513,1298,9680,1465,9871,1465r369,c10430,1465,10597,1298,10597,1108r,-12l10966,1096xm1441,c1250,,1084,167,1084,358r,381l715,739c310,739,,1060,,1453l,8752v,404,334,714,715,714l10954,9466v405,,714,-322,714,-714l11668,1453v,-393,-309,-714,-714,-714l10585,739r,-381c10585,167,10418,,10228,l9859,c9656,,9490,167,9490,358r,381l2179,739r,-381c2179,167,2012,,1822,l1441,xe" filled="f" strokecolor="#ffca08 [3204]">
                        <v:path arrowok="t" o:extrusionok="f"/>
                      </v:shape>
                      <v:shape id="Google Shape;11152;p94" o:spid="_x0000_s1028" style="position:absolute;left:23871;top:58339;width:324418;height:10662;visibility:visible;mso-wrap-style:square;v-text-anchor:middle" coordsize="1019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" path="m155,1c72,1,,72,,168v,83,72,166,155,166l10025,334v96,,167,-83,167,-166c10192,72,10121,1,10025,1l155,1xe" filled="f" strokecolor="#ffca08 [3204]">
                        <v:path arrowok="t" o:extrusionok="f"/>
                      </v:shape>
                      <v:shape id="Google Shape;11153;p94" o:spid="_x0000_s1029" style="position:absolute;left:40930;top:104967;width:45481;height:10248;visibility:visible;mso-wrap-style:square;v-text-anchor:middle" coordsize="1429,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" path="m155,c72,,,72,,155v,95,72,167,155,167l1262,322v84,,167,-72,167,-167c1429,72,1346,,1262,l155,xe" filled="f" strokecolor="#ffca08 [3204]">
                        <v:path arrowok="t" o:extrusionok="f"/>
                      </v:shape>
                      <v:shape id="Google Shape;11154;p94" o:spid="_x0000_s1030" style="position:absolute;left:122409;top:104967;width:45481;height:10248;visibility:visible;mso-wrap-style:square;v-text-anchor:middle" coordsize="1429,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" path="m155,c71,,,72,,155v,95,71,167,155,167l1262,322v83,,167,-72,167,-167c1429,72,1345,,1262,l155,xe" filled="f" strokecolor="#ffca08 [3204]">
                        <v:path arrowok="t" o:extrusionok="f"/>
                      </v:shape>
                      <v:shape id="Google Shape;11155;p94" o:spid="_x0000_s1031" style="position:absolute;left:285334;top:104967;width:45131;height:10248;visibility:visible;mso-wrap-style:square;v-text-anchor:middle" coordsize="1418,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" path="m155,c72,,1,72,1,155v,95,71,167,154,167l1263,322v83,,155,-72,155,-167c1418,72,1346,,1263,l155,xe" filled="f" strokecolor="#ffca08 [3204]">
                        <v:path arrowok="t" o:extrusionok="f"/>
                      </v:shape>
                      <v:shape id="Google Shape;11156;p94" o:spid="_x0000_s1032" style="position:absolute;left:40930;top:151562;width:45481;height:10662;visibility:visible;mso-wrap-style:square;v-text-anchor:middle" coordsize="1429,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" path="m155,1c72,1,,84,,168v,95,72,166,155,166l1262,334v84,,167,-71,167,-166c1429,84,1346,1,1262,1l155,1xe" filled="f" strokecolor="#ffca08 [3204]">
                        <v:path arrowok="t" o:extrusionok="f"/>
                      </v:shape>
                      <v:shape id="Google Shape;11157;p94" o:spid="_x0000_s1033" style="position:absolute;left:203855;top:151562;width:45513;height:10662;visibility:visible;mso-wrap-style:square;v-text-anchor:middle" coordsize="143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" path="m156,1c72,1,1,84,1,168v,95,71,166,155,166l1263,334v83,,167,-71,167,-166c1430,84,1346,1,1263,1l156,1xe" filled="f" strokecolor="#ffca08 [3204]">
                        <v:path arrowok="t" o:extrusionok="f"/>
                      </v:shape>
                      <v:shape id="Google Shape;11158;p94" o:spid="_x0000_s1034" style="position:absolute;left:40930;top:198189;width:45481;height:10248;visibility:visible;mso-wrap-style:square;v-text-anchor:middle" coordsize="1429,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" path="m155,c72,,,72,,167v,83,72,155,155,155l1262,322v84,,167,-72,167,-155c1429,72,1346,,1262,l155,xe" filled="f" strokecolor="#ffca08 [3204]">
                        <v:path arrowok="t" o:extrusionok="f"/>
                      </v:shape>
                      <v:shape id="Google Shape;11159;p94" o:spid="_x0000_s1035" style="position:absolute;left:122409;top:198189;width:45481;height:10248;visibility:visible;mso-wrap-style:square;v-text-anchor:middle" coordsize="1429,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" path="m155,c71,,,72,,167v,83,71,155,155,155l1262,322v83,,167,-72,167,-155c1429,72,1345,,1262,l155,xe" filled="f" strokecolor="#ffca08 [3204]">
                        <v:path arrowok="t" o:extrusionok="f"/>
                      </v:shape>
                      <v:shape id="Google Shape;11160;p94" o:spid="_x0000_s1036" style="position:absolute;left:285334;top:198189;width:45131;height:10248;visibility:visible;mso-wrap-style:square;v-text-anchor:middle" coordsize="1418,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" path="m155,c72,,1,72,1,167v,83,71,155,154,155l1263,322v83,,155,-72,155,-155c1418,72,1346,,1263,l155,xe" filled="f" strokecolor="#ffca08 [3204]">
                        <v:path arrowok="t" o:extrusionok="f"/>
                      </v:shape>
                      <v:shape id="Google Shape;11161;p94" o:spid="_x0000_s1037" style="position:absolute;left:122409;top:244403;width:45481;height:10662;visibility:visible;mso-wrap-style:square;v-text-anchor:middle" coordsize="1429,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" path="m155,1c71,1,,84,,168v,95,71,166,155,166l1262,334v83,,167,-71,167,-166c1429,84,1345,1,1262,1l155,1xe" filled="f" strokecolor="#ffca08 [3204]">
                        <v:path arrowok="t" o:extrusionok="f"/>
                      </v:shape>
                      <v:shape id="Google Shape;11162;p94" o:spid="_x0000_s1038" style="position:absolute;left:203855;top:244403;width:45513;height:10662;visibility:visible;mso-wrap-style:square;v-text-anchor:middle" coordsize="143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" path="m156,1c72,1,1,84,1,168v,95,71,166,155,166l1263,334v83,,167,-71,167,-166c1430,84,1346,1,1263,1l156,1xe" filled="f" strokecolor="#ffca08 [3204]">
                        <v:path arrowok="t" o:extrusionok="f"/>
                      </v:shape>
                      <v:shape id="Google Shape;11163;p94" o:spid="_x0000_s1039" style="position:absolute;left:285334;top:244403;width:45131;height:10662;visibility:visible;mso-wrap-style:square;v-text-anchor:middle" coordsize="1418,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" path="m155,1c72,1,1,84,1,168v,95,71,166,154,166l1263,334v83,,155,-71,155,-166c1418,84,1346,1,1263,1l155,1xe" filled="f" strokecolor="#ffca08 [3204]">
                        <v:path arrowok="t" o:extrusionok="f"/>
                      </v:shape>
                      <v:shape id="Google Shape;11164;p94" o:spid="_x0000_s1040" style="position:absolute;left:122409;top:139913;width:46245;height:34055;visibility:visible;mso-wrap-style:square;v-text-anchor:middle" coordsize="1453,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" path="m1262,1v-45,,-89,15,-119,44l536,653,298,415c268,385,223,370,179,370v-45,,-90,15,-119,45c,474,,593,60,653r369,369c452,1057,500,1069,548,1069v47,,83,-12,119,-47l1393,295v60,-71,60,-178,-12,-250c1351,16,1307,1,1262,1xe" filled="f" strokecolor="#ffca08 [3204]">
                        <v:path arrowok="t" o:extrusionok="f"/>
                      </v:shape>
                      <v:shape id="Google Shape;11165;p94" o:spid="_x0000_s1041" style="position:absolute;left:285334;top:139913;width:45895;height:34055;visibility:visible;mso-wrap-style:square;v-text-anchor:middle" coordsize="1442,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" path="m1263,1v-45,,-90,15,-119,44l536,653,298,415c269,385,224,370,179,370v-44,,-89,15,-119,45c1,474,1,593,60,653r369,369c453,1057,501,1069,548,1069v48,,84,-12,119,-47l1394,295v47,-71,47,-178,-12,-250c1352,16,1307,1,1263,1xe" filled="f" strokecolor="#ffca08 [3204]">
                        <v:path arrowok="t" o:extrusionok="f"/>
                      </v:shape>
                      <v:shape id="Google Shape;11166;p94" o:spid="_x0000_s1042" style="position:absolute;left:203855;top:186922;width:46277;height:34024;visibility:visible;mso-wrap-style:square;v-text-anchor:middle" coordsize="1454,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" path="m1263,v-45,,-89,15,-119,45l537,652,299,414c269,384,224,369,179,369v-44,,-89,15,-119,45c1,473,1,593,60,652r369,369c453,1057,501,1069,549,1069v47,,83,-12,119,-48l1394,295v59,-95,59,-191,-12,-250c1352,15,1308,,1263,xe" filled="f" strokecolor="#ffca08 [3204]">
                        <v:path arrowok="t" o:extrusionok="f"/>
                      </v:shape>
                      <v:shape id="Google Shape;11167;p94" o:spid="_x0000_s1043" style="position:absolute;left:40930;top:233136;width:46245;height:34055;visibility:visible;mso-wrap-style:square;v-text-anchor:middle" coordsize="1453,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" path="m1262,1v-44,,-89,15,-119,44l536,653,298,414c268,385,223,370,179,370v-45,,-90,15,-119,44c,474,,593,60,653r369,381c453,1057,500,1069,548,1069v47,,83,-12,119,-35l1393,295v60,-71,60,-190,-12,-250c1352,16,1307,1,1262,1xe" filled="f" strokecolor="#ffca08 [3204]">
                        <v:path arrowok="t" o:extrusionok="f"/>
                      </v:shape>
                      <v:shape id="Google Shape;11168;p94" o:spid="_x0000_s1044" style="position:absolute;left:203855;top:93318;width:46277;height:34406;visibility:visible;mso-wrap-style:square;v-text-anchor:middle" coordsize="1454,1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" path="m1263,v-45,,-89,15,-119,45l537,664,299,426c269,396,224,381,179,381v-44,,-89,15,-119,45c1,486,1,605,60,664r369,369c453,1057,501,1081,549,1081v47,,83,-24,119,-48l1394,307v59,-83,59,-179,-12,-262c1352,15,1308,,1263,xe" filled="f" strokecolor="#ffca08 [3204]">
                        <v:path arrowok="t" o:extrusionok="f"/>
                      </v:shape>
                    </v:group>
                  </w:pict>
                </mc:Fallback>
              </mc:AlternateContent>
            </w:r>
          </w:p>
          <w:p w14:paraId="5C3D73CC" w14:textId="6CEC8FF4" w:rsidR="00507942" w:rsidRPr="00D95238" w:rsidRDefault="00507942" w:rsidP="005E06D8">
            <w:pPr>
              <w:pStyle w:val="Sinespaciado"/>
              <w:jc w:val="both"/>
              <w:rPr>
                <w:rFonts w:ascii="Museo Sans 300" w:hAnsi="Museo Sans 300"/>
                <w:b w:val="0"/>
                <w:bCs w:val="0"/>
                <w:color w:val="7F7F7F" w:themeColor="text1" w:themeTint="80"/>
                <w:lang w:val="es-SV"/>
              </w:rPr>
            </w:pPr>
          </w:p>
        </w:tc>
        <w:tc>
          <w:tcPr>
            <w:tcW w:w="4652" w:type="dxa"/>
            <w:tcBorders>
              <w:top w:val="single" w:sz="12" w:space="0" w:color="FFCA08" w:themeColor="accent1"/>
              <w:left w:val="single" w:sz="12" w:space="0" w:color="FFCA08" w:themeColor="accent1"/>
              <w:bottom w:val="single" w:sz="12" w:space="0" w:color="FFCA08" w:themeColor="accent1"/>
              <w:right w:val="single" w:sz="12" w:space="0" w:color="FFCA08" w:themeColor="accent1"/>
            </w:tcBorders>
          </w:tcPr>
          <w:p w14:paraId="62DE6DEF" w14:textId="77777777" w:rsidR="00507942" w:rsidRDefault="00507942" w:rsidP="00507942">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lang w:val="es-SV"/>
              </w:rPr>
            </w:pPr>
          </w:p>
          <w:p w14:paraId="769CAC3D" w14:textId="3B0C5324" w:rsidR="00507942" w:rsidRPr="001B591D" w:rsidRDefault="00507942" w:rsidP="00507942">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color w:val="404040" w:themeColor="text1" w:themeTint="BF"/>
                <w:lang w:val="es-SV"/>
              </w:rPr>
            </w:pPr>
            <w:r w:rsidRPr="001B591D">
              <w:rPr>
                <w:rFonts w:ascii="Museo Sans 300" w:hAnsi="Museo Sans 300"/>
                <w:b w:val="0"/>
                <w:color w:val="404040" w:themeColor="text1" w:themeTint="BF"/>
                <w:lang w:val="es-SV"/>
              </w:rPr>
              <w:t>Realizar eventos conmemorativos afines a la seguridad vial con el apoyo de los CODESEVI para tener una mayor cobertura a nivel nacional.</w:t>
            </w:r>
          </w:p>
          <w:p w14:paraId="06551F8B" w14:textId="77777777" w:rsidR="00507942" w:rsidRDefault="00507942"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p>
        </w:tc>
        <w:tc>
          <w:tcPr>
            <w:tcW w:w="3019" w:type="dxa"/>
            <w:tcBorders>
              <w:top w:val="single" w:sz="12" w:space="0" w:color="FFCA08" w:themeColor="accent1"/>
              <w:left w:val="single" w:sz="12" w:space="0" w:color="FFCA08" w:themeColor="accent1"/>
              <w:bottom w:val="single" w:sz="12" w:space="0" w:color="FFCA08" w:themeColor="accent1"/>
              <w:right w:val="single" w:sz="12" w:space="0" w:color="FFC000"/>
            </w:tcBorders>
          </w:tcPr>
          <w:p w14:paraId="0AA7CE33" w14:textId="6F41F3F7" w:rsidR="00507942" w:rsidRDefault="00507942" w:rsidP="005E06D8">
            <w:pPr>
              <w:pStyle w:val="Sinespaciado"/>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r w:rsidRPr="00507942">
              <w:rPr>
                <w:rFonts w:ascii="Museo Sans 300" w:hAnsi="Museo Sans 300"/>
                <w:noProof/>
                <w:color w:val="auto"/>
                <w:lang w:val="es-SV" w:eastAsia="es-SV"/>
              </w:rPr>
              <mc:AlternateContent>
                <mc:Choice Requires="wps">
                  <w:drawing>
                    <wp:anchor distT="0" distB="0" distL="114300" distR="114300" simplePos="0" relativeHeight="251828224" behindDoc="0" locked="0" layoutInCell="1" allowOverlap="1" wp14:anchorId="50394CBB" wp14:editId="46A59116">
                      <wp:simplePos x="0" y="0"/>
                      <wp:positionH relativeFrom="column">
                        <wp:posOffset>-58074</wp:posOffset>
                      </wp:positionH>
                      <wp:positionV relativeFrom="paragraph">
                        <wp:posOffset>-8197</wp:posOffset>
                      </wp:positionV>
                      <wp:extent cx="1918855" cy="1127009"/>
                      <wp:effectExtent l="0" t="0" r="5715" b="0"/>
                      <wp:wrapNone/>
                      <wp:docPr id="69" name="Rectángulo 68"/>
                      <wp:cNvGraphicFramePr/>
                      <a:graphic xmlns:a="http://schemas.openxmlformats.org/drawingml/2006/main">
                        <a:graphicData uri="http://schemas.microsoft.com/office/word/2010/wordprocessingShape">
                          <wps:wsp>
                            <wps:cNvSpPr/>
                            <wps:spPr>
                              <a:xfrm>
                                <a:off x="0" y="0"/>
                                <a:ext cx="1918855" cy="1127009"/>
                              </a:xfrm>
                              <a:prstGeom prst="rect">
                                <a:avLst/>
                              </a:prstGeom>
                              <a:blipFill>
                                <a:blip r:embed="rId29"/>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0F1190F" id="Rectángulo 68" o:spid="_x0000_s1026" style="position:absolute;margin-left:-4.55pt;margin-top:-.65pt;width:151.1pt;height:88.7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" stroked="f" strokeweight="1pt">
                      <v:fill r:id="rId30" o:title="" recolor="t" rotate="t" type="frame"/>
                    </v:rect>
                  </w:pict>
                </mc:Fallback>
              </mc:AlternateContent>
            </w:r>
          </w:p>
        </w:tc>
      </w:tr>
    </w:tbl>
    <w:p w14:paraId="5402212C" w14:textId="6180B417" w:rsidR="00B6461E" w:rsidRDefault="00B6461E" w:rsidP="00507942">
      <w:pPr>
        <w:pStyle w:val="Sinespaciado"/>
        <w:jc w:val="both"/>
        <w:rPr>
          <w:rFonts w:ascii="Museo Sans 300" w:hAnsi="Museo Sans 300"/>
          <w:b/>
          <w:bCs/>
          <w:color w:val="auto"/>
        </w:rPr>
      </w:pPr>
    </w:p>
    <w:p w14:paraId="2189CF84" w14:textId="77777777" w:rsidR="00B6461E" w:rsidRDefault="00B6461E">
      <w:pPr>
        <w:rPr>
          <w:rFonts w:ascii="Museo Sans 300" w:hAnsi="Museo Sans 300"/>
          <w:b/>
          <w:bCs/>
          <w:color w:val="auto"/>
        </w:rPr>
      </w:pPr>
      <w:r>
        <w:rPr>
          <w:rFonts w:ascii="Museo Sans 300" w:hAnsi="Museo Sans 300"/>
          <w:b/>
          <w:bCs/>
          <w:color w:val="auto"/>
        </w:rPr>
        <w:br w:type="page"/>
      </w:r>
    </w:p>
    <w:p w14:paraId="504BB46E" w14:textId="73433909" w:rsidR="00B6461E" w:rsidRDefault="00B6461E" w:rsidP="005718BB">
      <w:pPr>
        <w:pStyle w:val="Ttulo2"/>
        <w:ind w:left="1134"/>
        <w:jc w:val="left"/>
        <w:rPr>
          <w:rFonts w:ascii="Museo Sans 300" w:hAnsi="Museo Sans 300"/>
          <w:color w:val="7F7F7F" w:themeColor="text1" w:themeTint="80"/>
          <w:sz w:val="144"/>
          <w:szCs w:val="144"/>
        </w:rPr>
      </w:pPr>
      <w:bookmarkStart w:id="12" w:name="_Toc125354469"/>
      <w:r w:rsidRPr="00B6461E">
        <w:rPr>
          <w:rFonts w:ascii="Museo Sans 300" w:hAnsi="Museo Sans 300"/>
          <w:color w:val="669900"/>
          <w:sz w:val="144"/>
          <w:szCs w:val="144"/>
        </w:rPr>
        <w:lastRenderedPageBreak/>
        <w:t>02</w:t>
      </w:r>
      <w:r w:rsidR="00F303AE">
        <w:rPr>
          <w:rFonts w:ascii="Museo Sans 300" w:hAnsi="Museo Sans 300"/>
          <w:color w:val="669900"/>
          <w:sz w:val="144"/>
          <w:szCs w:val="144"/>
        </w:rPr>
        <w:t xml:space="preserve"> </w:t>
      </w:r>
      <w:r w:rsidRPr="00BA5428">
        <w:rPr>
          <w:rFonts w:ascii="Museo Sans 300" w:hAnsi="Museo Sans 300"/>
          <w:color w:val="7F7F7F" w:themeColor="text1" w:themeTint="80"/>
          <w:sz w:val="144"/>
          <w:szCs w:val="144"/>
        </w:rPr>
        <w:t>PILAR</w:t>
      </w:r>
      <w:bookmarkEnd w:id="12"/>
    </w:p>
    <w:p w14:paraId="3C8CC852" w14:textId="0E358966" w:rsidR="005718BB" w:rsidRPr="005718BB" w:rsidRDefault="005718BB" w:rsidP="005718BB">
      <w:r w:rsidRPr="00B6461E">
        <w:rPr>
          <w:rFonts w:ascii="Museo Sans 300" w:hAnsi="Museo Sans 300"/>
          <w:noProof/>
          <w:color w:val="669900"/>
          <w:sz w:val="144"/>
          <w:szCs w:val="144"/>
          <w:lang w:val="es-SV" w:eastAsia="es-SV"/>
        </w:rPr>
        <mc:AlternateContent>
          <mc:Choice Requires="wps">
            <w:drawing>
              <wp:anchor distT="0" distB="0" distL="114300" distR="114300" simplePos="0" relativeHeight="251847680" behindDoc="0" locked="0" layoutInCell="1" allowOverlap="1" wp14:anchorId="2F2AB242" wp14:editId="230813A6">
                <wp:simplePos x="0" y="0"/>
                <wp:positionH relativeFrom="column">
                  <wp:posOffset>1993900</wp:posOffset>
                </wp:positionH>
                <wp:positionV relativeFrom="paragraph">
                  <wp:posOffset>194641</wp:posOffset>
                </wp:positionV>
                <wp:extent cx="986629" cy="979805"/>
                <wp:effectExtent l="0" t="0" r="23495" b="10795"/>
                <wp:wrapNone/>
                <wp:docPr id="351" name="Google Shape;11636;p95"/>
                <wp:cNvGraphicFramePr/>
                <a:graphic xmlns:a="http://schemas.openxmlformats.org/drawingml/2006/main">
                  <a:graphicData uri="http://schemas.microsoft.com/office/word/2010/wordprocessingShape">
                    <wps:wsp>
                      <wps:cNvSpPr/>
                      <wps:spPr>
                        <a:xfrm>
                          <a:off x="0" y="0"/>
                          <a:ext cx="986629" cy="979805"/>
                        </a:xfrm>
                        <a:custGeom>
                          <a:avLst/>
                          <a:gdLst/>
                          <a:ahLst/>
                          <a:cxnLst/>
                          <a:rect l="l" t="t" r="r" b="b"/>
                          <a:pathLst>
                            <a:path w="11490" h="11408" extrusionOk="0">
                              <a:moveTo>
                                <a:pt x="9311" y="394"/>
                              </a:moveTo>
                              <a:lnTo>
                                <a:pt x="11073" y="2144"/>
                              </a:lnTo>
                              <a:lnTo>
                                <a:pt x="10537" y="2680"/>
                              </a:lnTo>
                              <a:lnTo>
                                <a:pt x="10513" y="2668"/>
                              </a:lnTo>
                              <a:lnTo>
                                <a:pt x="8799" y="942"/>
                              </a:lnTo>
                              <a:lnTo>
                                <a:pt x="9311" y="394"/>
                              </a:lnTo>
                              <a:close/>
                              <a:moveTo>
                                <a:pt x="2846" y="1299"/>
                              </a:moveTo>
                              <a:lnTo>
                                <a:pt x="3000" y="1465"/>
                              </a:lnTo>
                              <a:cubicBezTo>
                                <a:pt x="3228" y="1693"/>
                                <a:pt x="3531" y="1812"/>
                                <a:pt x="3838" y="1812"/>
                              </a:cubicBezTo>
                              <a:cubicBezTo>
                                <a:pt x="3852" y="1812"/>
                                <a:pt x="3867" y="1811"/>
                                <a:pt x="3881" y="1811"/>
                              </a:cubicBezTo>
                              <a:cubicBezTo>
                                <a:pt x="4524" y="1775"/>
                                <a:pt x="5334" y="1704"/>
                                <a:pt x="5763" y="1596"/>
                              </a:cubicBezTo>
                              <a:cubicBezTo>
                                <a:pt x="5775" y="1608"/>
                                <a:pt x="5798" y="1656"/>
                                <a:pt x="5834" y="1692"/>
                              </a:cubicBezTo>
                              <a:cubicBezTo>
                                <a:pt x="5858" y="1835"/>
                                <a:pt x="5798" y="1989"/>
                                <a:pt x="5667" y="2073"/>
                              </a:cubicBezTo>
                              <a:lnTo>
                                <a:pt x="4715" y="2466"/>
                              </a:lnTo>
                              <a:cubicBezTo>
                                <a:pt x="4655" y="2477"/>
                                <a:pt x="4632" y="2537"/>
                                <a:pt x="4608" y="2585"/>
                              </a:cubicBezTo>
                              <a:cubicBezTo>
                                <a:pt x="4596" y="2644"/>
                                <a:pt x="4608" y="2704"/>
                                <a:pt x="4655" y="2728"/>
                              </a:cubicBezTo>
                              <a:lnTo>
                                <a:pt x="5513" y="3597"/>
                              </a:lnTo>
                              <a:lnTo>
                                <a:pt x="5227" y="3894"/>
                              </a:lnTo>
                              <a:lnTo>
                                <a:pt x="4929" y="3597"/>
                              </a:lnTo>
                              <a:cubicBezTo>
                                <a:pt x="4899" y="3567"/>
                                <a:pt x="4852" y="3552"/>
                                <a:pt x="4806" y="3552"/>
                              </a:cubicBezTo>
                              <a:cubicBezTo>
                                <a:pt x="4760" y="3552"/>
                                <a:pt x="4715" y="3567"/>
                                <a:pt x="4691" y="3597"/>
                              </a:cubicBezTo>
                              <a:cubicBezTo>
                                <a:pt x="4632" y="3656"/>
                                <a:pt x="4632" y="3775"/>
                                <a:pt x="4691" y="3835"/>
                              </a:cubicBezTo>
                              <a:lnTo>
                                <a:pt x="4989" y="4132"/>
                              </a:lnTo>
                              <a:lnTo>
                                <a:pt x="4691" y="4430"/>
                              </a:lnTo>
                              <a:lnTo>
                                <a:pt x="4191" y="3930"/>
                              </a:lnTo>
                              <a:cubicBezTo>
                                <a:pt x="4161" y="3900"/>
                                <a:pt x="4117" y="3885"/>
                                <a:pt x="4072" y="3885"/>
                              </a:cubicBezTo>
                              <a:cubicBezTo>
                                <a:pt x="4027" y="3885"/>
                                <a:pt x="3983" y="3900"/>
                                <a:pt x="3953" y="3930"/>
                              </a:cubicBezTo>
                              <a:cubicBezTo>
                                <a:pt x="3893" y="3990"/>
                                <a:pt x="3893" y="4109"/>
                                <a:pt x="3953" y="4168"/>
                              </a:cubicBezTo>
                              <a:lnTo>
                                <a:pt x="4441" y="4668"/>
                              </a:lnTo>
                              <a:lnTo>
                                <a:pt x="4143" y="4966"/>
                              </a:lnTo>
                              <a:lnTo>
                                <a:pt x="3846" y="4668"/>
                              </a:lnTo>
                              <a:cubicBezTo>
                                <a:pt x="3822" y="4638"/>
                                <a:pt x="3777" y="4624"/>
                                <a:pt x="3731" y="4624"/>
                              </a:cubicBezTo>
                              <a:cubicBezTo>
                                <a:pt x="3685" y="4624"/>
                                <a:pt x="3637" y="4638"/>
                                <a:pt x="3608" y="4668"/>
                              </a:cubicBezTo>
                              <a:cubicBezTo>
                                <a:pt x="3548" y="4728"/>
                                <a:pt x="3548" y="4847"/>
                                <a:pt x="3608" y="4906"/>
                              </a:cubicBezTo>
                              <a:lnTo>
                                <a:pt x="3905" y="5204"/>
                              </a:lnTo>
                              <a:lnTo>
                                <a:pt x="3608" y="5502"/>
                              </a:lnTo>
                              <a:lnTo>
                                <a:pt x="1976" y="3859"/>
                              </a:lnTo>
                              <a:cubicBezTo>
                                <a:pt x="1929" y="3811"/>
                                <a:pt x="1881" y="3751"/>
                                <a:pt x="1857" y="3680"/>
                              </a:cubicBezTo>
                              <a:cubicBezTo>
                                <a:pt x="1822" y="3620"/>
                                <a:pt x="1810" y="3549"/>
                                <a:pt x="1810" y="3478"/>
                              </a:cubicBezTo>
                              <a:cubicBezTo>
                                <a:pt x="1798" y="3335"/>
                                <a:pt x="1750" y="3216"/>
                                <a:pt x="1667" y="3132"/>
                              </a:cubicBezTo>
                              <a:lnTo>
                                <a:pt x="1334" y="2799"/>
                              </a:lnTo>
                              <a:lnTo>
                                <a:pt x="2846" y="1299"/>
                              </a:lnTo>
                              <a:close/>
                              <a:moveTo>
                                <a:pt x="7882" y="5954"/>
                              </a:moveTo>
                              <a:lnTo>
                                <a:pt x="9525" y="7597"/>
                              </a:lnTo>
                              <a:cubicBezTo>
                                <a:pt x="9620" y="7704"/>
                                <a:pt x="9680" y="7835"/>
                                <a:pt x="9680" y="7966"/>
                              </a:cubicBezTo>
                              <a:cubicBezTo>
                                <a:pt x="9680" y="8026"/>
                                <a:pt x="9704" y="8085"/>
                                <a:pt x="9727" y="8145"/>
                              </a:cubicBezTo>
                              <a:cubicBezTo>
                                <a:pt x="9763" y="8204"/>
                                <a:pt x="9787" y="8252"/>
                                <a:pt x="9835" y="8300"/>
                              </a:cubicBezTo>
                              <a:lnTo>
                                <a:pt x="10156" y="8621"/>
                              </a:lnTo>
                              <a:lnTo>
                                <a:pt x="8680" y="10145"/>
                              </a:lnTo>
                              <a:lnTo>
                                <a:pt x="8513" y="9978"/>
                              </a:lnTo>
                              <a:cubicBezTo>
                                <a:pt x="8286" y="9751"/>
                                <a:pt x="7993" y="9632"/>
                                <a:pt x="7677" y="9632"/>
                              </a:cubicBezTo>
                              <a:cubicBezTo>
                                <a:pt x="7662" y="9632"/>
                                <a:pt x="7647" y="9633"/>
                                <a:pt x="7632" y="9633"/>
                              </a:cubicBezTo>
                              <a:cubicBezTo>
                                <a:pt x="6989" y="9669"/>
                                <a:pt x="6179" y="9740"/>
                                <a:pt x="5763" y="9847"/>
                              </a:cubicBezTo>
                              <a:cubicBezTo>
                                <a:pt x="5739" y="9824"/>
                                <a:pt x="5715" y="9788"/>
                                <a:pt x="5679" y="9752"/>
                              </a:cubicBezTo>
                              <a:cubicBezTo>
                                <a:pt x="5656" y="9609"/>
                                <a:pt x="5715" y="9455"/>
                                <a:pt x="5846" y="9371"/>
                              </a:cubicBezTo>
                              <a:lnTo>
                                <a:pt x="6799" y="8978"/>
                              </a:lnTo>
                              <a:cubicBezTo>
                                <a:pt x="6858" y="8966"/>
                                <a:pt x="6894" y="8907"/>
                                <a:pt x="6906" y="8859"/>
                              </a:cubicBezTo>
                              <a:cubicBezTo>
                                <a:pt x="6918" y="8800"/>
                                <a:pt x="6906" y="8740"/>
                                <a:pt x="6858" y="8716"/>
                              </a:cubicBezTo>
                              <a:lnTo>
                                <a:pt x="6001" y="7847"/>
                              </a:lnTo>
                              <a:lnTo>
                                <a:pt x="6298" y="7550"/>
                              </a:lnTo>
                              <a:lnTo>
                                <a:pt x="6596" y="7847"/>
                              </a:lnTo>
                              <a:cubicBezTo>
                                <a:pt x="6620" y="7883"/>
                                <a:pt x="6668" y="7895"/>
                                <a:pt x="6715" y="7895"/>
                              </a:cubicBezTo>
                              <a:cubicBezTo>
                                <a:pt x="6751" y="7895"/>
                                <a:pt x="6799" y="7883"/>
                                <a:pt x="6834" y="7847"/>
                              </a:cubicBezTo>
                              <a:cubicBezTo>
                                <a:pt x="6894" y="7788"/>
                                <a:pt x="6894" y="7669"/>
                                <a:pt x="6834" y="7609"/>
                              </a:cubicBezTo>
                              <a:lnTo>
                                <a:pt x="6537" y="7311"/>
                              </a:lnTo>
                              <a:lnTo>
                                <a:pt x="6834" y="7014"/>
                              </a:lnTo>
                              <a:lnTo>
                                <a:pt x="7322" y="7502"/>
                              </a:lnTo>
                              <a:cubicBezTo>
                                <a:pt x="7346" y="7538"/>
                                <a:pt x="7394" y="7550"/>
                                <a:pt x="7441" y="7550"/>
                              </a:cubicBezTo>
                              <a:cubicBezTo>
                                <a:pt x="7477" y="7550"/>
                                <a:pt x="7525" y="7538"/>
                                <a:pt x="7561" y="7502"/>
                              </a:cubicBezTo>
                              <a:cubicBezTo>
                                <a:pt x="7620" y="7442"/>
                                <a:pt x="7620" y="7323"/>
                                <a:pt x="7561" y="7264"/>
                              </a:cubicBezTo>
                              <a:lnTo>
                                <a:pt x="7072" y="6776"/>
                              </a:lnTo>
                              <a:lnTo>
                                <a:pt x="7263" y="6585"/>
                              </a:lnTo>
                              <a:lnTo>
                                <a:pt x="7346" y="6490"/>
                              </a:lnTo>
                              <a:lnTo>
                                <a:pt x="7644" y="6788"/>
                              </a:lnTo>
                              <a:cubicBezTo>
                                <a:pt x="7680" y="6823"/>
                                <a:pt x="7715" y="6835"/>
                                <a:pt x="7763" y="6835"/>
                              </a:cubicBezTo>
                              <a:cubicBezTo>
                                <a:pt x="7811" y="6835"/>
                                <a:pt x="7858" y="6823"/>
                                <a:pt x="7882" y="6788"/>
                              </a:cubicBezTo>
                              <a:cubicBezTo>
                                <a:pt x="7942" y="6728"/>
                                <a:pt x="7942" y="6609"/>
                                <a:pt x="7882" y="6549"/>
                              </a:cubicBezTo>
                              <a:lnTo>
                                <a:pt x="7584" y="6252"/>
                              </a:lnTo>
                              <a:lnTo>
                                <a:pt x="7882" y="5954"/>
                              </a:lnTo>
                              <a:close/>
                              <a:moveTo>
                                <a:pt x="964" y="8752"/>
                              </a:moveTo>
                              <a:lnTo>
                                <a:pt x="976" y="8776"/>
                              </a:lnTo>
                              <a:lnTo>
                                <a:pt x="2703" y="10502"/>
                              </a:lnTo>
                              <a:lnTo>
                                <a:pt x="2191" y="11050"/>
                              </a:lnTo>
                              <a:lnTo>
                                <a:pt x="429" y="9288"/>
                              </a:lnTo>
                              <a:lnTo>
                                <a:pt x="964" y="8752"/>
                              </a:lnTo>
                              <a:close/>
                              <a:moveTo>
                                <a:pt x="10537" y="8752"/>
                              </a:moveTo>
                              <a:lnTo>
                                <a:pt x="11073" y="9288"/>
                              </a:lnTo>
                              <a:lnTo>
                                <a:pt x="9311" y="11050"/>
                              </a:lnTo>
                              <a:lnTo>
                                <a:pt x="8775" y="10514"/>
                              </a:lnTo>
                              <a:lnTo>
                                <a:pt x="8799" y="10490"/>
                              </a:lnTo>
                              <a:lnTo>
                                <a:pt x="10525" y="8764"/>
                              </a:lnTo>
                              <a:lnTo>
                                <a:pt x="10537" y="8752"/>
                              </a:lnTo>
                              <a:close/>
                              <a:moveTo>
                                <a:pt x="2203" y="1"/>
                              </a:moveTo>
                              <a:cubicBezTo>
                                <a:pt x="2155" y="1"/>
                                <a:pt x="2107" y="13"/>
                                <a:pt x="2084" y="49"/>
                              </a:cubicBezTo>
                              <a:lnTo>
                                <a:pt x="1429" y="703"/>
                              </a:lnTo>
                              <a:cubicBezTo>
                                <a:pt x="1369" y="763"/>
                                <a:pt x="1369" y="882"/>
                                <a:pt x="1429" y="942"/>
                              </a:cubicBezTo>
                              <a:cubicBezTo>
                                <a:pt x="1459" y="971"/>
                                <a:pt x="1503" y="986"/>
                                <a:pt x="1548" y="986"/>
                              </a:cubicBezTo>
                              <a:cubicBezTo>
                                <a:pt x="1592" y="986"/>
                                <a:pt x="1637" y="971"/>
                                <a:pt x="1667" y="942"/>
                              </a:cubicBezTo>
                              <a:lnTo>
                                <a:pt x="2203" y="406"/>
                              </a:lnTo>
                              <a:lnTo>
                                <a:pt x="2738" y="942"/>
                              </a:lnTo>
                              <a:lnTo>
                                <a:pt x="2727" y="953"/>
                              </a:lnTo>
                              <a:lnTo>
                                <a:pt x="964" y="2668"/>
                              </a:lnTo>
                              <a:lnTo>
                                <a:pt x="953" y="2680"/>
                              </a:lnTo>
                              <a:lnTo>
                                <a:pt x="417" y="2144"/>
                              </a:lnTo>
                              <a:lnTo>
                                <a:pt x="1155" y="1406"/>
                              </a:lnTo>
                              <a:cubicBezTo>
                                <a:pt x="1214" y="1346"/>
                                <a:pt x="1214" y="1227"/>
                                <a:pt x="1155" y="1168"/>
                              </a:cubicBezTo>
                              <a:cubicBezTo>
                                <a:pt x="1125" y="1138"/>
                                <a:pt x="1081" y="1123"/>
                                <a:pt x="1036" y="1123"/>
                              </a:cubicBezTo>
                              <a:cubicBezTo>
                                <a:pt x="991" y="1123"/>
                                <a:pt x="947" y="1138"/>
                                <a:pt x="917" y="1168"/>
                              </a:cubicBezTo>
                              <a:lnTo>
                                <a:pt x="60" y="2025"/>
                              </a:lnTo>
                              <a:cubicBezTo>
                                <a:pt x="24" y="2061"/>
                                <a:pt x="12" y="2096"/>
                                <a:pt x="12" y="2144"/>
                              </a:cubicBezTo>
                              <a:cubicBezTo>
                                <a:pt x="12" y="2192"/>
                                <a:pt x="24" y="2239"/>
                                <a:pt x="60" y="2263"/>
                              </a:cubicBezTo>
                              <a:lnTo>
                                <a:pt x="833" y="3037"/>
                              </a:lnTo>
                              <a:cubicBezTo>
                                <a:pt x="857" y="3073"/>
                                <a:pt x="905" y="3085"/>
                                <a:pt x="953" y="3085"/>
                              </a:cubicBezTo>
                              <a:cubicBezTo>
                                <a:pt x="1000" y="3085"/>
                                <a:pt x="1036" y="3073"/>
                                <a:pt x="1072" y="3037"/>
                              </a:cubicBezTo>
                              <a:lnTo>
                                <a:pt x="1084" y="3025"/>
                              </a:lnTo>
                              <a:lnTo>
                                <a:pt x="1417" y="3347"/>
                              </a:lnTo>
                              <a:cubicBezTo>
                                <a:pt x="1441" y="3382"/>
                                <a:pt x="1476" y="3430"/>
                                <a:pt x="1476" y="3466"/>
                              </a:cubicBezTo>
                              <a:cubicBezTo>
                                <a:pt x="1488" y="3573"/>
                                <a:pt x="1500" y="3692"/>
                                <a:pt x="1548" y="3787"/>
                              </a:cubicBezTo>
                              <a:cubicBezTo>
                                <a:pt x="1595" y="3882"/>
                                <a:pt x="1655" y="3978"/>
                                <a:pt x="1738" y="4049"/>
                              </a:cubicBezTo>
                              <a:lnTo>
                                <a:pt x="3381" y="5692"/>
                              </a:lnTo>
                              <a:lnTo>
                                <a:pt x="2691" y="6371"/>
                              </a:lnTo>
                              <a:lnTo>
                                <a:pt x="2393" y="5645"/>
                              </a:lnTo>
                              <a:cubicBezTo>
                                <a:pt x="2393" y="5645"/>
                                <a:pt x="2393" y="5633"/>
                                <a:pt x="2381" y="5633"/>
                              </a:cubicBezTo>
                              <a:cubicBezTo>
                                <a:pt x="2248" y="5404"/>
                                <a:pt x="2016" y="5274"/>
                                <a:pt x="1775" y="5274"/>
                              </a:cubicBezTo>
                              <a:cubicBezTo>
                                <a:pt x="1715" y="5274"/>
                                <a:pt x="1655" y="5283"/>
                                <a:pt x="1595" y="5299"/>
                              </a:cubicBezTo>
                              <a:cubicBezTo>
                                <a:pt x="1572" y="5299"/>
                                <a:pt x="1560" y="5311"/>
                                <a:pt x="1548" y="5311"/>
                              </a:cubicBezTo>
                              <a:cubicBezTo>
                                <a:pt x="1393" y="5406"/>
                                <a:pt x="1214" y="5573"/>
                                <a:pt x="1274" y="5728"/>
                              </a:cubicBezTo>
                              <a:cubicBezTo>
                                <a:pt x="1369" y="6014"/>
                                <a:pt x="1441" y="6668"/>
                                <a:pt x="1488" y="7573"/>
                              </a:cubicBezTo>
                              <a:cubicBezTo>
                                <a:pt x="1500" y="7811"/>
                                <a:pt x="1417" y="8038"/>
                                <a:pt x="1250" y="8204"/>
                              </a:cubicBezTo>
                              <a:lnTo>
                                <a:pt x="1084" y="8371"/>
                              </a:lnTo>
                              <a:lnTo>
                                <a:pt x="1072" y="8347"/>
                              </a:lnTo>
                              <a:cubicBezTo>
                                <a:pt x="1042" y="8317"/>
                                <a:pt x="997" y="8303"/>
                                <a:pt x="953" y="8303"/>
                              </a:cubicBezTo>
                              <a:cubicBezTo>
                                <a:pt x="908" y="8303"/>
                                <a:pt x="863" y="8317"/>
                                <a:pt x="833" y="8347"/>
                              </a:cubicBezTo>
                              <a:lnTo>
                                <a:pt x="60" y="9121"/>
                              </a:lnTo>
                              <a:cubicBezTo>
                                <a:pt x="0" y="9181"/>
                                <a:pt x="0" y="9300"/>
                                <a:pt x="60" y="9359"/>
                              </a:cubicBezTo>
                              <a:lnTo>
                                <a:pt x="2048" y="11360"/>
                              </a:lnTo>
                              <a:cubicBezTo>
                                <a:pt x="2084" y="11383"/>
                                <a:pt x="2119" y="11407"/>
                                <a:pt x="2167" y="11407"/>
                              </a:cubicBezTo>
                              <a:cubicBezTo>
                                <a:pt x="2215" y="11407"/>
                                <a:pt x="2262" y="11383"/>
                                <a:pt x="2286" y="11360"/>
                              </a:cubicBezTo>
                              <a:lnTo>
                                <a:pt x="3060" y="10586"/>
                              </a:lnTo>
                              <a:cubicBezTo>
                                <a:pt x="3119" y="10526"/>
                                <a:pt x="3119" y="10407"/>
                                <a:pt x="3060" y="10348"/>
                              </a:cubicBezTo>
                              <a:lnTo>
                                <a:pt x="3048" y="10336"/>
                              </a:lnTo>
                              <a:lnTo>
                                <a:pt x="3370" y="10002"/>
                              </a:lnTo>
                              <a:cubicBezTo>
                                <a:pt x="3405" y="9978"/>
                                <a:pt x="3453" y="9943"/>
                                <a:pt x="3489" y="9943"/>
                              </a:cubicBezTo>
                              <a:cubicBezTo>
                                <a:pt x="3572" y="9943"/>
                                <a:pt x="3631" y="9931"/>
                                <a:pt x="3691" y="9919"/>
                              </a:cubicBezTo>
                              <a:cubicBezTo>
                                <a:pt x="3751" y="9895"/>
                                <a:pt x="3822" y="9871"/>
                                <a:pt x="3881" y="9836"/>
                              </a:cubicBezTo>
                              <a:cubicBezTo>
                                <a:pt x="3953" y="9800"/>
                                <a:pt x="3989" y="9693"/>
                                <a:pt x="3941" y="9621"/>
                              </a:cubicBezTo>
                              <a:cubicBezTo>
                                <a:pt x="3910" y="9566"/>
                                <a:pt x="3853" y="9537"/>
                                <a:pt x="3797" y="9537"/>
                              </a:cubicBezTo>
                              <a:cubicBezTo>
                                <a:pt x="3768" y="9537"/>
                                <a:pt x="3739" y="9545"/>
                                <a:pt x="3715" y="9562"/>
                              </a:cubicBezTo>
                              <a:cubicBezTo>
                                <a:pt x="3667" y="9574"/>
                                <a:pt x="3643" y="9597"/>
                                <a:pt x="3596" y="9597"/>
                              </a:cubicBezTo>
                              <a:cubicBezTo>
                                <a:pt x="3548" y="9621"/>
                                <a:pt x="3512" y="9621"/>
                                <a:pt x="3465" y="9633"/>
                              </a:cubicBezTo>
                              <a:cubicBezTo>
                                <a:pt x="3334" y="9645"/>
                                <a:pt x="3215" y="9693"/>
                                <a:pt x="3119" y="9776"/>
                              </a:cubicBezTo>
                              <a:lnTo>
                                <a:pt x="2798" y="10109"/>
                              </a:lnTo>
                              <a:lnTo>
                                <a:pt x="1286" y="8609"/>
                              </a:lnTo>
                              <a:lnTo>
                                <a:pt x="1453" y="8443"/>
                              </a:lnTo>
                              <a:cubicBezTo>
                                <a:pt x="1691" y="8204"/>
                                <a:pt x="1810" y="7895"/>
                                <a:pt x="1798" y="7561"/>
                              </a:cubicBezTo>
                              <a:cubicBezTo>
                                <a:pt x="1762" y="6919"/>
                                <a:pt x="1691" y="6109"/>
                                <a:pt x="1584" y="5692"/>
                              </a:cubicBezTo>
                              <a:cubicBezTo>
                                <a:pt x="1607" y="5668"/>
                                <a:pt x="1643" y="5645"/>
                                <a:pt x="1679" y="5609"/>
                              </a:cubicBezTo>
                              <a:cubicBezTo>
                                <a:pt x="1699" y="5605"/>
                                <a:pt x="1720" y="5604"/>
                                <a:pt x="1741" y="5604"/>
                              </a:cubicBezTo>
                              <a:cubicBezTo>
                                <a:pt x="1865" y="5604"/>
                                <a:pt x="1989" y="5663"/>
                                <a:pt x="2060" y="5776"/>
                              </a:cubicBezTo>
                              <a:lnTo>
                                <a:pt x="2453" y="6728"/>
                              </a:lnTo>
                              <a:cubicBezTo>
                                <a:pt x="2465" y="6788"/>
                                <a:pt x="2524" y="6823"/>
                                <a:pt x="2572" y="6835"/>
                              </a:cubicBezTo>
                              <a:cubicBezTo>
                                <a:pt x="2586" y="6838"/>
                                <a:pt x="2600" y="6839"/>
                                <a:pt x="2613" y="6839"/>
                              </a:cubicBezTo>
                              <a:cubicBezTo>
                                <a:pt x="2657" y="6839"/>
                                <a:pt x="2696" y="6824"/>
                                <a:pt x="2715" y="6788"/>
                              </a:cubicBezTo>
                              <a:lnTo>
                                <a:pt x="4441" y="5061"/>
                              </a:lnTo>
                              <a:lnTo>
                                <a:pt x="5298" y="4216"/>
                              </a:lnTo>
                              <a:lnTo>
                                <a:pt x="5382" y="4121"/>
                              </a:lnTo>
                              <a:cubicBezTo>
                                <a:pt x="5417" y="4085"/>
                                <a:pt x="5465" y="4067"/>
                                <a:pt x="5514" y="4067"/>
                              </a:cubicBezTo>
                              <a:cubicBezTo>
                                <a:pt x="5563" y="4067"/>
                                <a:pt x="5614" y="4085"/>
                                <a:pt x="5656" y="4121"/>
                              </a:cubicBezTo>
                              <a:lnTo>
                                <a:pt x="5679" y="4156"/>
                              </a:lnTo>
                              <a:cubicBezTo>
                                <a:pt x="5715" y="4180"/>
                                <a:pt x="5739" y="4240"/>
                                <a:pt x="5739" y="4287"/>
                              </a:cubicBezTo>
                              <a:cubicBezTo>
                                <a:pt x="5739" y="4335"/>
                                <a:pt x="5727" y="4382"/>
                                <a:pt x="5679" y="4418"/>
                              </a:cubicBezTo>
                              <a:lnTo>
                                <a:pt x="5060" y="5049"/>
                              </a:lnTo>
                              <a:lnTo>
                                <a:pt x="4739" y="5359"/>
                              </a:lnTo>
                              <a:lnTo>
                                <a:pt x="3584" y="6526"/>
                              </a:lnTo>
                              <a:cubicBezTo>
                                <a:pt x="3524" y="6585"/>
                                <a:pt x="3524" y="6704"/>
                                <a:pt x="3584" y="6764"/>
                              </a:cubicBezTo>
                              <a:cubicBezTo>
                                <a:pt x="3608" y="6788"/>
                                <a:pt x="3655" y="6799"/>
                                <a:pt x="3703" y="6799"/>
                              </a:cubicBezTo>
                              <a:cubicBezTo>
                                <a:pt x="3751" y="6799"/>
                                <a:pt x="3786" y="6788"/>
                                <a:pt x="3822" y="6764"/>
                              </a:cubicBezTo>
                              <a:lnTo>
                                <a:pt x="5834" y="4752"/>
                              </a:lnTo>
                              <a:cubicBezTo>
                                <a:pt x="5846" y="4740"/>
                                <a:pt x="5870" y="4716"/>
                                <a:pt x="5894" y="4704"/>
                              </a:cubicBezTo>
                              <a:cubicBezTo>
                                <a:pt x="5912" y="4696"/>
                                <a:pt x="5934" y="4692"/>
                                <a:pt x="5955" y="4692"/>
                              </a:cubicBezTo>
                              <a:cubicBezTo>
                                <a:pt x="6002" y="4692"/>
                                <a:pt x="6052" y="4711"/>
                                <a:pt x="6084" y="4752"/>
                              </a:cubicBezTo>
                              <a:lnTo>
                                <a:pt x="6132" y="4799"/>
                              </a:lnTo>
                              <a:cubicBezTo>
                                <a:pt x="6203" y="4871"/>
                                <a:pt x="6203" y="4978"/>
                                <a:pt x="6132" y="5049"/>
                              </a:cubicBezTo>
                              <a:lnTo>
                                <a:pt x="5132" y="6049"/>
                              </a:lnTo>
                              <a:lnTo>
                                <a:pt x="5072" y="6109"/>
                              </a:lnTo>
                              <a:lnTo>
                                <a:pt x="3941" y="7240"/>
                              </a:lnTo>
                              <a:cubicBezTo>
                                <a:pt x="3881" y="7300"/>
                                <a:pt x="3881" y="7419"/>
                                <a:pt x="3941" y="7478"/>
                              </a:cubicBezTo>
                              <a:cubicBezTo>
                                <a:pt x="3965" y="7502"/>
                                <a:pt x="4012" y="7514"/>
                                <a:pt x="4060" y="7514"/>
                              </a:cubicBezTo>
                              <a:cubicBezTo>
                                <a:pt x="4108" y="7514"/>
                                <a:pt x="4143" y="7502"/>
                                <a:pt x="4179" y="7478"/>
                              </a:cubicBezTo>
                              <a:lnTo>
                                <a:pt x="5310" y="6347"/>
                              </a:lnTo>
                              <a:lnTo>
                                <a:pt x="6310" y="5347"/>
                              </a:lnTo>
                              <a:cubicBezTo>
                                <a:pt x="6334" y="5311"/>
                                <a:pt x="6382" y="5299"/>
                                <a:pt x="6429" y="5299"/>
                              </a:cubicBezTo>
                              <a:cubicBezTo>
                                <a:pt x="6465" y="5299"/>
                                <a:pt x="6513" y="5311"/>
                                <a:pt x="6548" y="5347"/>
                              </a:cubicBezTo>
                              <a:lnTo>
                                <a:pt x="6584" y="5395"/>
                              </a:lnTo>
                              <a:cubicBezTo>
                                <a:pt x="6620" y="5418"/>
                                <a:pt x="6632" y="5466"/>
                                <a:pt x="6632" y="5514"/>
                              </a:cubicBezTo>
                              <a:cubicBezTo>
                                <a:pt x="6632" y="5549"/>
                                <a:pt x="6620" y="5597"/>
                                <a:pt x="6584" y="5633"/>
                              </a:cubicBezTo>
                              <a:lnTo>
                                <a:pt x="5596" y="6621"/>
                              </a:lnTo>
                              <a:lnTo>
                                <a:pt x="4655" y="7561"/>
                              </a:lnTo>
                              <a:cubicBezTo>
                                <a:pt x="4596" y="7621"/>
                                <a:pt x="4596" y="7740"/>
                                <a:pt x="4655" y="7800"/>
                              </a:cubicBezTo>
                              <a:cubicBezTo>
                                <a:pt x="4679" y="7835"/>
                                <a:pt x="4727" y="7847"/>
                                <a:pt x="4774" y="7847"/>
                              </a:cubicBezTo>
                              <a:cubicBezTo>
                                <a:pt x="4822" y="7847"/>
                                <a:pt x="4858" y="7835"/>
                                <a:pt x="4894" y="7800"/>
                              </a:cubicBezTo>
                              <a:lnTo>
                                <a:pt x="6691" y="6002"/>
                              </a:lnTo>
                              <a:cubicBezTo>
                                <a:pt x="6728" y="5965"/>
                                <a:pt x="6764" y="5950"/>
                                <a:pt x="6806" y="5950"/>
                              </a:cubicBezTo>
                              <a:cubicBezTo>
                                <a:pt x="6819" y="5950"/>
                                <a:pt x="6832" y="5951"/>
                                <a:pt x="6846" y="5954"/>
                              </a:cubicBezTo>
                              <a:cubicBezTo>
                                <a:pt x="6870" y="5954"/>
                                <a:pt x="6906" y="5966"/>
                                <a:pt x="6918" y="6002"/>
                              </a:cubicBezTo>
                              <a:lnTo>
                                <a:pt x="6977" y="6061"/>
                              </a:lnTo>
                              <a:cubicBezTo>
                                <a:pt x="7037" y="6121"/>
                                <a:pt x="7037" y="6228"/>
                                <a:pt x="6977" y="6287"/>
                              </a:cubicBezTo>
                              <a:lnTo>
                                <a:pt x="5608" y="7657"/>
                              </a:lnTo>
                              <a:lnTo>
                                <a:pt x="4179" y="9085"/>
                              </a:lnTo>
                              <a:cubicBezTo>
                                <a:pt x="4120" y="9145"/>
                                <a:pt x="4120" y="9264"/>
                                <a:pt x="4179" y="9324"/>
                              </a:cubicBezTo>
                              <a:cubicBezTo>
                                <a:pt x="4203" y="9347"/>
                                <a:pt x="4251" y="9359"/>
                                <a:pt x="4298" y="9359"/>
                              </a:cubicBezTo>
                              <a:cubicBezTo>
                                <a:pt x="4346" y="9359"/>
                                <a:pt x="4382" y="9347"/>
                                <a:pt x="4417" y="9324"/>
                              </a:cubicBezTo>
                              <a:lnTo>
                                <a:pt x="5727" y="8014"/>
                              </a:lnTo>
                              <a:lnTo>
                                <a:pt x="6406" y="8693"/>
                              </a:lnTo>
                              <a:lnTo>
                                <a:pt x="5679" y="8990"/>
                              </a:lnTo>
                              <a:cubicBezTo>
                                <a:pt x="5679" y="8990"/>
                                <a:pt x="5667" y="8990"/>
                                <a:pt x="5667" y="9002"/>
                              </a:cubicBezTo>
                              <a:cubicBezTo>
                                <a:pt x="5382" y="9169"/>
                                <a:pt x="5251" y="9502"/>
                                <a:pt x="5334" y="9800"/>
                              </a:cubicBezTo>
                              <a:cubicBezTo>
                                <a:pt x="5334" y="9812"/>
                                <a:pt x="5358" y="9824"/>
                                <a:pt x="5358" y="9836"/>
                              </a:cubicBezTo>
                              <a:cubicBezTo>
                                <a:pt x="5430" y="9969"/>
                                <a:pt x="5564" y="10121"/>
                                <a:pt x="5707" y="10121"/>
                              </a:cubicBezTo>
                              <a:cubicBezTo>
                                <a:pt x="5730" y="10121"/>
                                <a:pt x="5752" y="10117"/>
                                <a:pt x="5775" y="10109"/>
                              </a:cubicBezTo>
                              <a:cubicBezTo>
                                <a:pt x="6048" y="10014"/>
                                <a:pt x="6703" y="9943"/>
                                <a:pt x="7620" y="9895"/>
                              </a:cubicBezTo>
                              <a:cubicBezTo>
                                <a:pt x="7633" y="9894"/>
                                <a:pt x="7647" y="9894"/>
                                <a:pt x="7660" y="9894"/>
                              </a:cubicBezTo>
                              <a:cubicBezTo>
                                <a:pt x="7882" y="9894"/>
                                <a:pt x="8082" y="9987"/>
                                <a:pt x="8239" y="10133"/>
                              </a:cubicBezTo>
                              <a:lnTo>
                                <a:pt x="8406" y="10300"/>
                              </a:lnTo>
                              <a:lnTo>
                                <a:pt x="8394" y="10312"/>
                              </a:lnTo>
                              <a:cubicBezTo>
                                <a:pt x="8334" y="10371"/>
                                <a:pt x="8334" y="10490"/>
                                <a:pt x="8394" y="10550"/>
                              </a:cubicBezTo>
                              <a:lnTo>
                                <a:pt x="9168" y="11324"/>
                              </a:lnTo>
                              <a:cubicBezTo>
                                <a:pt x="9192" y="11360"/>
                                <a:pt x="9239" y="11371"/>
                                <a:pt x="9287" y="11371"/>
                              </a:cubicBezTo>
                              <a:cubicBezTo>
                                <a:pt x="9323" y="11371"/>
                                <a:pt x="9370" y="11360"/>
                                <a:pt x="9406" y="11324"/>
                              </a:cubicBezTo>
                              <a:lnTo>
                                <a:pt x="11394" y="9335"/>
                              </a:lnTo>
                              <a:cubicBezTo>
                                <a:pt x="11454" y="9276"/>
                                <a:pt x="11454" y="9157"/>
                                <a:pt x="11394" y="9097"/>
                              </a:cubicBezTo>
                              <a:lnTo>
                                <a:pt x="10656" y="8395"/>
                              </a:lnTo>
                              <a:cubicBezTo>
                                <a:pt x="10620" y="8371"/>
                                <a:pt x="10585" y="8359"/>
                                <a:pt x="10537" y="8359"/>
                              </a:cubicBezTo>
                              <a:cubicBezTo>
                                <a:pt x="10489" y="8359"/>
                                <a:pt x="10442" y="8371"/>
                                <a:pt x="10418" y="8395"/>
                              </a:cubicBezTo>
                              <a:lnTo>
                                <a:pt x="10406" y="8419"/>
                              </a:lnTo>
                              <a:lnTo>
                                <a:pt x="10073" y="8085"/>
                              </a:lnTo>
                              <a:cubicBezTo>
                                <a:pt x="10061" y="8073"/>
                                <a:pt x="10049" y="8050"/>
                                <a:pt x="10025" y="8026"/>
                              </a:cubicBezTo>
                              <a:cubicBezTo>
                                <a:pt x="10013" y="8014"/>
                                <a:pt x="10013" y="7978"/>
                                <a:pt x="10013" y="7954"/>
                              </a:cubicBezTo>
                              <a:cubicBezTo>
                                <a:pt x="10001" y="7728"/>
                                <a:pt x="9906" y="7526"/>
                                <a:pt x="9751" y="7359"/>
                              </a:cubicBezTo>
                              <a:lnTo>
                                <a:pt x="8108" y="5716"/>
                              </a:lnTo>
                              <a:lnTo>
                                <a:pt x="8799" y="5037"/>
                              </a:lnTo>
                              <a:lnTo>
                                <a:pt x="9096" y="5764"/>
                              </a:lnTo>
                              <a:cubicBezTo>
                                <a:pt x="9096" y="5764"/>
                                <a:pt x="9096" y="5776"/>
                                <a:pt x="9108" y="5776"/>
                              </a:cubicBezTo>
                              <a:cubicBezTo>
                                <a:pt x="9242" y="6004"/>
                                <a:pt x="9474" y="6134"/>
                                <a:pt x="9714" y="6134"/>
                              </a:cubicBezTo>
                              <a:cubicBezTo>
                                <a:pt x="9774" y="6134"/>
                                <a:pt x="9835" y="6126"/>
                                <a:pt x="9894" y="6109"/>
                              </a:cubicBezTo>
                              <a:cubicBezTo>
                                <a:pt x="9906" y="6109"/>
                                <a:pt x="9930" y="6097"/>
                                <a:pt x="9942" y="6097"/>
                              </a:cubicBezTo>
                              <a:cubicBezTo>
                                <a:pt x="10085" y="6002"/>
                                <a:pt x="10263" y="5835"/>
                                <a:pt x="10204" y="5680"/>
                              </a:cubicBezTo>
                              <a:cubicBezTo>
                                <a:pt x="10120" y="5406"/>
                                <a:pt x="10049" y="4740"/>
                                <a:pt x="10001" y="3835"/>
                              </a:cubicBezTo>
                              <a:cubicBezTo>
                                <a:pt x="9989" y="3632"/>
                                <a:pt x="10049" y="3442"/>
                                <a:pt x="10168" y="3299"/>
                              </a:cubicBezTo>
                              <a:cubicBezTo>
                                <a:pt x="10192" y="3263"/>
                                <a:pt x="10204" y="3239"/>
                                <a:pt x="10239" y="3204"/>
                              </a:cubicBezTo>
                              <a:lnTo>
                                <a:pt x="10406" y="3037"/>
                              </a:lnTo>
                              <a:lnTo>
                                <a:pt x="10418" y="3061"/>
                              </a:lnTo>
                              <a:cubicBezTo>
                                <a:pt x="10442" y="3085"/>
                                <a:pt x="10489" y="3097"/>
                                <a:pt x="10537" y="3097"/>
                              </a:cubicBezTo>
                              <a:cubicBezTo>
                                <a:pt x="10585" y="3097"/>
                                <a:pt x="10620" y="3085"/>
                                <a:pt x="10656" y="3061"/>
                              </a:cubicBezTo>
                              <a:lnTo>
                                <a:pt x="11430" y="2287"/>
                              </a:lnTo>
                              <a:cubicBezTo>
                                <a:pt x="11490" y="2227"/>
                                <a:pt x="11490" y="2096"/>
                                <a:pt x="11430" y="2037"/>
                              </a:cubicBezTo>
                              <a:lnTo>
                                <a:pt x="9430" y="49"/>
                              </a:lnTo>
                              <a:cubicBezTo>
                                <a:pt x="9406" y="13"/>
                                <a:pt x="9358" y="1"/>
                                <a:pt x="9311" y="1"/>
                              </a:cubicBezTo>
                              <a:cubicBezTo>
                                <a:pt x="9275" y="1"/>
                                <a:pt x="9227" y="25"/>
                                <a:pt x="9192" y="49"/>
                              </a:cubicBezTo>
                              <a:lnTo>
                                <a:pt x="8418" y="823"/>
                              </a:lnTo>
                              <a:cubicBezTo>
                                <a:pt x="8358" y="882"/>
                                <a:pt x="8358" y="1001"/>
                                <a:pt x="8418" y="1061"/>
                              </a:cubicBezTo>
                              <a:lnTo>
                                <a:pt x="8442" y="1073"/>
                              </a:lnTo>
                              <a:lnTo>
                                <a:pt x="8108" y="1406"/>
                              </a:lnTo>
                              <a:cubicBezTo>
                                <a:pt x="8096" y="1418"/>
                                <a:pt x="8084" y="1430"/>
                                <a:pt x="8049" y="1454"/>
                              </a:cubicBezTo>
                              <a:cubicBezTo>
                                <a:pt x="8037" y="1465"/>
                                <a:pt x="8001" y="1465"/>
                                <a:pt x="7977" y="1465"/>
                              </a:cubicBezTo>
                              <a:cubicBezTo>
                                <a:pt x="7751" y="1477"/>
                                <a:pt x="7549" y="1573"/>
                                <a:pt x="7382" y="1727"/>
                              </a:cubicBezTo>
                              <a:lnTo>
                                <a:pt x="7191" y="1930"/>
                              </a:lnTo>
                              <a:cubicBezTo>
                                <a:pt x="7132" y="1989"/>
                                <a:pt x="7132" y="2108"/>
                                <a:pt x="7191" y="2168"/>
                              </a:cubicBezTo>
                              <a:cubicBezTo>
                                <a:pt x="7215" y="2192"/>
                                <a:pt x="7263" y="2204"/>
                                <a:pt x="7310" y="2204"/>
                              </a:cubicBezTo>
                              <a:cubicBezTo>
                                <a:pt x="7346" y="2204"/>
                                <a:pt x="7394" y="2192"/>
                                <a:pt x="7418" y="2168"/>
                              </a:cubicBezTo>
                              <a:lnTo>
                                <a:pt x="7632" y="1954"/>
                              </a:lnTo>
                              <a:cubicBezTo>
                                <a:pt x="7739" y="1846"/>
                                <a:pt x="7870" y="1787"/>
                                <a:pt x="8001" y="1787"/>
                              </a:cubicBezTo>
                              <a:cubicBezTo>
                                <a:pt x="8061" y="1787"/>
                                <a:pt x="8132" y="1775"/>
                                <a:pt x="8180" y="1751"/>
                              </a:cubicBezTo>
                              <a:cubicBezTo>
                                <a:pt x="8239" y="1715"/>
                                <a:pt x="8287" y="1692"/>
                                <a:pt x="8346" y="1644"/>
                              </a:cubicBezTo>
                              <a:lnTo>
                                <a:pt x="8680" y="1311"/>
                              </a:lnTo>
                              <a:lnTo>
                                <a:pt x="10180" y="2823"/>
                              </a:lnTo>
                              <a:lnTo>
                                <a:pt x="10013" y="2978"/>
                              </a:lnTo>
                              <a:cubicBezTo>
                                <a:pt x="9966" y="3025"/>
                                <a:pt x="9942" y="3073"/>
                                <a:pt x="9894" y="3120"/>
                              </a:cubicBezTo>
                              <a:cubicBezTo>
                                <a:pt x="9727" y="3335"/>
                                <a:pt x="9656" y="3597"/>
                                <a:pt x="9668" y="3859"/>
                              </a:cubicBezTo>
                              <a:cubicBezTo>
                                <a:pt x="9704" y="4502"/>
                                <a:pt x="9775" y="5311"/>
                                <a:pt x="9882" y="5740"/>
                              </a:cubicBezTo>
                              <a:cubicBezTo>
                                <a:pt x="9870" y="5752"/>
                                <a:pt x="9823" y="5776"/>
                                <a:pt x="9787" y="5811"/>
                              </a:cubicBezTo>
                              <a:cubicBezTo>
                                <a:pt x="9766" y="5815"/>
                                <a:pt x="9745" y="5816"/>
                                <a:pt x="9725" y="5816"/>
                              </a:cubicBezTo>
                              <a:cubicBezTo>
                                <a:pt x="9601" y="5816"/>
                                <a:pt x="9477" y="5757"/>
                                <a:pt x="9406" y="5645"/>
                              </a:cubicBezTo>
                              <a:lnTo>
                                <a:pt x="9013" y="4692"/>
                              </a:lnTo>
                              <a:cubicBezTo>
                                <a:pt x="9001" y="4633"/>
                                <a:pt x="8942" y="4609"/>
                                <a:pt x="8894" y="4585"/>
                              </a:cubicBezTo>
                              <a:cubicBezTo>
                                <a:pt x="8880" y="4582"/>
                                <a:pt x="8866" y="4581"/>
                                <a:pt x="8852" y="4581"/>
                              </a:cubicBezTo>
                              <a:cubicBezTo>
                                <a:pt x="8808" y="4581"/>
                                <a:pt x="8769" y="4596"/>
                                <a:pt x="8751" y="4633"/>
                              </a:cubicBezTo>
                              <a:lnTo>
                                <a:pt x="7346" y="6026"/>
                              </a:lnTo>
                              <a:lnTo>
                                <a:pt x="7263" y="5895"/>
                              </a:lnTo>
                              <a:lnTo>
                                <a:pt x="7203" y="5835"/>
                              </a:lnTo>
                              <a:cubicBezTo>
                                <a:pt x="7156" y="5799"/>
                                <a:pt x="7108" y="5764"/>
                                <a:pt x="7072" y="5752"/>
                              </a:cubicBezTo>
                              <a:lnTo>
                                <a:pt x="7906" y="4918"/>
                              </a:lnTo>
                              <a:cubicBezTo>
                                <a:pt x="7965" y="4859"/>
                                <a:pt x="7965" y="4740"/>
                                <a:pt x="7906" y="4680"/>
                              </a:cubicBezTo>
                              <a:cubicBezTo>
                                <a:pt x="7876" y="4650"/>
                                <a:pt x="7831" y="4635"/>
                                <a:pt x="7787" y="4635"/>
                              </a:cubicBezTo>
                              <a:cubicBezTo>
                                <a:pt x="7742" y="4635"/>
                                <a:pt x="7697" y="4650"/>
                                <a:pt x="7668" y="4680"/>
                              </a:cubicBezTo>
                              <a:lnTo>
                                <a:pt x="6977" y="5359"/>
                              </a:lnTo>
                              <a:cubicBezTo>
                                <a:pt x="6953" y="5299"/>
                                <a:pt x="6918" y="5252"/>
                                <a:pt x="6870" y="5216"/>
                              </a:cubicBezTo>
                              <a:lnTo>
                                <a:pt x="6834" y="5168"/>
                              </a:lnTo>
                              <a:cubicBezTo>
                                <a:pt x="6787" y="5121"/>
                                <a:pt x="6739" y="5097"/>
                                <a:pt x="6679" y="5061"/>
                              </a:cubicBezTo>
                              <a:lnTo>
                                <a:pt x="7549" y="4204"/>
                              </a:lnTo>
                              <a:cubicBezTo>
                                <a:pt x="7608" y="4144"/>
                                <a:pt x="7608" y="4025"/>
                                <a:pt x="7549" y="3966"/>
                              </a:cubicBezTo>
                              <a:cubicBezTo>
                                <a:pt x="7519" y="3936"/>
                                <a:pt x="7474" y="3921"/>
                                <a:pt x="7430" y="3921"/>
                              </a:cubicBezTo>
                              <a:cubicBezTo>
                                <a:pt x="7385" y="3921"/>
                                <a:pt x="7340" y="3936"/>
                                <a:pt x="7310" y="3966"/>
                              </a:cubicBezTo>
                              <a:lnTo>
                                <a:pt x="6513" y="4752"/>
                              </a:lnTo>
                              <a:cubicBezTo>
                                <a:pt x="6489" y="4692"/>
                                <a:pt x="6453" y="4644"/>
                                <a:pt x="6418" y="4597"/>
                              </a:cubicBezTo>
                              <a:lnTo>
                                <a:pt x="6370" y="4561"/>
                              </a:lnTo>
                              <a:cubicBezTo>
                                <a:pt x="6322" y="4513"/>
                                <a:pt x="6275" y="4478"/>
                                <a:pt x="6215" y="4454"/>
                              </a:cubicBezTo>
                              <a:lnTo>
                                <a:pt x="6834" y="3847"/>
                              </a:lnTo>
                              <a:cubicBezTo>
                                <a:pt x="6894" y="3787"/>
                                <a:pt x="6894" y="3668"/>
                                <a:pt x="6834" y="3609"/>
                              </a:cubicBezTo>
                              <a:cubicBezTo>
                                <a:pt x="6804" y="3579"/>
                                <a:pt x="6760" y="3564"/>
                                <a:pt x="6715" y="3564"/>
                              </a:cubicBezTo>
                              <a:cubicBezTo>
                                <a:pt x="6671" y="3564"/>
                                <a:pt x="6626" y="3579"/>
                                <a:pt x="6596" y="3609"/>
                              </a:cubicBezTo>
                              <a:lnTo>
                                <a:pt x="6084" y="4109"/>
                              </a:lnTo>
                              <a:cubicBezTo>
                                <a:pt x="6060" y="4049"/>
                                <a:pt x="6025" y="3990"/>
                                <a:pt x="5977" y="3942"/>
                              </a:cubicBezTo>
                              <a:lnTo>
                                <a:pt x="5953" y="3918"/>
                              </a:lnTo>
                              <a:cubicBezTo>
                                <a:pt x="5906" y="3871"/>
                                <a:pt x="5846" y="3823"/>
                                <a:pt x="5786" y="3811"/>
                              </a:cubicBezTo>
                              <a:lnTo>
                                <a:pt x="6965" y="2632"/>
                              </a:lnTo>
                              <a:cubicBezTo>
                                <a:pt x="7025" y="2573"/>
                                <a:pt x="7025" y="2454"/>
                                <a:pt x="6965" y="2394"/>
                              </a:cubicBezTo>
                              <a:cubicBezTo>
                                <a:pt x="6935" y="2364"/>
                                <a:pt x="6891" y="2349"/>
                                <a:pt x="6846" y="2349"/>
                              </a:cubicBezTo>
                              <a:cubicBezTo>
                                <a:pt x="6801" y="2349"/>
                                <a:pt x="6757" y="2364"/>
                                <a:pt x="6727" y="2394"/>
                              </a:cubicBezTo>
                              <a:lnTo>
                                <a:pt x="5751" y="3370"/>
                              </a:lnTo>
                              <a:lnTo>
                                <a:pt x="5072" y="2680"/>
                              </a:lnTo>
                              <a:lnTo>
                                <a:pt x="5798" y="2382"/>
                              </a:lnTo>
                              <a:cubicBezTo>
                                <a:pt x="5798" y="2382"/>
                                <a:pt x="5810" y="2382"/>
                                <a:pt x="5810" y="2370"/>
                              </a:cubicBezTo>
                              <a:cubicBezTo>
                                <a:pt x="6096" y="2204"/>
                                <a:pt x="6227" y="1882"/>
                                <a:pt x="6144" y="1585"/>
                              </a:cubicBezTo>
                              <a:cubicBezTo>
                                <a:pt x="6144" y="1561"/>
                                <a:pt x="6132" y="1549"/>
                                <a:pt x="6132" y="1537"/>
                              </a:cubicBezTo>
                              <a:cubicBezTo>
                                <a:pt x="6049" y="1403"/>
                                <a:pt x="5914" y="1251"/>
                                <a:pt x="5778" y="1251"/>
                              </a:cubicBezTo>
                              <a:cubicBezTo>
                                <a:pt x="5757" y="1251"/>
                                <a:pt x="5736" y="1255"/>
                                <a:pt x="5715" y="1263"/>
                              </a:cubicBezTo>
                              <a:cubicBezTo>
                                <a:pt x="5429" y="1358"/>
                                <a:pt x="4774" y="1430"/>
                                <a:pt x="3870" y="1477"/>
                              </a:cubicBezTo>
                              <a:cubicBezTo>
                                <a:pt x="3855" y="1478"/>
                                <a:pt x="3840" y="1478"/>
                                <a:pt x="3825" y="1478"/>
                              </a:cubicBezTo>
                              <a:cubicBezTo>
                                <a:pt x="3603" y="1478"/>
                                <a:pt x="3395" y="1395"/>
                                <a:pt x="3239" y="1239"/>
                              </a:cubicBezTo>
                              <a:lnTo>
                                <a:pt x="3072" y="1073"/>
                              </a:lnTo>
                              <a:lnTo>
                                <a:pt x="3096" y="1061"/>
                              </a:lnTo>
                              <a:cubicBezTo>
                                <a:pt x="3155" y="1001"/>
                                <a:pt x="3155" y="882"/>
                                <a:pt x="3096" y="823"/>
                              </a:cubicBezTo>
                              <a:lnTo>
                                <a:pt x="2322" y="49"/>
                              </a:lnTo>
                              <a:cubicBezTo>
                                <a:pt x="2286" y="13"/>
                                <a:pt x="2238" y="1"/>
                                <a:pt x="2203" y="1"/>
                              </a:cubicBezTo>
                              <a:close/>
                            </a:path>
                          </a:pathLst>
                        </a:custGeom>
                        <a:solidFill>
                          <a:srgbClr val="669900"/>
                        </a:solidFill>
                        <a:ln>
                          <a:solidFill>
                            <a:srgbClr val="669900"/>
                          </a:solidFill>
                        </a:ln>
                      </wps:spPr>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27074921" id="Google Shape;11636;p95" o:spid="_x0000_s1026" style="position:absolute;margin-left:157pt;margin-top:15.35pt;width:77.7pt;height:77.1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90,11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" path="m9311,394r1762,1750l10537,2680r-24,-12l8799,942,9311,394xm2846,1299r154,166c3228,1693,3531,1812,3838,1812v14,,29,-1,43,-1c4524,1775,5334,1704,5763,1596v12,12,35,60,71,96c5858,1835,5798,1989,5667,2073r-952,393c4655,2477,4632,2537,4608,2585v-12,59,,119,47,143l5513,3597r-286,297l4929,3597v-30,-30,-77,-45,-123,-45c4760,3552,4715,3567,4691,3597v-59,59,-59,178,,238l4989,4132r-298,298l4191,3930v-30,-30,-74,-45,-119,-45c4027,3885,3983,3900,3953,3930v-60,60,-60,179,,238l4441,4668r-298,298l3846,4668v-24,-30,-69,-44,-115,-44c3685,4624,3637,4638,3608,4668v-60,60,-60,179,,238l3905,5204r-297,298l1976,3859v-47,-48,-95,-108,-119,-179c1822,3620,1810,3549,1810,3478v-12,-143,-60,-262,-143,-346l1334,2799,2846,1299xm7882,5954l9525,7597v95,107,155,238,155,369c9680,8026,9704,8085,9727,8145v36,59,60,107,108,155l10156,8621,8680,10145,8513,9978c8286,9751,7993,9632,7677,9632v-15,,-30,1,-45,1c6989,9669,6179,9740,5763,9847v-24,-23,-48,-59,-84,-95c5656,9609,5715,9455,5846,9371r953,-393c6858,8966,6894,8907,6906,8859v12,-59,,-119,-48,-143l6001,7847r297,-297l6596,7847v24,36,72,48,119,48c6751,7895,6799,7883,6834,7847v60,-59,60,-178,,-238l6537,7311r297,-297l7322,7502v24,36,72,48,119,48c7477,7550,7525,7538,7561,7502v59,-60,59,-179,,-238l7072,6776r191,-191l7346,6490r298,298c7680,6823,7715,6835,7763,6835v48,,95,-12,119,-47c7942,6728,7942,6609,7882,6549l7584,6252r298,-298xm964,8752r12,24l2703,10502r-512,548l429,9288,964,8752xm10537,8752r536,536l9311,11050r-536,-536l8799,10490,10525,8764r12,-12xm2203,1v-48,,-96,12,-119,48l1429,703v-60,60,-60,179,,239c1459,971,1503,986,1548,986v44,,89,-15,119,-44l2203,406r535,536l2727,953,964,2668r-11,12l417,2144r738,-738c1214,1346,1214,1227,1155,1168v-30,-30,-74,-45,-119,-45c991,1123,947,1138,917,1168l60,2025v-36,36,-48,71,-48,119c12,2192,24,2239,60,2263r773,774c857,3073,905,3085,953,3085v47,,83,-12,119,-48l1084,3025r333,322c1441,3382,1476,3430,1476,3466v12,107,24,226,72,321c1595,3882,1655,3978,1738,4049l3381,5692r-690,679l2393,5645v,,,-12,-12,-12c2248,5404,2016,5274,1775,5274v-60,,-120,9,-180,25c1572,5299,1560,5311,1548,5311v-155,95,-334,262,-274,417c1369,6014,1441,6668,1488,7573v12,238,-71,465,-238,631l1084,8371r-12,-24c1042,8317,997,8303,953,8303v-45,,-90,14,-120,44l60,9121c,9181,,9300,60,9359r1988,2001c2084,11383,2119,11407,2167,11407v48,,95,-24,119,-47l3060,10586v59,-60,59,-179,,-238l3048,10336r322,-334c3405,9978,3453,9943,3489,9943v83,,142,-12,202,-24c3751,9895,3822,9871,3881,9836v72,-36,108,-143,60,-215c3910,9566,3853,9537,3797,9537v-29,,-58,8,-82,25c3667,9574,3643,9597,3596,9597v-48,24,-84,24,-131,36c3334,9645,3215,9693,3119,9776r-321,333l1286,8609r167,-166c1691,8204,1810,7895,1798,7561,1762,6919,1691,6109,1584,5692v23,-24,59,-47,95,-83c1699,5605,1720,5604,1741,5604v124,,248,59,319,172l2453,6728v12,60,71,95,119,107c2586,6838,2600,6839,2613,6839v44,,83,-15,102,-51l4441,5061r857,-845l5382,4121v35,-36,83,-54,132,-54c5563,4067,5614,4085,5656,4121r23,35c5715,4180,5739,4240,5739,4287v,48,-12,95,-60,131l5060,5049r-321,310l3584,6526v-60,59,-60,178,,238c3608,6788,3655,6799,3703,6799v48,,83,-11,119,-35l5834,4752v12,-12,36,-36,60,-48c5912,4696,5934,4692,5955,4692v47,,97,19,129,60l6132,4799v71,72,71,179,,250l5132,6049r-60,60l3941,7240v-60,60,-60,179,,238c3965,7502,4012,7514,4060,7514v48,,83,-12,119,-36l5310,6347,6310,5347v24,-36,72,-48,119,-48c6465,5299,6513,5311,6548,5347r36,48c6620,5418,6632,5466,6632,5514v,35,-12,83,-48,119l5596,6621r-941,940c4596,7621,4596,7740,4655,7800v24,35,72,47,119,47c4822,7847,4858,7835,4894,7800l6691,6002v37,-37,73,-52,115,-52c6819,5950,6832,5951,6846,5954v24,,60,12,72,48l6977,6061v60,60,60,167,,226l5608,7657,4179,9085v-59,60,-59,179,,239c4203,9347,4251,9359,4298,9359v48,,84,-12,119,-35l5727,8014r679,679l5679,8990v,,-12,,-12,12c5382,9169,5251,9502,5334,9800v,12,24,24,24,36c5430,9969,5564,10121,5707,10121v23,,45,-4,68,-12c6048,10014,6703,9943,7620,9895v13,-1,27,-1,40,-1c7882,9894,8082,9987,8239,10133r167,167l8394,10312v-60,59,-60,178,,238l9168,11324v24,36,71,47,119,47c9323,11371,9370,11360,9406,11324l11394,9335v60,-59,60,-178,,-238l10656,8395v-36,-24,-71,-36,-119,-36c10489,8359,10442,8371,10418,8395r-12,24l10073,8085v-12,-12,-24,-35,-48,-59c10013,8014,10013,7978,10013,7954v-12,-226,-107,-428,-262,-595l8108,5716r691,-679l9096,5764v,,,12,12,12c9242,6004,9474,6134,9714,6134v60,,121,-8,180,-25c9906,6109,9930,6097,9942,6097v143,-95,321,-262,262,-417c10120,5406,10049,4740,10001,3835v-12,-203,48,-393,167,-536c10192,3263,10204,3239,10239,3204r167,-167l10418,3061v24,24,71,36,119,36c10585,3097,10620,3085,10656,3061r774,-774c11490,2227,11490,2096,11430,2037l9430,49c9406,13,9358,1,9311,1v-36,,-84,24,-119,48l8418,823v-60,59,-60,178,,238l8442,1073r-334,333c8096,1418,8084,1430,8049,1454v-12,11,-48,11,-72,11c7751,1477,7549,1573,7382,1727r-191,203c7132,1989,7132,2108,7191,2168v24,24,72,36,119,36c7346,2204,7394,2192,7418,2168r214,-214c7739,1846,7870,1787,8001,1787v60,,131,-12,179,-36c8239,1715,8287,1692,8346,1644r334,-333l10180,2823r-167,155c9966,3025,9942,3073,9894,3120v-167,215,-238,477,-226,739c9704,4502,9775,5311,9882,5740v-12,12,-59,36,-95,71c9766,5815,9745,5816,9725,5816v-124,,-248,-59,-319,-171l9013,4692v-12,-59,-71,-83,-119,-107c8880,4582,8866,4581,8852,4581v-44,,-83,15,-101,52l7346,6026r-83,-131l7203,5835v-47,-36,-95,-71,-131,-83l7906,4918v59,-59,59,-178,,-238c7876,4650,7831,4635,7787,4635v-45,,-90,15,-119,45l6977,5359v-24,-60,-59,-107,-107,-143l6834,5168v-47,-47,-95,-71,-155,-107l7549,4204v59,-60,59,-179,,-238c7519,3936,7474,3921,7430,3921v-45,,-90,15,-120,45l6513,4752v-24,-60,-60,-108,-95,-155l6370,4561v-48,-48,-95,-83,-155,-107l6834,3847v60,-60,60,-179,,-238c6804,3579,6760,3564,6715,3564v-44,,-89,15,-119,45l6084,4109v-24,-60,-59,-119,-107,-167l5953,3918v-47,-47,-107,-95,-167,-107l6965,2632v60,-59,60,-178,,-238c6935,2364,6891,2349,6846,2349v-45,,-89,15,-119,45l5751,3370,5072,2680r726,-298c5798,2382,5810,2382,5810,2370v286,-166,417,-488,334,-785c6144,1561,6132,1549,6132,1537v-83,-134,-218,-286,-354,-286c5757,1251,5736,1255,5715,1263v-286,95,-941,167,-1845,214c3855,1478,3840,1478,3825,1478v-222,,-430,-83,-586,-239l3072,1073r24,-12c3155,1001,3155,882,3096,823l2322,49c2286,13,2238,1,2203,1xe" fillcolor="#690" strokecolor="#690">
                <v:path arrowok="t" o:extrusionok="f"/>
              </v:shape>
            </w:pict>
          </mc:Fallback>
        </mc:AlternateContent>
      </w:r>
    </w:p>
    <w:p w14:paraId="105F047D" w14:textId="77777777" w:rsidR="005718BB" w:rsidRPr="005718BB" w:rsidRDefault="005718BB" w:rsidP="005718BB"/>
    <w:p w14:paraId="0355B156" w14:textId="7378D563" w:rsidR="00B6461E" w:rsidRDefault="00B6461E" w:rsidP="00B6461E"/>
    <w:p w14:paraId="0980EDC3" w14:textId="754CE495" w:rsidR="00B6461E" w:rsidRDefault="00B6461E" w:rsidP="00B6461E"/>
    <w:p w14:paraId="322E0A30" w14:textId="2A44ECB0" w:rsidR="00B6461E" w:rsidRDefault="005718BB" w:rsidP="00B6461E">
      <w:r w:rsidRPr="00B6461E">
        <w:rPr>
          <w:noProof/>
          <w:lang w:val="es-SV" w:eastAsia="es-SV"/>
        </w:rPr>
        <mc:AlternateContent>
          <mc:Choice Requires="wpg">
            <w:drawing>
              <wp:anchor distT="0" distB="0" distL="114300" distR="114300" simplePos="0" relativeHeight="251849728" behindDoc="0" locked="0" layoutInCell="1" allowOverlap="1" wp14:anchorId="30778B1C" wp14:editId="4C0F83D5">
                <wp:simplePos x="0" y="0"/>
                <wp:positionH relativeFrom="margin">
                  <wp:posOffset>996950</wp:posOffset>
                </wp:positionH>
                <wp:positionV relativeFrom="paragraph">
                  <wp:posOffset>26670</wp:posOffset>
                </wp:positionV>
                <wp:extent cx="5016500" cy="4293235"/>
                <wp:effectExtent l="0" t="19050" r="12700" b="12065"/>
                <wp:wrapNone/>
                <wp:docPr id="360" name="Grupo 2"/>
                <wp:cNvGraphicFramePr/>
                <a:graphic xmlns:a="http://schemas.openxmlformats.org/drawingml/2006/main">
                  <a:graphicData uri="http://schemas.microsoft.com/office/word/2010/wordprocessingGroup">
                    <wpg:wgp>
                      <wpg:cNvGrpSpPr/>
                      <wpg:grpSpPr>
                        <a:xfrm>
                          <a:off x="0" y="0"/>
                          <a:ext cx="5016500" cy="4293235"/>
                          <a:chOff x="0" y="0"/>
                          <a:chExt cx="5603078" cy="4629866"/>
                        </a:xfrm>
                      </wpg:grpSpPr>
                      <wpg:grpSp>
                        <wpg:cNvPr id="361" name="Grupo 361"/>
                        <wpg:cNvGrpSpPr/>
                        <wpg:grpSpPr>
                          <a:xfrm>
                            <a:off x="0" y="279751"/>
                            <a:ext cx="5588399" cy="4044746"/>
                            <a:chOff x="0" y="279751"/>
                            <a:chExt cx="4282591" cy="3099634"/>
                          </a:xfrm>
                          <a:blipFill dpi="0" rotWithShape="1">
                            <a:blip r:embed="rId31"/>
                            <a:srcRect/>
                            <a:tile tx="-6750050" ty="0" sx="50000" sy="50000" flip="none" algn="ctr"/>
                          </a:blipFill>
                        </wpg:grpSpPr>
                        <wps:wsp>
                          <wps:cNvPr id="362" name="Google Shape;645;p49"/>
                          <wps:cNvSpPr/>
                          <wps:spPr>
                            <a:xfrm>
                              <a:off x="24439" y="279751"/>
                              <a:ext cx="2337152" cy="2002983"/>
                            </a:xfrm>
                            <a:prstGeom prst="hexagon">
                              <a:avLst>
                                <a:gd name="adj" fmla="val 25000"/>
                                <a:gd name="vf" fmla="val 115470"/>
                              </a:avLst>
                            </a:prstGeom>
                            <a:grpFill/>
                            <a:ln w="38100" cap="flat" cmpd="sng">
                              <a:noFill/>
                              <a:prstDash val="solid"/>
                              <a:round/>
                              <a:headEnd type="none" w="sm" len="sm"/>
                              <a:tailEnd type="none" w="sm" len="sm"/>
                            </a:ln>
                          </wps:spPr>
                          <wps:bodyPr spcFirstLastPara="1" wrap="square" lIns="91425" tIns="91425" rIns="91425" bIns="91425" anchor="ctr" anchorCtr="0">
                            <a:noAutofit/>
                          </wps:bodyPr>
                        </wps:wsp>
                        <wps:wsp>
                          <wps:cNvPr id="363" name="Google Shape;645;p49"/>
                          <wps:cNvSpPr/>
                          <wps:spPr>
                            <a:xfrm>
                              <a:off x="1918033" y="1342136"/>
                              <a:ext cx="2337152" cy="2002983"/>
                            </a:xfrm>
                            <a:prstGeom prst="hexagon">
                              <a:avLst>
                                <a:gd name="adj" fmla="val 25000"/>
                                <a:gd name="vf" fmla="val 115470"/>
                              </a:avLst>
                            </a:prstGeom>
                            <a:grpFill/>
                            <a:ln w="38100" cap="flat" cmpd="sng">
                              <a:noFill/>
                              <a:prstDash val="solid"/>
                              <a:round/>
                              <a:headEnd type="none" w="sm" len="sm"/>
                              <a:tailEnd type="none" w="sm" len="sm"/>
                            </a:ln>
                          </wps:spPr>
                          <wps:bodyPr spcFirstLastPara="1" wrap="square" lIns="91425" tIns="91425" rIns="91425" bIns="91425" anchor="ctr" anchorCtr="0">
                            <a:noAutofit/>
                          </wps:bodyPr>
                        </wps:wsp>
                        <wps:wsp>
                          <wps:cNvPr id="364" name="Google Shape;645;p49"/>
                          <wps:cNvSpPr/>
                          <wps:spPr>
                            <a:xfrm>
                              <a:off x="0" y="2371765"/>
                              <a:ext cx="2337152" cy="1007620"/>
                            </a:xfrm>
                            <a:custGeom>
                              <a:avLst/>
                              <a:gdLst>
                                <a:gd name="connsiteX0" fmla="*/ 0 w 2337152"/>
                                <a:gd name="connsiteY0" fmla="*/ 1001492 h 2002983"/>
                                <a:gd name="connsiteX1" fmla="*/ 500746 w 2337152"/>
                                <a:gd name="connsiteY1" fmla="*/ 0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001492 h 2002983"/>
                                <a:gd name="connsiteX1" fmla="*/ 500746 w 2337152"/>
                                <a:gd name="connsiteY1" fmla="*/ 0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872221 w 2337152"/>
                                <a:gd name="connsiteY5" fmla="*/ 1007620 h 2002983"/>
                                <a:gd name="connsiteX6" fmla="*/ 0 w 2337152"/>
                                <a:gd name="connsiteY6" fmla="*/ 1001492 h 2002983"/>
                                <a:gd name="connsiteX0" fmla="*/ 0 w 2337152"/>
                                <a:gd name="connsiteY0" fmla="*/ 1001492 h 1007620"/>
                                <a:gd name="connsiteX1" fmla="*/ 500746 w 2337152"/>
                                <a:gd name="connsiteY1" fmla="*/ 0 h 1007620"/>
                                <a:gd name="connsiteX2" fmla="*/ 1836406 w 2337152"/>
                                <a:gd name="connsiteY2" fmla="*/ 0 h 1007620"/>
                                <a:gd name="connsiteX3" fmla="*/ 2337152 w 2337152"/>
                                <a:gd name="connsiteY3" fmla="*/ 1001492 h 1007620"/>
                                <a:gd name="connsiteX4" fmla="*/ 1664956 w 2337152"/>
                                <a:gd name="connsiteY4" fmla="*/ 1002858 h 1007620"/>
                                <a:gd name="connsiteX5" fmla="*/ 872221 w 2337152"/>
                                <a:gd name="connsiteY5" fmla="*/ 1007620 h 1007620"/>
                                <a:gd name="connsiteX6" fmla="*/ 0 w 2337152"/>
                                <a:gd name="connsiteY6" fmla="*/ 1001492 h 1007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37152" h="1007620">
                                  <a:moveTo>
                                    <a:pt x="0" y="1001492"/>
                                  </a:moveTo>
                                  <a:lnTo>
                                    <a:pt x="500746" y="0"/>
                                  </a:lnTo>
                                  <a:lnTo>
                                    <a:pt x="1836406" y="0"/>
                                  </a:lnTo>
                                  <a:lnTo>
                                    <a:pt x="2337152" y="1001492"/>
                                  </a:lnTo>
                                  <a:lnTo>
                                    <a:pt x="1664956" y="1002858"/>
                                  </a:lnTo>
                                  <a:lnTo>
                                    <a:pt x="872221" y="1007620"/>
                                  </a:lnTo>
                                  <a:lnTo>
                                    <a:pt x="0" y="1001492"/>
                                  </a:lnTo>
                                  <a:close/>
                                </a:path>
                              </a:pathLst>
                            </a:custGeom>
                            <a:grpFill/>
                            <a:ln w="38100" cap="flat" cmpd="sng">
                              <a:noFill/>
                              <a:prstDash val="solid"/>
                              <a:round/>
                              <a:headEnd type="none" w="sm" len="sm"/>
                              <a:tailEnd type="none" w="sm" len="sm"/>
                            </a:ln>
                          </wps:spPr>
                          <wps:bodyPr spcFirstLastPara="1" wrap="square" lIns="91425" tIns="91425" rIns="91425" bIns="91425" anchor="ctr" anchorCtr="0">
                            <a:noAutofit/>
                          </wps:bodyPr>
                        </wps:wsp>
                        <wps:wsp>
                          <wps:cNvPr id="365" name="Google Shape;645;p49"/>
                          <wps:cNvSpPr/>
                          <wps:spPr>
                            <a:xfrm>
                              <a:off x="1945439" y="291513"/>
                              <a:ext cx="2337152" cy="1001491"/>
                            </a:xfrm>
                            <a:custGeom>
                              <a:avLst/>
                              <a:gdLst>
                                <a:gd name="connsiteX0" fmla="*/ 0 w 2337152"/>
                                <a:gd name="connsiteY0" fmla="*/ 1001492 h 2002983"/>
                                <a:gd name="connsiteX1" fmla="*/ 500746 w 2337152"/>
                                <a:gd name="connsiteY1" fmla="*/ 0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001492 h 2002983"/>
                                <a:gd name="connsiteX1" fmla="*/ 872221 w 2337152"/>
                                <a:gd name="connsiteY1" fmla="*/ 962025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001492 h 2002983"/>
                                <a:gd name="connsiteX1" fmla="*/ 888096 w 2337152"/>
                                <a:gd name="connsiteY1" fmla="*/ 1000125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001492 h 2002983"/>
                                <a:gd name="connsiteX1" fmla="*/ 888096 w 2337152"/>
                                <a:gd name="connsiteY1" fmla="*/ 1003300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367 h 1002858"/>
                                <a:gd name="connsiteX1" fmla="*/ 888096 w 2337152"/>
                                <a:gd name="connsiteY1" fmla="*/ 3175 h 1002858"/>
                                <a:gd name="connsiteX2" fmla="*/ 1687181 w 2337152"/>
                                <a:gd name="connsiteY2" fmla="*/ 0 h 1002858"/>
                                <a:gd name="connsiteX3" fmla="*/ 2337152 w 2337152"/>
                                <a:gd name="connsiteY3" fmla="*/ 1367 h 1002858"/>
                                <a:gd name="connsiteX4" fmla="*/ 1836406 w 2337152"/>
                                <a:gd name="connsiteY4" fmla="*/ 1002858 h 1002858"/>
                                <a:gd name="connsiteX5" fmla="*/ 500746 w 2337152"/>
                                <a:gd name="connsiteY5" fmla="*/ 1002858 h 1002858"/>
                                <a:gd name="connsiteX6" fmla="*/ 0 w 2337152"/>
                                <a:gd name="connsiteY6" fmla="*/ 1367 h 1002858"/>
                                <a:gd name="connsiteX0" fmla="*/ 0 w 2337152"/>
                                <a:gd name="connsiteY0" fmla="*/ 0 h 1001491"/>
                                <a:gd name="connsiteX1" fmla="*/ 888096 w 2337152"/>
                                <a:gd name="connsiteY1" fmla="*/ 1808 h 1001491"/>
                                <a:gd name="connsiteX2" fmla="*/ 1690356 w 2337152"/>
                                <a:gd name="connsiteY2" fmla="*/ 4983 h 1001491"/>
                                <a:gd name="connsiteX3" fmla="*/ 2337152 w 2337152"/>
                                <a:gd name="connsiteY3" fmla="*/ 0 h 1001491"/>
                                <a:gd name="connsiteX4" fmla="*/ 1836406 w 2337152"/>
                                <a:gd name="connsiteY4" fmla="*/ 1001491 h 1001491"/>
                                <a:gd name="connsiteX5" fmla="*/ 500746 w 2337152"/>
                                <a:gd name="connsiteY5" fmla="*/ 1001491 h 1001491"/>
                                <a:gd name="connsiteX6" fmla="*/ 0 w 2337152"/>
                                <a:gd name="connsiteY6" fmla="*/ 0 h 1001491"/>
                                <a:gd name="connsiteX0" fmla="*/ 0 w 2337152"/>
                                <a:gd name="connsiteY0" fmla="*/ 0 h 1001491"/>
                                <a:gd name="connsiteX1" fmla="*/ 888096 w 2337152"/>
                                <a:gd name="connsiteY1" fmla="*/ 1808 h 1001491"/>
                                <a:gd name="connsiteX2" fmla="*/ 1687181 w 2337152"/>
                                <a:gd name="connsiteY2" fmla="*/ 8158 h 1001491"/>
                                <a:gd name="connsiteX3" fmla="*/ 2337152 w 2337152"/>
                                <a:gd name="connsiteY3" fmla="*/ 0 h 1001491"/>
                                <a:gd name="connsiteX4" fmla="*/ 1836406 w 2337152"/>
                                <a:gd name="connsiteY4" fmla="*/ 1001491 h 1001491"/>
                                <a:gd name="connsiteX5" fmla="*/ 500746 w 2337152"/>
                                <a:gd name="connsiteY5" fmla="*/ 1001491 h 1001491"/>
                                <a:gd name="connsiteX6" fmla="*/ 0 w 2337152"/>
                                <a:gd name="connsiteY6" fmla="*/ 0 h 1001491"/>
                                <a:gd name="connsiteX0" fmla="*/ 0 w 2337152"/>
                                <a:gd name="connsiteY0" fmla="*/ 0 h 1001491"/>
                                <a:gd name="connsiteX1" fmla="*/ 888096 w 2337152"/>
                                <a:gd name="connsiteY1" fmla="*/ 1808 h 1001491"/>
                                <a:gd name="connsiteX2" fmla="*/ 1687181 w 2337152"/>
                                <a:gd name="connsiteY2" fmla="*/ 4983 h 1001491"/>
                                <a:gd name="connsiteX3" fmla="*/ 2337152 w 2337152"/>
                                <a:gd name="connsiteY3" fmla="*/ 0 h 1001491"/>
                                <a:gd name="connsiteX4" fmla="*/ 1836406 w 2337152"/>
                                <a:gd name="connsiteY4" fmla="*/ 1001491 h 1001491"/>
                                <a:gd name="connsiteX5" fmla="*/ 500746 w 2337152"/>
                                <a:gd name="connsiteY5" fmla="*/ 1001491 h 1001491"/>
                                <a:gd name="connsiteX6" fmla="*/ 0 w 2337152"/>
                                <a:gd name="connsiteY6" fmla="*/ 0 h 1001491"/>
                                <a:gd name="connsiteX0" fmla="*/ 0 w 2337152"/>
                                <a:gd name="connsiteY0" fmla="*/ 1367 h 1002858"/>
                                <a:gd name="connsiteX1" fmla="*/ 888096 w 2337152"/>
                                <a:gd name="connsiteY1" fmla="*/ 3175 h 1002858"/>
                                <a:gd name="connsiteX2" fmla="*/ 1687181 w 2337152"/>
                                <a:gd name="connsiteY2" fmla="*/ 0 h 1002858"/>
                                <a:gd name="connsiteX3" fmla="*/ 2337152 w 2337152"/>
                                <a:gd name="connsiteY3" fmla="*/ 1367 h 1002858"/>
                                <a:gd name="connsiteX4" fmla="*/ 1836406 w 2337152"/>
                                <a:gd name="connsiteY4" fmla="*/ 1002858 h 1002858"/>
                                <a:gd name="connsiteX5" fmla="*/ 500746 w 2337152"/>
                                <a:gd name="connsiteY5" fmla="*/ 1002858 h 1002858"/>
                                <a:gd name="connsiteX6" fmla="*/ 0 w 2337152"/>
                                <a:gd name="connsiteY6" fmla="*/ 1367 h 1002858"/>
                                <a:gd name="connsiteX0" fmla="*/ 0 w 2337152"/>
                                <a:gd name="connsiteY0" fmla="*/ 1367 h 1002858"/>
                                <a:gd name="connsiteX1" fmla="*/ 888096 w 2337152"/>
                                <a:gd name="connsiteY1" fmla="*/ 3175 h 1002858"/>
                                <a:gd name="connsiteX2" fmla="*/ 1687181 w 2337152"/>
                                <a:gd name="connsiteY2" fmla="*/ 0 h 1002858"/>
                                <a:gd name="connsiteX3" fmla="*/ 2337152 w 2337152"/>
                                <a:gd name="connsiteY3" fmla="*/ 1367 h 1002858"/>
                                <a:gd name="connsiteX4" fmla="*/ 1836406 w 2337152"/>
                                <a:gd name="connsiteY4" fmla="*/ 1002858 h 1002858"/>
                                <a:gd name="connsiteX5" fmla="*/ 500746 w 2337152"/>
                                <a:gd name="connsiteY5" fmla="*/ 1002858 h 1002858"/>
                                <a:gd name="connsiteX6" fmla="*/ 0 w 2337152"/>
                                <a:gd name="connsiteY6" fmla="*/ 1367 h 1002858"/>
                                <a:gd name="connsiteX0" fmla="*/ 0 w 2337152"/>
                                <a:gd name="connsiteY0" fmla="*/ 0 h 1001491"/>
                                <a:gd name="connsiteX1" fmla="*/ 888096 w 2337152"/>
                                <a:gd name="connsiteY1" fmla="*/ 1808 h 1001491"/>
                                <a:gd name="connsiteX2" fmla="*/ 1687181 w 2337152"/>
                                <a:gd name="connsiteY2" fmla="*/ 1808 h 1001491"/>
                                <a:gd name="connsiteX3" fmla="*/ 2337152 w 2337152"/>
                                <a:gd name="connsiteY3" fmla="*/ 0 h 1001491"/>
                                <a:gd name="connsiteX4" fmla="*/ 1836406 w 2337152"/>
                                <a:gd name="connsiteY4" fmla="*/ 1001491 h 1001491"/>
                                <a:gd name="connsiteX5" fmla="*/ 500746 w 2337152"/>
                                <a:gd name="connsiteY5" fmla="*/ 1001491 h 1001491"/>
                                <a:gd name="connsiteX6" fmla="*/ 0 w 2337152"/>
                                <a:gd name="connsiteY6" fmla="*/ 0 h 10014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37152" h="1001491">
                                  <a:moveTo>
                                    <a:pt x="0" y="0"/>
                                  </a:moveTo>
                                  <a:lnTo>
                                    <a:pt x="888096" y="1808"/>
                                  </a:lnTo>
                                  <a:lnTo>
                                    <a:pt x="1687181" y="1808"/>
                                  </a:lnTo>
                                  <a:lnTo>
                                    <a:pt x="2337152" y="0"/>
                                  </a:lnTo>
                                  <a:lnTo>
                                    <a:pt x="1836406" y="1001491"/>
                                  </a:lnTo>
                                  <a:lnTo>
                                    <a:pt x="500746" y="1001491"/>
                                  </a:lnTo>
                                  <a:lnTo>
                                    <a:pt x="0" y="0"/>
                                  </a:lnTo>
                                  <a:close/>
                                </a:path>
                              </a:pathLst>
                            </a:custGeom>
                            <a:grpFill/>
                            <a:ln w="38100" cap="flat" cmpd="sng">
                              <a:noFill/>
                              <a:prstDash val="solid"/>
                              <a:round/>
                              <a:headEnd type="none" w="sm" len="sm"/>
                              <a:tailEnd type="none" w="sm" len="sm"/>
                            </a:ln>
                          </wps:spPr>
                          <wps:bodyPr spcFirstLastPara="1" wrap="square" lIns="91425" tIns="91425" rIns="91425" bIns="91425" anchor="ctr" anchorCtr="0">
                            <a:noAutofit/>
                          </wps:bodyPr>
                        </wps:wsp>
                      </wpg:grpSp>
                      <wps:wsp>
                        <wps:cNvPr id="366" name="Google Shape;645;p49"/>
                        <wps:cNvSpPr/>
                        <wps:spPr>
                          <a:xfrm>
                            <a:off x="2538625" y="0"/>
                            <a:ext cx="3064453" cy="2770065"/>
                          </a:xfrm>
                          <a:prstGeom prst="hexagon">
                            <a:avLst>
                              <a:gd name="adj" fmla="val 25000"/>
                              <a:gd name="vf" fmla="val 115470"/>
                            </a:avLst>
                          </a:prstGeom>
                          <a:noFill/>
                          <a:ln w="38100" cap="flat" cmpd="sng">
                            <a:solidFill>
                              <a:srgbClr val="669900"/>
                            </a:solidFill>
                            <a:prstDash val="solid"/>
                            <a:round/>
                            <a:headEnd type="none" w="sm" len="sm"/>
                            <a:tailEnd type="none" w="sm" len="sm"/>
                          </a:ln>
                        </wps:spPr>
                        <wps:bodyPr spcFirstLastPara="1" wrap="square" lIns="91425" tIns="91425" rIns="91425" bIns="91425" anchor="ctr" anchorCtr="0">
                          <a:noAutofit/>
                        </wps:bodyPr>
                      </wps:wsp>
                      <wps:wsp>
                        <wps:cNvPr id="367" name="Google Shape;646;p49"/>
                        <wps:cNvSpPr/>
                        <wps:spPr>
                          <a:xfrm>
                            <a:off x="178935" y="1859801"/>
                            <a:ext cx="3064453" cy="2770065"/>
                          </a:xfrm>
                          <a:prstGeom prst="hexagon">
                            <a:avLst>
                              <a:gd name="adj" fmla="val 25000"/>
                              <a:gd name="vf" fmla="val 115470"/>
                            </a:avLst>
                          </a:prstGeom>
                          <a:noFill/>
                          <a:ln w="38100" cap="flat" cmpd="sng">
                            <a:solidFill>
                              <a:srgbClr val="669900"/>
                            </a:solidFill>
                            <a:prstDash val="solid"/>
                            <a:round/>
                            <a:headEnd type="none" w="sm" len="sm"/>
                            <a:tailEnd type="none" w="sm" len="sm"/>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32B1D13D" id="Grupo 2" o:spid="_x0000_s1026" style="position:absolute;margin-left:78.5pt;margin-top:2.1pt;width:395pt;height:338.05pt;z-index:251849728;mso-position-horizontal-relative:margin;mso-width-relative:margin;mso-height-relative:margin" coordsize="56030,462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">
                <v:group id="Grupo 361" o:spid="_x0000_s1027" style="position:absolute;top:2797;width:55883;height:40447" coordorigin=",2797" coordsize="42825,30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&#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Google Shape;645;p49" o:spid="_x0000_s1028" type="#_x0000_t9" style="position:absolute;left:244;top:2797;width:23371;height:200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" adj="4628" filled="f" stroked="f" strokeweight="3pt">
                    <v:stroke startarrowwidth="narrow" startarrowlength="short" endarrowwidth="narrow" endarrowlength="short" joinstyle="round"/>
                    <v:textbox inset="2.53958mm,2.53958mm,2.53958mm,2.53958mm"/>
                  </v:shape>
                  <v:shape id="Google Shape;645;p49" o:spid="_x0000_s1029" type="#_x0000_t9" style="position:absolute;left:19180;top:13421;width:23371;height:200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" adj="4628" filled="f" stroked="f" strokeweight="3pt">
                    <v:stroke startarrowwidth="narrow" startarrowlength="short" endarrowwidth="narrow" endarrowlength="short" joinstyle="round"/>
                    <v:textbox inset="2.53958mm,2.53958mm,2.53958mm,2.53958mm"/>
                  </v:shape>
                  <v:shape id="Google Shape;645;p49" o:spid="_x0000_s1030" style="position:absolute;top:23717;width:23371;height:10076;visibility:visible;mso-wrap-style:square;v-text-anchor:middle" coordsize="2337152,10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" path="m,1001492l500746,,1836406,r500746,1001492l1664956,1002858r-792735,4762l,1001492xe" filled="f" stroked="f" strokeweight="3pt">
                    <v:stroke startarrowwidth="narrow" startarrowlength="short" endarrowwidth="narrow" endarrowlength="short"/>
                    <v:path arrowok="t" o:connecttype="custom" o:connectlocs="0,1001492;500746,0;1836406,0;2337152,1001492;1664956,1002858;872221,1007620;0,1001492" o:connectangles="0,0,0,0,0,0,0"/>
                  </v:shape>
                  <v:shape id="Google Shape;645;p49" o:spid="_x0000_s1031" style="position:absolute;left:19454;top:2915;width:23371;height:10015;visibility:visible;mso-wrap-style:square;v-text-anchor:middle" coordsize="2337152,100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" path="m,l888096,1808r799085,l2337152,,1836406,1001491r-1335660,l,xe" filled="f" stroked="f" strokeweight="3pt">
                    <v:stroke startarrowwidth="narrow" startarrowlength="short" endarrowwidth="narrow" endarrowlength="short"/>
                    <v:path arrowok="t" o:connecttype="custom" o:connectlocs="0,0;888096,1808;1687181,1808;2337152,0;1836406,1001491;500746,1001491;0,0" o:connectangles="0,0,0,0,0,0,0"/>
                  </v:shape>
                </v:group>
                <v:shape id="Google Shape;645;p49" o:spid="_x0000_s1032" type="#_x0000_t9" style="position:absolute;left:25386;width:30644;height:27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" adj="4881" filled="f" strokecolor="#690" strokeweight="3pt">
                  <v:stroke startarrowwidth="narrow" startarrowlength="short" endarrowwidth="narrow" endarrowlength="short" joinstyle="round"/>
                  <v:textbox inset="2.53958mm,2.53958mm,2.53958mm,2.53958mm"/>
                </v:shape>
                <v:shape id="Google Shape;646;p49" o:spid="_x0000_s1033" type="#_x0000_t9" style="position:absolute;left:1789;top:18598;width:30644;height:27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" adj="4881" filled="f" strokecolor="#690" strokeweight="3pt">
                  <v:stroke startarrowwidth="narrow" startarrowlength="short" endarrowwidth="narrow" endarrowlength="short" joinstyle="round"/>
                  <v:textbox inset="2.53958mm,2.53958mm,2.53958mm,2.53958mm"/>
                </v:shape>
                <w10:wrap anchorx="margin"/>
              </v:group>
            </w:pict>
          </mc:Fallback>
        </mc:AlternateContent>
      </w:r>
    </w:p>
    <w:p w14:paraId="2B499DB1" w14:textId="77777777" w:rsidR="00B6461E" w:rsidRDefault="00B6461E" w:rsidP="00B6461E"/>
    <w:p w14:paraId="4233695D" w14:textId="77777777" w:rsidR="00B6461E" w:rsidRDefault="00B6461E" w:rsidP="00B6461E"/>
    <w:p w14:paraId="495DFB5D" w14:textId="77777777" w:rsidR="00B6461E" w:rsidRDefault="00B6461E" w:rsidP="00B6461E"/>
    <w:p w14:paraId="3580EBD0" w14:textId="77777777" w:rsidR="00B6461E" w:rsidRDefault="00B6461E" w:rsidP="00B6461E"/>
    <w:p w14:paraId="2DE359EA" w14:textId="77777777" w:rsidR="00B6461E" w:rsidRDefault="00B6461E" w:rsidP="00B6461E"/>
    <w:p w14:paraId="05FD2733" w14:textId="77777777" w:rsidR="00B6461E" w:rsidRDefault="00B6461E" w:rsidP="00B6461E"/>
    <w:p w14:paraId="5BD5840D" w14:textId="77777777" w:rsidR="00B6461E" w:rsidRDefault="00B6461E" w:rsidP="00B6461E"/>
    <w:p w14:paraId="2937CD3A" w14:textId="77777777" w:rsidR="00B6461E" w:rsidRDefault="00B6461E" w:rsidP="00B6461E"/>
    <w:p w14:paraId="5CC8F020" w14:textId="77777777" w:rsidR="00B6461E" w:rsidRDefault="00B6461E" w:rsidP="00B6461E"/>
    <w:p w14:paraId="23B0F576" w14:textId="77777777" w:rsidR="00B6461E" w:rsidRDefault="00B6461E" w:rsidP="00B6461E"/>
    <w:p w14:paraId="56C570AE" w14:textId="77777777" w:rsidR="00B6461E" w:rsidRDefault="00B6461E" w:rsidP="00B6461E"/>
    <w:p w14:paraId="6F80A19E" w14:textId="77777777" w:rsidR="00B6461E" w:rsidRDefault="00B6461E" w:rsidP="00B6461E"/>
    <w:p w14:paraId="34C52582" w14:textId="77777777" w:rsidR="00B6461E" w:rsidRDefault="00B6461E" w:rsidP="00B6461E"/>
    <w:p w14:paraId="0A3CB07D" w14:textId="77777777" w:rsidR="00B6461E" w:rsidRDefault="00B6461E" w:rsidP="00B6461E"/>
    <w:p w14:paraId="554B7118" w14:textId="77777777" w:rsidR="00B6461E" w:rsidRPr="00BA5428" w:rsidRDefault="00B6461E" w:rsidP="00B6461E">
      <w:pPr>
        <w:jc w:val="right"/>
      </w:pPr>
    </w:p>
    <w:p w14:paraId="01059FE4" w14:textId="77777777" w:rsidR="005718BB" w:rsidRDefault="005718BB" w:rsidP="001B591D">
      <w:pPr>
        <w:ind w:left="567"/>
        <w:jc w:val="right"/>
        <w:rPr>
          <w:rFonts w:ascii="Museo Sans 300" w:hAnsi="Museo Sans 300"/>
          <w:b/>
          <w:color w:val="595959" w:themeColor="text1" w:themeTint="A6"/>
          <w:sz w:val="72"/>
          <w:szCs w:val="72"/>
        </w:rPr>
      </w:pPr>
    </w:p>
    <w:p w14:paraId="51D17FBA" w14:textId="77777777" w:rsidR="005718BB" w:rsidRDefault="005718BB" w:rsidP="001B591D">
      <w:pPr>
        <w:ind w:left="567"/>
        <w:jc w:val="right"/>
        <w:rPr>
          <w:rFonts w:ascii="Museo Sans 300" w:hAnsi="Museo Sans 300"/>
          <w:b/>
          <w:color w:val="595959" w:themeColor="text1" w:themeTint="A6"/>
          <w:sz w:val="72"/>
          <w:szCs w:val="72"/>
        </w:rPr>
      </w:pPr>
    </w:p>
    <w:p w14:paraId="4A3E7CB6" w14:textId="5E7BE372" w:rsidR="00B6461E" w:rsidRPr="00856AF5" w:rsidRDefault="00B6461E" w:rsidP="001B591D">
      <w:pPr>
        <w:ind w:left="567"/>
        <w:jc w:val="right"/>
        <w:rPr>
          <w:rFonts w:ascii="Museo Sans 300" w:hAnsi="Museo Sans 300"/>
          <w:b/>
          <w:color w:val="595959" w:themeColor="text1" w:themeTint="A6"/>
          <w:sz w:val="72"/>
          <w:szCs w:val="72"/>
        </w:rPr>
      </w:pPr>
      <w:r w:rsidRPr="00856AF5">
        <w:rPr>
          <w:rFonts w:ascii="Museo Sans 300" w:hAnsi="Museo Sans 300"/>
          <w:b/>
          <w:color w:val="595959" w:themeColor="text1" w:themeTint="A6"/>
          <w:sz w:val="72"/>
          <w:szCs w:val="72"/>
        </w:rPr>
        <w:t>VÍAS DE TRÁNSITO Y MOVILIDAD MÁS SEGURA</w:t>
      </w:r>
    </w:p>
    <w:p w14:paraId="5A432789" w14:textId="77777777" w:rsidR="00B6461E" w:rsidRPr="00F8359A" w:rsidRDefault="00B6461E" w:rsidP="00B6461E">
      <w:pPr>
        <w:rPr>
          <w:lang w:val="es-SV"/>
        </w:rPr>
      </w:pPr>
      <w:r w:rsidRPr="00F8359A">
        <w:rPr>
          <w:lang w:val="es-SV"/>
        </w:rPr>
        <w:br w:type="page"/>
      </w:r>
    </w:p>
    <w:p w14:paraId="5D508F4E" w14:textId="77777777" w:rsidR="00B6461E" w:rsidRPr="00F8359A" w:rsidRDefault="00B6461E" w:rsidP="00B6461E">
      <w:pPr>
        <w:rPr>
          <w:lang w:val="es-SV"/>
        </w:rPr>
      </w:pPr>
    </w:p>
    <w:tbl>
      <w:tblPr>
        <w:tblW w:w="4977" w:type="pct"/>
        <w:jc w:val="center"/>
        <w:tblLayout w:type="fixed"/>
        <w:tblCellMar>
          <w:left w:w="0" w:type="dxa"/>
          <w:right w:w="0" w:type="dxa"/>
        </w:tblCellMar>
        <w:tblLook w:val="04A0" w:firstRow="1" w:lastRow="0" w:firstColumn="1" w:lastColumn="0" w:noHBand="0" w:noVBand="1"/>
        <w:tblDescription w:val="Diseño de tabla principal"/>
      </w:tblPr>
      <w:tblGrid>
        <w:gridCol w:w="5700"/>
        <w:gridCol w:w="4093"/>
      </w:tblGrid>
      <w:tr w:rsidR="00B6461E" w:rsidRPr="00C01689" w14:paraId="5825C1D5" w14:textId="77777777" w:rsidTr="006874E8">
        <w:trPr>
          <w:trHeight w:val="12855"/>
          <w:jc w:val="center"/>
        </w:trPr>
        <w:tc>
          <w:tcPr>
            <w:tcW w:w="5979" w:type="dxa"/>
            <w:tcBorders>
              <w:right w:val="single" w:sz="12" w:space="0" w:color="669900"/>
            </w:tcBorders>
            <w:tcMar>
              <w:right w:w="0" w:type="dxa"/>
            </w:tcMar>
          </w:tcPr>
          <w:tbl>
            <w:tblPr>
              <w:tblW w:w="5711" w:type="dxa"/>
              <w:tblInd w:w="284" w:type="dxa"/>
              <w:tblBorders>
                <w:insideH w:val="single" w:sz="8" w:space="0" w:color="auto"/>
                <w:insideV w:val="single" w:sz="8" w:space="0" w:color="auto"/>
              </w:tblBorders>
              <w:tblLayout w:type="fixed"/>
              <w:tblCellMar>
                <w:left w:w="360" w:type="dxa"/>
                <w:bottom w:w="288" w:type="dxa"/>
                <w:right w:w="360" w:type="dxa"/>
              </w:tblCellMar>
              <w:tblLook w:val="04A0" w:firstRow="1" w:lastRow="0" w:firstColumn="1" w:lastColumn="0" w:noHBand="0" w:noVBand="1"/>
              <w:tblDescription w:val="Diseño de tabla de lado izquierdo"/>
            </w:tblPr>
            <w:tblGrid>
              <w:gridCol w:w="5711"/>
            </w:tblGrid>
            <w:tr w:rsidR="00B6461E" w:rsidRPr="00FD3A13" w14:paraId="41E92206" w14:textId="77777777" w:rsidTr="00B27787">
              <w:trPr>
                <w:trHeight w:hRule="exact" w:val="3572"/>
              </w:trPr>
              <w:tc>
                <w:tcPr>
                  <w:tcW w:w="5000" w:type="pct"/>
                  <w:tcBorders>
                    <w:bottom w:val="single" w:sz="12" w:space="0" w:color="669900"/>
                  </w:tcBorders>
                  <w:tcMar>
                    <w:top w:w="0" w:type="dxa"/>
                  </w:tcMar>
                </w:tcPr>
                <w:p w14:paraId="769689AF" w14:textId="7B58C618" w:rsidR="00B6461E" w:rsidRPr="00C15932" w:rsidRDefault="00B6461E" w:rsidP="005E06D8">
                  <w:pPr>
                    <w:tabs>
                      <w:tab w:val="left" w:pos="2051"/>
                    </w:tabs>
                    <w:ind w:left="177"/>
                    <w:jc w:val="left"/>
                    <w:rPr>
                      <w:rFonts w:ascii="Museo Sans 300" w:hAnsi="Museo Sans 300"/>
                      <w:sz w:val="52"/>
                      <w:szCs w:val="52"/>
                    </w:rPr>
                  </w:pPr>
                  <w:r w:rsidRPr="00B6461E">
                    <w:rPr>
                      <w:rFonts w:ascii="Museo Sans 300" w:hAnsi="Museo Sans 300"/>
                      <w:b/>
                      <w:bCs/>
                      <w:color w:val="669900"/>
                      <w:sz w:val="52"/>
                      <w:szCs w:val="52"/>
                    </w:rPr>
                    <w:t>0</w:t>
                  </w:r>
                  <w:r>
                    <w:rPr>
                      <w:rFonts w:ascii="Museo Sans 300" w:hAnsi="Museo Sans 300"/>
                      <w:b/>
                      <w:bCs/>
                      <w:color w:val="669900"/>
                      <w:sz w:val="52"/>
                      <w:szCs w:val="52"/>
                    </w:rPr>
                    <w:t>2</w:t>
                  </w:r>
                  <w:r w:rsidRPr="00C15932">
                    <w:rPr>
                      <w:rFonts w:ascii="Museo Sans 300" w:hAnsi="Museo Sans 300"/>
                      <w:sz w:val="52"/>
                      <w:szCs w:val="52"/>
                    </w:rPr>
                    <w:t xml:space="preserve"> </w:t>
                  </w:r>
                  <w:r w:rsidRPr="00D82A20">
                    <w:rPr>
                      <w:rFonts w:ascii="Museo Sans 300" w:hAnsi="Museo Sans 300"/>
                      <w:b/>
                      <w:bCs/>
                      <w:color w:val="7F7F7F" w:themeColor="text1" w:themeTint="80"/>
                      <w:sz w:val="52"/>
                      <w:szCs w:val="52"/>
                    </w:rPr>
                    <w:t>PILAR:</w:t>
                  </w:r>
                  <w:r w:rsidRPr="00C15932">
                    <w:rPr>
                      <w:rFonts w:ascii="Museo Sans 300" w:hAnsi="Museo Sans 300"/>
                      <w:sz w:val="52"/>
                      <w:szCs w:val="52"/>
                    </w:rPr>
                    <w:t xml:space="preserve"> </w:t>
                  </w:r>
                </w:p>
                <w:p w14:paraId="082D036D" w14:textId="7B6EF784" w:rsidR="00B6461E" w:rsidRPr="005718BB" w:rsidRDefault="00CD09CC" w:rsidP="00B27787">
                  <w:pPr>
                    <w:tabs>
                      <w:tab w:val="left" w:pos="2051"/>
                    </w:tabs>
                    <w:spacing w:after="0" w:line="276" w:lineRule="auto"/>
                    <w:ind w:left="177" w:right="253"/>
                    <w:jc w:val="both"/>
                    <w:rPr>
                      <w:rFonts w:ascii="Museo Sans 300" w:hAnsi="Museo Sans 300"/>
                      <w:b/>
                      <w:bCs/>
                      <w:sz w:val="56"/>
                      <w:szCs w:val="56"/>
                    </w:rPr>
                  </w:pPr>
                  <w:r w:rsidRPr="005718BB">
                    <w:rPr>
                      <w:rFonts w:ascii="Museo Sans 300" w:hAnsi="Museo Sans 300"/>
                      <w:noProof/>
                      <w:color w:val="669900"/>
                      <w:sz w:val="144"/>
                      <w:szCs w:val="144"/>
                      <w:lang w:val="es-SV" w:eastAsia="es-SV"/>
                    </w:rPr>
                    <mc:AlternateContent>
                      <mc:Choice Requires="wps">
                        <w:drawing>
                          <wp:anchor distT="0" distB="0" distL="114300" distR="114300" simplePos="0" relativeHeight="251957248" behindDoc="0" locked="0" layoutInCell="1" allowOverlap="1" wp14:anchorId="338662AE" wp14:editId="7D341295">
                            <wp:simplePos x="0" y="0"/>
                            <wp:positionH relativeFrom="column">
                              <wp:posOffset>2444750</wp:posOffset>
                            </wp:positionH>
                            <wp:positionV relativeFrom="paragraph">
                              <wp:posOffset>1423670</wp:posOffset>
                            </wp:positionV>
                            <wp:extent cx="498510" cy="495300"/>
                            <wp:effectExtent l="0" t="0" r="15875" b="19050"/>
                            <wp:wrapNone/>
                            <wp:docPr id="682" name="Google Shape;11636;p95"/>
                            <wp:cNvGraphicFramePr/>
                            <a:graphic xmlns:a="http://schemas.openxmlformats.org/drawingml/2006/main">
                              <a:graphicData uri="http://schemas.microsoft.com/office/word/2010/wordprocessingShape">
                                <wps:wsp>
                                  <wps:cNvSpPr/>
                                  <wps:spPr>
                                    <a:xfrm>
                                      <a:off x="0" y="0"/>
                                      <a:ext cx="498510" cy="495300"/>
                                    </a:xfrm>
                                    <a:custGeom>
                                      <a:avLst/>
                                      <a:gdLst/>
                                      <a:ahLst/>
                                      <a:cxnLst/>
                                      <a:rect l="l" t="t" r="r" b="b"/>
                                      <a:pathLst>
                                        <a:path w="11490" h="11408" extrusionOk="0">
                                          <a:moveTo>
                                            <a:pt x="9311" y="394"/>
                                          </a:moveTo>
                                          <a:lnTo>
                                            <a:pt x="11073" y="2144"/>
                                          </a:lnTo>
                                          <a:lnTo>
                                            <a:pt x="10537" y="2680"/>
                                          </a:lnTo>
                                          <a:lnTo>
                                            <a:pt x="10513" y="2668"/>
                                          </a:lnTo>
                                          <a:lnTo>
                                            <a:pt x="8799" y="942"/>
                                          </a:lnTo>
                                          <a:lnTo>
                                            <a:pt x="9311" y="394"/>
                                          </a:lnTo>
                                          <a:close/>
                                          <a:moveTo>
                                            <a:pt x="2846" y="1299"/>
                                          </a:moveTo>
                                          <a:lnTo>
                                            <a:pt x="3000" y="1465"/>
                                          </a:lnTo>
                                          <a:cubicBezTo>
                                            <a:pt x="3228" y="1693"/>
                                            <a:pt x="3531" y="1812"/>
                                            <a:pt x="3838" y="1812"/>
                                          </a:cubicBezTo>
                                          <a:cubicBezTo>
                                            <a:pt x="3852" y="1812"/>
                                            <a:pt x="3867" y="1811"/>
                                            <a:pt x="3881" y="1811"/>
                                          </a:cubicBezTo>
                                          <a:cubicBezTo>
                                            <a:pt x="4524" y="1775"/>
                                            <a:pt x="5334" y="1704"/>
                                            <a:pt x="5763" y="1596"/>
                                          </a:cubicBezTo>
                                          <a:cubicBezTo>
                                            <a:pt x="5775" y="1608"/>
                                            <a:pt x="5798" y="1656"/>
                                            <a:pt x="5834" y="1692"/>
                                          </a:cubicBezTo>
                                          <a:cubicBezTo>
                                            <a:pt x="5858" y="1835"/>
                                            <a:pt x="5798" y="1989"/>
                                            <a:pt x="5667" y="2073"/>
                                          </a:cubicBezTo>
                                          <a:lnTo>
                                            <a:pt x="4715" y="2466"/>
                                          </a:lnTo>
                                          <a:cubicBezTo>
                                            <a:pt x="4655" y="2477"/>
                                            <a:pt x="4632" y="2537"/>
                                            <a:pt x="4608" y="2585"/>
                                          </a:cubicBezTo>
                                          <a:cubicBezTo>
                                            <a:pt x="4596" y="2644"/>
                                            <a:pt x="4608" y="2704"/>
                                            <a:pt x="4655" y="2728"/>
                                          </a:cubicBezTo>
                                          <a:lnTo>
                                            <a:pt x="5513" y="3597"/>
                                          </a:lnTo>
                                          <a:lnTo>
                                            <a:pt x="5227" y="3894"/>
                                          </a:lnTo>
                                          <a:lnTo>
                                            <a:pt x="4929" y="3597"/>
                                          </a:lnTo>
                                          <a:cubicBezTo>
                                            <a:pt x="4899" y="3567"/>
                                            <a:pt x="4852" y="3552"/>
                                            <a:pt x="4806" y="3552"/>
                                          </a:cubicBezTo>
                                          <a:cubicBezTo>
                                            <a:pt x="4760" y="3552"/>
                                            <a:pt x="4715" y="3567"/>
                                            <a:pt x="4691" y="3597"/>
                                          </a:cubicBezTo>
                                          <a:cubicBezTo>
                                            <a:pt x="4632" y="3656"/>
                                            <a:pt x="4632" y="3775"/>
                                            <a:pt x="4691" y="3835"/>
                                          </a:cubicBezTo>
                                          <a:lnTo>
                                            <a:pt x="4989" y="4132"/>
                                          </a:lnTo>
                                          <a:lnTo>
                                            <a:pt x="4691" y="4430"/>
                                          </a:lnTo>
                                          <a:lnTo>
                                            <a:pt x="4191" y="3930"/>
                                          </a:lnTo>
                                          <a:cubicBezTo>
                                            <a:pt x="4161" y="3900"/>
                                            <a:pt x="4117" y="3885"/>
                                            <a:pt x="4072" y="3885"/>
                                          </a:cubicBezTo>
                                          <a:cubicBezTo>
                                            <a:pt x="4027" y="3885"/>
                                            <a:pt x="3983" y="3900"/>
                                            <a:pt x="3953" y="3930"/>
                                          </a:cubicBezTo>
                                          <a:cubicBezTo>
                                            <a:pt x="3893" y="3990"/>
                                            <a:pt x="3893" y="4109"/>
                                            <a:pt x="3953" y="4168"/>
                                          </a:cubicBezTo>
                                          <a:lnTo>
                                            <a:pt x="4441" y="4668"/>
                                          </a:lnTo>
                                          <a:lnTo>
                                            <a:pt x="4143" y="4966"/>
                                          </a:lnTo>
                                          <a:lnTo>
                                            <a:pt x="3846" y="4668"/>
                                          </a:lnTo>
                                          <a:cubicBezTo>
                                            <a:pt x="3822" y="4638"/>
                                            <a:pt x="3777" y="4624"/>
                                            <a:pt x="3731" y="4624"/>
                                          </a:cubicBezTo>
                                          <a:cubicBezTo>
                                            <a:pt x="3685" y="4624"/>
                                            <a:pt x="3637" y="4638"/>
                                            <a:pt x="3608" y="4668"/>
                                          </a:cubicBezTo>
                                          <a:cubicBezTo>
                                            <a:pt x="3548" y="4728"/>
                                            <a:pt x="3548" y="4847"/>
                                            <a:pt x="3608" y="4906"/>
                                          </a:cubicBezTo>
                                          <a:lnTo>
                                            <a:pt x="3905" y="5204"/>
                                          </a:lnTo>
                                          <a:lnTo>
                                            <a:pt x="3608" y="5502"/>
                                          </a:lnTo>
                                          <a:lnTo>
                                            <a:pt x="1976" y="3859"/>
                                          </a:lnTo>
                                          <a:cubicBezTo>
                                            <a:pt x="1929" y="3811"/>
                                            <a:pt x="1881" y="3751"/>
                                            <a:pt x="1857" y="3680"/>
                                          </a:cubicBezTo>
                                          <a:cubicBezTo>
                                            <a:pt x="1822" y="3620"/>
                                            <a:pt x="1810" y="3549"/>
                                            <a:pt x="1810" y="3478"/>
                                          </a:cubicBezTo>
                                          <a:cubicBezTo>
                                            <a:pt x="1798" y="3335"/>
                                            <a:pt x="1750" y="3216"/>
                                            <a:pt x="1667" y="3132"/>
                                          </a:cubicBezTo>
                                          <a:lnTo>
                                            <a:pt x="1334" y="2799"/>
                                          </a:lnTo>
                                          <a:lnTo>
                                            <a:pt x="2846" y="1299"/>
                                          </a:lnTo>
                                          <a:close/>
                                          <a:moveTo>
                                            <a:pt x="7882" y="5954"/>
                                          </a:moveTo>
                                          <a:lnTo>
                                            <a:pt x="9525" y="7597"/>
                                          </a:lnTo>
                                          <a:cubicBezTo>
                                            <a:pt x="9620" y="7704"/>
                                            <a:pt x="9680" y="7835"/>
                                            <a:pt x="9680" y="7966"/>
                                          </a:cubicBezTo>
                                          <a:cubicBezTo>
                                            <a:pt x="9680" y="8026"/>
                                            <a:pt x="9704" y="8085"/>
                                            <a:pt x="9727" y="8145"/>
                                          </a:cubicBezTo>
                                          <a:cubicBezTo>
                                            <a:pt x="9763" y="8204"/>
                                            <a:pt x="9787" y="8252"/>
                                            <a:pt x="9835" y="8300"/>
                                          </a:cubicBezTo>
                                          <a:lnTo>
                                            <a:pt x="10156" y="8621"/>
                                          </a:lnTo>
                                          <a:lnTo>
                                            <a:pt x="8680" y="10145"/>
                                          </a:lnTo>
                                          <a:lnTo>
                                            <a:pt x="8513" y="9978"/>
                                          </a:lnTo>
                                          <a:cubicBezTo>
                                            <a:pt x="8286" y="9751"/>
                                            <a:pt x="7993" y="9632"/>
                                            <a:pt x="7677" y="9632"/>
                                          </a:cubicBezTo>
                                          <a:cubicBezTo>
                                            <a:pt x="7662" y="9632"/>
                                            <a:pt x="7647" y="9633"/>
                                            <a:pt x="7632" y="9633"/>
                                          </a:cubicBezTo>
                                          <a:cubicBezTo>
                                            <a:pt x="6989" y="9669"/>
                                            <a:pt x="6179" y="9740"/>
                                            <a:pt x="5763" y="9847"/>
                                          </a:cubicBezTo>
                                          <a:cubicBezTo>
                                            <a:pt x="5739" y="9824"/>
                                            <a:pt x="5715" y="9788"/>
                                            <a:pt x="5679" y="9752"/>
                                          </a:cubicBezTo>
                                          <a:cubicBezTo>
                                            <a:pt x="5656" y="9609"/>
                                            <a:pt x="5715" y="9455"/>
                                            <a:pt x="5846" y="9371"/>
                                          </a:cubicBezTo>
                                          <a:lnTo>
                                            <a:pt x="6799" y="8978"/>
                                          </a:lnTo>
                                          <a:cubicBezTo>
                                            <a:pt x="6858" y="8966"/>
                                            <a:pt x="6894" y="8907"/>
                                            <a:pt x="6906" y="8859"/>
                                          </a:cubicBezTo>
                                          <a:cubicBezTo>
                                            <a:pt x="6918" y="8800"/>
                                            <a:pt x="6906" y="8740"/>
                                            <a:pt x="6858" y="8716"/>
                                          </a:cubicBezTo>
                                          <a:lnTo>
                                            <a:pt x="6001" y="7847"/>
                                          </a:lnTo>
                                          <a:lnTo>
                                            <a:pt x="6298" y="7550"/>
                                          </a:lnTo>
                                          <a:lnTo>
                                            <a:pt x="6596" y="7847"/>
                                          </a:lnTo>
                                          <a:cubicBezTo>
                                            <a:pt x="6620" y="7883"/>
                                            <a:pt x="6668" y="7895"/>
                                            <a:pt x="6715" y="7895"/>
                                          </a:cubicBezTo>
                                          <a:cubicBezTo>
                                            <a:pt x="6751" y="7895"/>
                                            <a:pt x="6799" y="7883"/>
                                            <a:pt x="6834" y="7847"/>
                                          </a:cubicBezTo>
                                          <a:cubicBezTo>
                                            <a:pt x="6894" y="7788"/>
                                            <a:pt x="6894" y="7669"/>
                                            <a:pt x="6834" y="7609"/>
                                          </a:cubicBezTo>
                                          <a:lnTo>
                                            <a:pt x="6537" y="7311"/>
                                          </a:lnTo>
                                          <a:lnTo>
                                            <a:pt x="6834" y="7014"/>
                                          </a:lnTo>
                                          <a:lnTo>
                                            <a:pt x="7322" y="7502"/>
                                          </a:lnTo>
                                          <a:cubicBezTo>
                                            <a:pt x="7346" y="7538"/>
                                            <a:pt x="7394" y="7550"/>
                                            <a:pt x="7441" y="7550"/>
                                          </a:cubicBezTo>
                                          <a:cubicBezTo>
                                            <a:pt x="7477" y="7550"/>
                                            <a:pt x="7525" y="7538"/>
                                            <a:pt x="7561" y="7502"/>
                                          </a:cubicBezTo>
                                          <a:cubicBezTo>
                                            <a:pt x="7620" y="7442"/>
                                            <a:pt x="7620" y="7323"/>
                                            <a:pt x="7561" y="7264"/>
                                          </a:cubicBezTo>
                                          <a:lnTo>
                                            <a:pt x="7072" y="6776"/>
                                          </a:lnTo>
                                          <a:lnTo>
                                            <a:pt x="7263" y="6585"/>
                                          </a:lnTo>
                                          <a:lnTo>
                                            <a:pt x="7346" y="6490"/>
                                          </a:lnTo>
                                          <a:lnTo>
                                            <a:pt x="7644" y="6788"/>
                                          </a:lnTo>
                                          <a:cubicBezTo>
                                            <a:pt x="7680" y="6823"/>
                                            <a:pt x="7715" y="6835"/>
                                            <a:pt x="7763" y="6835"/>
                                          </a:cubicBezTo>
                                          <a:cubicBezTo>
                                            <a:pt x="7811" y="6835"/>
                                            <a:pt x="7858" y="6823"/>
                                            <a:pt x="7882" y="6788"/>
                                          </a:cubicBezTo>
                                          <a:cubicBezTo>
                                            <a:pt x="7942" y="6728"/>
                                            <a:pt x="7942" y="6609"/>
                                            <a:pt x="7882" y="6549"/>
                                          </a:cubicBezTo>
                                          <a:lnTo>
                                            <a:pt x="7584" y="6252"/>
                                          </a:lnTo>
                                          <a:lnTo>
                                            <a:pt x="7882" y="5954"/>
                                          </a:lnTo>
                                          <a:close/>
                                          <a:moveTo>
                                            <a:pt x="964" y="8752"/>
                                          </a:moveTo>
                                          <a:lnTo>
                                            <a:pt x="976" y="8776"/>
                                          </a:lnTo>
                                          <a:lnTo>
                                            <a:pt x="2703" y="10502"/>
                                          </a:lnTo>
                                          <a:lnTo>
                                            <a:pt x="2191" y="11050"/>
                                          </a:lnTo>
                                          <a:lnTo>
                                            <a:pt x="429" y="9288"/>
                                          </a:lnTo>
                                          <a:lnTo>
                                            <a:pt x="964" y="8752"/>
                                          </a:lnTo>
                                          <a:close/>
                                          <a:moveTo>
                                            <a:pt x="10537" y="8752"/>
                                          </a:moveTo>
                                          <a:lnTo>
                                            <a:pt x="11073" y="9288"/>
                                          </a:lnTo>
                                          <a:lnTo>
                                            <a:pt x="9311" y="11050"/>
                                          </a:lnTo>
                                          <a:lnTo>
                                            <a:pt x="8775" y="10514"/>
                                          </a:lnTo>
                                          <a:lnTo>
                                            <a:pt x="8799" y="10490"/>
                                          </a:lnTo>
                                          <a:lnTo>
                                            <a:pt x="10525" y="8764"/>
                                          </a:lnTo>
                                          <a:lnTo>
                                            <a:pt x="10537" y="8752"/>
                                          </a:lnTo>
                                          <a:close/>
                                          <a:moveTo>
                                            <a:pt x="2203" y="1"/>
                                          </a:moveTo>
                                          <a:cubicBezTo>
                                            <a:pt x="2155" y="1"/>
                                            <a:pt x="2107" y="13"/>
                                            <a:pt x="2084" y="49"/>
                                          </a:cubicBezTo>
                                          <a:lnTo>
                                            <a:pt x="1429" y="703"/>
                                          </a:lnTo>
                                          <a:cubicBezTo>
                                            <a:pt x="1369" y="763"/>
                                            <a:pt x="1369" y="882"/>
                                            <a:pt x="1429" y="942"/>
                                          </a:cubicBezTo>
                                          <a:cubicBezTo>
                                            <a:pt x="1459" y="971"/>
                                            <a:pt x="1503" y="986"/>
                                            <a:pt x="1548" y="986"/>
                                          </a:cubicBezTo>
                                          <a:cubicBezTo>
                                            <a:pt x="1592" y="986"/>
                                            <a:pt x="1637" y="971"/>
                                            <a:pt x="1667" y="942"/>
                                          </a:cubicBezTo>
                                          <a:lnTo>
                                            <a:pt x="2203" y="406"/>
                                          </a:lnTo>
                                          <a:lnTo>
                                            <a:pt x="2738" y="942"/>
                                          </a:lnTo>
                                          <a:lnTo>
                                            <a:pt x="2727" y="953"/>
                                          </a:lnTo>
                                          <a:lnTo>
                                            <a:pt x="964" y="2668"/>
                                          </a:lnTo>
                                          <a:lnTo>
                                            <a:pt x="953" y="2680"/>
                                          </a:lnTo>
                                          <a:lnTo>
                                            <a:pt x="417" y="2144"/>
                                          </a:lnTo>
                                          <a:lnTo>
                                            <a:pt x="1155" y="1406"/>
                                          </a:lnTo>
                                          <a:cubicBezTo>
                                            <a:pt x="1214" y="1346"/>
                                            <a:pt x="1214" y="1227"/>
                                            <a:pt x="1155" y="1168"/>
                                          </a:cubicBezTo>
                                          <a:cubicBezTo>
                                            <a:pt x="1125" y="1138"/>
                                            <a:pt x="1081" y="1123"/>
                                            <a:pt x="1036" y="1123"/>
                                          </a:cubicBezTo>
                                          <a:cubicBezTo>
                                            <a:pt x="991" y="1123"/>
                                            <a:pt x="947" y="1138"/>
                                            <a:pt x="917" y="1168"/>
                                          </a:cubicBezTo>
                                          <a:lnTo>
                                            <a:pt x="60" y="2025"/>
                                          </a:lnTo>
                                          <a:cubicBezTo>
                                            <a:pt x="24" y="2061"/>
                                            <a:pt x="12" y="2096"/>
                                            <a:pt x="12" y="2144"/>
                                          </a:cubicBezTo>
                                          <a:cubicBezTo>
                                            <a:pt x="12" y="2192"/>
                                            <a:pt x="24" y="2239"/>
                                            <a:pt x="60" y="2263"/>
                                          </a:cubicBezTo>
                                          <a:lnTo>
                                            <a:pt x="833" y="3037"/>
                                          </a:lnTo>
                                          <a:cubicBezTo>
                                            <a:pt x="857" y="3073"/>
                                            <a:pt x="905" y="3085"/>
                                            <a:pt x="953" y="3085"/>
                                          </a:cubicBezTo>
                                          <a:cubicBezTo>
                                            <a:pt x="1000" y="3085"/>
                                            <a:pt x="1036" y="3073"/>
                                            <a:pt x="1072" y="3037"/>
                                          </a:cubicBezTo>
                                          <a:lnTo>
                                            <a:pt x="1084" y="3025"/>
                                          </a:lnTo>
                                          <a:lnTo>
                                            <a:pt x="1417" y="3347"/>
                                          </a:lnTo>
                                          <a:cubicBezTo>
                                            <a:pt x="1441" y="3382"/>
                                            <a:pt x="1476" y="3430"/>
                                            <a:pt x="1476" y="3466"/>
                                          </a:cubicBezTo>
                                          <a:cubicBezTo>
                                            <a:pt x="1488" y="3573"/>
                                            <a:pt x="1500" y="3692"/>
                                            <a:pt x="1548" y="3787"/>
                                          </a:cubicBezTo>
                                          <a:cubicBezTo>
                                            <a:pt x="1595" y="3882"/>
                                            <a:pt x="1655" y="3978"/>
                                            <a:pt x="1738" y="4049"/>
                                          </a:cubicBezTo>
                                          <a:lnTo>
                                            <a:pt x="3381" y="5692"/>
                                          </a:lnTo>
                                          <a:lnTo>
                                            <a:pt x="2691" y="6371"/>
                                          </a:lnTo>
                                          <a:lnTo>
                                            <a:pt x="2393" y="5645"/>
                                          </a:lnTo>
                                          <a:cubicBezTo>
                                            <a:pt x="2393" y="5645"/>
                                            <a:pt x="2393" y="5633"/>
                                            <a:pt x="2381" y="5633"/>
                                          </a:cubicBezTo>
                                          <a:cubicBezTo>
                                            <a:pt x="2248" y="5404"/>
                                            <a:pt x="2016" y="5274"/>
                                            <a:pt x="1775" y="5274"/>
                                          </a:cubicBezTo>
                                          <a:cubicBezTo>
                                            <a:pt x="1715" y="5274"/>
                                            <a:pt x="1655" y="5283"/>
                                            <a:pt x="1595" y="5299"/>
                                          </a:cubicBezTo>
                                          <a:cubicBezTo>
                                            <a:pt x="1572" y="5299"/>
                                            <a:pt x="1560" y="5311"/>
                                            <a:pt x="1548" y="5311"/>
                                          </a:cubicBezTo>
                                          <a:cubicBezTo>
                                            <a:pt x="1393" y="5406"/>
                                            <a:pt x="1214" y="5573"/>
                                            <a:pt x="1274" y="5728"/>
                                          </a:cubicBezTo>
                                          <a:cubicBezTo>
                                            <a:pt x="1369" y="6014"/>
                                            <a:pt x="1441" y="6668"/>
                                            <a:pt x="1488" y="7573"/>
                                          </a:cubicBezTo>
                                          <a:cubicBezTo>
                                            <a:pt x="1500" y="7811"/>
                                            <a:pt x="1417" y="8038"/>
                                            <a:pt x="1250" y="8204"/>
                                          </a:cubicBezTo>
                                          <a:lnTo>
                                            <a:pt x="1084" y="8371"/>
                                          </a:lnTo>
                                          <a:lnTo>
                                            <a:pt x="1072" y="8347"/>
                                          </a:lnTo>
                                          <a:cubicBezTo>
                                            <a:pt x="1042" y="8317"/>
                                            <a:pt x="997" y="8303"/>
                                            <a:pt x="953" y="8303"/>
                                          </a:cubicBezTo>
                                          <a:cubicBezTo>
                                            <a:pt x="908" y="8303"/>
                                            <a:pt x="863" y="8317"/>
                                            <a:pt x="833" y="8347"/>
                                          </a:cubicBezTo>
                                          <a:lnTo>
                                            <a:pt x="60" y="9121"/>
                                          </a:lnTo>
                                          <a:cubicBezTo>
                                            <a:pt x="0" y="9181"/>
                                            <a:pt x="0" y="9300"/>
                                            <a:pt x="60" y="9359"/>
                                          </a:cubicBezTo>
                                          <a:lnTo>
                                            <a:pt x="2048" y="11360"/>
                                          </a:lnTo>
                                          <a:cubicBezTo>
                                            <a:pt x="2084" y="11383"/>
                                            <a:pt x="2119" y="11407"/>
                                            <a:pt x="2167" y="11407"/>
                                          </a:cubicBezTo>
                                          <a:cubicBezTo>
                                            <a:pt x="2215" y="11407"/>
                                            <a:pt x="2262" y="11383"/>
                                            <a:pt x="2286" y="11360"/>
                                          </a:cubicBezTo>
                                          <a:lnTo>
                                            <a:pt x="3060" y="10586"/>
                                          </a:lnTo>
                                          <a:cubicBezTo>
                                            <a:pt x="3119" y="10526"/>
                                            <a:pt x="3119" y="10407"/>
                                            <a:pt x="3060" y="10348"/>
                                          </a:cubicBezTo>
                                          <a:lnTo>
                                            <a:pt x="3048" y="10336"/>
                                          </a:lnTo>
                                          <a:lnTo>
                                            <a:pt x="3370" y="10002"/>
                                          </a:lnTo>
                                          <a:cubicBezTo>
                                            <a:pt x="3405" y="9978"/>
                                            <a:pt x="3453" y="9943"/>
                                            <a:pt x="3489" y="9943"/>
                                          </a:cubicBezTo>
                                          <a:cubicBezTo>
                                            <a:pt x="3572" y="9943"/>
                                            <a:pt x="3631" y="9931"/>
                                            <a:pt x="3691" y="9919"/>
                                          </a:cubicBezTo>
                                          <a:cubicBezTo>
                                            <a:pt x="3751" y="9895"/>
                                            <a:pt x="3822" y="9871"/>
                                            <a:pt x="3881" y="9836"/>
                                          </a:cubicBezTo>
                                          <a:cubicBezTo>
                                            <a:pt x="3953" y="9800"/>
                                            <a:pt x="3989" y="9693"/>
                                            <a:pt x="3941" y="9621"/>
                                          </a:cubicBezTo>
                                          <a:cubicBezTo>
                                            <a:pt x="3910" y="9566"/>
                                            <a:pt x="3853" y="9537"/>
                                            <a:pt x="3797" y="9537"/>
                                          </a:cubicBezTo>
                                          <a:cubicBezTo>
                                            <a:pt x="3768" y="9537"/>
                                            <a:pt x="3739" y="9545"/>
                                            <a:pt x="3715" y="9562"/>
                                          </a:cubicBezTo>
                                          <a:cubicBezTo>
                                            <a:pt x="3667" y="9574"/>
                                            <a:pt x="3643" y="9597"/>
                                            <a:pt x="3596" y="9597"/>
                                          </a:cubicBezTo>
                                          <a:cubicBezTo>
                                            <a:pt x="3548" y="9621"/>
                                            <a:pt x="3512" y="9621"/>
                                            <a:pt x="3465" y="9633"/>
                                          </a:cubicBezTo>
                                          <a:cubicBezTo>
                                            <a:pt x="3334" y="9645"/>
                                            <a:pt x="3215" y="9693"/>
                                            <a:pt x="3119" y="9776"/>
                                          </a:cubicBezTo>
                                          <a:lnTo>
                                            <a:pt x="2798" y="10109"/>
                                          </a:lnTo>
                                          <a:lnTo>
                                            <a:pt x="1286" y="8609"/>
                                          </a:lnTo>
                                          <a:lnTo>
                                            <a:pt x="1453" y="8443"/>
                                          </a:lnTo>
                                          <a:cubicBezTo>
                                            <a:pt x="1691" y="8204"/>
                                            <a:pt x="1810" y="7895"/>
                                            <a:pt x="1798" y="7561"/>
                                          </a:cubicBezTo>
                                          <a:cubicBezTo>
                                            <a:pt x="1762" y="6919"/>
                                            <a:pt x="1691" y="6109"/>
                                            <a:pt x="1584" y="5692"/>
                                          </a:cubicBezTo>
                                          <a:cubicBezTo>
                                            <a:pt x="1607" y="5668"/>
                                            <a:pt x="1643" y="5645"/>
                                            <a:pt x="1679" y="5609"/>
                                          </a:cubicBezTo>
                                          <a:cubicBezTo>
                                            <a:pt x="1699" y="5605"/>
                                            <a:pt x="1720" y="5604"/>
                                            <a:pt x="1741" y="5604"/>
                                          </a:cubicBezTo>
                                          <a:cubicBezTo>
                                            <a:pt x="1865" y="5604"/>
                                            <a:pt x="1989" y="5663"/>
                                            <a:pt x="2060" y="5776"/>
                                          </a:cubicBezTo>
                                          <a:lnTo>
                                            <a:pt x="2453" y="6728"/>
                                          </a:lnTo>
                                          <a:cubicBezTo>
                                            <a:pt x="2465" y="6788"/>
                                            <a:pt x="2524" y="6823"/>
                                            <a:pt x="2572" y="6835"/>
                                          </a:cubicBezTo>
                                          <a:cubicBezTo>
                                            <a:pt x="2586" y="6838"/>
                                            <a:pt x="2600" y="6839"/>
                                            <a:pt x="2613" y="6839"/>
                                          </a:cubicBezTo>
                                          <a:cubicBezTo>
                                            <a:pt x="2657" y="6839"/>
                                            <a:pt x="2696" y="6824"/>
                                            <a:pt x="2715" y="6788"/>
                                          </a:cubicBezTo>
                                          <a:lnTo>
                                            <a:pt x="4441" y="5061"/>
                                          </a:lnTo>
                                          <a:lnTo>
                                            <a:pt x="5298" y="4216"/>
                                          </a:lnTo>
                                          <a:lnTo>
                                            <a:pt x="5382" y="4121"/>
                                          </a:lnTo>
                                          <a:cubicBezTo>
                                            <a:pt x="5417" y="4085"/>
                                            <a:pt x="5465" y="4067"/>
                                            <a:pt x="5514" y="4067"/>
                                          </a:cubicBezTo>
                                          <a:cubicBezTo>
                                            <a:pt x="5563" y="4067"/>
                                            <a:pt x="5614" y="4085"/>
                                            <a:pt x="5656" y="4121"/>
                                          </a:cubicBezTo>
                                          <a:lnTo>
                                            <a:pt x="5679" y="4156"/>
                                          </a:lnTo>
                                          <a:cubicBezTo>
                                            <a:pt x="5715" y="4180"/>
                                            <a:pt x="5739" y="4240"/>
                                            <a:pt x="5739" y="4287"/>
                                          </a:cubicBezTo>
                                          <a:cubicBezTo>
                                            <a:pt x="5739" y="4335"/>
                                            <a:pt x="5727" y="4382"/>
                                            <a:pt x="5679" y="4418"/>
                                          </a:cubicBezTo>
                                          <a:lnTo>
                                            <a:pt x="5060" y="5049"/>
                                          </a:lnTo>
                                          <a:lnTo>
                                            <a:pt x="4739" y="5359"/>
                                          </a:lnTo>
                                          <a:lnTo>
                                            <a:pt x="3584" y="6526"/>
                                          </a:lnTo>
                                          <a:cubicBezTo>
                                            <a:pt x="3524" y="6585"/>
                                            <a:pt x="3524" y="6704"/>
                                            <a:pt x="3584" y="6764"/>
                                          </a:cubicBezTo>
                                          <a:cubicBezTo>
                                            <a:pt x="3608" y="6788"/>
                                            <a:pt x="3655" y="6799"/>
                                            <a:pt x="3703" y="6799"/>
                                          </a:cubicBezTo>
                                          <a:cubicBezTo>
                                            <a:pt x="3751" y="6799"/>
                                            <a:pt x="3786" y="6788"/>
                                            <a:pt x="3822" y="6764"/>
                                          </a:cubicBezTo>
                                          <a:lnTo>
                                            <a:pt x="5834" y="4752"/>
                                          </a:lnTo>
                                          <a:cubicBezTo>
                                            <a:pt x="5846" y="4740"/>
                                            <a:pt x="5870" y="4716"/>
                                            <a:pt x="5894" y="4704"/>
                                          </a:cubicBezTo>
                                          <a:cubicBezTo>
                                            <a:pt x="5912" y="4696"/>
                                            <a:pt x="5934" y="4692"/>
                                            <a:pt x="5955" y="4692"/>
                                          </a:cubicBezTo>
                                          <a:cubicBezTo>
                                            <a:pt x="6002" y="4692"/>
                                            <a:pt x="6052" y="4711"/>
                                            <a:pt x="6084" y="4752"/>
                                          </a:cubicBezTo>
                                          <a:lnTo>
                                            <a:pt x="6132" y="4799"/>
                                          </a:lnTo>
                                          <a:cubicBezTo>
                                            <a:pt x="6203" y="4871"/>
                                            <a:pt x="6203" y="4978"/>
                                            <a:pt x="6132" y="5049"/>
                                          </a:cubicBezTo>
                                          <a:lnTo>
                                            <a:pt x="5132" y="6049"/>
                                          </a:lnTo>
                                          <a:lnTo>
                                            <a:pt x="5072" y="6109"/>
                                          </a:lnTo>
                                          <a:lnTo>
                                            <a:pt x="3941" y="7240"/>
                                          </a:lnTo>
                                          <a:cubicBezTo>
                                            <a:pt x="3881" y="7300"/>
                                            <a:pt x="3881" y="7419"/>
                                            <a:pt x="3941" y="7478"/>
                                          </a:cubicBezTo>
                                          <a:cubicBezTo>
                                            <a:pt x="3965" y="7502"/>
                                            <a:pt x="4012" y="7514"/>
                                            <a:pt x="4060" y="7514"/>
                                          </a:cubicBezTo>
                                          <a:cubicBezTo>
                                            <a:pt x="4108" y="7514"/>
                                            <a:pt x="4143" y="7502"/>
                                            <a:pt x="4179" y="7478"/>
                                          </a:cubicBezTo>
                                          <a:lnTo>
                                            <a:pt x="5310" y="6347"/>
                                          </a:lnTo>
                                          <a:lnTo>
                                            <a:pt x="6310" y="5347"/>
                                          </a:lnTo>
                                          <a:cubicBezTo>
                                            <a:pt x="6334" y="5311"/>
                                            <a:pt x="6382" y="5299"/>
                                            <a:pt x="6429" y="5299"/>
                                          </a:cubicBezTo>
                                          <a:cubicBezTo>
                                            <a:pt x="6465" y="5299"/>
                                            <a:pt x="6513" y="5311"/>
                                            <a:pt x="6548" y="5347"/>
                                          </a:cubicBezTo>
                                          <a:lnTo>
                                            <a:pt x="6584" y="5395"/>
                                          </a:lnTo>
                                          <a:cubicBezTo>
                                            <a:pt x="6620" y="5418"/>
                                            <a:pt x="6632" y="5466"/>
                                            <a:pt x="6632" y="5514"/>
                                          </a:cubicBezTo>
                                          <a:cubicBezTo>
                                            <a:pt x="6632" y="5549"/>
                                            <a:pt x="6620" y="5597"/>
                                            <a:pt x="6584" y="5633"/>
                                          </a:cubicBezTo>
                                          <a:lnTo>
                                            <a:pt x="5596" y="6621"/>
                                          </a:lnTo>
                                          <a:lnTo>
                                            <a:pt x="4655" y="7561"/>
                                          </a:lnTo>
                                          <a:cubicBezTo>
                                            <a:pt x="4596" y="7621"/>
                                            <a:pt x="4596" y="7740"/>
                                            <a:pt x="4655" y="7800"/>
                                          </a:cubicBezTo>
                                          <a:cubicBezTo>
                                            <a:pt x="4679" y="7835"/>
                                            <a:pt x="4727" y="7847"/>
                                            <a:pt x="4774" y="7847"/>
                                          </a:cubicBezTo>
                                          <a:cubicBezTo>
                                            <a:pt x="4822" y="7847"/>
                                            <a:pt x="4858" y="7835"/>
                                            <a:pt x="4894" y="7800"/>
                                          </a:cubicBezTo>
                                          <a:lnTo>
                                            <a:pt x="6691" y="6002"/>
                                          </a:lnTo>
                                          <a:cubicBezTo>
                                            <a:pt x="6728" y="5965"/>
                                            <a:pt x="6764" y="5950"/>
                                            <a:pt x="6806" y="5950"/>
                                          </a:cubicBezTo>
                                          <a:cubicBezTo>
                                            <a:pt x="6819" y="5950"/>
                                            <a:pt x="6832" y="5951"/>
                                            <a:pt x="6846" y="5954"/>
                                          </a:cubicBezTo>
                                          <a:cubicBezTo>
                                            <a:pt x="6870" y="5954"/>
                                            <a:pt x="6906" y="5966"/>
                                            <a:pt x="6918" y="6002"/>
                                          </a:cubicBezTo>
                                          <a:lnTo>
                                            <a:pt x="6977" y="6061"/>
                                          </a:lnTo>
                                          <a:cubicBezTo>
                                            <a:pt x="7037" y="6121"/>
                                            <a:pt x="7037" y="6228"/>
                                            <a:pt x="6977" y="6287"/>
                                          </a:cubicBezTo>
                                          <a:lnTo>
                                            <a:pt x="5608" y="7657"/>
                                          </a:lnTo>
                                          <a:lnTo>
                                            <a:pt x="4179" y="9085"/>
                                          </a:lnTo>
                                          <a:cubicBezTo>
                                            <a:pt x="4120" y="9145"/>
                                            <a:pt x="4120" y="9264"/>
                                            <a:pt x="4179" y="9324"/>
                                          </a:cubicBezTo>
                                          <a:cubicBezTo>
                                            <a:pt x="4203" y="9347"/>
                                            <a:pt x="4251" y="9359"/>
                                            <a:pt x="4298" y="9359"/>
                                          </a:cubicBezTo>
                                          <a:cubicBezTo>
                                            <a:pt x="4346" y="9359"/>
                                            <a:pt x="4382" y="9347"/>
                                            <a:pt x="4417" y="9324"/>
                                          </a:cubicBezTo>
                                          <a:lnTo>
                                            <a:pt x="5727" y="8014"/>
                                          </a:lnTo>
                                          <a:lnTo>
                                            <a:pt x="6406" y="8693"/>
                                          </a:lnTo>
                                          <a:lnTo>
                                            <a:pt x="5679" y="8990"/>
                                          </a:lnTo>
                                          <a:cubicBezTo>
                                            <a:pt x="5679" y="8990"/>
                                            <a:pt x="5667" y="8990"/>
                                            <a:pt x="5667" y="9002"/>
                                          </a:cubicBezTo>
                                          <a:cubicBezTo>
                                            <a:pt x="5382" y="9169"/>
                                            <a:pt x="5251" y="9502"/>
                                            <a:pt x="5334" y="9800"/>
                                          </a:cubicBezTo>
                                          <a:cubicBezTo>
                                            <a:pt x="5334" y="9812"/>
                                            <a:pt x="5358" y="9824"/>
                                            <a:pt x="5358" y="9836"/>
                                          </a:cubicBezTo>
                                          <a:cubicBezTo>
                                            <a:pt x="5430" y="9969"/>
                                            <a:pt x="5564" y="10121"/>
                                            <a:pt x="5707" y="10121"/>
                                          </a:cubicBezTo>
                                          <a:cubicBezTo>
                                            <a:pt x="5730" y="10121"/>
                                            <a:pt x="5752" y="10117"/>
                                            <a:pt x="5775" y="10109"/>
                                          </a:cubicBezTo>
                                          <a:cubicBezTo>
                                            <a:pt x="6048" y="10014"/>
                                            <a:pt x="6703" y="9943"/>
                                            <a:pt x="7620" y="9895"/>
                                          </a:cubicBezTo>
                                          <a:cubicBezTo>
                                            <a:pt x="7633" y="9894"/>
                                            <a:pt x="7647" y="9894"/>
                                            <a:pt x="7660" y="9894"/>
                                          </a:cubicBezTo>
                                          <a:cubicBezTo>
                                            <a:pt x="7882" y="9894"/>
                                            <a:pt x="8082" y="9987"/>
                                            <a:pt x="8239" y="10133"/>
                                          </a:cubicBezTo>
                                          <a:lnTo>
                                            <a:pt x="8406" y="10300"/>
                                          </a:lnTo>
                                          <a:lnTo>
                                            <a:pt x="8394" y="10312"/>
                                          </a:lnTo>
                                          <a:cubicBezTo>
                                            <a:pt x="8334" y="10371"/>
                                            <a:pt x="8334" y="10490"/>
                                            <a:pt x="8394" y="10550"/>
                                          </a:cubicBezTo>
                                          <a:lnTo>
                                            <a:pt x="9168" y="11324"/>
                                          </a:lnTo>
                                          <a:cubicBezTo>
                                            <a:pt x="9192" y="11360"/>
                                            <a:pt x="9239" y="11371"/>
                                            <a:pt x="9287" y="11371"/>
                                          </a:cubicBezTo>
                                          <a:cubicBezTo>
                                            <a:pt x="9323" y="11371"/>
                                            <a:pt x="9370" y="11360"/>
                                            <a:pt x="9406" y="11324"/>
                                          </a:cubicBezTo>
                                          <a:lnTo>
                                            <a:pt x="11394" y="9335"/>
                                          </a:lnTo>
                                          <a:cubicBezTo>
                                            <a:pt x="11454" y="9276"/>
                                            <a:pt x="11454" y="9157"/>
                                            <a:pt x="11394" y="9097"/>
                                          </a:cubicBezTo>
                                          <a:lnTo>
                                            <a:pt x="10656" y="8395"/>
                                          </a:lnTo>
                                          <a:cubicBezTo>
                                            <a:pt x="10620" y="8371"/>
                                            <a:pt x="10585" y="8359"/>
                                            <a:pt x="10537" y="8359"/>
                                          </a:cubicBezTo>
                                          <a:cubicBezTo>
                                            <a:pt x="10489" y="8359"/>
                                            <a:pt x="10442" y="8371"/>
                                            <a:pt x="10418" y="8395"/>
                                          </a:cubicBezTo>
                                          <a:lnTo>
                                            <a:pt x="10406" y="8419"/>
                                          </a:lnTo>
                                          <a:lnTo>
                                            <a:pt x="10073" y="8085"/>
                                          </a:lnTo>
                                          <a:cubicBezTo>
                                            <a:pt x="10061" y="8073"/>
                                            <a:pt x="10049" y="8050"/>
                                            <a:pt x="10025" y="8026"/>
                                          </a:cubicBezTo>
                                          <a:cubicBezTo>
                                            <a:pt x="10013" y="8014"/>
                                            <a:pt x="10013" y="7978"/>
                                            <a:pt x="10013" y="7954"/>
                                          </a:cubicBezTo>
                                          <a:cubicBezTo>
                                            <a:pt x="10001" y="7728"/>
                                            <a:pt x="9906" y="7526"/>
                                            <a:pt x="9751" y="7359"/>
                                          </a:cubicBezTo>
                                          <a:lnTo>
                                            <a:pt x="8108" y="5716"/>
                                          </a:lnTo>
                                          <a:lnTo>
                                            <a:pt x="8799" y="5037"/>
                                          </a:lnTo>
                                          <a:lnTo>
                                            <a:pt x="9096" y="5764"/>
                                          </a:lnTo>
                                          <a:cubicBezTo>
                                            <a:pt x="9096" y="5764"/>
                                            <a:pt x="9096" y="5776"/>
                                            <a:pt x="9108" y="5776"/>
                                          </a:cubicBezTo>
                                          <a:cubicBezTo>
                                            <a:pt x="9242" y="6004"/>
                                            <a:pt x="9474" y="6134"/>
                                            <a:pt x="9714" y="6134"/>
                                          </a:cubicBezTo>
                                          <a:cubicBezTo>
                                            <a:pt x="9774" y="6134"/>
                                            <a:pt x="9835" y="6126"/>
                                            <a:pt x="9894" y="6109"/>
                                          </a:cubicBezTo>
                                          <a:cubicBezTo>
                                            <a:pt x="9906" y="6109"/>
                                            <a:pt x="9930" y="6097"/>
                                            <a:pt x="9942" y="6097"/>
                                          </a:cubicBezTo>
                                          <a:cubicBezTo>
                                            <a:pt x="10085" y="6002"/>
                                            <a:pt x="10263" y="5835"/>
                                            <a:pt x="10204" y="5680"/>
                                          </a:cubicBezTo>
                                          <a:cubicBezTo>
                                            <a:pt x="10120" y="5406"/>
                                            <a:pt x="10049" y="4740"/>
                                            <a:pt x="10001" y="3835"/>
                                          </a:cubicBezTo>
                                          <a:cubicBezTo>
                                            <a:pt x="9989" y="3632"/>
                                            <a:pt x="10049" y="3442"/>
                                            <a:pt x="10168" y="3299"/>
                                          </a:cubicBezTo>
                                          <a:cubicBezTo>
                                            <a:pt x="10192" y="3263"/>
                                            <a:pt x="10204" y="3239"/>
                                            <a:pt x="10239" y="3204"/>
                                          </a:cubicBezTo>
                                          <a:lnTo>
                                            <a:pt x="10406" y="3037"/>
                                          </a:lnTo>
                                          <a:lnTo>
                                            <a:pt x="10418" y="3061"/>
                                          </a:lnTo>
                                          <a:cubicBezTo>
                                            <a:pt x="10442" y="3085"/>
                                            <a:pt x="10489" y="3097"/>
                                            <a:pt x="10537" y="3097"/>
                                          </a:cubicBezTo>
                                          <a:cubicBezTo>
                                            <a:pt x="10585" y="3097"/>
                                            <a:pt x="10620" y="3085"/>
                                            <a:pt x="10656" y="3061"/>
                                          </a:cubicBezTo>
                                          <a:lnTo>
                                            <a:pt x="11430" y="2287"/>
                                          </a:lnTo>
                                          <a:cubicBezTo>
                                            <a:pt x="11490" y="2227"/>
                                            <a:pt x="11490" y="2096"/>
                                            <a:pt x="11430" y="2037"/>
                                          </a:cubicBezTo>
                                          <a:lnTo>
                                            <a:pt x="9430" y="49"/>
                                          </a:lnTo>
                                          <a:cubicBezTo>
                                            <a:pt x="9406" y="13"/>
                                            <a:pt x="9358" y="1"/>
                                            <a:pt x="9311" y="1"/>
                                          </a:cubicBezTo>
                                          <a:cubicBezTo>
                                            <a:pt x="9275" y="1"/>
                                            <a:pt x="9227" y="25"/>
                                            <a:pt x="9192" y="49"/>
                                          </a:cubicBezTo>
                                          <a:lnTo>
                                            <a:pt x="8418" y="823"/>
                                          </a:lnTo>
                                          <a:cubicBezTo>
                                            <a:pt x="8358" y="882"/>
                                            <a:pt x="8358" y="1001"/>
                                            <a:pt x="8418" y="1061"/>
                                          </a:cubicBezTo>
                                          <a:lnTo>
                                            <a:pt x="8442" y="1073"/>
                                          </a:lnTo>
                                          <a:lnTo>
                                            <a:pt x="8108" y="1406"/>
                                          </a:lnTo>
                                          <a:cubicBezTo>
                                            <a:pt x="8096" y="1418"/>
                                            <a:pt x="8084" y="1430"/>
                                            <a:pt x="8049" y="1454"/>
                                          </a:cubicBezTo>
                                          <a:cubicBezTo>
                                            <a:pt x="8037" y="1465"/>
                                            <a:pt x="8001" y="1465"/>
                                            <a:pt x="7977" y="1465"/>
                                          </a:cubicBezTo>
                                          <a:cubicBezTo>
                                            <a:pt x="7751" y="1477"/>
                                            <a:pt x="7549" y="1573"/>
                                            <a:pt x="7382" y="1727"/>
                                          </a:cubicBezTo>
                                          <a:lnTo>
                                            <a:pt x="7191" y="1930"/>
                                          </a:lnTo>
                                          <a:cubicBezTo>
                                            <a:pt x="7132" y="1989"/>
                                            <a:pt x="7132" y="2108"/>
                                            <a:pt x="7191" y="2168"/>
                                          </a:cubicBezTo>
                                          <a:cubicBezTo>
                                            <a:pt x="7215" y="2192"/>
                                            <a:pt x="7263" y="2204"/>
                                            <a:pt x="7310" y="2204"/>
                                          </a:cubicBezTo>
                                          <a:cubicBezTo>
                                            <a:pt x="7346" y="2204"/>
                                            <a:pt x="7394" y="2192"/>
                                            <a:pt x="7418" y="2168"/>
                                          </a:cubicBezTo>
                                          <a:lnTo>
                                            <a:pt x="7632" y="1954"/>
                                          </a:lnTo>
                                          <a:cubicBezTo>
                                            <a:pt x="7739" y="1846"/>
                                            <a:pt x="7870" y="1787"/>
                                            <a:pt x="8001" y="1787"/>
                                          </a:cubicBezTo>
                                          <a:cubicBezTo>
                                            <a:pt x="8061" y="1787"/>
                                            <a:pt x="8132" y="1775"/>
                                            <a:pt x="8180" y="1751"/>
                                          </a:cubicBezTo>
                                          <a:cubicBezTo>
                                            <a:pt x="8239" y="1715"/>
                                            <a:pt x="8287" y="1692"/>
                                            <a:pt x="8346" y="1644"/>
                                          </a:cubicBezTo>
                                          <a:lnTo>
                                            <a:pt x="8680" y="1311"/>
                                          </a:lnTo>
                                          <a:lnTo>
                                            <a:pt x="10180" y="2823"/>
                                          </a:lnTo>
                                          <a:lnTo>
                                            <a:pt x="10013" y="2978"/>
                                          </a:lnTo>
                                          <a:cubicBezTo>
                                            <a:pt x="9966" y="3025"/>
                                            <a:pt x="9942" y="3073"/>
                                            <a:pt x="9894" y="3120"/>
                                          </a:cubicBezTo>
                                          <a:cubicBezTo>
                                            <a:pt x="9727" y="3335"/>
                                            <a:pt x="9656" y="3597"/>
                                            <a:pt x="9668" y="3859"/>
                                          </a:cubicBezTo>
                                          <a:cubicBezTo>
                                            <a:pt x="9704" y="4502"/>
                                            <a:pt x="9775" y="5311"/>
                                            <a:pt x="9882" y="5740"/>
                                          </a:cubicBezTo>
                                          <a:cubicBezTo>
                                            <a:pt x="9870" y="5752"/>
                                            <a:pt x="9823" y="5776"/>
                                            <a:pt x="9787" y="5811"/>
                                          </a:cubicBezTo>
                                          <a:cubicBezTo>
                                            <a:pt x="9766" y="5815"/>
                                            <a:pt x="9745" y="5816"/>
                                            <a:pt x="9725" y="5816"/>
                                          </a:cubicBezTo>
                                          <a:cubicBezTo>
                                            <a:pt x="9601" y="5816"/>
                                            <a:pt x="9477" y="5757"/>
                                            <a:pt x="9406" y="5645"/>
                                          </a:cubicBezTo>
                                          <a:lnTo>
                                            <a:pt x="9013" y="4692"/>
                                          </a:lnTo>
                                          <a:cubicBezTo>
                                            <a:pt x="9001" y="4633"/>
                                            <a:pt x="8942" y="4609"/>
                                            <a:pt x="8894" y="4585"/>
                                          </a:cubicBezTo>
                                          <a:cubicBezTo>
                                            <a:pt x="8880" y="4582"/>
                                            <a:pt x="8866" y="4581"/>
                                            <a:pt x="8852" y="4581"/>
                                          </a:cubicBezTo>
                                          <a:cubicBezTo>
                                            <a:pt x="8808" y="4581"/>
                                            <a:pt x="8769" y="4596"/>
                                            <a:pt x="8751" y="4633"/>
                                          </a:cubicBezTo>
                                          <a:lnTo>
                                            <a:pt x="7346" y="6026"/>
                                          </a:lnTo>
                                          <a:lnTo>
                                            <a:pt x="7263" y="5895"/>
                                          </a:lnTo>
                                          <a:lnTo>
                                            <a:pt x="7203" y="5835"/>
                                          </a:lnTo>
                                          <a:cubicBezTo>
                                            <a:pt x="7156" y="5799"/>
                                            <a:pt x="7108" y="5764"/>
                                            <a:pt x="7072" y="5752"/>
                                          </a:cubicBezTo>
                                          <a:lnTo>
                                            <a:pt x="7906" y="4918"/>
                                          </a:lnTo>
                                          <a:cubicBezTo>
                                            <a:pt x="7965" y="4859"/>
                                            <a:pt x="7965" y="4740"/>
                                            <a:pt x="7906" y="4680"/>
                                          </a:cubicBezTo>
                                          <a:cubicBezTo>
                                            <a:pt x="7876" y="4650"/>
                                            <a:pt x="7831" y="4635"/>
                                            <a:pt x="7787" y="4635"/>
                                          </a:cubicBezTo>
                                          <a:cubicBezTo>
                                            <a:pt x="7742" y="4635"/>
                                            <a:pt x="7697" y="4650"/>
                                            <a:pt x="7668" y="4680"/>
                                          </a:cubicBezTo>
                                          <a:lnTo>
                                            <a:pt x="6977" y="5359"/>
                                          </a:lnTo>
                                          <a:cubicBezTo>
                                            <a:pt x="6953" y="5299"/>
                                            <a:pt x="6918" y="5252"/>
                                            <a:pt x="6870" y="5216"/>
                                          </a:cubicBezTo>
                                          <a:lnTo>
                                            <a:pt x="6834" y="5168"/>
                                          </a:lnTo>
                                          <a:cubicBezTo>
                                            <a:pt x="6787" y="5121"/>
                                            <a:pt x="6739" y="5097"/>
                                            <a:pt x="6679" y="5061"/>
                                          </a:cubicBezTo>
                                          <a:lnTo>
                                            <a:pt x="7549" y="4204"/>
                                          </a:lnTo>
                                          <a:cubicBezTo>
                                            <a:pt x="7608" y="4144"/>
                                            <a:pt x="7608" y="4025"/>
                                            <a:pt x="7549" y="3966"/>
                                          </a:cubicBezTo>
                                          <a:cubicBezTo>
                                            <a:pt x="7519" y="3936"/>
                                            <a:pt x="7474" y="3921"/>
                                            <a:pt x="7430" y="3921"/>
                                          </a:cubicBezTo>
                                          <a:cubicBezTo>
                                            <a:pt x="7385" y="3921"/>
                                            <a:pt x="7340" y="3936"/>
                                            <a:pt x="7310" y="3966"/>
                                          </a:cubicBezTo>
                                          <a:lnTo>
                                            <a:pt x="6513" y="4752"/>
                                          </a:lnTo>
                                          <a:cubicBezTo>
                                            <a:pt x="6489" y="4692"/>
                                            <a:pt x="6453" y="4644"/>
                                            <a:pt x="6418" y="4597"/>
                                          </a:cubicBezTo>
                                          <a:lnTo>
                                            <a:pt x="6370" y="4561"/>
                                          </a:lnTo>
                                          <a:cubicBezTo>
                                            <a:pt x="6322" y="4513"/>
                                            <a:pt x="6275" y="4478"/>
                                            <a:pt x="6215" y="4454"/>
                                          </a:cubicBezTo>
                                          <a:lnTo>
                                            <a:pt x="6834" y="3847"/>
                                          </a:lnTo>
                                          <a:cubicBezTo>
                                            <a:pt x="6894" y="3787"/>
                                            <a:pt x="6894" y="3668"/>
                                            <a:pt x="6834" y="3609"/>
                                          </a:cubicBezTo>
                                          <a:cubicBezTo>
                                            <a:pt x="6804" y="3579"/>
                                            <a:pt x="6760" y="3564"/>
                                            <a:pt x="6715" y="3564"/>
                                          </a:cubicBezTo>
                                          <a:cubicBezTo>
                                            <a:pt x="6671" y="3564"/>
                                            <a:pt x="6626" y="3579"/>
                                            <a:pt x="6596" y="3609"/>
                                          </a:cubicBezTo>
                                          <a:lnTo>
                                            <a:pt x="6084" y="4109"/>
                                          </a:lnTo>
                                          <a:cubicBezTo>
                                            <a:pt x="6060" y="4049"/>
                                            <a:pt x="6025" y="3990"/>
                                            <a:pt x="5977" y="3942"/>
                                          </a:cubicBezTo>
                                          <a:lnTo>
                                            <a:pt x="5953" y="3918"/>
                                          </a:lnTo>
                                          <a:cubicBezTo>
                                            <a:pt x="5906" y="3871"/>
                                            <a:pt x="5846" y="3823"/>
                                            <a:pt x="5786" y="3811"/>
                                          </a:cubicBezTo>
                                          <a:lnTo>
                                            <a:pt x="6965" y="2632"/>
                                          </a:lnTo>
                                          <a:cubicBezTo>
                                            <a:pt x="7025" y="2573"/>
                                            <a:pt x="7025" y="2454"/>
                                            <a:pt x="6965" y="2394"/>
                                          </a:cubicBezTo>
                                          <a:cubicBezTo>
                                            <a:pt x="6935" y="2364"/>
                                            <a:pt x="6891" y="2349"/>
                                            <a:pt x="6846" y="2349"/>
                                          </a:cubicBezTo>
                                          <a:cubicBezTo>
                                            <a:pt x="6801" y="2349"/>
                                            <a:pt x="6757" y="2364"/>
                                            <a:pt x="6727" y="2394"/>
                                          </a:cubicBezTo>
                                          <a:lnTo>
                                            <a:pt x="5751" y="3370"/>
                                          </a:lnTo>
                                          <a:lnTo>
                                            <a:pt x="5072" y="2680"/>
                                          </a:lnTo>
                                          <a:lnTo>
                                            <a:pt x="5798" y="2382"/>
                                          </a:lnTo>
                                          <a:cubicBezTo>
                                            <a:pt x="5798" y="2382"/>
                                            <a:pt x="5810" y="2382"/>
                                            <a:pt x="5810" y="2370"/>
                                          </a:cubicBezTo>
                                          <a:cubicBezTo>
                                            <a:pt x="6096" y="2204"/>
                                            <a:pt x="6227" y="1882"/>
                                            <a:pt x="6144" y="1585"/>
                                          </a:cubicBezTo>
                                          <a:cubicBezTo>
                                            <a:pt x="6144" y="1561"/>
                                            <a:pt x="6132" y="1549"/>
                                            <a:pt x="6132" y="1537"/>
                                          </a:cubicBezTo>
                                          <a:cubicBezTo>
                                            <a:pt x="6049" y="1403"/>
                                            <a:pt x="5914" y="1251"/>
                                            <a:pt x="5778" y="1251"/>
                                          </a:cubicBezTo>
                                          <a:cubicBezTo>
                                            <a:pt x="5757" y="1251"/>
                                            <a:pt x="5736" y="1255"/>
                                            <a:pt x="5715" y="1263"/>
                                          </a:cubicBezTo>
                                          <a:cubicBezTo>
                                            <a:pt x="5429" y="1358"/>
                                            <a:pt x="4774" y="1430"/>
                                            <a:pt x="3870" y="1477"/>
                                          </a:cubicBezTo>
                                          <a:cubicBezTo>
                                            <a:pt x="3855" y="1478"/>
                                            <a:pt x="3840" y="1478"/>
                                            <a:pt x="3825" y="1478"/>
                                          </a:cubicBezTo>
                                          <a:cubicBezTo>
                                            <a:pt x="3603" y="1478"/>
                                            <a:pt x="3395" y="1395"/>
                                            <a:pt x="3239" y="1239"/>
                                          </a:cubicBezTo>
                                          <a:lnTo>
                                            <a:pt x="3072" y="1073"/>
                                          </a:lnTo>
                                          <a:lnTo>
                                            <a:pt x="3096" y="1061"/>
                                          </a:lnTo>
                                          <a:cubicBezTo>
                                            <a:pt x="3155" y="1001"/>
                                            <a:pt x="3155" y="882"/>
                                            <a:pt x="3096" y="823"/>
                                          </a:cubicBezTo>
                                          <a:lnTo>
                                            <a:pt x="2322" y="49"/>
                                          </a:lnTo>
                                          <a:cubicBezTo>
                                            <a:pt x="2286" y="13"/>
                                            <a:pt x="2238" y="1"/>
                                            <a:pt x="2203" y="1"/>
                                          </a:cubicBezTo>
                                          <a:close/>
                                        </a:path>
                                      </a:pathLst>
                                    </a:custGeom>
                                    <a:solidFill>
                                      <a:srgbClr val="669900"/>
                                    </a:solidFill>
                                    <a:ln>
                                      <a:solidFill>
                                        <a:srgbClr val="669900"/>
                                      </a:solidFill>
                                    </a:ln>
                                  </wps:spPr>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686B2473" id="Google Shape;11636;p95" o:spid="_x0000_s1026" style="position:absolute;margin-left:192.5pt;margin-top:112.1pt;width:39.25pt;height:39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90,11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" path="m9311,394r1762,1750l10537,2680r-24,-12l8799,942,9311,394xm2846,1299r154,166c3228,1693,3531,1812,3838,1812v14,,29,-1,43,-1c4524,1775,5334,1704,5763,1596v12,12,35,60,71,96c5858,1835,5798,1989,5667,2073r-952,393c4655,2477,4632,2537,4608,2585v-12,59,,119,47,143l5513,3597r-286,297l4929,3597v-30,-30,-77,-45,-123,-45c4760,3552,4715,3567,4691,3597v-59,59,-59,178,,238l4989,4132r-298,298l4191,3930v-30,-30,-74,-45,-119,-45c4027,3885,3983,3900,3953,3930v-60,60,-60,179,,238l4441,4668r-298,298l3846,4668v-24,-30,-69,-44,-115,-44c3685,4624,3637,4638,3608,4668v-60,60,-60,179,,238l3905,5204r-297,298l1976,3859v-47,-48,-95,-108,-119,-179c1822,3620,1810,3549,1810,3478v-12,-143,-60,-262,-143,-346l1334,2799,2846,1299xm7882,5954l9525,7597v95,107,155,238,155,369c9680,8026,9704,8085,9727,8145v36,59,60,107,108,155l10156,8621,8680,10145,8513,9978c8286,9751,7993,9632,7677,9632v-15,,-30,1,-45,1c6989,9669,6179,9740,5763,9847v-24,-23,-48,-59,-84,-95c5656,9609,5715,9455,5846,9371r953,-393c6858,8966,6894,8907,6906,8859v12,-59,,-119,-48,-143l6001,7847r297,-297l6596,7847v24,36,72,48,119,48c6751,7895,6799,7883,6834,7847v60,-59,60,-178,,-238l6537,7311r297,-297l7322,7502v24,36,72,48,119,48c7477,7550,7525,7538,7561,7502v59,-60,59,-179,,-238l7072,6776r191,-191l7346,6490r298,298c7680,6823,7715,6835,7763,6835v48,,95,-12,119,-47c7942,6728,7942,6609,7882,6549l7584,6252r298,-298xm964,8752r12,24l2703,10502r-512,548l429,9288,964,8752xm10537,8752r536,536l9311,11050r-536,-536l8799,10490,10525,8764r12,-12xm2203,1v-48,,-96,12,-119,48l1429,703v-60,60,-60,179,,239c1459,971,1503,986,1548,986v44,,89,-15,119,-44l2203,406r535,536l2727,953,964,2668r-11,12l417,2144r738,-738c1214,1346,1214,1227,1155,1168v-30,-30,-74,-45,-119,-45c991,1123,947,1138,917,1168l60,2025v-36,36,-48,71,-48,119c12,2192,24,2239,60,2263r773,774c857,3073,905,3085,953,3085v47,,83,-12,119,-48l1084,3025r333,322c1441,3382,1476,3430,1476,3466v12,107,24,226,72,321c1595,3882,1655,3978,1738,4049l3381,5692r-690,679l2393,5645v,,,-12,-12,-12c2248,5404,2016,5274,1775,5274v-60,,-120,9,-180,25c1572,5299,1560,5311,1548,5311v-155,95,-334,262,-274,417c1369,6014,1441,6668,1488,7573v12,238,-71,465,-238,631l1084,8371r-12,-24c1042,8317,997,8303,953,8303v-45,,-90,14,-120,44l60,9121c,9181,,9300,60,9359r1988,2001c2084,11383,2119,11407,2167,11407v48,,95,-24,119,-47l3060,10586v59,-60,59,-179,,-238l3048,10336r322,-334c3405,9978,3453,9943,3489,9943v83,,142,-12,202,-24c3751,9895,3822,9871,3881,9836v72,-36,108,-143,60,-215c3910,9566,3853,9537,3797,9537v-29,,-58,8,-82,25c3667,9574,3643,9597,3596,9597v-48,24,-84,24,-131,36c3334,9645,3215,9693,3119,9776r-321,333l1286,8609r167,-166c1691,8204,1810,7895,1798,7561,1762,6919,1691,6109,1584,5692v23,-24,59,-47,95,-83c1699,5605,1720,5604,1741,5604v124,,248,59,319,172l2453,6728v12,60,71,95,119,107c2586,6838,2600,6839,2613,6839v44,,83,-15,102,-51l4441,5061r857,-845l5382,4121v35,-36,83,-54,132,-54c5563,4067,5614,4085,5656,4121r23,35c5715,4180,5739,4240,5739,4287v,48,-12,95,-60,131l5060,5049r-321,310l3584,6526v-60,59,-60,178,,238c3608,6788,3655,6799,3703,6799v48,,83,-11,119,-35l5834,4752v12,-12,36,-36,60,-48c5912,4696,5934,4692,5955,4692v47,,97,19,129,60l6132,4799v71,72,71,179,,250l5132,6049r-60,60l3941,7240v-60,60,-60,179,,238c3965,7502,4012,7514,4060,7514v48,,83,-12,119,-36l5310,6347,6310,5347v24,-36,72,-48,119,-48c6465,5299,6513,5311,6548,5347r36,48c6620,5418,6632,5466,6632,5514v,35,-12,83,-48,119l5596,6621r-941,940c4596,7621,4596,7740,4655,7800v24,35,72,47,119,47c4822,7847,4858,7835,4894,7800l6691,6002v37,-37,73,-52,115,-52c6819,5950,6832,5951,6846,5954v24,,60,12,72,48l6977,6061v60,60,60,167,,226l5608,7657,4179,9085v-59,60,-59,179,,239c4203,9347,4251,9359,4298,9359v48,,84,-12,119,-35l5727,8014r679,679l5679,8990v,,-12,,-12,12c5382,9169,5251,9502,5334,9800v,12,24,24,24,36c5430,9969,5564,10121,5707,10121v23,,45,-4,68,-12c6048,10014,6703,9943,7620,9895v13,-1,27,-1,40,-1c7882,9894,8082,9987,8239,10133r167,167l8394,10312v-60,59,-60,178,,238l9168,11324v24,36,71,47,119,47c9323,11371,9370,11360,9406,11324l11394,9335v60,-59,60,-178,,-238l10656,8395v-36,-24,-71,-36,-119,-36c10489,8359,10442,8371,10418,8395r-12,24l10073,8085v-12,-12,-24,-35,-48,-59c10013,8014,10013,7978,10013,7954v-12,-226,-107,-428,-262,-595l8108,5716r691,-679l9096,5764v,,,12,12,12c9242,6004,9474,6134,9714,6134v60,,121,-8,180,-25c9906,6109,9930,6097,9942,6097v143,-95,321,-262,262,-417c10120,5406,10049,4740,10001,3835v-12,-203,48,-393,167,-536c10192,3263,10204,3239,10239,3204r167,-167l10418,3061v24,24,71,36,119,36c10585,3097,10620,3085,10656,3061r774,-774c11490,2227,11490,2096,11430,2037l9430,49c9406,13,9358,1,9311,1v-36,,-84,24,-119,48l8418,823v-60,59,-60,178,,238l8442,1073r-334,333c8096,1418,8084,1430,8049,1454v-12,11,-48,11,-72,11c7751,1477,7549,1573,7382,1727r-191,203c7132,1989,7132,2108,7191,2168v24,24,72,36,119,36c7346,2204,7394,2192,7418,2168r214,-214c7739,1846,7870,1787,8001,1787v60,,131,-12,179,-36c8239,1715,8287,1692,8346,1644r334,-333l10180,2823r-167,155c9966,3025,9942,3073,9894,3120v-167,215,-238,477,-226,739c9704,4502,9775,5311,9882,5740v-12,12,-59,36,-95,71c9766,5815,9745,5816,9725,5816v-124,,-248,-59,-319,-171l9013,4692v-12,-59,-71,-83,-119,-107c8880,4582,8866,4581,8852,4581v-44,,-83,15,-101,52l7346,6026r-83,-131l7203,5835v-47,-36,-95,-71,-131,-83l7906,4918v59,-59,59,-178,,-238c7876,4650,7831,4635,7787,4635v-45,,-90,15,-119,45l6977,5359v-24,-60,-59,-107,-107,-143l6834,5168v-47,-47,-95,-71,-155,-107l7549,4204v59,-60,59,-179,,-238c7519,3936,7474,3921,7430,3921v-45,,-90,15,-120,45l6513,4752v-24,-60,-60,-108,-95,-155l6370,4561v-48,-48,-95,-83,-155,-107l6834,3847v60,-60,60,-179,,-238c6804,3579,6760,3564,6715,3564v-44,,-89,15,-119,45l6084,4109v-24,-60,-59,-119,-107,-167l5953,3918v-47,-47,-107,-95,-167,-107l6965,2632v60,-59,60,-178,,-238c6935,2364,6891,2349,6846,2349v-45,,-89,15,-119,45l5751,3370,5072,2680r726,-298c5798,2382,5810,2382,5810,2370v286,-166,417,-488,334,-785c6144,1561,6132,1549,6132,1537v-83,-134,-218,-286,-354,-286c5757,1251,5736,1255,5715,1263v-286,95,-941,167,-1845,214c3855,1478,3840,1478,3825,1478v-222,,-430,-83,-586,-239l3072,1073r24,-12c3155,1001,3155,882,3096,823l2322,49c2286,13,2238,1,2203,1xe" fillcolor="#690" strokecolor="#690">
                            <v:path arrowok="t" o:extrusionok="f"/>
                          </v:shape>
                        </w:pict>
                      </mc:Fallback>
                    </mc:AlternateContent>
                  </w:r>
                  <w:r w:rsidR="00B27787" w:rsidRPr="005718BB">
                    <w:rPr>
                      <w:rFonts w:ascii="Museo Sans 300" w:hAnsi="Museo Sans 300"/>
                      <w:b/>
                      <w:bCs/>
                      <w:color w:val="auto"/>
                      <w:sz w:val="56"/>
                      <w:szCs w:val="56"/>
                    </w:rPr>
                    <w:t>VÍAS DE TRÁNSITO Y MOVILIDAD MÁS SEGURA</w:t>
                  </w:r>
                </w:p>
              </w:tc>
            </w:tr>
            <w:tr w:rsidR="00B6461E" w:rsidRPr="00FD3A13" w14:paraId="670D3BF7" w14:textId="77777777" w:rsidTr="00B27787">
              <w:trPr>
                <w:trHeight w:val="8617"/>
              </w:trPr>
              <w:tc>
                <w:tcPr>
                  <w:tcW w:w="5000" w:type="pct"/>
                  <w:tcBorders>
                    <w:top w:val="single" w:sz="12" w:space="0" w:color="669900"/>
                    <w:left w:val="single" w:sz="12" w:space="0" w:color="669900"/>
                    <w:bottom w:val="single" w:sz="12" w:space="0" w:color="669900"/>
                    <w:right w:val="nil"/>
                  </w:tcBorders>
                  <w:tcMar>
                    <w:top w:w="0" w:type="dxa"/>
                  </w:tcMar>
                </w:tcPr>
                <w:p w14:paraId="27CB0737" w14:textId="0EF82A61" w:rsidR="00B6461E" w:rsidRDefault="00B6461E" w:rsidP="005E06D8">
                  <w:pPr>
                    <w:ind w:left="319"/>
                    <w:jc w:val="both"/>
                    <w:rPr>
                      <w:rFonts w:ascii="Museo Sans 300" w:hAnsi="Museo Sans 300"/>
                    </w:rPr>
                  </w:pPr>
                  <w:r w:rsidRPr="00C15932">
                    <w:rPr>
                      <w:rFonts w:ascii="Museo Sans 300" w:hAnsi="Museo Sans 300"/>
                      <w:noProof/>
                      <w:lang w:val="es-SV" w:eastAsia="es-SV"/>
                    </w:rPr>
                    <mc:AlternateContent>
                      <mc:Choice Requires="wpg">
                        <w:drawing>
                          <wp:anchor distT="0" distB="0" distL="114300" distR="114300" simplePos="0" relativeHeight="251834368" behindDoc="0" locked="0" layoutInCell="1" allowOverlap="1" wp14:anchorId="6F97EB07" wp14:editId="0AFB1FE6">
                            <wp:simplePos x="0" y="0"/>
                            <wp:positionH relativeFrom="column">
                              <wp:posOffset>-103505</wp:posOffset>
                            </wp:positionH>
                            <wp:positionV relativeFrom="paragraph">
                              <wp:posOffset>181610</wp:posOffset>
                            </wp:positionV>
                            <wp:extent cx="239578" cy="283574"/>
                            <wp:effectExtent l="19050" t="19050" r="27305" b="40640"/>
                            <wp:wrapNone/>
                            <wp:docPr id="302"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303" name="Rombo 303"/>
                                    <wps:cNvSpPr/>
                                    <wps:spPr>
                                      <a:xfrm>
                                        <a:off x="0" y="0"/>
                                        <a:ext cx="239124" cy="239124"/>
                                      </a:xfrm>
                                      <a:prstGeom prst="diamond">
                                        <a:avLst/>
                                      </a:prstGeom>
                                      <a:noFill/>
                                      <a:ln w="19050">
                                        <a:solidFill>
                                          <a:srgbClr val="6699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4" name="Rombo 304"/>
                                    <wps:cNvSpPr/>
                                    <wps:spPr>
                                      <a:xfrm>
                                        <a:off x="454" y="44450"/>
                                        <a:ext cx="239124" cy="239124"/>
                                      </a:xfrm>
                                      <a:prstGeom prst="diamond">
                                        <a:avLst/>
                                      </a:prstGeom>
                                      <a:no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716DAB21" id="Grupo 17" o:spid="_x0000_s1026" style="position:absolute;margin-left:-8.15pt;margin-top:14.3pt;width:18.85pt;height:22.35pt;z-index:251834368"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">
                            <v:shape id="Rombo 303"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" filled="f" strokecolor="#690" strokeweight="1.5pt"/>
                            <v:shape id="Rombo 304"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" filled="f" strokecolor="#404040 [2429]" strokeweight="1pt"/>
                          </v:group>
                        </w:pict>
                      </mc:Fallback>
                    </mc:AlternateContent>
                  </w:r>
                </w:p>
                <w:p w14:paraId="32E083F3" w14:textId="77777777" w:rsidR="00B6461E" w:rsidRPr="00F303AE" w:rsidRDefault="00B6461E" w:rsidP="005E06D8">
                  <w:pPr>
                    <w:ind w:left="319"/>
                    <w:jc w:val="both"/>
                    <w:rPr>
                      <w:rFonts w:ascii="Museo Sans 300" w:hAnsi="Museo Sans 300"/>
                      <w:b/>
                      <w:bCs/>
                      <w:color w:val="auto"/>
                      <w:sz w:val="24"/>
                    </w:rPr>
                  </w:pPr>
                  <w:r w:rsidRPr="00F303AE">
                    <w:rPr>
                      <w:rFonts w:ascii="Museo Sans 300" w:hAnsi="Museo Sans 300"/>
                      <w:b/>
                      <w:bCs/>
                      <w:color w:val="auto"/>
                      <w:sz w:val="24"/>
                    </w:rPr>
                    <w:t>DESCRIPCIÓN:</w:t>
                  </w:r>
                </w:p>
                <w:p w14:paraId="6A32D93E" w14:textId="77777777" w:rsidR="00B6461E" w:rsidRDefault="00B6461E" w:rsidP="005E06D8">
                  <w:pPr>
                    <w:ind w:left="319"/>
                    <w:jc w:val="both"/>
                    <w:rPr>
                      <w:rFonts w:ascii="Museo Sans 300" w:hAnsi="Museo Sans 300"/>
                    </w:rPr>
                  </w:pPr>
                </w:p>
                <w:p w14:paraId="2A199E66" w14:textId="76EE896E" w:rsidR="00B6461E" w:rsidRPr="00856AF5" w:rsidRDefault="00B6461E" w:rsidP="00B6461E">
                  <w:pPr>
                    <w:spacing w:line="360" w:lineRule="auto"/>
                    <w:ind w:left="319" w:right="395"/>
                    <w:jc w:val="both"/>
                    <w:rPr>
                      <w:rFonts w:ascii="Museo Sans 300" w:hAnsi="Museo Sans 300"/>
                      <w:color w:val="404040" w:themeColor="text1" w:themeTint="BF"/>
                      <w:sz w:val="24"/>
                      <w:szCs w:val="24"/>
                      <w:lang w:val="es-SV"/>
                    </w:rPr>
                  </w:pPr>
                  <w:r w:rsidRPr="00856AF5">
                    <w:rPr>
                      <w:rFonts w:ascii="Museo Sans 300" w:hAnsi="Museo Sans 300"/>
                      <w:color w:val="404040" w:themeColor="text1" w:themeTint="BF"/>
                      <w:sz w:val="24"/>
                      <w:szCs w:val="24"/>
                      <w:lang w:val="es-SV"/>
                    </w:rPr>
                    <w:t>El factor vía es una de las causas de siniestralidad en nuestro país, hay vías que necesitan ser mejoradas para disminuir los siniestros de tránsito</w:t>
                  </w:r>
                  <w:r w:rsidR="00841069" w:rsidRPr="00856AF5">
                    <w:rPr>
                      <w:rFonts w:ascii="Museo Sans 300" w:hAnsi="Museo Sans 300"/>
                      <w:color w:val="404040" w:themeColor="text1" w:themeTint="BF"/>
                      <w:sz w:val="24"/>
                      <w:szCs w:val="24"/>
                      <w:lang w:val="es-SV"/>
                    </w:rPr>
                    <w:t xml:space="preserve"> </w:t>
                  </w:r>
                  <w:r w:rsidRPr="00856AF5">
                    <w:rPr>
                      <w:rFonts w:ascii="Museo Sans 300" w:hAnsi="Museo Sans 300"/>
                      <w:color w:val="404040" w:themeColor="text1" w:themeTint="BF"/>
                      <w:sz w:val="24"/>
                      <w:szCs w:val="24"/>
                      <w:lang w:val="es-SV"/>
                    </w:rPr>
                    <w:t>provocados por dicho factor, por lo que se busca identificar, analizar y recomendar mejoras en la infraestructura vial, principalmente en los puntos de mayor siniestralidad vial, lo que hará la movilidad y los desplazamientos de todos los usuarios de vía más seguros, reduciendo el riesgo de siniestralidad.</w:t>
                  </w:r>
                </w:p>
                <w:p w14:paraId="53A11E1E" w14:textId="6B800A57" w:rsidR="00B6461E" w:rsidRPr="00C15932" w:rsidRDefault="00B6461E" w:rsidP="005E06D8">
                  <w:pPr>
                    <w:spacing w:line="360" w:lineRule="auto"/>
                    <w:ind w:left="319" w:right="395"/>
                    <w:jc w:val="both"/>
                    <w:rPr>
                      <w:rFonts w:ascii="Museo Sans 300" w:hAnsi="Museo Sans 300"/>
                      <w:lang w:val="es-SV"/>
                    </w:rPr>
                  </w:pPr>
                </w:p>
              </w:tc>
            </w:tr>
          </w:tbl>
          <w:p w14:paraId="01C24F1F" w14:textId="77777777" w:rsidR="00B6461E" w:rsidRPr="00FD3A13" w:rsidRDefault="00B6461E" w:rsidP="005E06D8">
            <w:pPr>
              <w:rPr>
                <w:rFonts w:ascii="Museo Sans 300" w:hAnsi="Museo Sans 300"/>
              </w:rPr>
            </w:pPr>
          </w:p>
        </w:tc>
        <w:tc>
          <w:tcPr>
            <w:tcW w:w="4292" w:type="dxa"/>
            <w:tcBorders>
              <w:left w:val="single" w:sz="12" w:space="0" w:color="669900"/>
            </w:tcBorders>
          </w:tcPr>
          <w:tbl>
            <w:tblPr>
              <w:tblW w:w="4900" w:type="pct"/>
              <w:tblLayout w:type="fixed"/>
              <w:tblCellMar>
                <w:left w:w="360" w:type="dxa"/>
                <w:bottom w:w="288" w:type="dxa"/>
                <w:right w:w="360" w:type="dxa"/>
              </w:tblCellMar>
              <w:tblLook w:val="04A0" w:firstRow="1" w:lastRow="0" w:firstColumn="1" w:lastColumn="0" w:noHBand="0" w:noVBand="1"/>
              <w:tblDescription w:val="Tabla de diseño de lado derecho"/>
            </w:tblPr>
            <w:tblGrid>
              <w:gridCol w:w="3982"/>
            </w:tblGrid>
            <w:tr w:rsidR="00B6461E" w:rsidRPr="00C01689" w14:paraId="2CD2A2BD" w14:textId="77777777" w:rsidTr="006874E8">
              <w:trPr>
                <w:trHeight w:hRule="exact" w:val="3758"/>
              </w:trPr>
              <w:tc>
                <w:tcPr>
                  <w:tcW w:w="5000" w:type="pct"/>
                  <w:tcBorders>
                    <w:top w:val="single" w:sz="12" w:space="0" w:color="669900"/>
                    <w:bottom w:val="single" w:sz="12" w:space="0" w:color="669900"/>
                    <w:right w:val="single" w:sz="12" w:space="0" w:color="669900"/>
                  </w:tcBorders>
                  <w:shd w:val="clear" w:color="auto" w:fill="669900"/>
                  <w:tcMar>
                    <w:top w:w="0" w:type="dxa"/>
                  </w:tcMar>
                </w:tcPr>
                <w:p w14:paraId="16620A51" w14:textId="4D7BFE05" w:rsidR="00B6461E" w:rsidRPr="00856AF5" w:rsidRDefault="00B6461E" w:rsidP="00856AF5">
                  <w:pPr>
                    <w:ind w:left="162"/>
                    <w:jc w:val="left"/>
                    <w:rPr>
                      <w:rFonts w:ascii="Museo Sans 300" w:hAnsi="Museo Sans 300"/>
                      <w:b/>
                      <w:color w:val="FFFFFF" w:themeColor="background1"/>
                    </w:rPr>
                  </w:pPr>
                  <w:r w:rsidRPr="00856AF5">
                    <w:rPr>
                      <w:rFonts w:ascii="Museo Sans 300" w:hAnsi="Museo Sans 300"/>
                      <w:b/>
                      <w:noProof/>
                      <w:color w:val="FFFFFF" w:themeColor="background1"/>
                      <w:sz w:val="24"/>
                      <w:szCs w:val="28"/>
                      <w:lang w:val="es-SV" w:eastAsia="es-SV"/>
                    </w:rPr>
                    <mc:AlternateContent>
                      <mc:Choice Requires="wpg">
                        <w:drawing>
                          <wp:anchor distT="0" distB="0" distL="114300" distR="114300" simplePos="0" relativeHeight="251835392" behindDoc="0" locked="0" layoutInCell="1" allowOverlap="1" wp14:anchorId="1EA1C948" wp14:editId="252D40CB">
                            <wp:simplePos x="0" y="0"/>
                            <wp:positionH relativeFrom="column">
                              <wp:posOffset>-109682</wp:posOffset>
                            </wp:positionH>
                            <wp:positionV relativeFrom="paragraph">
                              <wp:posOffset>179647</wp:posOffset>
                            </wp:positionV>
                            <wp:extent cx="239578" cy="283574"/>
                            <wp:effectExtent l="19050" t="19050" r="27305" b="40640"/>
                            <wp:wrapNone/>
                            <wp:docPr id="305"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306" name="Rombo 306"/>
                                    <wps:cNvSpPr/>
                                    <wps:spPr>
                                      <a:xfrm>
                                        <a:off x="0" y="0"/>
                                        <a:ext cx="239124" cy="239124"/>
                                      </a:xfrm>
                                      <a:prstGeom prst="diamond">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7" name="Rombo 307"/>
                                    <wps:cNvSpPr/>
                                    <wps:spPr>
                                      <a:xfrm>
                                        <a:off x="454" y="44450"/>
                                        <a:ext cx="239124" cy="239124"/>
                                      </a:xfrm>
                                      <a:prstGeom prst="diamond">
                                        <a:avLst/>
                                      </a:prstGeom>
                                      <a:no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29F576AD" id="Grupo 17" o:spid="_x0000_s1026" style="position:absolute;margin-left:-8.65pt;margin-top:14.15pt;width:18.85pt;height:22.35pt;z-index:251835392"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">
                            <v:shape id="Rombo 306"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" filled="f" strokecolor="white [3212]" strokeweight="1.5pt"/>
                            <v:shape id="Rombo 307"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" filled="f" strokecolor="#404040 [2429]" strokeweight="1pt"/>
                          </v:group>
                        </w:pict>
                      </mc:Fallback>
                    </mc:AlternateContent>
                  </w:r>
                </w:p>
                <w:p w14:paraId="4A3285CB" w14:textId="0EA6CC1A" w:rsidR="00B6461E" w:rsidRDefault="00856AF5" w:rsidP="00856AF5">
                  <w:pPr>
                    <w:ind w:left="304"/>
                    <w:jc w:val="left"/>
                    <w:rPr>
                      <w:rFonts w:ascii="Museo Sans 300" w:hAnsi="Museo Sans 300"/>
                      <w:b/>
                      <w:color w:val="FFFFFF" w:themeColor="background1"/>
                      <w:sz w:val="24"/>
                      <w:szCs w:val="24"/>
                    </w:rPr>
                  </w:pPr>
                  <w:r w:rsidRPr="00856AF5">
                    <w:rPr>
                      <w:rFonts w:ascii="Museo Sans 300" w:hAnsi="Museo Sans 300"/>
                      <w:b/>
                      <w:color w:val="FFFFFF" w:themeColor="background1"/>
                      <w:sz w:val="24"/>
                      <w:szCs w:val="24"/>
                    </w:rPr>
                    <w:t>OBJETO</w:t>
                  </w:r>
                </w:p>
                <w:p w14:paraId="2FF0B54D" w14:textId="77777777" w:rsidR="005718BB" w:rsidRPr="00856AF5" w:rsidRDefault="005718BB" w:rsidP="00856AF5">
                  <w:pPr>
                    <w:ind w:left="304"/>
                    <w:jc w:val="left"/>
                    <w:rPr>
                      <w:rFonts w:ascii="Museo Sans 300" w:hAnsi="Museo Sans 300"/>
                      <w:b/>
                      <w:color w:val="FFFFFF" w:themeColor="background1"/>
                      <w:sz w:val="24"/>
                      <w:szCs w:val="24"/>
                    </w:rPr>
                  </w:pPr>
                </w:p>
                <w:p w14:paraId="0F43885A" w14:textId="3021D394" w:rsidR="00B6461E" w:rsidRPr="005718BB" w:rsidRDefault="00B6461E" w:rsidP="005718BB">
                  <w:pPr>
                    <w:jc w:val="both"/>
                    <w:rPr>
                      <w:rFonts w:ascii="Museo Sans 300" w:hAnsi="Museo Sans 300"/>
                      <w:lang w:val="es-SV"/>
                    </w:rPr>
                  </w:pPr>
                  <w:r w:rsidRPr="005718BB">
                    <w:rPr>
                      <w:rFonts w:ascii="Museo Sans 300" w:hAnsi="Museo Sans 300"/>
                      <w:color w:val="FFFFFF" w:themeColor="background1"/>
                      <w:sz w:val="24"/>
                      <w:lang w:val="es-SV"/>
                    </w:rPr>
                    <w:t>Mejorar la calidad de la infraestructura vial de nuestro país, con la identificación de los puntos críticos de alta siniestralidad, así como la respectiva propuesta de señalización vial.</w:t>
                  </w:r>
                </w:p>
              </w:tc>
            </w:tr>
            <w:bookmarkStart w:id="13" w:name="_Toc125354302"/>
            <w:bookmarkStart w:id="14" w:name="_Toc125354375"/>
            <w:bookmarkStart w:id="15" w:name="_Toc125354470"/>
            <w:tr w:rsidR="00B6461E" w:rsidRPr="00C01689" w14:paraId="2ECD3520" w14:textId="77777777" w:rsidTr="00B27787">
              <w:trPr>
                <w:trHeight w:val="8150"/>
              </w:trPr>
              <w:tc>
                <w:tcPr>
                  <w:tcW w:w="5000" w:type="pct"/>
                  <w:tcBorders>
                    <w:top w:val="single" w:sz="12" w:space="0" w:color="669900"/>
                    <w:left w:val="single" w:sz="12" w:space="0" w:color="669900"/>
                    <w:bottom w:val="single" w:sz="12" w:space="0" w:color="669900"/>
                    <w:right w:val="single" w:sz="12" w:space="0" w:color="669900"/>
                  </w:tcBorders>
                </w:tcPr>
                <w:p w14:paraId="27B9EF6C" w14:textId="39E1D733" w:rsidR="00B6461E" w:rsidRDefault="00B6461E" w:rsidP="005E06D8">
                  <w:pPr>
                    <w:pStyle w:val="Ttulo2"/>
                    <w:ind w:left="302"/>
                    <w:jc w:val="both"/>
                    <w:rPr>
                      <w:rFonts w:ascii="Museo Sans 300" w:hAnsi="Museo Sans 300"/>
                      <w:bCs/>
                      <w:szCs w:val="22"/>
                    </w:rPr>
                  </w:pPr>
                  <w:r w:rsidRPr="00C15932">
                    <w:rPr>
                      <w:rFonts w:ascii="Museo Sans 300" w:hAnsi="Museo Sans 300"/>
                      <w:noProof/>
                      <w:sz w:val="24"/>
                      <w:szCs w:val="28"/>
                      <w:lang w:val="es-SV" w:eastAsia="es-SV"/>
                    </w:rPr>
                    <mc:AlternateContent>
                      <mc:Choice Requires="wpg">
                        <w:drawing>
                          <wp:anchor distT="0" distB="0" distL="114300" distR="114300" simplePos="0" relativeHeight="251836416" behindDoc="0" locked="0" layoutInCell="1" allowOverlap="1" wp14:anchorId="644876CA" wp14:editId="5F036556">
                            <wp:simplePos x="0" y="0"/>
                            <wp:positionH relativeFrom="column">
                              <wp:posOffset>-123371</wp:posOffset>
                            </wp:positionH>
                            <wp:positionV relativeFrom="paragraph">
                              <wp:posOffset>156730</wp:posOffset>
                            </wp:positionV>
                            <wp:extent cx="239578" cy="283574"/>
                            <wp:effectExtent l="19050" t="19050" r="27305" b="40640"/>
                            <wp:wrapNone/>
                            <wp:docPr id="308"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309" name="Rombo 309"/>
                                    <wps:cNvSpPr/>
                                    <wps:spPr>
                                      <a:xfrm>
                                        <a:off x="0" y="0"/>
                                        <a:ext cx="239124" cy="239124"/>
                                      </a:xfrm>
                                      <a:prstGeom prst="diamond">
                                        <a:avLst/>
                                      </a:prstGeom>
                                      <a:noFill/>
                                      <a:ln w="19050">
                                        <a:solidFill>
                                          <a:srgbClr val="6699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0" name="Rombo 310"/>
                                    <wps:cNvSpPr/>
                                    <wps:spPr>
                                      <a:xfrm>
                                        <a:off x="454" y="44450"/>
                                        <a:ext cx="239124" cy="239124"/>
                                      </a:xfrm>
                                      <a:prstGeom prst="diamond">
                                        <a:avLst/>
                                      </a:prstGeom>
                                      <a:no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77DAC00A" id="Grupo 17" o:spid="_x0000_s1026" style="position:absolute;margin-left:-9.7pt;margin-top:12.35pt;width:18.85pt;height:22.35pt;z-index:251836416"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">
                            <v:shape id="Rombo 309"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" filled="f" strokecolor="#690" strokeweight="1.5pt"/>
                            <v:shape id="Rombo 310"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" filled="f" strokecolor="#404040 [2429]" strokeweight="1pt"/>
                          </v:group>
                        </w:pict>
                      </mc:Fallback>
                    </mc:AlternateContent>
                  </w:r>
                  <w:bookmarkEnd w:id="13"/>
                  <w:bookmarkEnd w:id="14"/>
                  <w:bookmarkEnd w:id="15"/>
                </w:p>
                <w:p w14:paraId="2322D602" w14:textId="77777777" w:rsidR="00B6461E" w:rsidRPr="00F303AE" w:rsidRDefault="00B6461E" w:rsidP="00856AF5">
                  <w:pPr>
                    <w:ind w:left="319"/>
                    <w:jc w:val="both"/>
                    <w:rPr>
                      <w:rFonts w:ascii="Museo Sans 300" w:hAnsi="Museo Sans 300"/>
                      <w:b/>
                      <w:bCs/>
                      <w:color w:val="auto"/>
                      <w:sz w:val="24"/>
                    </w:rPr>
                  </w:pPr>
                  <w:r w:rsidRPr="00F303AE">
                    <w:rPr>
                      <w:rFonts w:ascii="Museo Sans 300" w:hAnsi="Museo Sans 300"/>
                      <w:b/>
                      <w:bCs/>
                      <w:color w:val="auto"/>
                      <w:sz w:val="24"/>
                    </w:rPr>
                    <w:t>ALCANCE:</w:t>
                  </w:r>
                </w:p>
                <w:p w14:paraId="0A78C10E" w14:textId="77777777" w:rsidR="00B6461E" w:rsidRPr="00053B98" w:rsidRDefault="00B6461E" w:rsidP="005E06D8"/>
                <w:p w14:paraId="4AB7CC9F" w14:textId="77777777" w:rsidR="006874E8" w:rsidRPr="00856AF5" w:rsidRDefault="006874E8" w:rsidP="006874E8">
                  <w:pPr>
                    <w:spacing w:line="360" w:lineRule="auto"/>
                    <w:ind w:left="160"/>
                    <w:jc w:val="both"/>
                    <w:rPr>
                      <w:rFonts w:ascii="Museo Sans 300" w:hAnsi="Museo Sans 300"/>
                      <w:color w:val="404040" w:themeColor="text1" w:themeTint="BF"/>
                      <w:lang w:val="es-SV"/>
                    </w:rPr>
                  </w:pPr>
                  <w:r w:rsidRPr="00856AF5">
                    <w:rPr>
                      <w:rFonts w:ascii="Museo Sans 300" w:hAnsi="Museo Sans 300"/>
                      <w:color w:val="404040" w:themeColor="text1" w:themeTint="BF"/>
                      <w:lang w:val="es-SV"/>
                    </w:rPr>
                    <w:t>Disminuir la siniestralidad vial en los puntos identificados y analizados como críticos por el factor vía, con el trabajo articulado de las diferentes instituciones involucradas a nivel departamental, haciendo las vías más seguras con las diferentes intervenciones de señalización.</w:t>
                  </w:r>
                </w:p>
                <w:p w14:paraId="7E4DFF8B" w14:textId="77777777" w:rsidR="00B6461E" w:rsidRDefault="00B6461E" w:rsidP="005E06D8">
                  <w:pPr>
                    <w:jc w:val="left"/>
                    <w:rPr>
                      <w:rFonts w:ascii="Museo Sans 300" w:hAnsi="Museo Sans 300"/>
                      <w:b/>
                      <w:bCs/>
                      <w:color w:val="auto"/>
                    </w:rPr>
                  </w:pPr>
                  <w:r w:rsidRPr="00C15932">
                    <w:rPr>
                      <w:rFonts w:ascii="Museo Sans 300" w:hAnsi="Museo Sans 300"/>
                      <w:noProof/>
                      <w:sz w:val="24"/>
                      <w:szCs w:val="28"/>
                      <w:lang w:val="es-SV" w:eastAsia="es-SV"/>
                    </w:rPr>
                    <mc:AlternateContent>
                      <mc:Choice Requires="wpg">
                        <w:drawing>
                          <wp:anchor distT="0" distB="0" distL="114300" distR="114300" simplePos="0" relativeHeight="251837440" behindDoc="0" locked="0" layoutInCell="1" allowOverlap="1" wp14:anchorId="296D0213" wp14:editId="3FD1DDD7">
                            <wp:simplePos x="0" y="0"/>
                            <wp:positionH relativeFrom="column">
                              <wp:posOffset>-125737</wp:posOffset>
                            </wp:positionH>
                            <wp:positionV relativeFrom="paragraph">
                              <wp:posOffset>163830</wp:posOffset>
                            </wp:positionV>
                            <wp:extent cx="239578" cy="283574"/>
                            <wp:effectExtent l="19050" t="19050" r="27305" b="40640"/>
                            <wp:wrapNone/>
                            <wp:docPr id="311"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312" name="Rombo 312"/>
                                    <wps:cNvSpPr/>
                                    <wps:spPr>
                                      <a:xfrm>
                                        <a:off x="0" y="0"/>
                                        <a:ext cx="239124" cy="239124"/>
                                      </a:xfrm>
                                      <a:prstGeom prst="diamond">
                                        <a:avLst/>
                                      </a:prstGeom>
                                      <a:noFill/>
                                      <a:ln w="19050">
                                        <a:solidFill>
                                          <a:srgbClr val="6699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3" name="Rombo 313"/>
                                    <wps:cNvSpPr/>
                                    <wps:spPr>
                                      <a:xfrm>
                                        <a:off x="454" y="44450"/>
                                        <a:ext cx="239124" cy="239124"/>
                                      </a:xfrm>
                                      <a:prstGeom prst="diamond">
                                        <a:avLst/>
                                      </a:prstGeom>
                                      <a:no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19FEE894" id="Grupo 17" o:spid="_x0000_s1026" style="position:absolute;margin-left:-9.9pt;margin-top:12.9pt;width:18.85pt;height:22.35pt;z-index:251837440"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">
                            <v:shape id="Rombo 312"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" filled="f" strokecolor="#690" strokeweight="1.5pt"/>
                            <v:shape id="Rombo 313"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" filled="f" strokecolor="#404040 [2429]" strokeweight="1pt"/>
                          </v:group>
                        </w:pict>
                      </mc:Fallback>
                    </mc:AlternateContent>
                  </w:r>
                </w:p>
                <w:p w14:paraId="11517A53" w14:textId="77777777" w:rsidR="00B6461E" w:rsidRPr="00F303AE" w:rsidRDefault="00B6461E" w:rsidP="00856AF5">
                  <w:pPr>
                    <w:ind w:left="319"/>
                    <w:jc w:val="both"/>
                    <w:rPr>
                      <w:rFonts w:ascii="Museo Sans 300" w:hAnsi="Museo Sans 300"/>
                      <w:b/>
                      <w:bCs/>
                      <w:color w:val="auto"/>
                      <w:sz w:val="24"/>
                    </w:rPr>
                  </w:pPr>
                  <w:r w:rsidRPr="00F303AE">
                    <w:rPr>
                      <w:rFonts w:ascii="Museo Sans 300" w:hAnsi="Museo Sans 300"/>
                      <w:b/>
                      <w:bCs/>
                      <w:color w:val="auto"/>
                      <w:sz w:val="24"/>
                    </w:rPr>
                    <w:t>PÚBLICO META:</w:t>
                  </w:r>
                </w:p>
                <w:p w14:paraId="7DCE7B52" w14:textId="77777777" w:rsidR="00B6461E" w:rsidRPr="00C15932" w:rsidRDefault="00B6461E" w:rsidP="005E06D8">
                  <w:pPr>
                    <w:ind w:left="302"/>
                    <w:jc w:val="left"/>
                    <w:rPr>
                      <w:rFonts w:ascii="Museo Sans 300" w:hAnsi="Museo Sans 300"/>
                      <w:b/>
                      <w:bCs/>
                      <w:color w:val="auto"/>
                    </w:rPr>
                  </w:pPr>
                </w:p>
                <w:p w14:paraId="755DE954" w14:textId="21D70F88" w:rsidR="00B6461E" w:rsidRPr="00053B98" w:rsidRDefault="006874E8" w:rsidP="00B27787">
                  <w:pPr>
                    <w:spacing w:line="360" w:lineRule="auto"/>
                    <w:ind w:left="160"/>
                    <w:jc w:val="both"/>
                    <w:rPr>
                      <w:rFonts w:ascii="Museo Sans 300" w:hAnsi="Museo Sans 300"/>
                      <w:color w:val="7F7F7F" w:themeColor="text1" w:themeTint="80"/>
                      <w:lang w:val="es-SV"/>
                    </w:rPr>
                  </w:pPr>
                  <w:r w:rsidRPr="00856AF5">
                    <w:rPr>
                      <w:rFonts w:ascii="Museo Sans 300" w:hAnsi="Museo Sans 300"/>
                      <w:color w:val="404040" w:themeColor="text1" w:themeTint="BF"/>
                      <w:lang w:val="es-SV"/>
                    </w:rPr>
                    <w:t>Conductores y pasajeros de los diferentes tipos de vehículos que hagan uso de la vía mejorada a través de la señalización.</w:t>
                  </w:r>
                </w:p>
              </w:tc>
            </w:tr>
          </w:tbl>
          <w:p w14:paraId="117BDEF9" w14:textId="77777777" w:rsidR="00B6461E" w:rsidRPr="00C01689" w:rsidRDefault="00B6461E" w:rsidP="005E06D8">
            <w:pPr>
              <w:rPr>
                <w:rFonts w:ascii="Museo Sans 300" w:hAnsi="Museo Sans 300"/>
                <w:b/>
              </w:rPr>
            </w:pPr>
          </w:p>
        </w:tc>
      </w:tr>
    </w:tbl>
    <w:p w14:paraId="37EB5FA6" w14:textId="77777777" w:rsidR="00B6461E" w:rsidRDefault="00B6461E" w:rsidP="00B6461E">
      <w:r>
        <w:br w:type="page"/>
      </w:r>
    </w:p>
    <w:p w14:paraId="5BC135F3" w14:textId="094743B5" w:rsidR="00B6461E" w:rsidRPr="00F303AE" w:rsidRDefault="00B6461E" w:rsidP="00856AF5">
      <w:pPr>
        <w:ind w:left="1134"/>
        <w:jc w:val="left"/>
        <w:rPr>
          <w:rFonts w:ascii="Museo Sans 300" w:hAnsi="Museo Sans 300"/>
          <w:b/>
          <w:color w:val="auto"/>
          <w:sz w:val="24"/>
        </w:rPr>
      </w:pPr>
      <w:r w:rsidRPr="00F303AE">
        <w:rPr>
          <w:rFonts w:ascii="Museo Sans 300" w:hAnsi="Museo Sans 300"/>
          <w:b/>
          <w:noProof/>
          <w:color w:val="auto"/>
          <w:sz w:val="28"/>
          <w:szCs w:val="28"/>
          <w:lang w:val="es-SV" w:eastAsia="es-SV"/>
        </w:rPr>
        <w:lastRenderedPageBreak/>
        <mc:AlternateContent>
          <mc:Choice Requires="wpg">
            <w:drawing>
              <wp:anchor distT="0" distB="0" distL="114300" distR="114300" simplePos="0" relativeHeight="251839488" behindDoc="0" locked="0" layoutInCell="1" allowOverlap="1" wp14:anchorId="41683D12" wp14:editId="5BD2F709">
                <wp:simplePos x="0" y="0"/>
                <wp:positionH relativeFrom="margin">
                  <wp:posOffset>412750</wp:posOffset>
                </wp:positionH>
                <wp:positionV relativeFrom="paragraph">
                  <wp:posOffset>-57150</wp:posOffset>
                </wp:positionV>
                <wp:extent cx="239578" cy="283574"/>
                <wp:effectExtent l="19050" t="19050" r="27305" b="40640"/>
                <wp:wrapNone/>
                <wp:docPr id="314"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315" name="Rombo 315"/>
                        <wps:cNvSpPr/>
                        <wps:spPr>
                          <a:xfrm>
                            <a:off x="0" y="0"/>
                            <a:ext cx="239124" cy="239124"/>
                          </a:xfrm>
                          <a:prstGeom prst="diamond">
                            <a:avLst/>
                          </a:prstGeom>
                          <a:noFill/>
                          <a:ln w="19050">
                            <a:solidFill>
                              <a:srgbClr val="6699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6" name="Rombo 316"/>
                        <wps:cNvSpPr/>
                        <wps:spPr>
                          <a:xfrm>
                            <a:off x="454" y="44450"/>
                            <a:ext cx="239124" cy="239124"/>
                          </a:xfrm>
                          <a:prstGeom prst="diamond">
                            <a:avLst/>
                          </a:prstGeom>
                          <a:no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701CD17" id="Grupo 17" o:spid="_x0000_s1026" style="position:absolute;margin-left:32.5pt;margin-top:-4.5pt;width:18.85pt;height:22.35pt;z-index:251839488;mso-position-horizontal-relative:margin"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">
                <v:shape id="Rombo 315"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" filled="f" strokecolor="#690" strokeweight="1.5pt"/>
                <v:shape id="Rombo 316"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" filled="f" strokecolor="#404040 [2429]" strokeweight="1pt"/>
                <w10:wrap anchorx="margin"/>
              </v:group>
            </w:pict>
          </mc:Fallback>
        </mc:AlternateContent>
      </w:r>
      <w:r w:rsidRPr="00F303AE">
        <w:rPr>
          <w:rFonts w:ascii="Museo Sans 300" w:hAnsi="Museo Sans 300"/>
          <w:b/>
          <w:color w:val="auto"/>
          <w:sz w:val="24"/>
        </w:rPr>
        <w:t>ESTRATEGIAS A REALIZAR:</w:t>
      </w:r>
    </w:p>
    <w:p w14:paraId="0DFD1F98" w14:textId="42B1BD78" w:rsidR="00CD09CC" w:rsidRDefault="00CD09CC" w:rsidP="00B6461E">
      <w:pPr>
        <w:pStyle w:val="Sinespaciado"/>
        <w:ind w:left="1134"/>
        <w:jc w:val="both"/>
        <w:rPr>
          <w:rFonts w:ascii="Museo Sans 300" w:hAnsi="Museo Sans 300"/>
          <w:b/>
          <w:bCs/>
          <w:color w:val="auto"/>
        </w:rPr>
      </w:pPr>
    </w:p>
    <w:p w14:paraId="37BE87BA" w14:textId="2369A9F6" w:rsidR="00CD09CC" w:rsidRDefault="00CD09CC" w:rsidP="00B6461E">
      <w:pPr>
        <w:pStyle w:val="Sinespaciado"/>
        <w:ind w:left="1134"/>
        <w:jc w:val="both"/>
        <w:rPr>
          <w:rFonts w:ascii="Museo Sans 300" w:hAnsi="Museo Sans 300"/>
          <w:b/>
          <w:bCs/>
          <w:color w:val="auto"/>
        </w:rPr>
      </w:pPr>
    </w:p>
    <w:p w14:paraId="27AA0F78" w14:textId="422044E9" w:rsidR="00CD09CC" w:rsidRDefault="00CD09CC" w:rsidP="00B6461E">
      <w:pPr>
        <w:pStyle w:val="Sinespaciado"/>
        <w:ind w:left="1134"/>
        <w:jc w:val="both"/>
        <w:rPr>
          <w:rFonts w:ascii="Museo Sans 300" w:hAnsi="Museo Sans 300"/>
          <w:b/>
          <w:bCs/>
          <w:color w:val="auto"/>
        </w:rPr>
      </w:pPr>
    </w:p>
    <w:p w14:paraId="6B008212" w14:textId="77777777" w:rsidR="00CD09CC" w:rsidRDefault="00CD09CC" w:rsidP="00B6461E">
      <w:pPr>
        <w:pStyle w:val="Sinespaciado"/>
        <w:ind w:left="1134"/>
        <w:jc w:val="both"/>
        <w:rPr>
          <w:rFonts w:ascii="Museo Sans 300" w:hAnsi="Museo Sans 300"/>
          <w:b/>
          <w:bCs/>
          <w:color w:val="auto"/>
        </w:rPr>
      </w:pPr>
    </w:p>
    <w:p w14:paraId="1E3F9288" w14:textId="5351F617" w:rsidR="00B6461E" w:rsidRDefault="00B6461E" w:rsidP="00B6461E">
      <w:pPr>
        <w:pStyle w:val="Sinespaciado"/>
        <w:ind w:left="567"/>
        <w:jc w:val="both"/>
        <w:rPr>
          <w:rFonts w:ascii="Museo Sans 300" w:hAnsi="Museo Sans 300"/>
          <w:b/>
          <w:bCs/>
          <w:color w:val="auto"/>
        </w:rPr>
      </w:pPr>
    </w:p>
    <w:tbl>
      <w:tblPr>
        <w:tblStyle w:val="Tablaconcuadrcula1clara-nfasis1"/>
        <w:tblW w:w="9539" w:type="dxa"/>
        <w:tblInd w:w="269" w:type="dxa"/>
        <w:tblLook w:val="04A0" w:firstRow="1" w:lastRow="0" w:firstColumn="1" w:lastColumn="0" w:noHBand="0" w:noVBand="1"/>
      </w:tblPr>
      <w:tblGrid>
        <w:gridCol w:w="1843"/>
        <w:gridCol w:w="4699"/>
        <w:gridCol w:w="2997"/>
      </w:tblGrid>
      <w:tr w:rsidR="00B6461E" w14:paraId="39C2FE32" w14:textId="77777777" w:rsidTr="006874E8">
        <w:trPr>
          <w:cnfStyle w:val="100000000000" w:firstRow="1" w:lastRow="0" w:firstColumn="0" w:lastColumn="0" w:oddVBand="0" w:evenVBand="0" w:oddHBand="0" w:evenHBand="0" w:firstRowFirstColumn="0" w:firstRowLastColumn="0" w:lastRowFirstColumn="0" w:lastRowLastColumn="0"/>
          <w:trHeight w:val="3402"/>
        </w:trPr>
        <w:tc>
          <w:tcPr>
            <w:cnfStyle w:val="001000000000" w:firstRow="0" w:lastRow="0" w:firstColumn="1" w:lastColumn="0" w:oddVBand="0" w:evenVBand="0" w:oddHBand="0" w:evenHBand="0" w:firstRowFirstColumn="0" w:firstRowLastColumn="0" w:lastRowFirstColumn="0" w:lastRowLastColumn="0"/>
            <w:tcW w:w="1843" w:type="dxa"/>
            <w:tcBorders>
              <w:top w:val="single" w:sz="12" w:space="0" w:color="669900"/>
              <w:left w:val="single" w:sz="12" w:space="0" w:color="669900"/>
              <w:bottom w:val="single" w:sz="12" w:space="0" w:color="669900"/>
              <w:right w:val="single" w:sz="12" w:space="0" w:color="669900"/>
            </w:tcBorders>
          </w:tcPr>
          <w:p w14:paraId="07E52A6D" w14:textId="5137EDC2" w:rsidR="00B6461E" w:rsidRPr="00D95238" w:rsidRDefault="006874E8" w:rsidP="005E06D8">
            <w:pPr>
              <w:pStyle w:val="Sinespaciado"/>
              <w:rPr>
                <w:rFonts w:ascii="Museo Sans 300" w:hAnsi="Museo Sans 300"/>
                <w:color w:val="7F7F7F" w:themeColor="text1" w:themeTint="80"/>
                <w:sz w:val="32"/>
                <w:szCs w:val="32"/>
              </w:rPr>
            </w:pPr>
            <w:r>
              <w:rPr>
                <w:rFonts w:ascii="Museo Sans 300" w:hAnsi="Museo Sans 300"/>
                <w:color w:val="7F7F7F" w:themeColor="text1" w:themeTint="80"/>
                <w:sz w:val="32"/>
                <w:szCs w:val="32"/>
              </w:rPr>
              <w:t>2</w:t>
            </w:r>
            <w:r w:rsidR="00B6461E" w:rsidRPr="00D95238">
              <w:rPr>
                <w:rFonts w:ascii="Museo Sans 300" w:hAnsi="Museo Sans 300"/>
                <w:color w:val="7F7F7F" w:themeColor="text1" w:themeTint="80"/>
                <w:sz w:val="32"/>
                <w:szCs w:val="32"/>
              </w:rPr>
              <w:t>.1.</w:t>
            </w:r>
          </w:p>
          <w:p w14:paraId="7D9941DB" w14:textId="2F4F8FCC" w:rsidR="00B6461E" w:rsidRDefault="00B6461E" w:rsidP="005E06D8">
            <w:pPr>
              <w:pStyle w:val="Sinespaciado"/>
              <w:jc w:val="both"/>
              <w:rPr>
                <w:rFonts w:ascii="Museo Sans 300" w:hAnsi="Museo Sans 300"/>
                <w:color w:val="7F7F7F" w:themeColor="text1" w:themeTint="80"/>
              </w:rPr>
            </w:pPr>
          </w:p>
          <w:p w14:paraId="7B80597A" w14:textId="1A4C5E5A" w:rsidR="00B6461E" w:rsidRPr="00D95238" w:rsidRDefault="006874E8" w:rsidP="005E06D8">
            <w:pPr>
              <w:pStyle w:val="Sinespaciado"/>
              <w:jc w:val="both"/>
              <w:rPr>
                <w:rFonts w:ascii="Museo Sans 300" w:hAnsi="Museo Sans 300"/>
                <w:b w:val="0"/>
                <w:bCs w:val="0"/>
                <w:color w:val="7F7F7F" w:themeColor="text1" w:themeTint="80"/>
                <w:lang w:val="es-SV"/>
              </w:rPr>
            </w:pPr>
            <w:r w:rsidRPr="006874E8">
              <w:rPr>
                <w:rFonts w:ascii="Museo Sans 300" w:hAnsi="Museo Sans 300"/>
                <w:noProof/>
                <w:color w:val="7F7F7F" w:themeColor="text1" w:themeTint="80"/>
                <w:lang w:val="es-SV" w:eastAsia="es-SV"/>
              </w:rPr>
              <mc:AlternateContent>
                <mc:Choice Requires="wpg">
                  <w:drawing>
                    <wp:anchor distT="0" distB="0" distL="114300" distR="114300" simplePos="0" relativeHeight="251853824" behindDoc="0" locked="0" layoutInCell="1" allowOverlap="1" wp14:anchorId="33E4C1C1" wp14:editId="25D2BACD">
                      <wp:simplePos x="0" y="0"/>
                      <wp:positionH relativeFrom="column">
                        <wp:posOffset>130175</wp:posOffset>
                      </wp:positionH>
                      <wp:positionV relativeFrom="paragraph">
                        <wp:posOffset>304800</wp:posOffset>
                      </wp:positionV>
                      <wp:extent cx="876635" cy="862387"/>
                      <wp:effectExtent l="0" t="0" r="19050" b="13970"/>
                      <wp:wrapNone/>
                      <wp:docPr id="369" name="Google Shape;13129;p98"/>
                      <wp:cNvGraphicFramePr/>
                      <a:graphic xmlns:a="http://schemas.openxmlformats.org/drawingml/2006/main">
                        <a:graphicData uri="http://schemas.microsoft.com/office/word/2010/wordprocessingGroup">
                          <wpg:wgp>
                            <wpg:cNvGrpSpPr/>
                            <wpg:grpSpPr>
                              <a:xfrm>
                                <a:off x="0" y="0"/>
                                <a:ext cx="876635" cy="862387"/>
                                <a:chOff x="0" y="0"/>
                                <a:chExt cx="280072" cy="275521"/>
                              </a:xfrm>
                              <a:solidFill>
                                <a:srgbClr val="669900"/>
                              </a:solidFill>
                            </wpg:grpSpPr>
                            <wps:wsp>
                              <wps:cNvPr id="370" name="Google Shape;13130;p98"/>
                              <wps:cNvSpPr/>
                              <wps:spPr>
                                <a:xfrm>
                                  <a:off x="279690" y="43575"/>
                                  <a:ext cx="32" cy="414"/>
                                </a:xfrm>
                                <a:custGeom>
                                  <a:avLst/>
                                  <a:gdLst/>
                                  <a:ahLst/>
                                  <a:cxnLst/>
                                  <a:rect l="l" t="t" r="r" b="b"/>
                                  <a:pathLst>
                                    <a:path w="1" h="13" extrusionOk="0">
                                      <a:moveTo>
                                        <a:pt x="0" y="0"/>
                                      </a:moveTo>
                                      <a:cubicBezTo>
                                        <a:pt x="0" y="12"/>
                                        <a:pt x="0" y="0"/>
                                        <a:pt x="0" y="0"/>
                                      </a:cubicBezTo>
                                      <a:close/>
                                    </a:path>
                                  </a:pathLst>
                                </a:custGeom>
                                <a:grpFill/>
                                <a:ln>
                                  <a:solidFill>
                                    <a:srgbClr val="669900"/>
                                  </a:solidFill>
                                </a:ln>
                              </wps:spPr>
                              <wps:bodyPr spcFirstLastPara="1" wrap="square" lIns="91425" tIns="91425" rIns="91425" bIns="91425" anchor="ctr" anchorCtr="0">
                                <a:noAutofit/>
                              </wps:bodyPr>
                            </wps:wsp>
                            <wps:wsp>
                              <wps:cNvPr id="371" name="Google Shape;13131;p98"/>
                              <wps:cNvSpPr/>
                              <wps:spPr>
                                <a:xfrm>
                                  <a:off x="278926" y="42812"/>
                                  <a:ext cx="32" cy="32"/>
                                </a:xfrm>
                                <a:custGeom>
                                  <a:avLst/>
                                  <a:gdLst/>
                                  <a:ahLst/>
                                  <a:cxnLst/>
                                  <a:rect l="l" t="t" r="r" b="b"/>
                                  <a:pathLst>
                                    <a:path w="1" h="1" extrusionOk="0">
                                      <a:moveTo>
                                        <a:pt x="0" y="1"/>
                                      </a:moveTo>
                                      <a:close/>
                                    </a:path>
                                  </a:pathLst>
                                </a:custGeom>
                                <a:grpFill/>
                                <a:ln>
                                  <a:solidFill>
                                    <a:srgbClr val="669900"/>
                                  </a:solidFill>
                                </a:ln>
                              </wps:spPr>
                              <wps:bodyPr spcFirstLastPara="1" wrap="square" lIns="91425" tIns="91425" rIns="91425" bIns="91425" anchor="ctr" anchorCtr="0">
                                <a:noAutofit/>
                              </wps:bodyPr>
                            </wps:wsp>
                            <wps:wsp>
                              <wps:cNvPr id="372" name="Google Shape;13132;p98"/>
                              <wps:cNvSpPr/>
                              <wps:spPr>
                                <a:xfrm>
                                  <a:off x="0" y="18175"/>
                                  <a:ext cx="280072" cy="257346"/>
                                </a:xfrm>
                                <a:custGeom>
                                  <a:avLst/>
                                  <a:gdLst/>
                                  <a:ahLst/>
                                  <a:cxnLst/>
                                  <a:rect l="l" t="t" r="r" b="b"/>
                                  <a:pathLst>
                                    <a:path w="8799" h="8085" extrusionOk="0">
                                      <a:moveTo>
                                        <a:pt x="7549" y="620"/>
                                      </a:moveTo>
                                      <a:lnTo>
                                        <a:pt x="6596" y="6382"/>
                                      </a:lnTo>
                                      <a:lnTo>
                                        <a:pt x="6596" y="620"/>
                                      </a:lnTo>
                                      <a:close/>
                                      <a:moveTo>
                                        <a:pt x="4965" y="1"/>
                                      </a:moveTo>
                                      <a:cubicBezTo>
                                        <a:pt x="4894" y="1"/>
                                        <a:pt x="4834" y="60"/>
                                        <a:pt x="4834" y="143"/>
                                      </a:cubicBezTo>
                                      <a:cubicBezTo>
                                        <a:pt x="4834" y="215"/>
                                        <a:pt x="4894" y="274"/>
                                        <a:pt x="4965" y="274"/>
                                      </a:cubicBezTo>
                                      <a:lnTo>
                                        <a:pt x="6322" y="274"/>
                                      </a:lnTo>
                                      <a:lnTo>
                                        <a:pt x="6322" y="7835"/>
                                      </a:lnTo>
                                      <a:lnTo>
                                        <a:pt x="262" y="7835"/>
                                      </a:lnTo>
                                      <a:lnTo>
                                        <a:pt x="262" y="7192"/>
                                      </a:lnTo>
                                      <a:cubicBezTo>
                                        <a:pt x="262" y="7121"/>
                                        <a:pt x="203" y="7061"/>
                                        <a:pt x="131" y="7061"/>
                                      </a:cubicBezTo>
                                      <a:cubicBezTo>
                                        <a:pt x="60" y="7061"/>
                                        <a:pt x="0" y="7121"/>
                                        <a:pt x="0" y="7192"/>
                                      </a:cubicBezTo>
                                      <a:lnTo>
                                        <a:pt x="0" y="7954"/>
                                      </a:lnTo>
                                      <a:cubicBezTo>
                                        <a:pt x="0" y="8025"/>
                                        <a:pt x="60" y="8085"/>
                                        <a:pt x="131" y="8085"/>
                                      </a:cubicBezTo>
                                      <a:lnTo>
                                        <a:pt x="6465" y="8085"/>
                                      </a:lnTo>
                                      <a:cubicBezTo>
                                        <a:pt x="6525" y="8085"/>
                                        <a:pt x="6561" y="8037"/>
                                        <a:pt x="6584" y="8002"/>
                                      </a:cubicBezTo>
                                      <a:lnTo>
                                        <a:pt x="7906" y="3715"/>
                                      </a:lnTo>
                                      <a:cubicBezTo>
                                        <a:pt x="7918" y="3632"/>
                                        <a:pt x="7882" y="3572"/>
                                        <a:pt x="7811" y="3549"/>
                                      </a:cubicBezTo>
                                      <a:cubicBezTo>
                                        <a:pt x="7799" y="3547"/>
                                        <a:pt x="7788" y="3546"/>
                                        <a:pt x="7777" y="3546"/>
                                      </a:cubicBezTo>
                                      <a:cubicBezTo>
                                        <a:pt x="7721" y="3546"/>
                                        <a:pt x="7674" y="3572"/>
                                        <a:pt x="7644" y="3632"/>
                                      </a:cubicBezTo>
                                      <a:lnTo>
                                        <a:pt x="6870" y="6132"/>
                                      </a:lnTo>
                                      <a:lnTo>
                                        <a:pt x="7727" y="989"/>
                                      </a:lnTo>
                                      <a:lnTo>
                                        <a:pt x="8466" y="989"/>
                                      </a:lnTo>
                                      <a:lnTo>
                                        <a:pt x="7799" y="3144"/>
                                      </a:lnTo>
                                      <a:cubicBezTo>
                                        <a:pt x="7787" y="3215"/>
                                        <a:pt x="7811" y="3275"/>
                                        <a:pt x="7882" y="3311"/>
                                      </a:cubicBezTo>
                                      <a:lnTo>
                                        <a:pt x="7930" y="3311"/>
                                      </a:lnTo>
                                      <a:cubicBezTo>
                                        <a:pt x="7989" y="3311"/>
                                        <a:pt x="8037" y="3275"/>
                                        <a:pt x="8049" y="3215"/>
                                      </a:cubicBezTo>
                                      <a:lnTo>
                                        <a:pt x="8763" y="894"/>
                                      </a:lnTo>
                                      <a:cubicBezTo>
                                        <a:pt x="8799" y="870"/>
                                        <a:pt x="8799" y="822"/>
                                        <a:pt x="8763" y="798"/>
                                      </a:cubicBezTo>
                                      <a:cubicBezTo>
                                        <a:pt x="8739" y="763"/>
                                        <a:pt x="8704" y="739"/>
                                        <a:pt x="8668" y="739"/>
                                      </a:cubicBezTo>
                                      <a:lnTo>
                                        <a:pt x="7787" y="739"/>
                                      </a:lnTo>
                                      <a:lnTo>
                                        <a:pt x="7835" y="501"/>
                                      </a:lnTo>
                                      <a:cubicBezTo>
                                        <a:pt x="7835" y="453"/>
                                        <a:pt x="7835" y="417"/>
                                        <a:pt x="7799" y="394"/>
                                      </a:cubicBezTo>
                                      <a:cubicBezTo>
                                        <a:pt x="7763" y="358"/>
                                        <a:pt x="7739" y="346"/>
                                        <a:pt x="7692" y="346"/>
                                      </a:cubicBezTo>
                                      <a:lnTo>
                                        <a:pt x="6596" y="346"/>
                                      </a:lnTo>
                                      <a:lnTo>
                                        <a:pt x="6596" y="143"/>
                                      </a:lnTo>
                                      <a:cubicBezTo>
                                        <a:pt x="6596" y="60"/>
                                        <a:pt x="6537" y="1"/>
                                        <a:pt x="6453" y="1"/>
                                      </a:cubicBezTo>
                                      <a:close/>
                                    </a:path>
                                  </a:pathLst>
                                </a:custGeom>
                                <a:grpFill/>
                                <a:ln>
                                  <a:solidFill>
                                    <a:srgbClr val="669900"/>
                                  </a:solidFill>
                                </a:ln>
                              </wps:spPr>
                              <wps:bodyPr spcFirstLastPara="1" wrap="square" lIns="91425" tIns="91425" rIns="91425" bIns="91425" anchor="ctr" anchorCtr="0">
                                <a:noAutofit/>
                              </wps:bodyPr>
                            </wps:wsp>
                            <wps:wsp>
                              <wps:cNvPr id="373" name="Google Shape;13133;p98"/>
                              <wps:cNvSpPr/>
                              <wps:spPr>
                                <a:xfrm>
                                  <a:off x="1114" y="0"/>
                                  <a:ext cx="144826" cy="234619"/>
                                </a:xfrm>
                                <a:custGeom>
                                  <a:avLst/>
                                  <a:gdLst/>
                                  <a:ahLst/>
                                  <a:cxnLst/>
                                  <a:rect l="l" t="t" r="r" b="b"/>
                                  <a:pathLst>
                                    <a:path w="4550" h="7371" extrusionOk="0">
                                      <a:moveTo>
                                        <a:pt x="132" y="0"/>
                                      </a:moveTo>
                                      <a:cubicBezTo>
                                        <a:pt x="60" y="0"/>
                                        <a:pt x="1" y="60"/>
                                        <a:pt x="1" y="131"/>
                                      </a:cubicBezTo>
                                      <a:lnTo>
                                        <a:pt x="1" y="7239"/>
                                      </a:lnTo>
                                      <a:cubicBezTo>
                                        <a:pt x="1" y="7311"/>
                                        <a:pt x="60" y="7370"/>
                                        <a:pt x="132" y="7370"/>
                                      </a:cubicBezTo>
                                      <a:cubicBezTo>
                                        <a:pt x="203" y="7370"/>
                                        <a:pt x="263" y="7311"/>
                                        <a:pt x="263" y="7239"/>
                                      </a:cubicBezTo>
                                      <a:lnTo>
                                        <a:pt x="263" y="262"/>
                                      </a:lnTo>
                                      <a:lnTo>
                                        <a:pt x="1763" y="262"/>
                                      </a:lnTo>
                                      <a:lnTo>
                                        <a:pt x="2299" y="810"/>
                                      </a:lnTo>
                                      <a:cubicBezTo>
                                        <a:pt x="2335" y="845"/>
                                        <a:pt x="2358" y="857"/>
                                        <a:pt x="2394" y="857"/>
                                      </a:cubicBezTo>
                                      <a:lnTo>
                                        <a:pt x="4418" y="857"/>
                                      </a:lnTo>
                                      <a:cubicBezTo>
                                        <a:pt x="4490" y="857"/>
                                        <a:pt x="4549" y="798"/>
                                        <a:pt x="4549" y="726"/>
                                      </a:cubicBezTo>
                                      <a:cubicBezTo>
                                        <a:pt x="4537" y="655"/>
                                        <a:pt x="4478" y="595"/>
                                        <a:pt x="4418" y="595"/>
                                      </a:cubicBezTo>
                                      <a:lnTo>
                                        <a:pt x="2454" y="595"/>
                                      </a:lnTo>
                                      <a:lnTo>
                                        <a:pt x="1918" y="36"/>
                                      </a:lnTo>
                                      <a:cubicBezTo>
                                        <a:pt x="1882" y="12"/>
                                        <a:pt x="1858" y="0"/>
                                        <a:pt x="1823" y="0"/>
                                      </a:cubicBezTo>
                                      <a:close/>
                                    </a:path>
                                  </a:pathLst>
                                </a:custGeom>
                                <a:grpFill/>
                                <a:ln>
                                  <a:solidFill>
                                    <a:srgbClr val="669900"/>
                                  </a:solidFill>
                                </a:ln>
                              </wps:spPr>
                              <wps:bodyPr spcFirstLastPara="1" wrap="square" lIns="91425" tIns="91425" rIns="91425" bIns="91425" anchor="ctr" anchorCtr="0">
                                <a:noAutofit/>
                              </wps:bodyPr>
                            </wps:wsp>
                            <wps:wsp>
                              <wps:cNvPr id="374" name="Google Shape;13134;p98"/>
                              <wps:cNvSpPr/>
                              <wps:spPr>
                                <a:xfrm>
                                  <a:off x="35617" y="69326"/>
                                  <a:ext cx="28074" cy="28106"/>
                                </a:xfrm>
                                <a:custGeom>
                                  <a:avLst/>
                                  <a:gdLst/>
                                  <a:ahLst/>
                                  <a:cxnLst/>
                                  <a:rect l="l" t="t" r="r" b="b"/>
                                  <a:pathLst>
                                    <a:path w="882" h="883" extrusionOk="0">
                                      <a:moveTo>
                                        <a:pt x="620" y="263"/>
                                      </a:moveTo>
                                      <a:lnTo>
                                        <a:pt x="620" y="608"/>
                                      </a:lnTo>
                                      <a:lnTo>
                                        <a:pt x="262" y="608"/>
                                      </a:lnTo>
                                      <a:lnTo>
                                        <a:pt x="262" y="263"/>
                                      </a:lnTo>
                                      <a:close/>
                                      <a:moveTo>
                                        <a:pt x="131" y="1"/>
                                      </a:moveTo>
                                      <a:cubicBezTo>
                                        <a:pt x="60" y="1"/>
                                        <a:pt x="0" y="60"/>
                                        <a:pt x="0" y="144"/>
                                      </a:cubicBezTo>
                                      <a:lnTo>
                                        <a:pt x="0" y="751"/>
                                      </a:lnTo>
                                      <a:cubicBezTo>
                                        <a:pt x="0" y="822"/>
                                        <a:pt x="60" y="882"/>
                                        <a:pt x="131" y="882"/>
                                      </a:cubicBezTo>
                                      <a:lnTo>
                                        <a:pt x="739" y="882"/>
                                      </a:lnTo>
                                      <a:cubicBezTo>
                                        <a:pt x="822" y="882"/>
                                        <a:pt x="881" y="822"/>
                                        <a:pt x="881" y="751"/>
                                      </a:cubicBezTo>
                                      <a:lnTo>
                                        <a:pt x="881" y="144"/>
                                      </a:lnTo>
                                      <a:cubicBezTo>
                                        <a:pt x="881" y="60"/>
                                        <a:pt x="822" y="1"/>
                                        <a:pt x="739" y="1"/>
                                      </a:cubicBezTo>
                                      <a:close/>
                                    </a:path>
                                  </a:pathLst>
                                </a:custGeom>
                                <a:grpFill/>
                                <a:ln>
                                  <a:solidFill>
                                    <a:srgbClr val="669900"/>
                                  </a:solidFill>
                                </a:ln>
                              </wps:spPr>
                              <wps:bodyPr spcFirstLastPara="1" wrap="square" lIns="91425" tIns="91425" rIns="91425" bIns="91425" anchor="ctr" anchorCtr="0">
                                <a:noAutofit/>
                              </wps:bodyPr>
                            </wps:wsp>
                            <wps:wsp>
                              <wps:cNvPr id="375" name="Google Shape;13135;p98"/>
                              <wps:cNvSpPr/>
                              <wps:spPr>
                                <a:xfrm>
                                  <a:off x="75023" y="88679"/>
                                  <a:ext cx="97814" cy="8753"/>
                                </a:xfrm>
                                <a:custGeom>
                                  <a:avLst/>
                                  <a:gdLst/>
                                  <a:ahLst/>
                                  <a:cxnLst/>
                                  <a:rect l="l" t="t" r="r" b="b"/>
                                  <a:pathLst>
                                    <a:path w="3073" h="275" extrusionOk="0">
                                      <a:moveTo>
                                        <a:pt x="132" y="0"/>
                                      </a:moveTo>
                                      <a:cubicBezTo>
                                        <a:pt x="60" y="0"/>
                                        <a:pt x="1" y="60"/>
                                        <a:pt x="1" y="143"/>
                                      </a:cubicBezTo>
                                      <a:cubicBezTo>
                                        <a:pt x="1" y="214"/>
                                        <a:pt x="60" y="274"/>
                                        <a:pt x="132" y="274"/>
                                      </a:cubicBezTo>
                                      <a:lnTo>
                                        <a:pt x="2942" y="274"/>
                                      </a:lnTo>
                                      <a:cubicBezTo>
                                        <a:pt x="3013" y="274"/>
                                        <a:pt x="3072" y="214"/>
                                        <a:pt x="3072" y="143"/>
                                      </a:cubicBezTo>
                                      <a:cubicBezTo>
                                        <a:pt x="3072" y="72"/>
                                        <a:pt x="3013" y="0"/>
                                        <a:pt x="2942" y="0"/>
                                      </a:cubicBezTo>
                                      <a:close/>
                                    </a:path>
                                  </a:pathLst>
                                </a:custGeom>
                                <a:grpFill/>
                                <a:ln>
                                  <a:solidFill>
                                    <a:srgbClr val="669900"/>
                                  </a:solidFill>
                                </a:ln>
                              </wps:spPr>
                              <wps:bodyPr spcFirstLastPara="1" wrap="square" lIns="91425" tIns="91425" rIns="91425" bIns="91425" anchor="ctr" anchorCtr="0">
                                <a:noAutofit/>
                              </wps:bodyPr>
                            </wps:wsp>
                            <wps:wsp>
                              <wps:cNvPr id="376" name="Google Shape;13136;p98"/>
                              <wps:cNvSpPr/>
                              <wps:spPr>
                                <a:xfrm>
                                  <a:off x="75023" y="75023"/>
                                  <a:ext cx="30366" cy="8753"/>
                                </a:xfrm>
                                <a:custGeom>
                                  <a:avLst/>
                                  <a:gdLst/>
                                  <a:ahLst/>
                                  <a:cxnLst/>
                                  <a:rect l="l" t="t" r="r" b="b"/>
                                  <a:pathLst>
                                    <a:path w="954" h="275" extrusionOk="0">
                                      <a:moveTo>
                                        <a:pt x="132" y="1"/>
                                      </a:moveTo>
                                      <a:cubicBezTo>
                                        <a:pt x="60" y="1"/>
                                        <a:pt x="1" y="60"/>
                                        <a:pt x="1" y="132"/>
                                      </a:cubicBezTo>
                                      <a:cubicBezTo>
                                        <a:pt x="1" y="215"/>
                                        <a:pt x="60" y="274"/>
                                        <a:pt x="132" y="274"/>
                                      </a:cubicBezTo>
                                      <a:lnTo>
                                        <a:pt x="810" y="274"/>
                                      </a:lnTo>
                                      <a:cubicBezTo>
                                        <a:pt x="894" y="274"/>
                                        <a:pt x="953" y="215"/>
                                        <a:pt x="953" y="132"/>
                                      </a:cubicBezTo>
                                      <a:cubicBezTo>
                                        <a:pt x="953" y="60"/>
                                        <a:pt x="894" y="1"/>
                                        <a:pt x="810" y="1"/>
                                      </a:cubicBezTo>
                                      <a:close/>
                                    </a:path>
                                  </a:pathLst>
                                </a:custGeom>
                                <a:grpFill/>
                                <a:ln>
                                  <a:solidFill>
                                    <a:srgbClr val="669900"/>
                                  </a:solidFill>
                                </a:ln>
                              </wps:spPr>
                              <wps:bodyPr spcFirstLastPara="1" wrap="square" lIns="91425" tIns="91425" rIns="91425" bIns="91425" anchor="ctr" anchorCtr="0">
                                <a:noAutofit/>
                              </wps:bodyPr>
                            </wps:wsp>
                            <wps:wsp>
                              <wps:cNvPr id="377" name="Google Shape;13137;p98"/>
                              <wps:cNvSpPr/>
                              <wps:spPr>
                                <a:xfrm>
                                  <a:off x="35617" y="133400"/>
                                  <a:ext cx="28074" cy="28074"/>
                                </a:xfrm>
                                <a:custGeom>
                                  <a:avLst/>
                                  <a:gdLst/>
                                  <a:ahLst/>
                                  <a:cxnLst/>
                                  <a:rect l="l" t="t" r="r" b="b"/>
                                  <a:pathLst>
                                    <a:path w="882" h="882" extrusionOk="0">
                                      <a:moveTo>
                                        <a:pt x="620" y="274"/>
                                      </a:moveTo>
                                      <a:lnTo>
                                        <a:pt x="620" y="631"/>
                                      </a:lnTo>
                                      <a:lnTo>
                                        <a:pt x="262" y="631"/>
                                      </a:lnTo>
                                      <a:lnTo>
                                        <a:pt x="262" y="274"/>
                                      </a:lnTo>
                                      <a:close/>
                                      <a:moveTo>
                                        <a:pt x="131" y="0"/>
                                      </a:moveTo>
                                      <a:cubicBezTo>
                                        <a:pt x="60" y="0"/>
                                        <a:pt x="0" y="60"/>
                                        <a:pt x="0" y="131"/>
                                      </a:cubicBezTo>
                                      <a:lnTo>
                                        <a:pt x="0" y="750"/>
                                      </a:lnTo>
                                      <a:cubicBezTo>
                                        <a:pt x="0" y="822"/>
                                        <a:pt x="60" y="881"/>
                                        <a:pt x="131" y="881"/>
                                      </a:cubicBezTo>
                                      <a:lnTo>
                                        <a:pt x="739" y="881"/>
                                      </a:lnTo>
                                      <a:cubicBezTo>
                                        <a:pt x="822" y="881"/>
                                        <a:pt x="881" y="822"/>
                                        <a:pt x="881" y="750"/>
                                      </a:cubicBezTo>
                                      <a:lnTo>
                                        <a:pt x="881" y="131"/>
                                      </a:lnTo>
                                      <a:cubicBezTo>
                                        <a:pt x="881" y="60"/>
                                        <a:pt x="822" y="0"/>
                                        <a:pt x="739" y="0"/>
                                      </a:cubicBezTo>
                                      <a:close/>
                                    </a:path>
                                  </a:pathLst>
                                </a:custGeom>
                                <a:grpFill/>
                                <a:ln>
                                  <a:solidFill>
                                    <a:srgbClr val="669900"/>
                                  </a:solidFill>
                                </a:ln>
                              </wps:spPr>
                              <wps:bodyPr spcFirstLastPara="1" wrap="square" lIns="91425" tIns="91425" rIns="91425" bIns="91425" anchor="ctr" anchorCtr="0">
                                <a:noAutofit/>
                              </wps:bodyPr>
                            </wps:wsp>
                            <wps:wsp>
                              <wps:cNvPr id="378" name="Google Shape;13138;p98"/>
                              <wps:cNvSpPr/>
                              <wps:spPr>
                                <a:xfrm>
                                  <a:off x="75023" y="153484"/>
                                  <a:ext cx="97814" cy="8371"/>
                                </a:xfrm>
                                <a:custGeom>
                                  <a:avLst/>
                                  <a:gdLst/>
                                  <a:ahLst/>
                                  <a:cxnLst/>
                                  <a:rect l="l" t="t" r="r" b="b"/>
                                  <a:pathLst>
                                    <a:path w="3073" h="263" extrusionOk="0">
                                      <a:moveTo>
                                        <a:pt x="132" y="0"/>
                                      </a:moveTo>
                                      <a:cubicBezTo>
                                        <a:pt x="60" y="0"/>
                                        <a:pt x="1" y="48"/>
                                        <a:pt x="1" y="131"/>
                                      </a:cubicBezTo>
                                      <a:cubicBezTo>
                                        <a:pt x="1" y="203"/>
                                        <a:pt x="60" y="262"/>
                                        <a:pt x="132" y="262"/>
                                      </a:cubicBezTo>
                                      <a:lnTo>
                                        <a:pt x="2942" y="262"/>
                                      </a:lnTo>
                                      <a:cubicBezTo>
                                        <a:pt x="3013" y="262"/>
                                        <a:pt x="3072" y="203"/>
                                        <a:pt x="3072" y="131"/>
                                      </a:cubicBezTo>
                                      <a:cubicBezTo>
                                        <a:pt x="3072" y="48"/>
                                        <a:pt x="3013" y="0"/>
                                        <a:pt x="2942" y="0"/>
                                      </a:cubicBezTo>
                                      <a:close/>
                                    </a:path>
                                  </a:pathLst>
                                </a:custGeom>
                                <a:grpFill/>
                                <a:ln>
                                  <a:solidFill>
                                    <a:srgbClr val="669900"/>
                                  </a:solidFill>
                                </a:ln>
                              </wps:spPr>
                              <wps:bodyPr spcFirstLastPara="1" wrap="square" lIns="91425" tIns="91425" rIns="91425" bIns="91425" anchor="ctr" anchorCtr="0">
                                <a:noAutofit/>
                              </wps:bodyPr>
                            </wps:wsp>
                            <wps:wsp>
                              <wps:cNvPr id="379" name="Google Shape;13139;p98"/>
                              <wps:cNvSpPr/>
                              <wps:spPr>
                                <a:xfrm>
                                  <a:off x="75023" y="139447"/>
                                  <a:ext cx="30366" cy="8753"/>
                                </a:xfrm>
                                <a:custGeom>
                                  <a:avLst/>
                                  <a:gdLst/>
                                  <a:ahLst/>
                                  <a:cxnLst/>
                                  <a:rect l="l" t="t" r="r" b="b"/>
                                  <a:pathLst>
                                    <a:path w="954" h="275" extrusionOk="0">
                                      <a:moveTo>
                                        <a:pt x="132" y="1"/>
                                      </a:moveTo>
                                      <a:cubicBezTo>
                                        <a:pt x="60" y="1"/>
                                        <a:pt x="1" y="60"/>
                                        <a:pt x="1" y="143"/>
                                      </a:cubicBezTo>
                                      <a:cubicBezTo>
                                        <a:pt x="1" y="215"/>
                                        <a:pt x="60" y="274"/>
                                        <a:pt x="132" y="274"/>
                                      </a:cubicBezTo>
                                      <a:lnTo>
                                        <a:pt x="810" y="274"/>
                                      </a:lnTo>
                                      <a:cubicBezTo>
                                        <a:pt x="894" y="274"/>
                                        <a:pt x="953" y="215"/>
                                        <a:pt x="953" y="143"/>
                                      </a:cubicBezTo>
                                      <a:cubicBezTo>
                                        <a:pt x="953" y="60"/>
                                        <a:pt x="894" y="1"/>
                                        <a:pt x="810" y="1"/>
                                      </a:cubicBezTo>
                                      <a:close/>
                                    </a:path>
                                  </a:pathLst>
                                </a:custGeom>
                                <a:grpFill/>
                                <a:ln>
                                  <a:solidFill>
                                    <a:srgbClr val="669900"/>
                                  </a:solidFill>
                                </a:ln>
                              </wps:spPr>
                              <wps:bodyPr spcFirstLastPara="1" wrap="square" lIns="91425" tIns="91425" rIns="91425" bIns="91425" anchor="ctr" anchorCtr="0">
                                <a:noAutofit/>
                              </wps:bodyPr>
                            </wps:wsp>
                            <wps:wsp>
                              <wps:cNvPr id="380" name="Google Shape;13140;p98"/>
                              <wps:cNvSpPr/>
                              <wps:spPr>
                                <a:xfrm>
                                  <a:off x="35617" y="197824"/>
                                  <a:ext cx="28074" cy="28074"/>
                                </a:xfrm>
                                <a:custGeom>
                                  <a:avLst/>
                                  <a:gdLst/>
                                  <a:ahLst/>
                                  <a:cxnLst/>
                                  <a:rect l="l" t="t" r="r" b="b"/>
                                  <a:pathLst>
                                    <a:path w="882" h="882" extrusionOk="0">
                                      <a:moveTo>
                                        <a:pt x="620" y="250"/>
                                      </a:moveTo>
                                      <a:lnTo>
                                        <a:pt x="620" y="607"/>
                                      </a:lnTo>
                                      <a:lnTo>
                                        <a:pt x="262" y="607"/>
                                      </a:lnTo>
                                      <a:lnTo>
                                        <a:pt x="262" y="250"/>
                                      </a:lnTo>
                                      <a:close/>
                                      <a:moveTo>
                                        <a:pt x="131" y="0"/>
                                      </a:moveTo>
                                      <a:cubicBezTo>
                                        <a:pt x="60" y="0"/>
                                        <a:pt x="0" y="60"/>
                                        <a:pt x="0" y="131"/>
                                      </a:cubicBezTo>
                                      <a:lnTo>
                                        <a:pt x="0" y="738"/>
                                      </a:lnTo>
                                      <a:cubicBezTo>
                                        <a:pt x="0" y="822"/>
                                        <a:pt x="60" y="881"/>
                                        <a:pt x="131" y="881"/>
                                      </a:cubicBezTo>
                                      <a:lnTo>
                                        <a:pt x="739" y="881"/>
                                      </a:lnTo>
                                      <a:cubicBezTo>
                                        <a:pt x="822" y="881"/>
                                        <a:pt x="881" y="822"/>
                                        <a:pt x="881" y="738"/>
                                      </a:cubicBezTo>
                                      <a:lnTo>
                                        <a:pt x="881" y="131"/>
                                      </a:lnTo>
                                      <a:cubicBezTo>
                                        <a:pt x="881" y="60"/>
                                        <a:pt x="822" y="0"/>
                                        <a:pt x="739" y="0"/>
                                      </a:cubicBezTo>
                                      <a:close/>
                                    </a:path>
                                  </a:pathLst>
                                </a:custGeom>
                                <a:grpFill/>
                                <a:ln>
                                  <a:solidFill>
                                    <a:srgbClr val="669900"/>
                                  </a:solidFill>
                                </a:ln>
                              </wps:spPr>
                              <wps:bodyPr spcFirstLastPara="1" wrap="square" lIns="91425" tIns="91425" rIns="91425" bIns="91425" anchor="ctr" anchorCtr="0">
                                <a:noAutofit/>
                              </wps:bodyPr>
                            </wps:wsp>
                            <wps:wsp>
                              <wps:cNvPr id="381" name="Google Shape;13141;p98"/>
                              <wps:cNvSpPr/>
                              <wps:spPr>
                                <a:xfrm>
                                  <a:off x="75023" y="217144"/>
                                  <a:ext cx="97814" cy="8753"/>
                                </a:xfrm>
                                <a:custGeom>
                                  <a:avLst/>
                                  <a:gdLst/>
                                  <a:ahLst/>
                                  <a:cxnLst/>
                                  <a:rect l="l" t="t" r="r" b="b"/>
                                  <a:pathLst>
                                    <a:path w="3073" h="275" extrusionOk="0">
                                      <a:moveTo>
                                        <a:pt x="132" y="0"/>
                                      </a:moveTo>
                                      <a:cubicBezTo>
                                        <a:pt x="60" y="0"/>
                                        <a:pt x="1" y="60"/>
                                        <a:pt x="1" y="131"/>
                                      </a:cubicBezTo>
                                      <a:cubicBezTo>
                                        <a:pt x="1" y="215"/>
                                        <a:pt x="60" y="274"/>
                                        <a:pt x="132" y="274"/>
                                      </a:cubicBezTo>
                                      <a:lnTo>
                                        <a:pt x="2942" y="274"/>
                                      </a:lnTo>
                                      <a:cubicBezTo>
                                        <a:pt x="3013" y="274"/>
                                        <a:pt x="3072" y="215"/>
                                        <a:pt x="3072" y="131"/>
                                      </a:cubicBezTo>
                                      <a:cubicBezTo>
                                        <a:pt x="3072" y="60"/>
                                        <a:pt x="3013" y="0"/>
                                        <a:pt x="2942" y="0"/>
                                      </a:cubicBezTo>
                                      <a:close/>
                                    </a:path>
                                  </a:pathLst>
                                </a:custGeom>
                                <a:grpFill/>
                                <a:ln>
                                  <a:solidFill>
                                    <a:srgbClr val="669900"/>
                                  </a:solidFill>
                                </a:ln>
                              </wps:spPr>
                              <wps:bodyPr spcFirstLastPara="1" wrap="square" lIns="91425" tIns="91425" rIns="91425" bIns="91425" anchor="ctr" anchorCtr="0">
                                <a:noAutofit/>
                              </wps:bodyPr>
                            </wps:wsp>
                            <wps:wsp>
                              <wps:cNvPr id="382" name="Google Shape;13142;p98"/>
                              <wps:cNvSpPr/>
                              <wps:spPr>
                                <a:xfrm>
                                  <a:off x="75023" y="203489"/>
                                  <a:ext cx="30366" cy="8371"/>
                                </a:xfrm>
                                <a:custGeom>
                                  <a:avLst/>
                                  <a:gdLst/>
                                  <a:ahLst/>
                                  <a:cxnLst/>
                                  <a:rect l="l" t="t" r="r" b="b"/>
                                  <a:pathLst>
                                    <a:path w="954" h="263" extrusionOk="0">
                                      <a:moveTo>
                                        <a:pt x="132" y="1"/>
                                      </a:moveTo>
                                      <a:cubicBezTo>
                                        <a:pt x="60" y="1"/>
                                        <a:pt x="1" y="60"/>
                                        <a:pt x="1" y="132"/>
                                      </a:cubicBezTo>
                                      <a:cubicBezTo>
                                        <a:pt x="1" y="215"/>
                                        <a:pt x="60" y="263"/>
                                        <a:pt x="132" y="263"/>
                                      </a:cubicBezTo>
                                      <a:lnTo>
                                        <a:pt x="810" y="263"/>
                                      </a:lnTo>
                                      <a:cubicBezTo>
                                        <a:pt x="894" y="263"/>
                                        <a:pt x="953" y="215"/>
                                        <a:pt x="953" y="132"/>
                                      </a:cubicBezTo>
                                      <a:cubicBezTo>
                                        <a:pt x="953" y="60"/>
                                        <a:pt x="894" y="1"/>
                                        <a:pt x="810" y="1"/>
                                      </a:cubicBezTo>
                                      <a:close/>
                                    </a:path>
                                  </a:pathLst>
                                </a:custGeom>
                                <a:grpFill/>
                                <a:ln>
                                  <a:solidFill>
                                    <a:srgbClr val="669900"/>
                                  </a:solidFill>
                                </a:ln>
                              </wps:spPr>
                              <wps:bodyPr spcFirstLastPara="1" wrap="square" lIns="91425" tIns="91425" rIns="91425" bIns="91425" anchor="ctr" anchorCtr="0">
                                <a:noAutofit/>
                              </wps:bodyPr>
                            </wps:wsp>
                          </wpg:wgp>
                        </a:graphicData>
                      </a:graphic>
                    </wp:anchor>
                  </w:drawing>
                </mc:Choice>
                <mc:Fallback>
                  <w:pict>
                    <v:group w14:anchorId="625E9BDD" id="Google Shape;13129;p98" o:spid="_x0000_s1026" style="position:absolute;margin-left:10.25pt;margin-top:24pt;width:69.05pt;height:67.9pt;z-index:251853824" coordsize="280072,275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">
                      <v:shape id="Google Shape;13130;p98" o:spid="_x0000_s1027" style="position:absolute;left:279690;top:43575;width:32;height:414;visibility:visible;mso-wrap-style:square;v-text-anchor:middle" coordsize="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" path="m,c,12,,,,xe" filled="f" strokecolor="#690">
                        <v:path arrowok="t" o:extrusionok="f"/>
                      </v:shape>
                      <v:shape id="Google Shape;13131;p98" o:spid="_x0000_s1028" style="position:absolute;left:278926;top:42812;width:32;height:32;visibility:visible;mso-wrap-style:square;v-text-anchor:middle"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" path="m,1xe" filled="f" strokecolor="#690">
                        <v:path arrowok="t" o:extrusionok="f"/>
                      </v:shape>
                      <v:shape id="Google Shape;13132;p98" o:spid="_x0000_s1029" style="position:absolute;top:18175;width:280072;height:257346;visibility:visible;mso-wrap-style:square;v-text-anchor:middle" coordsize="8799,8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" path="m7549,620l6596,6382r,-5762l7549,620xm4965,1v-71,,-131,59,-131,142c4834,215,4894,274,4965,274r1357,l6322,7835r-6060,l262,7192v,-71,-59,-131,-131,-131c60,7061,,7121,,7192r,762c,8025,60,8085,131,8085r6334,c6525,8085,6561,8037,6584,8002l7906,3715v12,-83,-24,-143,-95,-166c7799,3547,7788,3546,7777,3546v-56,,-103,26,-133,86l6870,6132,7727,989r739,l7799,3144v-12,71,12,131,83,167l7930,3311v59,,107,-36,119,-96l8763,894v36,-24,36,-72,,-96c8739,763,8704,739,8668,739r-881,l7835,501v,-48,,-84,-36,-107c7763,358,7739,346,7692,346r-1096,l6596,143c6596,60,6537,1,6453,1l4965,1xe" filled="f" strokecolor="#690">
                        <v:path arrowok="t" o:extrusionok="f"/>
                      </v:shape>
                      <v:shape id="Google Shape;13133;p98" o:spid="_x0000_s1030" style="position:absolute;left:1114;width:144826;height:234619;visibility:visible;mso-wrap-style:square;v-text-anchor:middle" coordsize="4550,7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" path="m132,c60,,1,60,1,131r,7108c1,7311,60,7370,132,7370v71,,131,-59,131,-131l263,262r1500,l2299,810v36,35,59,47,95,47l4418,857v72,,131,-59,131,-131c4537,655,4478,595,4418,595r-1964,l1918,36c1882,12,1858,,1823,l132,xe" filled="f" strokecolor="#690">
                        <v:path arrowok="t" o:extrusionok="f"/>
                      </v:shape>
                      <v:shape id="Google Shape;13134;p98" o:spid="_x0000_s1031" style="position:absolute;left:35617;top:69326;width:28074;height:28106;visibility:visible;mso-wrap-style:square;v-text-anchor:middle" coordsize="882,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" path="m620,263r,345l262,608r,-345l620,263xm131,1c60,1,,60,,144l,751v,71,60,131,131,131l739,882v83,,142,-60,142,-131l881,144c881,60,822,1,739,1l131,1xe" filled="f" strokecolor="#690">
                        <v:path arrowok="t" o:extrusionok="f"/>
                      </v:shape>
                      <v:shape id="Google Shape;13135;p98" o:spid="_x0000_s1032" style="position:absolute;left:75023;top:88679;width:97814;height:8753;visibility:visible;mso-wrap-style:square;v-text-anchor:middle" coordsize="3073,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" path="m132,c60,,1,60,1,143v,71,59,131,131,131l2942,274v71,,130,-60,130,-131c3072,72,3013,,2942,l132,xe" filled="f" strokecolor="#690">
                        <v:path arrowok="t" o:extrusionok="f"/>
                      </v:shape>
                      <v:shape id="Google Shape;13136;p98" o:spid="_x0000_s1033" style="position:absolute;left:75023;top:75023;width:30366;height:8753;visibility:visible;mso-wrap-style:square;v-text-anchor:middle" coordsize="95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" path="m132,1c60,1,1,60,1,132v,83,59,142,131,142l810,274v84,,143,-59,143,-142c953,60,894,1,810,1l132,1xe" filled="f" strokecolor="#690">
                        <v:path arrowok="t" o:extrusionok="f"/>
                      </v:shape>
                      <v:shape id="Google Shape;13137;p98" o:spid="_x0000_s1034" style="position:absolute;left:35617;top:133400;width:28074;height:28074;visibility:visible;mso-wrap-style:square;v-text-anchor:middle" coordsize="882,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" path="m620,274r,357l262,631r,-357l620,274xm131,c60,,,60,,131l,750v,72,60,131,131,131l739,881v83,,142,-59,142,-131l881,131c881,60,822,,739,l131,xe" filled="f" strokecolor="#690">
                        <v:path arrowok="t" o:extrusionok="f"/>
                      </v:shape>
                      <v:shape id="Google Shape;13138;p98" o:spid="_x0000_s1035" style="position:absolute;left:75023;top:153484;width:97814;height:8371;visibility:visible;mso-wrap-style:square;v-text-anchor:middle" coordsize="3073,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" path="m132,c60,,1,48,1,131v,72,59,131,131,131l2942,262v71,,130,-59,130,-131c3072,48,3013,,2942,l132,xe" filled="f" strokecolor="#690">
                        <v:path arrowok="t" o:extrusionok="f"/>
                      </v:shape>
                      <v:shape id="Google Shape;13139;p98" o:spid="_x0000_s1036" style="position:absolute;left:75023;top:139447;width:30366;height:8753;visibility:visible;mso-wrap-style:square;v-text-anchor:middle" coordsize="95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" path="m132,1c60,1,1,60,1,143v,72,59,131,131,131l810,274v84,,143,-59,143,-131c953,60,894,1,810,1l132,1xe" filled="f" strokecolor="#690">
                        <v:path arrowok="t" o:extrusionok="f"/>
                      </v:shape>
                      <v:shape id="Google Shape;13140;p98" o:spid="_x0000_s1037" style="position:absolute;left:35617;top:197824;width:28074;height:28074;visibility:visible;mso-wrap-style:square;v-text-anchor:middle" coordsize="882,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" path="m620,250r,357l262,607r,-357l620,250xm131,c60,,,60,,131l,738v,84,60,143,131,143l739,881v83,,142,-59,142,-143l881,131c881,60,822,,739,l131,xe" filled="f" strokecolor="#690">
                        <v:path arrowok="t" o:extrusionok="f"/>
                      </v:shape>
                      <v:shape id="Google Shape;13141;p98" o:spid="_x0000_s1038" style="position:absolute;left:75023;top:217144;width:97814;height:8753;visibility:visible;mso-wrap-style:square;v-text-anchor:middle" coordsize="3073,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" path="m132,c60,,1,60,1,131v,84,59,143,131,143l2942,274v71,,130,-59,130,-143c3072,60,3013,,2942,l132,xe" filled="f" strokecolor="#690">
                        <v:path arrowok="t" o:extrusionok="f"/>
                      </v:shape>
                      <v:shape id="Google Shape;13142;p98" o:spid="_x0000_s1039" style="position:absolute;left:75023;top:203489;width:30366;height:8371;visibility:visible;mso-wrap-style:square;v-text-anchor:middle" coordsize="954,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" path="m132,1c60,1,1,60,1,132v,83,59,131,131,131l810,263v84,,143,-48,143,-131c953,60,894,1,810,1l132,1xe" filled="f" strokecolor="#690">
                        <v:path arrowok="t" o:extrusionok="f"/>
                      </v:shape>
                    </v:group>
                  </w:pict>
                </mc:Fallback>
              </mc:AlternateContent>
            </w:r>
          </w:p>
        </w:tc>
        <w:tc>
          <w:tcPr>
            <w:tcW w:w="4699" w:type="dxa"/>
            <w:tcBorders>
              <w:top w:val="single" w:sz="12" w:space="0" w:color="669900"/>
              <w:left w:val="single" w:sz="12" w:space="0" w:color="669900"/>
              <w:bottom w:val="single" w:sz="12" w:space="0" w:color="669900"/>
              <w:right w:val="single" w:sz="12" w:space="0" w:color="669900"/>
            </w:tcBorders>
          </w:tcPr>
          <w:p w14:paraId="05F5A552" w14:textId="77777777" w:rsidR="00B6461E" w:rsidRDefault="00B6461E"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rPr>
            </w:pPr>
          </w:p>
          <w:p w14:paraId="2EBE74C6" w14:textId="77777777" w:rsidR="006874E8" w:rsidRDefault="006874E8" w:rsidP="006874E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sz w:val="24"/>
                <w:szCs w:val="24"/>
              </w:rPr>
            </w:pPr>
          </w:p>
          <w:p w14:paraId="1FE491A7" w14:textId="77777777" w:rsidR="006874E8" w:rsidRDefault="006874E8" w:rsidP="006874E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sz w:val="24"/>
                <w:szCs w:val="24"/>
              </w:rPr>
            </w:pPr>
          </w:p>
          <w:p w14:paraId="3BD3E1FA" w14:textId="263C4EE3" w:rsidR="00B6461E" w:rsidRDefault="006874E8" w:rsidP="00694C73">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r w:rsidRPr="00856AF5">
              <w:rPr>
                <w:rFonts w:ascii="Museo Sans 300" w:hAnsi="Museo Sans 300"/>
                <w:b w:val="0"/>
                <w:bCs w:val="0"/>
                <w:color w:val="404040" w:themeColor="text1" w:themeTint="BF"/>
                <w:sz w:val="24"/>
                <w:szCs w:val="24"/>
              </w:rPr>
              <w:t>Identificar, verificar y proponer a las instituciones encargadas de realizar la señalización, los puntos con alta siniestralidad vial</w:t>
            </w:r>
            <w:r w:rsidR="00694C73">
              <w:rPr>
                <w:rFonts w:ascii="Museo Sans 300" w:hAnsi="Museo Sans 300"/>
                <w:b w:val="0"/>
                <w:bCs w:val="0"/>
                <w:color w:val="404040" w:themeColor="text1" w:themeTint="BF"/>
                <w:sz w:val="24"/>
                <w:szCs w:val="24"/>
              </w:rPr>
              <w:t>, de forma articulada con los CODESEVI.</w:t>
            </w:r>
          </w:p>
        </w:tc>
        <w:tc>
          <w:tcPr>
            <w:tcW w:w="2997" w:type="dxa"/>
            <w:tcBorders>
              <w:top w:val="single" w:sz="12" w:space="0" w:color="669900"/>
              <w:left w:val="single" w:sz="12" w:space="0" w:color="669900"/>
              <w:bottom w:val="single" w:sz="12" w:space="0" w:color="669900"/>
              <w:right w:val="single" w:sz="12" w:space="0" w:color="669900"/>
            </w:tcBorders>
          </w:tcPr>
          <w:p w14:paraId="4A910D96" w14:textId="04BD8A17" w:rsidR="00B6461E" w:rsidRDefault="006874E8"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r>
              <w:rPr>
                <w:noProof/>
                <w:lang w:val="es-SV" w:eastAsia="es-SV"/>
              </w:rPr>
              <w:drawing>
                <wp:anchor distT="0" distB="0" distL="114300" distR="114300" simplePos="0" relativeHeight="251858944" behindDoc="0" locked="0" layoutInCell="1" allowOverlap="1" wp14:anchorId="5179DEBD" wp14:editId="3BA70BFD">
                  <wp:simplePos x="0" y="0"/>
                  <wp:positionH relativeFrom="column">
                    <wp:posOffset>-60960</wp:posOffset>
                  </wp:positionH>
                  <wp:positionV relativeFrom="paragraph">
                    <wp:posOffset>14605</wp:posOffset>
                  </wp:positionV>
                  <wp:extent cx="1866265" cy="2140826"/>
                  <wp:effectExtent l="0" t="0" r="635" b="0"/>
                  <wp:wrapNone/>
                  <wp:docPr id="390" name="Imagen 390" descr="Estos son algunos de los trayectos por carretera para descubrir rincones de  Latinoamé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tos son algunos de los trayectos por carretera para descubrir rincones de  Latinoamérica"/>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1171" r="21816"/>
                          <a:stretch/>
                        </pic:blipFill>
                        <pic:spPr bwMode="auto">
                          <a:xfrm>
                            <a:off x="0" y="0"/>
                            <a:ext cx="1873363" cy="21489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089EA1AE" w14:textId="77777777" w:rsidR="00B6461E" w:rsidRDefault="00B6461E" w:rsidP="00B6461E">
      <w:pPr>
        <w:pStyle w:val="Sinespaciado"/>
        <w:ind w:left="567"/>
        <w:jc w:val="both"/>
        <w:rPr>
          <w:rFonts w:ascii="Museo Sans 300" w:hAnsi="Museo Sans 300"/>
          <w:b/>
          <w:bCs/>
          <w:color w:val="auto"/>
        </w:rPr>
      </w:pPr>
    </w:p>
    <w:p w14:paraId="723F3675" w14:textId="77777777" w:rsidR="00B6461E" w:rsidRDefault="00B6461E" w:rsidP="00B6461E">
      <w:pPr>
        <w:pStyle w:val="Sinespaciado"/>
        <w:ind w:left="567"/>
        <w:jc w:val="both"/>
        <w:rPr>
          <w:rFonts w:ascii="Museo Sans 300" w:hAnsi="Museo Sans 300"/>
          <w:b/>
          <w:bCs/>
          <w:color w:val="auto"/>
        </w:rPr>
      </w:pPr>
    </w:p>
    <w:p w14:paraId="1A8C5E8F" w14:textId="77777777" w:rsidR="00B6461E" w:rsidRDefault="00B6461E" w:rsidP="00B6461E">
      <w:pPr>
        <w:pStyle w:val="Sinespaciado"/>
        <w:ind w:left="567"/>
        <w:jc w:val="both"/>
        <w:rPr>
          <w:rFonts w:ascii="Museo Sans 300" w:hAnsi="Museo Sans 300"/>
          <w:b/>
          <w:bCs/>
          <w:color w:val="auto"/>
        </w:rPr>
      </w:pPr>
    </w:p>
    <w:p w14:paraId="7CB8F214" w14:textId="0127EB88" w:rsidR="00B6461E" w:rsidRDefault="00B6461E" w:rsidP="00B6461E">
      <w:pPr>
        <w:pStyle w:val="Sinespaciado"/>
        <w:ind w:left="567"/>
        <w:jc w:val="both"/>
        <w:rPr>
          <w:rFonts w:ascii="Museo Sans 300" w:hAnsi="Museo Sans 300"/>
          <w:b/>
          <w:bCs/>
          <w:color w:val="auto"/>
        </w:rPr>
      </w:pPr>
    </w:p>
    <w:tbl>
      <w:tblPr>
        <w:tblStyle w:val="Tablaconcuadrcula1clara-nfasis1"/>
        <w:tblW w:w="9539" w:type="dxa"/>
        <w:tblInd w:w="269" w:type="dxa"/>
        <w:tblLook w:val="04A0" w:firstRow="1" w:lastRow="0" w:firstColumn="1" w:lastColumn="0" w:noHBand="0" w:noVBand="1"/>
      </w:tblPr>
      <w:tblGrid>
        <w:gridCol w:w="1843"/>
        <w:gridCol w:w="4699"/>
        <w:gridCol w:w="2997"/>
      </w:tblGrid>
      <w:tr w:rsidR="006874E8" w14:paraId="6267A225" w14:textId="77777777" w:rsidTr="006874E8">
        <w:trPr>
          <w:cnfStyle w:val="100000000000" w:firstRow="1" w:lastRow="0" w:firstColumn="0" w:lastColumn="0" w:oddVBand="0" w:evenVBand="0" w:oddHBand="0" w:evenHBand="0" w:firstRowFirstColumn="0" w:firstRowLastColumn="0" w:lastRowFirstColumn="0" w:lastRowLastColumn="0"/>
          <w:trHeight w:val="3402"/>
        </w:trPr>
        <w:tc>
          <w:tcPr>
            <w:cnfStyle w:val="001000000000" w:firstRow="0" w:lastRow="0" w:firstColumn="1" w:lastColumn="0" w:oddVBand="0" w:evenVBand="0" w:oddHBand="0" w:evenHBand="0" w:firstRowFirstColumn="0" w:firstRowLastColumn="0" w:lastRowFirstColumn="0" w:lastRowLastColumn="0"/>
            <w:tcW w:w="1843" w:type="dxa"/>
            <w:tcBorders>
              <w:top w:val="single" w:sz="12" w:space="0" w:color="669900"/>
              <w:left w:val="single" w:sz="12" w:space="0" w:color="669900"/>
              <w:bottom w:val="single" w:sz="12" w:space="0" w:color="669900"/>
              <w:right w:val="single" w:sz="12" w:space="0" w:color="669900"/>
            </w:tcBorders>
          </w:tcPr>
          <w:p w14:paraId="32E0CB68" w14:textId="5D2DEA4F" w:rsidR="006874E8" w:rsidRPr="00D95238" w:rsidRDefault="006874E8" w:rsidP="005E06D8">
            <w:pPr>
              <w:pStyle w:val="Sinespaciado"/>
              <w:rPr>
                <w:rFonts w:ascii="Museo Sans 300" w:hAnsi="Museo Sans 300"/>
                <w:color w:val="7F7F7F" w:themeColor="text1" w:themeTint="80"/>
                <w:sz w:val="32"/>
                <w:szCs w:val="32"/>
              </w:rPr>
            </w:pPr>
            <w:r>
              <w:rPr>
                <w:rFonts w:ascii="Museo Sans 300" w:hAnsi="Museo Sans 300"/>
                <w:color w:val="7F7F7F" w:themeColor="text1" w:themeTint="80"/>
                <w:sz w:val="32"/>
                <w:szCs w:val="32"/>
              </w:rPr>
              <w:t>2</w:t>
            </w:r>
            <w:r w:rsidRPr="00D95238">
              <w:rPr>
                <w:rFonts w:ascii="Museo Sans 300" w:hAnsi="Museo Sans 300"/>
                <w:color w:val="7F7F7F" w:themeColor="text1" w:themeTint="80"/>
                <w:sz w:val="32"/>
                <w:szCs w:val="32"/>
              </w:rPr>
              <w:t>.</w:t>
            </w:r>
            <w:r>
              <w:rPr>
                <w:rFonts w:ascii="Museo Sans 300" w:hAnsi="Museo Sans 300"/>
                <w:color w:val="7F7F7F" w:themeColor="text1" w:themeTint="80"/>
                <w:sz w:val="32"/>
                <w:szCs w:val="32"/>
              </w:rPr>
              <w:t>2</w:t>
            </w:r>
            <w:r w:rsidRPr="00D95238">
              <w:rPr>
                <w:rFonts w:ascii="Museo Sans 300" w:hAnsi="Museo Sans 300"/>
                <w:color w:val="7F7F7F" w:themeColor="text1" w:themeTint="80"/>
                <w:sz w:val="32"/>
                <w:szCs w:val="32"/>
              </w:rPr>
              <w:t>.</w:t>
            </w:r>
          </w:p>
          <w:p w14:paraId="74E83044" w14:textId="77777777" w:rsidR="006874E8" w:rsidRDefault="006874E8" w:rsidP="005E06D8">
            <w:pPr>
              <w:pStyle w:val="Sinespaciado"/>
              <w:jc w:val="both"/>
              <w:rPr>
                <w:rFonts w:ascii="Museo Sans 300" w:hAnsi="Museo Sans 300"/>
                <w:color w:val="7F7F7F" w:themeColor="text1" w:themeTint="80"/>
              </w:rPr>
            </w:pPr>
          </w:p>
          <w:p w14:paraId="0A909898" w14:textId="61D729E2" w:rsidR="006874E8" w:rsidRPr="00D95238" w:rsidRDefault="006874E8" w:rsidP="005E06D8">
            <w:pPr>
              <w:pStyle w:val="Sinespaciado"/>
              <w:jc w:val="both"/>
              <w:rPr>
                <w:rFonts w:ascii="Museo Sans 300" w:hAnsi="Museo Sans 300"/>
                <w:b w:val="0"/>
                <w:bCs w:val="0"/>
                <w:color w:val="7F7F7F" w:themeColor="text1" w:themeTint="80"/>
                <w:lang w:val="es-SV"/>
              </w:rPr>
            </w:pPr>
            <w:r w:rsidRPr="006874E8">
              <w:rPr>
                <w:rFonts w:ascii="Museo Sans 300" w:hAnsi="Museo Sans 300"/>
                <w:noProof/>
                <w:color w:val="7F7F7F" w:themeColor="text1" w:themeTint="80"/>
                <w:lang w:val="es-SV" w:eastAsia="es-SV"/>
              </w:rPr>
              <mc:AlternateContent>
                <mc:Choice Requires="wpg">
                  <w:drawing>
                    <wp:anchor distT="0" distB="0" distL="114300" distR="114300" simplePos="0" relativeHeight="251855872" behindDoc="0" locked="0" layoutInCell="1" allowOverlap="1" wp14:anchorId="166EA38A" wp14:editId="35B6FC83">
                      <wp:simplePos x="0" y="0"/>
                      <wp:positionH relativeFrom="column">
                        <wp:posOffset>206375</wp:posOffset>
                      </wp:positionH>
                      <wp:positionV relativeFrom="paragraph">
                        <wp:posOffset>342900</wp:posOffset>
                      </wp:positionV>
                      <wp:extent cx="633913" cy="801115"/>
                      <wp:effectExtent l="0" t="0" r="13970" b="18415"/>
                      <wp:wrapNone/>
                      <wp:docPr id="383" name="Grupo 10"/>
                      <wp:cNvGraphicFramePr/>
                      <a:graphic xmlns:a="http://schemas.openxmlformats.org/drawingml/2006/main">
                        <a:graphicData uri="http://schemas.microsoft.com/office/word/2010/wordprocessingGroup">
                          <wpg:wgp>
                            <wpg:cNvGrpSpPr/>
                            <wpg:grpSpPr>
                              <a:xfrm>
                                <a:off x="0" y="0"/>
                                <a:ext cx="633913" cy="801115"/>
                                <a:chOff x="0" y="0"/>
                                <a:chExt cx="633913" cy="801114"/>
                              </a:xfrm>
                              <a:solidFill>
                                <a:srgbClr val="669900"/>
                              </a:solidFill>
                            </wpg:grpSpPr>
                            <wps:wsp>
                              <wps:cNvPr id="384" name="CuadroTexto 6"/>
                              <wps:cNvSpPr txBox="1"/>
                              <wps:spPr>
                                <a:xfrm>
                                  <a:off x="56497" y="160361"/>
                                  <a:ext cx="524510" cy="530860"/>
                                </a:xfrm>
                                <a:prstGeom prst="rect">
                                  <a:avLst/>
                                </a:prstGeom>
                                <a:noFill/>
                                <a:ln>
                                  <a:noFill/>
                                </a:ln>
                              </wps:spPr>
                              <wps:txbx>
                                <w:txbxContent>
                                  <w:p w14:paraId="60A9816D" w14:textId="77777777" w:rsidR="001B591D" w:rsidRPr="006874E8" w:rsidRDefault="001B591D" w:rsidP="006874E8">
                                    <w:pPr>
                                      <w:rPr>
                                        <w:rFonts w:ascii="Museo Sans 700" w:hAnsi="Museo Sans 700"/>
                                        <w:color w:val="669900"/>
                                        <w:kern w:val="24"/>
                                        <w:sz w:val="48"/>
                                        <w:szCs w:val="48"/>
                                      </w:rPr>
                                    </w:pPr>
                                    <w:r w:rsidRPr="006874E8">
                                      <w:rPr>
                                        <w:rFonts w:ascii="Museo Sans 700" w:hAnsi="Museo Sans 700"/>
                                        <w:color w:val="669900"/>
                                        <w:kern w:val="24"/>
                                        <w:sz w:val="48"/>
                                        <w:szCs w:val="48"/>
                                      </w:rPr>
                                      <w:t>30</w:t>
                                    </w:r>
                                  </w:p>
                                </w:txbxContent>
                              </wps:txbx>
                              <wps:bodyPr wrap="square" rtlCol="0">
                                <a:spAutoFit/>
                              </wps:bodyPr>
                            </wps:wsp>
                            <wpg:grpSp>
                              <wpg:cNvPr id="385" name="Google Shape;9875;p92"/>
                              <wpg:cNvGrpSpPr/>
                              <wpg:grpSpPr>
                                <a:xfrm>
                                  <a:off x="0" y="0"/>
                                  <a:ext cx="633913" cy="801114"/>
                                  <a:chOff x="0" y="0"/>
                                  <a:chExt cx="357720" cy="355147"/>
                                </a:xfrm>
                                <a:grpFill/>
                              </wpg:grpSpPr>
                              <wps:wsp>
                                <wps:cNvPr id="386" name="Google Shape;9878;p92"/>
                                <wps:cNvSpPr/>
                                <wps:spPr>
                                  <a:xfrm>
                                    <a:off x="0" y="0"/>
                                    <a:ext cx="297989" cy="296528"/>
                                  </a:xfrm>
                                  <a:custGeom>
                                    <a:avLst/>
                                    <a:gdLst/>
                                    <a:ahLst/>
                                    <a:cxnLst/>
                                    <a:rect l="l" t="t" r="r" b="b"/>
                                    <a:pathLst>
                                      <a:path w="9384" h="9338" extrusionOk="0">
                                        <a:moveTo>
                                          <a:pt x="5643" y="0"/>
                                        </a:moveTo>
                                        <a:cubicBezTo>
                                          <a:pt x="5580" y="0"/>
                                          <a:pt x="5517" y="1"/>
                                          <a:pt x="5454" y="3"/>
                                        </a:cubicBezTo>
                                        <a:cubicBezTo>
                                          <a:pt x="4025" y="51"/>
                                          <a:pt x="2692" y="622"/>
                                          <a:pt x="1680" y="1634"/>
                                        </a:cubicBezTo>
                                        <a:cubicBezTo>
                                          <a:pt x="668" y="2646"/>
                                          <a:pt x="84" y="3992"/>
                                          <a:pt x="37" y="5421"/>
                                        </a:cubicBezTo>
                                        <a:cubicBezTo>
                                          <a:pt x="1" y="6849"/>
                                          <a:pt x="489" y="8219"/>
                                          <a:pt x="1430" y="9278"/>
                                        </a:cubicBezTo>
                                        <a:cubicBezTo>
                                          <a:pt x="1453" y="9302"/>
                                          <a:pt x="1501" y="9338"/>
                                          <a:pt x="1549" y="9338"/>
                                        </a:cubicBezTo>
                                        <a:cubicBezTo>
                                          <a:pt x="1584" y="9338"/>
                                          <a:pt x="1620" y="9314"/>
                                          <a:pt x="1644" y="9290"/>
                                        </a:cubicBezTo>
                                        <a:cubicBezTo>
                                          <a:pt x="1727" y="9231"/>
                                          <a:pt x="1727" y="9123"/>
                                          <a:pt x="1668" y="9052"/>
                                        </a:cubicBezTo>
                                        <a:cubicBezTo>
                                          <a:pt x="787" y="8052"/>
                                          <a:pt x="310" y="6754"/>
                                          <a:pt x="358" y="5421"/>
                                        </a:cubicBezTo>
                                        <a:cubicBezTo>
                                          <a:pt x="394" y="4075"/>
                                          <a:pt x="930" y="2813"/>
                                          <a:pt x="1882" y="1861"/>
                                        </a:cubicBezTo>
                                        <a:cubicBezTo>
                                          <a:pt x="2835" y="908"/>
                                          <a:pt x="4109" y="360"/>
                                          <a:pt x="5442" y="325"/>
                                        </a:cubicBezTo>
                                        <a:cubicBezTo>
                                          <a:pt x="5489" y="323"/>
                                          <a:pt x="5536" y="323"/>
                                          <a:pt x="5583" y="323"/>
                                        </a:cubicBezTo>
                                        <a:cubicBezTo>
                                          <a:pt x="6877" y="323"/>
                                          <a:pt x="8108" y="796"/>
                                          <a:pt x="9073" y="1634"/>
                                        </a:cubicBezTo>
                                        <a:cubicBezTo>
                                          <a:pt x="9108" y="1663"/>
                                          <a:pt x="9150" y="1678"/>
                                          <a:pt x="9191" y="1678"/>
                                        </a:cubicBezTo>
                                        <a:cubicBezTo>
                                          <a:pt x="9236" y="1678"/>
                                          <a:pt x="9280" y="1660"/>
                                          <a:pt x="9312" y="1623"/>
                                        </a:cubicBezTo>
                                        <a:cubicBezTo>
                                          <a:pt x="9383" y="1551"/>
                                          <a:pt x="9383" y="1444"/>
                                          <a:pt x="9312" y="1384"/>
                                        </a:cubicBezTo>
                                        <a:cubicBezTo>
                                          <a:pt x="8288" y="486"/>
                                          <a:pt x="6992" y="0"/>
                                          <a:pt x="5643" y="0"/>
                                        </a:cubicBezTo>
                                        <a:close/>
                                      </a:path>
                                    </a:pathLst>
                                  </a:custGeom>
                                  <a:grpFill/>
                                  <a:ln>
                                    <a:solidFill>
                                      <a:srgbClr val="669900"/>
                                    </a:solidFill>
                                  </a:ln>
                                </wps:spPr>
                                <wps:bodyPr spcFirstLastPara="1" wrap="square" lIns="91425" tIns="91425" rIns="91425" bIns="91425" anchor="ctr" anchorCtr="0">
                                  <a:noAutofit/>
                                </wps:bodyPr>
                              </wps:wsp>
                              <wps:wsp>
                                <wps:cNvPr id="387" name="Google Shape;9879;p92"/>
                                <wps:cNvSpPr/>
                                <wps:spPr>
                                  <a:xfrm>
                                    <a:off x="59001" y="58111"/>
                                    <a:ext cx="298719" cy="297036"/>
                                  </a:xfrm>
                                  <a:custGeom>
                                    <a:avLst/>
                                    <a:gdLst/>
                                    <a:ahLst/>
                                    <a:cxnLst/>
                                    <a:rect l="l" t="t" r="r" b="b"/>
                                    <a:pathLst>
                                      <a:path w="9407" h="9354" extrusionOk="0">
                                        <a:moveTo>
                                          <a:pt x="7840" y="1"/>
                                        </a:moveTo>
                                        <a:cubicBezTo>
                                          <a:pt x="7800" y="1"/>
                                          <a:pt x="7760" y="15"/>
                                          <a:pt x="7727" y="43"/>
                                        </a:cubicBezTo>
                                        <a:cubicBezTo>
                                          <a:pt x="7644" y="102"/>
                                          <a:pt x="7644" y="209"/>
                                          <a:pt x="7704" y="281"/>
                                        </a:cubicBezTo>
                                        <a:cubicBezTo>
                                          <a:pt x="8585" y="1281"/>
                                          <a:pt x="9061" y="2579"/>
                                          <a:pt x="9013" y="3912"/>
                                        </a:cubicBezTo>
                                        <a:cubicBezTo>
                                          <a:pt x="8978" y="5257"/>
                                          <a:pt x="8430" y="6520"/>
                                          <a:pt x="7489" y="7472"/>
                                        </a:cubicBezTo>
                                        <a:cubicBezTo>
                                          <a:pt x="6537" y="8425"/>
                                          <a:pt x="5263" y="8972"/>
                                          <a:pt x="3929" y="9008"/>
                                        </a:cubicBezTo>
                                        <a:cubicBezTo>
                                          <a:pt x="3881" y="9009"/>
                                          <a:pt x="3833" y="9010"/>
                                          <a:pt x="3785" y="9010"/>
                                        </a:cubicBezTo>
                                        <a:cubicBezTo>
                                          <a:pt x="2491" y="9010"/>
                                          <a:pt x="1251" y="8548"/>
                                          <a:pt x="298" y="7698"/>
                                        </a:cubicBezTo>
                                        <a:cubicBezTo>
                                          <a:pt x="264" y="7670"/>
                                          <a:pt x="222" y="7655"/>
                                          <a:pt x="180" y="7655"/>
                                        </a:cubicBezTo>
                                        <a:cubicBezTo>
                                          <a:pt x="135" y="7655"/>
                                          <a:pt x="91" y="7673"/>
                                          <a:pt x="60" y="7710"/>
                                        </a:cubicBezTo>
                                        <a:cubicBezTo>
                                          <a:pt x="0" y="7782"/>
                                          <a:pt x="0" y="7889"/>
                                          <a:pt x="72" y="7948"/>
                                        </a:cubicBezTo>
                                        <a:cubicBezTo>
                                          <a:pt x="1096" y="8853"/>
                                          <a:pt x="2393" y="9353"/>
                                          <a:pt x="3763" y="9353"/>
                                        </a:cubicBezTo>
                                        <a:lnTo>
                                          <a:pt x="3929" y="9353"/>
                                        </a:lnTo>
                                        <a:cubicBezTo>
                                          <a:pt x="5358" y="9306"/>
                                          <a:pt x="6692" y="8722"/>
                                          <a:pt x="7704" y="7710"/>
                                        </a:cubicBezTo>
                                        <a:cubicBezTo>
                                          <a:pt x="8716" y="6698"/>
                                          <a:pt x="9299" y="5365"/>
                                          <a:pt x="9347" y="3936"/>
                                        </a:cubicBezTo>
                                        <a:cubicBezTo>
                                          <a:pt x="9406" y="2507"/>
                                          <a:pt x="8894" y="1126"/>
                                          <a:pt x="7966" y="66"/>
                                        </a:cubicBezTo>
                                        <a:cubicBezTo>
                                          <a:pt x="7933" y="21"/>
                                          <a:pt x="7887" y="1"/>
                                          <a:pt x="7840" y="1"/>
                                        </a:cubicBezTo>
                                        <a:close/>
                                      </a:path>
                                    </a:pathLst>
                                  </a:custGeom>
                                  <a:grpFill/>
                                  <a:ln>
                                    <a:solidFill>
                                      <a:srgbClr val="669900"/>
                                    </a:solidFill>
                                  </a:ln>
                                </wps:spPr>
                                <wps:bodyPr spcFirstLastPara="1" wrap="square" lIns="91425" tIns="91425" rIns="91425" bIns="91425" anchor="ctr" anchorCtr="0">
                                  <a:noAutofit/>
                                </wps:bodyPr>
                              </wps:wsp>
                            </wpg:grpSp>
                          </wpg:wgp>
                        </a:graphicData>
                      </a:graphic>
                    </wp:anchor>
                  </w:drawing>
                </mc:Choice>
                <mc:Fallback>
                  <w:pict>
                    <v:group w14:anchorId="166EA38A" id="Grupo 10" o:spid="_x0000_s1055" style="position:absolute;left:0;text-align:left;margin-left:16.25pt;margin-top:27pt;width:49.9pt;height:63.1pt;z-index:251855872" coordsize="6339,8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">
                      <v:shape id="CuadroTexto 6" o:spid="_x0000_s1056" type="#_x0000_t202" style="position:absolute;left:564;top:1603;width:5246;height:5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" filled="f" stroked="f">
                        <v:textbox style="mso-fit-shape-to-text:t">
                          <w:txbxContent>
                            <w:p w14:paraId="60A9816D" w14:textId="77777777" w:rsidR="001B591D" w:rsidRPr="006874E8" w:rsidRDefault="001B591D" w:rsidP="006874E8">
                              <w:pPr>
                                <w:rPr>
                                  <w:rFonts w:ascii="Museo Sans 700" w:hAnsi="Museo Sans 700"/>
                                  <w:color w:val="669900"/>
                                  <w:kern w:val="24"/>
                                  <w:sz w:val="48"/>
                                  <w:szCs w:val="48"/>
                                </w:rPr>
                              </w:pPr>
                              <w:r w:rsidRPr="006874E8">
                                <w:rPr>
                                  <w:rFonts w:ascii="Museo Sans 700" w:hAnsi="Museo Sans 700"/>
                                  <w:color w:val="669900"/>
                                  <w:kern w:val="24"/>
                                  <w:sz w:val="48"/>
                                  <w:szCs w:val="48"/>
                                </w:rPr>
                                <w:t>30</w:t>
                              </w:r>
                            </w:p>
                          </w:txbxContent>
                        </v:textbox>
                      </v:shape>
                      <v:group id="Google Shape;9875;p92" o:spid="_x0000_s1057" style="position:absolute;width:6339;height:8011" coordsize="357720,355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">
                        <v:shape id="Google Shape;9878;p92" o:spid="_x0000_s1058" style="position:absolute;width:297989;height:296528;visibility:visible;mso-wrap-style:square;v-text-anchor:middle" coordsize="9384,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" path="m5643,v-63,,-126,1,-189,3c4025,51,2692,622,1680,1634,668,2646,84,3992,37,5421,1,6849,489,8219,1430,9278v23,24,71,60,119,60c1584,9338,1620,9314,1644,9290v83,-59,83,-167,24,-238c787,8052,310,6754,358,5421,394,4075,930,2813,1882,1861,2835,908,4109,360,5442,325v47,-2,94,-2,141,-2c6877,323,8108,796,9073,1634v35,29,77,44,118,44c9236,1678,9280,1660,9312,1623v71,-72,71,-179,,-239c8288,486,6992,,5643,xe" filled="f" strokecolor="#690">
                          <v:path arrowok="t" o:extrusionok="f"/>
                        </v:shape>
                        <v:shape id="Google Shape;9879;p92" o:spid="_x0000_s1059" style="position:absolute;left:59001;top:58111;width:298719;height:297036;visibility:visible;mso-wrap-style:square;v-text-anchor:middle" coordsize="9407,9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" path="m7840,1v-40,,-80,14,-113,42c7644,102,7644,209,7704,281v881,1000,1357,2298,1309,3631c8978,5257,8430,6520,7489,7472,6537,8425,5263,8972,3929,9008v-48,1,-96,2,-144,2c2491,9010,1251,8548,298,7698v-34,-28,-76,-43,-118,-43c135,7655,91,7673,60,7710,,7782,,7889,72,7948v1024,905,2321,1405,3691,1405l3929,9353c5358,9306,6692,8722,7704,7710,8716,6698,9299,5365,9347,3936,9406,2507,8894,1126,7966,66,7933,21,7887,1,7840,1xe" filled="f" strokecolor="#690">
                          <v:path arrowok="t" o:extrusionok="f"/>
                        </v:shape>
                      </v:group>
                    </v:group>
                  </w:pict>
                </mc:Fallback>
              </mc:AlternateContent>
            </w:r>
          </w:p>
        </w:tc>
        <w:tc>
          <w:tcPr>
            <w:tcW w:w="4699" w:type="dxa"/>
            <w:tcBorders>
              <w:top w:val="single" w:sz="12" w:space="0" w:color="669900"/>
              <w:left w:val="single" w:sz="12" w:space="0" w:color="669900"/>
              <w:bottom w:val="single" w:sz="12" w:space="0" w:color="669900"/>
              <w:right w:val="single" w:sz="12" w:space="0" w:color="669900"/>
            </w:tcBorders>
          </w:tcPr>
          <w:p w14:paraId="683AA44E" w14:textId="5F4F04B6" w:rsidR="006874E8" w:rsidRDefault="006874E8"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rPr>
            </w:pPr>
          </w:p>
          <w:p w14:paraId="7574A017" w14:textId="162E9ABA" w:rsidR="006874E8" w:rsidRDefault="006874E8"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rPr>
            </w:pPr>
          </w:p>
          <w:p w14:paraId="14F29B87" w14:textId="3A45483C" w:rsidR="006874E8" w:rsidRDefault="006874E8"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rPr>
            </w:pPr>
          </w:p>
          <w:p w14:paraId="0EF0F67F" w14:textId="4D2D31AA" w:rsidR="006874E8" w:rsidRDefault="006874E8"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rPr>
            </w:pPr>
          </w:p>
          <w:p w14:paraId="59D72431" w14:textId="77777777" w:rsidR="006874E8" w:rsidRDefault="006874E8"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rPr>
            </w:pPr>
          </w:p>
          <w:p w14:paraId="572406D1" w14:textId="77777777" w:rsidR="006874E8" w:rsidRPr="00856AF5" w:rsidRDefault="006874E8" w:rsidP="006874E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color w:val="404040" w:themeColor="text1" w:themeTint="BF"/>
                <w:sz w:val="24"/>
                <w:szCs w:val="24"/>
                <w:lang w:val="es-SV"/>
              </w:rPr>
            </w:pPr>
            <w:r w:rsidRPr="00856AF5">
              <w:rPr>
                <w:rFonts w:ascii="Museo Sans 300" w:hAnsi="Museo Sans 300"/>
                <w:b w:val="0"/>
                <w:color w:val="404040" w:themeColor="text1" w:themeTint="BF"/>
                <w:sz w:val="24"/>
                <w:szCs w:val="24"/>
              </w:rPr>
              <w:t>Elaborar propuesta de manual de zonas 30 y zonas escolares.</w:t>
            </w:r>
          </w:p>
          <w:p w14:paraId="2CBE412B" w14:textId="7691EC52" w:rsidR="006874E8" w:rsidRDefault="006874E8"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p>
        </w:tc>
        <w:tc>
          <w:tcPr>
            <w:tcW w:w="2997" w:type="dxa"/>
            <w:tcBorders>
              <w:top w:val="single" w:sz="12" w:space="0" w:color="669900"/>
              <w:left w:val="single" w:sz="12" w:space="0" w:color="669900"/>
              <w:bottom w:val="single" w:sz="12" w:space="0" w:color="669900"/>
              <w:right w:val="single" w:sz="12" w:space="0" w:color="669900"/>
            </w:tcBorders>
          </w:tcPr>
          <w:p w14:paraId="19D6D9A1" w14:textId="246B70D2" w:rsidR="006874E8" w:rsidRDefault="006874E8"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r w:rsidRPr="006874E8">
              <w:rPr>
                <w:rFonts w:ascii="Museo Sans 300" w:hAnsi="Museo Sans 300"/>
                <w:noProof/>
                <w:color w:val="auto"/>
                <w:lang w:val="es-SV" w:eastAsia="es-SV"/>
              </w:rPr>
              <w:drawing>
                <wp:anchor distT="0" distB="0" distL="114300" distR="114300" simplePos="0" relativeHeight="251856896" behindDoc="0" locked="0" layoutInCell="1" allowOverlap="1" wp14:anchorId="7C1B3D01" wp14:editId="632D81E9">
                  <wp:simplePos x="0" y="0"/>
                  <wp:positionH relativeFrom="column">
                    <wp:posOffset>-45720</wp:posOffset>
                  </wp:positionH>
                  <wp:positionV relativeFrom="paragraph">
                    <wp:posOffset>26035</wp:posOffset>
                  </wp:positionV>
                  <wp:extent cx="1851660" cy="2141220"/>
                  <wp:effectExtent l="0" t="0" r="0" b="0"/>
                  <wp:wrapNone/>
                  <wp:docPr id="388" name="Imagen 26">
                    <a:extLst xmlns:a="http://schemas.openxmlformats.org/drawingml/2006/main">
                      <a:ext uri="{FF2B5EF4-FFF2-40B4-BE49-F238E27FC236}">
                        <a16:creationId xmlns:a16="http://schemas.microsoft.com/office/drawing/2014/main" id="{771B223B-DD24-860F-9B50-5613505402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6">
                            <a:extLst>
                              <a:ext uri="{FF2B5EF4-FFF2-40B4-BE49-F238E27FC236}">
                                <a16:creationId xmlns:a16="http://schemas.microsoft.com/office/drawing/2014/main" id="{771B223B-DD24-860F-9B50-561350540224}"/>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r="15849"/>
                          <a:stretch/>
                        </pic:blipFill>
                        <pic:spPr>
                          <a:xfrm>
                            <a:off x="0" y="0"/>
                            <a:ext cx="1851660" cy="2141220"/>
                          </a:xfrm>
                          <a:prstGeom prst="rect">
                            <a:avLst/>
                          </a:prstGeom>
                        </pic:spPr>
                      </pic:pic>
                    </a:graphicData>
                  </a:graphic>
                  <wp14:sizeRelH relativeFrom="page">
                    <wp14:pctWidth>0</wp14:pctWidth>
                  </wp14:sizeRelH>
                  <wp14:sizeRelV relativeFrom="page">
                    <wp14:pctHeight>0</wp14:pctHeight>
                  </wp14:sizeRelV>
                </wp:anchor>
              </w:drawing>
            </w:r>
          </w:p>
        </w:tc>
      </w:tr>
    </w:tbl>
    <w:p w14:paraId="28A8097D" w14:textId="77777777" w:rsidR="00B6461E" w:rsidRDefault="00B6461E" w:rsidP="00B6461E">
      <w:pPr>
        <w:pStyle w:val="Sinespaciado"/>
        <w:ind w:left="567"/>
        <w:jc w:val="both"/>
        <w:rPr>
          <w:rFonts w:ascii="Museo Sans 300" w:hAnsi="Museo Sans 300"/>
          <w:b/>
          <w:bCs/>
          <w:color w:val="auto"/>
        </w:rPr>
      </w:pPr>
    </w:p>
    <w:p w14:paraId="203A9F24" w14:textId="748EC6BF" w:rsidR="00B6461E" w:rsidRPr="00D82A20" w:rsidRDefault="00B6461E" w:rsidP="00B6461E">
      <w:pPr>
        <w:pStyle w:val="Sinespaciado"/>
        <w:jc w:val="both"/>
        <w:rPr>
          <w:rFonts w:ascii="Museo Sans 300" w:hAnsi="Museo Sans 300"/>
          <w:b/>
          <w:bCs/>
          <w:color w:val="auto"/>
        </w:rPr>
      </w:pPr>
    </w:p>
    <w:p w14:paraId="65E01B35" w14:textId="1385336B" w:rsidR="003553C7" w:rsidRDefault="003553C7" w:rsidP="00507942">
      <w:pPr>
        <w:pStyle w:val="Sinespaciado"/>
        <w:jc w:val="both"/>
        <w:rPr>
          <w:rFonts w:ascii="Museo Sans 300" w:hAnsi="Museo Sans 300"/>
          <w:b/>
          <w:bCs/>
          <w:color w:val="auto"/>
        </w:rPr>
      </w:pPr>
    </w:p>
    <w:p w14:paraId="7812516E" w14:textId="77777777" w:rsidR="003553C7" w:rsidRDefault="003553C7">
      <w:pPr>
        <w:rPr>
          <w:rFonts w:ascii="Museo Sans 300" w:hAnsi="Museo Sans 300"/>
          <w:b/>
          <w:bCs/>
          <w:color w:val="auto"/>
        </w:rPr>
      </w:pPr>
      <w:r>
        <w:rPr>
          <w:rFonts w:ascii="Museo Sans 300" w:hAnsi="Museo Sans 300"/>
          <w:b/>
          <w:bCs/>
          <w:color w:val="auto"/>
        </w:rPr>
        <w:br w:type="page"/>
      </w:r>
    </w:p>
    <w:p w14:paraId="2AA3F662" w14:textId="21457662" w:rsidR="003553C7" w:rsidRDefault="003553C7" w:rsidP="005718BB">
      <w:pPr>
        <w:pStyle w:val="Ttulo2"/>
        <w:ind w:left="1134"/>
        <w:jc w:val="left"/>
        <w:rPr>
          <w:rFonts w:ascii="Museo Sans 300" w:hAnsi="Museo Sans 300"/>
          <w:color w:val="7F7F7F" w:themeColor="text1" w:themeTint="80"/>
          <w:sz w:val="144"/>
          <w:szCs w:val="144"/>
        </w:rPr>
      </w:pPr>
      <w:bookmarkStart w:id="16" w:name="_Toc125354471"/>
      <w:r w:rsidRPr="003553C7">
        <w:rPr>
          <w:rFonts w:ascii="Museo Sans 300" w:hAnsi="Museo Sans 300"/>
          <w:color w:val="F8931D" w:themeColor="accent2"/>
          <w:sz w:val="144"/>
          <w:szCs w:val="144"/>
        </w:rPr>
        <w:lastRenderedPageBreak/>
        <w:t>03</w:t>
      </w:r>
      <w:r w:rsidR="00F303AE">
        <w:rPr>
          <w:rFonts w:ascii="Museo Sans 300" w:hAnsi="Museo Sans 300"/>
          <w:color w:val="F8931D" w:themeColor="accent2"/>
          <w:sz w:val="144"/>
          <w:szCs w:val="144"/>
        </w:rPr>
        <w:t xml:space="preserve"> </w:t>
      </w:r>
      <w:r w:rsidRPr="00BA5428">
        <w:rPr>
          <w:rFonts w:ascii="Museo Sans 300" w:hAnsi="Museo Sans 300"/>
          <w:color w:val="7F7F7F" w:themeColor="text1" w:themeTint="80"/>
          <w:sz w:val="144"/>
          <w:szCs w:val="144"/>
        </w:rPr>
        <w:t>PILAR</w:t>
      </w:r>
      <w:bookmarkEnd w:id="16"/>
    </w:p>
    <w:p w14:paraId="4BCF87FD" w14:textId="77163B26" w:rsidR="005718BB" w:rsidRPr="005718BB" w:rsidRDefault="005718BB" w:rsidP="005718BB">
      <w:r w:rsidRPr="003553C7">
        <w:rPr>
          <w:rFonts w:ascii="Museo Sans 300" w:hAnsi="Museo Sans 300"/>
          <w:noProof/>
          <w:color w:val="F8931D" w:themeColor="accent2"/>
          <w:sz w:val="144"/>
          <w:szCs w:val="144"/>
          <w:lang w:val="es-SV" w:eastAsia="es-SV"/>
        </w:rPr>
        <mc:AlternateContent>
          <mc:Choice Requires="wpg">
            <w:drawing>
              <wp:anchor distT="0" distB="0" distL="114300" distR="114300" simplePos="0" relativeHeight="251874304" behindDoc="0" locked="0" layoutInCell="1" allowOverlap="1" wp14:anchorId="781958A3" wp14:editId="34E7CF96">
                <wp:simplePos x="0" y="0"/>
                <wp:positionH relativeFrom="column">
                  <wp:posOffset>1965960</wp:posOffset>
                </wp:positionH>
                <wp:positionV relativeFrom="paragraph">
                  <wp:posOffset>138430</wp:posOffset>
                </wp:positionV>
                <wp:extent cx="883920" cy="895865"/>
                <wp:effectExtent l="0" t="0" r="11430" b="19050"/>
                <wp:wrapNone/>
                <wp:docPr id="437" name="Google Shape;10380;p93"/>
                <wp:cNvGraphicFramePr/>
                <a:graphic xmlns:a="http://schemas.openxmlformats.org/drawingml/2006/main">
                  <a:graphicData uri="http://schemas.microsoft.com/office/word/2010/wordprocessingGroup">
                    <wpg:wgp>
                      <wpg:cNvGrpSpPr/>
                      <wpg:grpSpPr>
                        <a:xfrm>
                          <a:off x="0" y="0"/>
                          <a:ext cx="883920" cy="895865"/>
                          <a:chOff x="0" y="0"/>
                          <a:chExt cx="338364" cy="342887"/>
                        </a:xfrm>
                        <a:solidFill>
                          <a:schemeClr val="accent2"/>
                        </a:solidFill>
                      </wpg:grpSpPr>
                      <wps:wsp>
                        <wps:cNvPr id="438" name="Google Shape;10381;p93"/>
                        <wps:cNvSpPr/>
                        <wps:spPr>
                          <a:xfrm>
                            <a:off x="41347" y="45904"/>
                            <a:ext cx="256050" cy="136180"/>
                          </a:xfrm>
                          <a:custGeom>
                            <a:avLst/>
                            <a:gdLst/>
                            <a:ahLst/>
                            <a:cxnLst/>
                            <a:rect l="l" t="t" r="r" b="b"/>
                            <a:pathLst>
                              <a:path w="8038" h="4275" extrusionOk="0">
                                <a:moveTo>
                                  <a:pt x="7704" y="1477"/>
                                </a:moveTo>
                                <a:lnTo>
                                  <a:pt x="7704" y="3501"/>
                                </a:lnTo>
                                <a:cubicBezTo>
                                  <a:pt x="7704" y="3751"/>
                                  <a:pt x="7513" y="3941"/>
                                  <a:pt x="7263" y="3941"/>
                                </a:cubicBezTo>
                                <a:lnTo>
                                  <a:pt x="774" y="3941"/>
                                </a:lnTo>
                                <a:cubicBezTo>
                                  <a:pt x="524" y="3941"/>
                                  <a:pt x="322" y="3751"/>
                                  <a:pt x="322" y="3501"/>
                                </a:cubicBezTo>
                                <a:lnTo>
                                  <a:pt x="322" y="1477"/>
                                </a:lnTo>
                                <a:close/>
                                <a:moveTo>
                                  <a:pt x="774" y="0"/>
                                </a:moveTo>
                                <a:cubicBezTo>
                                  <a:pt x="346" y="0"/>
                                  <a:pt x="1" y="345"/>
                                  <a:pt x="1" y="774"/>
                                </a:cubicBezTo>
                                <a:lnTo>
                                  <a:pt x="1" y="3501"/>
                                </a:lnTo>
                                <a:cubicBezTo>
                                  <a:pt x="1" y="3929"/>
                                  <a:pt x="346" y="4275"/>
                                  <a:pt x="774" y="4275"/>
                                </a:cubicBezTo>
                                <a:lnTo>
                                  <a:pt x="7263" y="4275"/>
                                </a:lnTo>
                                <a:cubicBezTo>
                                  <a:pt x="7692" y="4275"/>
                                  <a:pt x="8037" y="3929"/>
                                  <a:pt x="8037" y="3501"/>
                                </a:cubicBezTo>
                                <a:lnTo>
                                  <a:pt x="8037" y="774"/>
                                </a:lnTo>
                                <a:cubicBezTo>
                                  <a:pt x="8025" y="345"/>
                                  <a:pt x="7680" y="0"/>
                                  <a:pt x="7263" y="0"/>
                                </a:cubicBezTo>
                                <a:lnTo>
                                  <a:pt x="5787" y="0"/>
                                </a:lnTo>
                                <a:cubicBezTo>
                                  <a:pt x="5704" y="0"/>
                                  <a:pt x="5620" y="72"/>
                                  <a:pt x="5620" y="167"/>
                                </a:cubicBezTo>
                                <a:cubicBezTo>
                                  <a:pt x="5620" y="250"/>
                                  <a:pt x="5704" y="322"/>
                                  <a:pt x="5787" y="322"/>
                                </a:cubicBezTo>
                                <a:lnTo>
                                  <a:pt x="7263" y="322"/>
                                </a:lnTo>
                                <a:cubicBezTo>
                                  <a:pt x="7513" y="322"/>
                                  <a:pt x="7704" y="524"/>
                                  <a:pt x="7704" y="774"/>
                                </a:cubicBezTo>
                                <a:lnTo>
                                  <a:pt x="7704" y="1155"/>
                                </a:lnTo>
                                <a:lnTo>
                                  <a:pt x="322" y="1155"/>
                                </a:lnTo>
                                <a:lnTo>
                                  <a:pt x="322" y="774"/>
                                </a:lnTo>
                                <a:cubicBezTo>
                                  <a:pt x="322" y="524"/>
                                  <a:pt x="524" y="322"/>
                                  <a:pt x="774" y="322"/>
                                </a:cubicBezTo>
                                <a:lnTo>
                                  <a:pt x="5049" y="322"/>
                                </a:lnTo>
                                <a:cubicBezTo>
                                  <a:pt x="5132" y="322"/>
                                  <a:pt x="5204" y="250"/>
                                  <a:pt x="5204" y="167"/>
                                </a:cubicBezTo>
                                <a:cubicBezTo>
                                  <a:pt x="5204" y="72"/>
                                  <a:pt x="5132" y="0"/>
                                  <a:pt x="5049" y="0"/>
                                </a:cubicBezTo>
                                <a:close/>
                              </a:path>
                            </a:pathLst>
                          </a:custGeom>
                          <a:grpFill/>
                          <a:ln>
                            <a:solidFill>
                              <a:schemeClr val="accent2"/>
                            </a:solidFill>
                          </a:ln>
                        </wps:spPr>
                        <wps:bodyPr spcFirstLastPara="1" wrap="square" lIns="91425" tIns="91425" rIns="91425" bIns="91425" anchor="ctr" anchorCtr="0">
                          <a:noAutofit/>
                        </wps:bodyPr>
                      </wps:wsp>
                      <wps:wsp>
                        <wps:cNvPr id="439" name="Google Shape;10382;p93"/>
                        <wps:cNvSpPr/>
                        <wps:spPr>
                          <a:xfrm>
                            <a:off x="43609" y="192309"/>
                            <a:ext cx="50490" cy="50458"/>
                          </a:xfrm>
                          <a:custGeom>
                            <a:avLst/>
                            <a:gdLst/>
                            <a:ahLst/>
                            <a:cxnLst/>
                            <a:rect l="l" t="t" r="r" b="b"/>
                            <a:pathLst>
                              <a:path w="1585" h="1584" extrusionOk="0">
                                <a:moveTo>
                                  <a:pt x="787" y="321"/>
                                </a:moveTo>
                                <a:cubicBezTo>
                                  <a:pt x="1049" y="321"/>
                                  <a:pt x="1251" y="536"/>
                                  <a:pt x="1251" y="786"/>
                                </a:cubicBezTo>
                                <a:cubicBezTo>
                                  <a:pt x="1251" y="1048"/>
                                  <a:pt x="1049" y="1250"/>
                                  <a:pt x="787" y="1250"/>
                                </a:cubicBezTo>
                                <a:cubicBezTo>
                                  <a:pt x="537" y="1250"/>
                                  <a:pt x="334" y="1048"/>
                                  <a:pt x="334" y="786"/>
                                </a:cubicBezTo>
                                <a:cubicBezTo>
                                  <a:pt x="334" y="536"/>
                                  <a:pt x="537" y="321"/>
                                  <a:pt x="787" y="321"/>
                                </a:cubicBezTo>
                                <a:close/>
                                <a:moveTo>
                                  <a:pt x="787" y="0"/>
                                </a:moveTo>
                                <a:cubicBezTo>
                                  <a:pt x="358" y="0"/>
                                  <a:pt x="1" y="357"/>
                                  <a:pt x="1" y="786"/>
                                </a:cubicBezTo>
                                <a:cubicBezTo>
                                  <a:pt x="1" y="1226"/>
                                  <a:pt x="358" y="1584"/>
                                  <a:pt x="787" y="1584"/>
                                </a:cubicBezTo>
                                <a:cubicBezTo>
                                  <a:pt x="1227" y="1584"/>
                                  <a:pt x="1585" y="1226"/>
                                  <a:pt x="1585" y="786"/>
                                </a:cubicBezTo>
                                <a:cubicBezTo>
                                  <a:pt x="1585" y="357"/>
                                  <a:pt x="1227" y="0"/>
                                  <a:pt x="787" y="0"/>
                                </a:cubicBezTo>
                                <a:close/>
                              </a:path>
                            </a:pathLst>
                          </a:custGeom>
                          <a:grpFill/>
                          <a:ln>
                            <a:solidFill>
                              <a:schemeClr val="accent2"/>
                            </a:solidFill>
                          </a:ln>
                        </wps:spPr>
                        <wps:bodyPr spcFirstLastPara="1" wrap="square" lIns="91425" tIns="91425" rIns="91425" bIns="91425" anchor="ctr" anchorCtr="0">
                          <a:noAutofit/>
                        </wps:bodyPr>
                      </wps:wsp>
                      <wps:wsp>
                        <wps:cNvPr id="440" name="Google Shape;10383;p93"/>
                        <wps:cNvSpPr/>
                        <wps:spPr>
                          <a:xfrm>
                            <a:off x="244264" y="192309"/>
                            <a:ext cx="50076" cy="50458"/>
                          </a:xfrm>
                          <a:custGeom>
                            <a:avLst/>
                            <a:gdLst/>
                            <a:ahLst/>
                            <a:cxnLst/>
                            <a:rect l="l" t="t" r="r" b="b"/>
                            <a:pathLst>
                              <a:path w="1572" h="1584" extrusionOk="0">
                                <a:moveTo>
                                  <a:pt x="786" y="321"/>
                                </a:moveTo>
                                <a:cubicBezTo>
                                  <a:pt x="1036" y="321"/>
                                  <a:pt x="1251" y="536"/>
                                  <a:pt x="1251" y="786"/>
                                </a:cubicBezTo>
                                <a:cubicBezTo>
                                  <a:pt x="1251" y="1048"/>
                                  <a:pt x="1036" y="1250"/>
                                  <a:pt x="786" y="1250"/>
                                </a:cubicBezTo>
                                <a:cubicBezTo>
                                  <a:pt x="536" y="1250"/>
                                  <a:pt x="322" y="1048"/>
                                  <a:pt x="322" y="786"/>
                                </a:cubicBezTo>
                                <a:cubicBezTo>
                                  <a:pt x="322" y="536"/>
                                  <a:pt x="536" y="321"/>
                                  <a:pt x="786" y="321"/>
                                </a:cubicBezTo>
                                <a:close/>
                                <a:moveTo>
                                  <a:pt x="786" y="0"/>
                                </a:moveTo>
                                <a:cubicBezTo>
                                  <a:pt x="358" y="0"/>
                                  <a:pt x="0" y="357"/>
                                  <a:pt x="0" y="786"/>
                                </a:cubicBezTo>
                                <a:cubicBezTo>
                                  <a:pt x="0" y="1226"/>
                                  <a:pt x="358" y="1584"/>
                                  <a:pt x="786" y="1584"/>
                                </a:cubicBezTo>
                                <a:cubicBezTo>
                                  <a:pt x="1215" y="1584"/>
                                  <a:pt x="1572" y="1226"/>
                                  <a:pt x="1572" y="786"/>
                                </a:cubicBezTo>
                                <a:cubicBezTo>
                                  <a:pt x="1572" y="357"/>
                                  <a:pt x="1215" y="0"/>
                                  <a:pt x="786" y="0"/>
                                </a:cubicBezTo>
                                <a:close/>
                              </a:path>
                            </a:pathLst>
                          </a:custGeom>
                          <a:grpFill/>
                          <a:ln>
                            <a:solidFill>
                              <a:schemeClr val="accent2"/>
                            </a:solidFill>
                          </a:ln>
                        </wps:spPr>
                        <wps:bodyPr spcFirstLastPara="1" wrap="square" lIns="91425" tIns="91425" rIns="91425" bIns="91425" anchor="ctr" anchorCtr="0">
                          <a:noAutofit/>
                        </wps:bodyPr>
                      </wps:wsp>
                      <wps:wsp>
                        <wps:cNvPr id="441" name="Google Shape;10384;p93"/>
                        <wps:cNvSpPr/>
                        <wps:spPr>
                          <a:xfrm>
                            <a:off x="0" y="0"/>
                            <a:ext cx="338364" cy="342887"/>
                          </a:xfrm>
                          <a:custGeom>
                            <a:avLst/>
                            <a:gdLst/>
                            <a:ahLst/>
                            <a:cxnLst/>
                            <a:rect l="l" t="t" r="r" b="b"/>
                            <a:pathLst>
                              <a:path w="10622" h="10764" extrusionOk="0">
                                <a:moveTo>
                                  <a:pt x="715" y="2525"/>
                                </a:moveTo>
                                <a:lnTo>
                                  <a:pt x="715" y="4644"/>
                                </a:lnTo>
                                <a:lnTo>
                                  <a:pt x="560" y="4644"/>
                                </a:lnTo>
                                <a:lnTo>
                                  <a:pt x="560" y="4656"/>
                                </a:lnTo>
                                <a:cubicBezTo>
                                  <a:pt x="429" y="4656"/>
                                  <a:pt x="322" y="4549"/>
                                  <a:pt x="322" y="4418"/>
                                </a:cubicBezTo>
                                <a:lnTo>
                                  <a:pt x="322" y="2763"/>
                                </a:lnTo>
                                <a:cubicBezTo>
                                  <a:pt x="322" y="2632"/>
                                  <a:pt x="429" y="2525"/>
                                  <a:pt x="560" y="2525"/>
                                </a:cubicBezTo>
                                <a:close/>
                                <a:moveTo>
                                  <a:pt x="10050" y="2537"/>
                                </a:moveTo>
                                <a:cubicBezTo>
                                  <a:pt x="10181" y="2537"/>
                                  <a:pt x="10288" y="2644"/>
                                  <a:pt x="10288" y="2775"/>
                                </a:cubicBezTo>
                                <a:lnTo>
                                  <a:pt x="10288" y="4418"/>
                                </a:lnTo>
                                <a:cubicBezTo>
                                  <a:pt x="10288" y="4549"/>
                                  <a:pt x="10181" y="4656"/>
                                  <a:pt x="10050" y="4656"/>
                                </a:cubicBezTo>
                                <a:lnTo>
                                  <a:pt x="9895" y="4656"/>
                                </a:lnTo>
                                <a:lnTo>
                                  <a:pt x="9895" y="2537"/>
                                </a:lnTo>
                                <a:close/>
                                <a:moveTo>
                                  <a:pt x="6418" y="6263"/>
                                </a:moveTo>
                                <a:cubicBezTo>
                                  <a:pt x="6680" y="6263"/>
                                  <a:pt x="6906" y="6489"/>
                                  <a:pt x="6906" y="6751"/>
                                </a:cubicBezTo>
                                <a:lnTo>
                                  <a:pt x="6906" y="7930"/>
                                </a:lnTo>
                                <a:lnTo>
                                  <a:pt x="3727" y="7930"/>
                                </a:lnTo>
                                <a:lnTo>
                                  <a:pt x="3727" y="6751"/>
                                </a:lnTo>
                                <a:cubicBezTo>
                                  <a:pt x="3727" y="6489"/>
                                  <a:pt x="3942" y="6263"/>
                                  <a:pt x="4216" y="6263"/>
                                </a:cubicBezTo>
                                <a:close/>
                                <a:moveTo>
                                  <a:pt x="8347" y="334"/>
                                </a:moveTo>
                                <a:cubicBezTo>
                                  <a:pt x="9026" y="334"/>
                                  <a:pt x="9561" y="870"/>
                                  <a:pt x="9561" y="1536"/>
                                </a:cubicBezTo>
                                <a:lnTo>
                                  <a:pt x="9561" y="2382"/>
                                </a:lnTo>
                                <a:lnTo>
                                  <a:pt x="9561" y="4811"/>
                                </a:lnTo>
                                <a:lnTo>
                                  <a:pt x="9561" y="7930"/>
                                </a:lnTo>
                                <a:lnTo>
                                  <a:pt x="7204" y="7930"/>
                                </a:lnTo>
                                <a:lnTo>
                                  <a:pt x="7204" y="6751"/>
                                </a:lnTo>
                                <a:cubicBezTo>
                                  <a:pt x="7204" y="6299"/>
                                  <a:pt x="6847" y="5930"/>
                                  <a:pt x="6383" y="5930"/>
                                </a:cubicBezTo>
                                <a:lnTo>
                                  <a:pt x="4180" y="5930"/>
                                </a:lnTo>
                                <a:cubicBezTo>
                                  <a:pt x="3739" y="5930"/>
                                  <a:pt x="3370" y="6287"/>
                                  <a:pt x="3370" y="6751"/>
                                </a:cubicBezTo>
                                <a:lnTo>
                                  <a:pt x="3370" y="7930"/>
                                </a:lnTo>
                                <a:lnTo>
                                  <a:pt x="3215" y="7930"/>
                                </a:lnTo>
                                <a:cubicBezTo>
                                  <a:pt x="3120" y="7930"/>
                                  <a:pt x="3049" y="8002"/>
                                  <a:pt x="3049" y="8085"/>
                                </a:cubicBezTo>
                                <a:cubicBezTo>
                                  <a:pt x="3049" y="8180"/>
                                  <a:pt x="3120" y="8252"/>
                                  <a:pt x="3215" y="8252"/>
                                </a:cubicBezTo>
                                <a:lnTo>
                                  <a:pt x="9931" y="8252"/>
                                </a:lnTo>
                                <a:cubicBezTo>
                                  <a:pt x="9990" y="8252"/>
                                  <a:pt x="10050" y="8299"/>
                                  <a:pt x="10050" y="8371"/>
                                </a:cubicBezTo>
                                <a:lnTo>
                                  <a:pt x="10050" y="9323"/>
                                </a:lnTo>
                                <a:cubicBezTo>
                                  <a:pt x="10050" y="9383"/>
                                  <a:pt x="10002" y="9442"/>
                                  <a:pt x="9931" y="9442"/>
                                </a:cubicBezTo>
                                <a:lnTo>
                                  <a:pt x="763" y="9442"/>
                                </a:lnTo>
                                <a:cubicBezTo>
                                  <a:pt x="703" y="9442"/>
                                  <a:pt x="644" y="9406"/>
                                  <a:pt x="644" y="9323"/>
                                </a:cubicBezTo>
                                <a:lnTo>
                                  <a:pt x="644" y="8371"/>
                                </a:lnTo>
                                <a:cubicBezTo>
                                  <a:pt x="644" y="8311"/>
                                  <a:pt x="691" y="8252"/>
                                  <a:pt x="763" y="8252"/>
                                </a:cubicBezTo>
                                <a:lnTo>
                                  <a:pt x="2477" y="8252"/>
                                </a:lnTo>
                                <a:cubicBezTo>
                                  <a:pt x="2561" y="8252"/>
                                  <a:pt x="2632" y="8180"/>
                                  <a:pt x="2632" y="8085"/>
                                </a:cubicBezTo>
                                <a:cubicBezTo>
                                  <a:pt x="2632" y="8002"/>
                                  <a:pt x="2561" y="7930"/>
                                  <a:pt x="2477" y="7930"/>
                                </a:cubicBezTo>
                                <a:lnTo>
                                  <a:pt x="1013" y="7930"/>
                                </a:lnTo>
                                <a:lnTo>
                                  <a:pt x="1013" y="4811"/>
                                </a:lnTo>
                                <a:lnTo>
                                  <a:pt x="1013" y="2382"/>
                                </a:lnTo>
                                <a:lnTo>
                                  <a:pt x="1013" y="1536"/>
                                </a:lnTo>
                                <a:cubicBezTo>
                                  <a:pt x="1013" y="870"/>
                                  <a:pt x="1549" y="334"/>
                                  <a:pt x="2215" y="334"/>
                                </a:cubicBezTo>
                                <a:close/>
                                <a:moveTo>
                                  <a:pt x="6906" y="9740"/>
                                </a:moveTo>
                                <a:cubicBezTo>
                                  <a:pt x="6859" y="9835"/>
                                  <a:pt x="6775" y="9883"/>
                                  <a:pt x="6668" y="9883"/>
                                </a:cubicBezTo>
                                <a:lnTo>
                                  <a:pt x="3930" y="9883"/>
                                </a:lnTo>
                                <a:cubicBezTo>
                                  <a:pt x="3823" y="9883"/>
                                  <a:pt x="3739" y="9835"/>
                                  <a:pt x="3692" y="9740"/>
                                </a:cubicBezTo>
                                <a:close/>
                                <a:moveTo>
                                  <a:pt x="2751" y="9764"/>
                                </a:moveTo>
                                <a:lnTo>
                                  <a:pt x="2751" y="10311"/>
                                </a:lnTo>
                                <a:cubicBezTo>
                                  <a:pt x="2751" y="10383"/>
                                  <a:pt x="2692" y="10454"/>
                                  <a:pt x="2608" y="10454"/>
                                </a:cubicBezTo>
                                <a:lnTo>
                                  <a:pt x="1430" y="10454"/>
                                </a:lnTo>
                                <a:cubicBezTo>
                                  <a:pt x="1346" y="10454"/>
                                  <a:pt x="1287" y="10383"/>
                                  <a:pt x="1287" y="10311"/>
                                </a:cubicBezTo>
                                <a:lnTo>
                                  <a:pt x="1287" y="9764"/>
                                </a:lnTo>
                                <a:close/>
                                <a:moveTo>
                                  <a:pt x="9442" y="9764"/>
                                </a:moveTo>
                                <a:lnTo>
                                  <a:pt x="9442" y="10311"/>
                                </a:lnTo>
                                <a:cubicBezTo>
                                  <a:pt x="9442" y="10395"/>
                                  <a:pt x="9359" y="10454"/>
                                  <a:pt x="9288" y="10454"/>
                                </a:cubicBezTo>
                                <a:lnTo>
                                  <a:pt x="8109" y="10454"/>
                                </a:lnTo>
                                <a:cubicBezTo>
                                  <a:pt x="8026" y="10454"/>
                                  <a:pt x="7966" y="10383"/>
                                  <a:pt x="7966" y="10311"/>
                                </a:cubicBezTo>
                                <a:lnTo>
                                  <a:pt x="7966" y="9764"/>
                                </a:lnTo>
                                <a:close/>
                                <a:moveTo>
                                  <a:pt x="2239" y="1"/>
                                </a:moveTo>
                                <a:cubicBezTo>
                                  <a:pt x="1382" y="1"/>
                                  <a:pt x="703" y="679"/>
                                  <a:pt x="703" y="1525"/>
                                </a:cubicBezTo>
                                <a:lnTo>
                                  <a:pt x="703" y="2215"/>
                                </a:lnTo>
                                <a:lnTo>
                                  <a:pt x="548" y="2215"/>
                                </a:lnTo>
                                <a:cubicBezTo>
                                  <a:pt x="239" y="2215"/>
                                  <a:pt x="1" y="2465"/>
                                  <a:pt x="1" y="2763"/>
                                </a:cubicBezTo>
                                <a:lnTo>
                                  <a:pt x="1" y="4418"/>
                                </a:lnTo>
                                <a:cubicBezTo>
                                  <a:pt x="1" y="4727"/>
                                  <a:pt x="251" y="4965"/>
                                  <a:pt x="548" y="4965"/>
                                </a:cubicBezTo>
                                <a:lnTo>
                                  <a:pt x="703" y="4965"/>
                                </a:lnTo>
                                <a:lnTo>
                                  <a:pt x="703" y="7930"/>
                                </a:lnTo>
                                <a:cubicBezTo>
                                  <a:pt x="489" y="7954"/>
                                  <a:pt x="346" y="8133"/>
                                  <a:pt x="346" y="8359"/>
                                </a:cubicBezTo>
                                <a:lnTo>
                                  <a:pt x="346" y="9311"/>
                                </a:lnTo>
                                <a:cubicBezTo>
                                  <a:pt x="346" y="9549"/>
                                  <a:pt x="537" y="9740"/>
                                  <a:pt x="775" y="9740"/>
                                </a:cubicBezTo>
                                <a:lnTo>
                                  <a:pt x="953" y="9740"/>
                                </a:lnTo>
                                <a:lnTo>
                                  <a:pt x="953" y="10288"/>
                                </a:lnTo>
                                <a:cubicBezTo>
                                  <a:pt x="953" y="10549"/>
                                  <a:pt x="1156" y="10764"/>
                                  <a:pt x="1430" y="10764"/>
                                </a:cubicBezTo>
                                <a:lnTo>
                                  <a:pt x="2608" y="10764"/>
                                </a:lnTo>
                                <a:cubicBezTo>
                                  <a:pt x="2858" y="10764"/>
                                  <a:pt x="3084" y="10561"/>
                                  <a:pt x="3084" y="10299"/>
                                </a:cubicBezTo>
                                <a:lnTo>
                                  <a:pt x="3084" y="9740"/>
                                </a:lnTo>
                                <a:lnTo>
                                  <a:pt x="3346" y="9740"/>
                                </a:lnTo>
                                <a:cubicBezTo>
                                  <a:pt x="3418" y="10002"/>
                                  <a:pt x="3668" y="10192"/>
                                  <a:pt x="3942" y="10192"/>
                                </a:cubicBezTo>
                                <a:lnTo>
                                  <a:pt x="6680" y="10192"/>
                                </a:lnTo>
                                <a:cubicBezTo>
                                  <a:pt x="6966" y="10192"/>
                                  <a:pt x="7204" y="10002"/>
                                  <a:pt x="7275" y="9740"/>
                                </a:cubicBezTo>
                                <a:lnTo>
                                  <a:pt x="7645" y="9740"/>
                                </a:lnTo>
                                <a:lnTo>
                                  <a:pt x="7645" y="10299"/>
                                </a:lnTo>
                                <a:cubicBezTo>
                                  <a:pt x="7645" y="10549"/>
                                  <a:pt x="7859" y="10764"/>
                                  <a:pt x="8121" y="10764"/>
                                </a:cubicBezTo>
                                <a:lnTo>
                                  <a:pt x="9300" y="10764"/>
                                </a:lnTo>
                                <a:cubicBezTo>
                                  <a:pt x="9550" y="10764"/>
                                  <a:pt x="9776" y="10561"/>
                                  <a:pt x="9776" y="10299"/>
                                </a:cubicBezTo>
                                <a:lnTo>
                                  <a:pt x="9776" y="9740"/>
                                </a:lnTo>
                                <a:lnTo>
                                  <a:pt x="9954" y="9740"/>
                                </a:lnTo>
                                <a:cubicBezTo>
                                  <a:pt x="10193" y="9740"/>
                                  <a:pt x="10383" y="9549"/>
                                  <a:pt x="10383" y="9311"/>
                                </a:cubicBezTo>
                                <a:lnTo>
                                  <a:pt x="10383" y="8359"/>
                                </a:lnTo>
                                <a:cubicBezTo>
                                  <a:pt x="10383" y="8121"/>
                                  <a:pt x="10193" y="7930"/>
                                  <a:pt x="9954" y="7930"/>
                                </a:cubicBezTo>
                                <a:lnTo>
                                  <a:pt x="9931" y="7930"/>
                                </a:lnTo>
                                <a:lnTo>
                                  <a:pt x="9931" y="4965"/>
                                </a:lnTo>
                                <a:lnTo>
                                  <a:pt x="10073" y="4965"/>
                                </a:lnTo>
                                <a:cubicBezTo>
                                  <a:pt x="10383" y="4965"/>
                                  <a:pt x="10621" y="4715"/>
                                  <a:pt x="10621" y="4418"/>
                                </a:cubicBezTo>
                                <a:lnTo>
                                  <a:pt x="10621" y="2763"/>
                                </a:lnTo>
                                <a:cubicBezTo>
                                  <a:pt x="10609" y="2465"/>
                                  <a:pt x="10359" y="2215"/>
                                  <a:pt x="10050" y="2215"/>
                                </a:cubicBezTo>
                                <a:lnTo>
                                  <a:pt x="9895" y="2215"/>
                                </a:lnTo>
                                <a:lnTo>
                                  <a:pt x="9895" y="1525"/>
                                </a:lnTo>
                                <a:cubicBezTo>
                                  <a:pt x="9895" y="679"/>
                                  <a:pt x="9216" y="1"/>
                                  <a:pt x="8371" y="1"/>
                                </a:cubicBezTo>
                                <a:close/>
                              </a:path>
                            </a:pathLst>
                          </a:custGeom>
                          <a:grpFill/>
                          <a:ln>
                            <a:solidFill>
                              <a:schemeClr val="accent2"/>
                            </a:solid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D5A8C64" id="Google Shape;10380;p93" o:spid="_x0000_s1026" style="position:absolute;margin-left:154.8pt;margin-top:10.9pt;width:69.6pt;height:70.55pt;z-index:251874304;mso-width-relative:margin;mso-height-relative:margin" coordsize="338364,342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">
                <v:shape id="Google Shape;10381;p93" o:spid="_x0000_s1027" style="position:absolute;left:41347;top:45904;width:256050;height:136180;visibility:visible;mso-wrap-style:square;v-text-anchor:middle" coordsize="8038,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" path="m7704,1477r,2024c7704,3751,7513,3941,7263,3941r-6489,c524,3941,322,3751,322,3501r,-2024l7704,1477xm774,c346,,1,345,1,774r,2727c1,3929,346,4275,774,4275r6489,c7692,4275,8037,3929,8037,3501r,-2727c8025,345,7680,,7263,l5787,v-83,,-167,72,-167,167c5620,250,5704,322,5787,322r1476,c7513,322,7704,524,7704,774r,381l322,1155r,-381c322,524,524,322,774,322r4275,c5132,322,5204,250,5204,167,5204,72,5132,,5049,l774,xe" filled="f" strokecolor="#f8931d [3205]">
                  <v:path arrowok="t" o:extrusionok="f"/>
                </v:shape>
                <v:shape id="Google Shape;10382;p93" o:spid="_x0000_s1028" style="position:absolute;left:43609;top:192309;width:50490;height:50458;visibility:visible;mso-wrap-style:square;v-text-anchor:middle" coordsize="1585,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" path="m787,321v262,,464,215,464,465c1251,1048,1049,1250,787,1250,537,1250,334,1048,334,786,334,536,537,321,787,321xm787,c358,,1,357,1,786v,440,357,798,786,798c1227,1584,1585,1226,1585,786,1585,357,1227,,787,xe" filled="f" strokecolor="#f8931d [3205]">
                  <v:path arrowok="t" o:extrusionok="f"/>
                </v:shape>
                <v:shape id="Google Shape;10383;p93" o:spid="_x0000_s1029" style="position:absolute;left:244264;top:192309;width:50076;height:50458;visibility:visible;mso-wrap-style:square;v-text-anchor:middle" coordsize="1572,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" path="m786,321v250,,465,215,465,465c1251,1048,1036,1250,786,1250,536,1250,322,1048,322,786,322,536,536,321,786,321xm786,c358,,,357,,786v,440,358,798,786,798c1215,1584,1572,1226,1572,786,1572,357,1215,,786,xe" filled="f" strokecolor="#f8931d [3205]">
                  <v:path arrowok="t" o:extrusionok="f"/>
                </v:shape>
                <v:shape id="Google Shape;10384;p93" o:spid="_x0000_s1030" style="position:absolute;width:338364;height:342887;visibility:visible;mso-wrap-style:square;v-text-anchor:middle" coordsize="10622,10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" path="m715,2525r,2119l560,4644r,12c429,4656,322,4549,322,4418r,-1655c322,2632,429,2525,560,2525r155,xm10050,2537v131,,238,107,238,238l10288,4418v,131,-107,238,-238,238l9895,4656r,-2119l10050,2537xm6418,6263v262,,488,226,488,488l6906,7930r-3179,l3727,6751v,-262,215,-488,489,-488l6418,6263xm8347,334v679,,1214,536,1214,1202l9561,2382r,2429l9561,7930r-2357,l7204,6751v,-452,-357,-821,-821,-821l4180,5930v-441,,-810,357,-810,821l3370,7930r-155,c3120,7930,3049,8002,3049,8085v,95,71,167,166,167l9931,8252v59,,119,47,119,119l10050,9323v,60,-48,119,-119,119l763,9442v-60,,-119,-36,-119,-119l644,8371v,-60,47,-119,119,-119l2477,8252v84,,155,-72,155,-167c2632,8002,2561,7930,2477,7930r-1464,l1013,4811r,-2429l1013,1536c1013,870,1549,334,2215,334r6132,xm6906,9740v-47,95,-131,143,-238,143l3930,9883v-107,,-191,-48,-238,-143l6906,9740xm2751,9764r,547c2751,10383,2692,10454,2608,10454r-1178,c1346,10454,1287,10383,1287,10311r,-547l2751,9764xm9442,9764r,547c9442,10395,9359,10454,9288,10454r-1179,c8026,10454,7966,10383,7966,10311r,-547l9442,9764xm2239,1c1382,1,703,679,703,1525r,690l548,2215c239,2215,1,2465,1,2763r,1655c1,4727,251,4965,548,4965r155,l703,7930v-214,24,-357,203,-357,429l346,9311v,238,191,429,429,429l953,9740r,548c953,10549,1156,10764,1430,10764r1178,c2858,10764,3084,10561,3084,10299r,-559l3346,9740v72,262,322,452,596,452l6680,10192v286,,524,-190,595,-452l7645,9740r,559c7645,10549,7859,10764,8121,10764r1179,c9550,10764,9776,10561,9776,10299r,-559l9954,9740v239,,429,-191,429,-429l10383,8359v,-238,-190,-429,-429,-429l9931,7930r,-2965l10073,4965v310,,548,-250,548,-547l10621,2763v-12,-298,-262,-548,-571,-548l9895,2215r,-690c9895,679,9216,1,8371,1l2239,1xe" filled="f" strokecolor="#f8931d [3205]">
                  <v:path arrowok="t" o:extrusionok="f"/>
                </v:shape>
              </v:group>
            </w:pict>
          </mc:Fallback>
        </mc:AlternateContent>
      </w:r>
    </w:p>
    <w:p w14:paraId="6F2FD71B" w14:textId="560385A6" w:rsidR="003553C7" w:rsidRDefault="003553C7" w:rsidP="003553C7"/>
    <w:p w14:paraId="195C07EB" w14:textId="6A9502C5" w:rsidR="003553C7" w:rsidRDefault="003553C7" w:rsidP="003553C7"/>
    <w:p w14:paraId="7AA8856E" w14:textId="719831E7" w:rsidR="003553C7" w:rsidRDefault="005718BB" w:rsidP="003553C7">
      <w:r w:rsidRPr="00B27787">
        <w:rPr>
          <w:noProof/>
          <w:lang w:val="es-SV" w:eastAsia="es-SV"/>
        </w:rPr>
        <mc:AlternateContent>
          <mc:Choice Requires="wpg">
            <w:drawing>
              <wp:anchor distT="0" distB="0" distL="114300" distR="114300" simplePos="0" relativeHeight="251876352" behindDoc="0" locked="0" layoutInCell="1" allowOverlap="1" wp14:anchorId="0B2475B2" wp14:editId="01096897">
                <wp:simplePos x="0" y="0"/>
                <wp:positionH relativeFrom="page">
                  <wp:posOffset>1525905</wp:posOffset>
                </wp:positionH>
                <wp:positionV relativeFrom="paragraph">
                  <wp:posOffset>133985</wp:posOffset>
                </wp:positionV>
                <wp:extent cx="5016343" cy="4108104"/>
                <wp:effectExtent l="19050" t="19050" r="0" b="26035"/>
                <wp:wrapNone/>
                <wp:docPr id="442" name="Grupo 1"/>
                <wp:cNvGraphicFramePr/>
                <a:graphic xmlns:a="http://schemas.openxmlformats.org/drawingml/2006/main">
                  <a:graphicData uri="http://schemas.microsoft.com/office/word/2010/wordprocessingGroup">
                    <wpg:wgp>
                      <wpg:cNvGrpSpPr/>
                      <wpg:grpSpPr>
                        <a:xfrm>
                          <a:off x="0" y="0"/>
                          <a:ext cx="5016343" cy="4108104"/>
                          <a:chOff x="-11248" y="0"/>
                          <a:chExt cx="4293839" cy="3516414"/>
                        </a:xfrm>
                      </wpg:grpSpPr>
                      <wpg:grpSp>
                        <wpg:cNvPr id="443" name="Grupo 443"/>
                        <wpg:cNvGrpSpPr/>
                        <wpg:grpSpPr>
                          <a:xfrm>
                            <a:off x="0" y="211805"/>
                            <a:ext cx="4282591" cy="3099634"/>
                            <a:chOff x="0" y="211805"/>
                            <a:chExt cx="4282591" cy="3099634"/>
                          </a:xfrm>
                          <a:blipFill>
                            <a:blip r:embed="rId34"/>
                            <a:stretch>
                              <a:fillRect/>
                            </a:stretch>
                          </a:blipFill>
                        </wpg:grpSpPr>
                        <wps:wsp>
                          <wps:cNvPr id="444" name="Google Shape;645;p49"/>
                          <wps:cNvSpPr/>
                          <wps:spPr>
                            <a:xfrm>
                              <a:off x="24439" y="211805"/>
                              <a:ext cx="2337152" cy="2002983"/>
                            </a:xfrm>
                            <a:prstGeom prst="hexagon">
                              <a:avLst>
                                <a:gd name="adj" fmla="val 25000"/>
                                <a:gd name="vf" fmla="val 115470"/>
                              </a:avLst>
                            </a:prstGeom>
                            <a:grpFill/>
                            <a:ln w="38100" cap="flat" cmpd="sng">
                              <a:noFill/>
                              <a:prstDash val="solid"/>
                              <a:round/>
                              <a:headEnd type="none" w="sm" len="sm"/>
                              <a:tailEnd type="none" w="sm" len="sm"/>
                            </a:ln>
                          </wps:spPr>
                          <wps:bodyPr spcFirstLastPara="1" wrap="square" lIns="91425" tIns="91425" rIns="91425" bIns="91425" anchor="ctr" anchorCtr="0">
                            <a:noAutofit/>
                          </wps:bodyPr>
                        </wps:wsp>
                        <wps:wsp>
                          <wps:cNvPr id="445" name="Google Shape;645;p49"/>
                          <wps:cNvSpPr/>
                          <wps:spPr>
                            <a:xfrm>
                              <a:off x="1918033" y="1274190"/>
                              <a:ext cx="2337152" cy="2002983"/>
                            </a:xfrm>
                            <a:prstGeom prst="hexagon">
                              <a:avLst>
                                <a:gd name="adj" fmla="val 25000"/>
                                <a:gd name="vf" fmla="val 115470"/>
                              </a:avLst>
                            </a:prstGeom>
                            <a:grpFill/>
                            <a:ln w="38100" cap="flat" cmpd="sng">
                              <a:noFill/>
                              <a:prstDash val="solid"/>
                              <a:round/>
                              <a:headEnd type="none" w="sm" len="sm"/>
                              <a:tailEnd type="none" w="sm" len="sm"/>
                            </a:ln>
                          </wps:spPr>
                          <wps:bodyPr spcFirstLastPara="1" wrap="square" lIns="91425" tIns="91425" rIns="91425" bIns="91425" anchor="ctr" anchorCtr="0">
                            <a:noAutofit/>
                          </wps:bodyPr>
                        </wps:wsp>
                        <wps:wsp>
                          <wps:cNvPr id="446" name="Google Shape;645;p49"/>
                          <wps:cNvSpPr/>
                          <wps:spPr>
                            <a:xfrm>
                              <a:off x="0" y="2303819"/>
                              <a:ext cx="2337152" cy="1007620"/>
                            </a:xfrm>
                            <a:custGeom>
                              <a:avLst/>
                              <a:gdLst>
                                <a:gd name="connsiteX0" fmla="*/ 0 w 2337152"/>
                                <a:gd name="connsiteY0" fmla="*/ 1001492 h 2002983"/>
                                <a:gd name="connsiteX1" fmla="*/ 500746 w 2337152"/>
                                <a:gd name="connsiteY1" fmla="*/ 0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001492 h 2002983"/>
                                <a:gd name="connsiteX1" fmla="*/ 500746 w 2337152"/>
                                <a:gd name="connsiteY1" fmla="*/ 0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872221 w 2337152"/>
                                <a:gd name="connsiteY5" fmla="*/ 1007620 h 2002983"/>
                                <a:gd name="connsiteX6" fmla="*/ 0 w 2337152"/>
                                <a:gd name="connsiteY6" fmla="*/ 1001492 h 2002983"/>
                                <a:gd name="connsiteX0" fmla="*/ 0 w 2337152"/>
                                <a:gd name="connsiteY0" fmla="*/ 1001492 h 1007620"/>
                                <a:gd name="connsiteX1" fmla="*/ 500746 w 2337152"/>
                                <a:gd name="connsiteY1" fmla="*/ 0 h 1007620"/>
                                <a:gd name="connsiteX2" fmla="*/ 1836406 w 2337152"/>
                                <a:gd name="connsiteY2" fmla="*/ 0 h 1007620"/>
                                <a:gd name="connsiteX3" fmla="*/ 2337152 w 2337152"/>
                                <a:gd name="connsiteY3" fmla="*/ 1001492 h 1007620"/>
                                <a:gd name="connsiteX4" fmla="*/ 1664956 w 2337152"/>
                                <a:gd name="connsiteY4" fmla="*/ 1002858 h 1007620"/>
                                <a:gd name="connsiteX5" fmla="*/ 872221 w 2337152"/>
                                <a:gd name="connsiteY5" fmla="*/ 1007620 h 1007620"/>
                                <a:gd name="connsiteX6" fmla="*/ 0 w 2337152"/>
                                <a:gd name="connsiteY6" fmla="*/ 1001492 h 1007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37152" h="1007620">
                                  <a:moveTo>
                                    <a:pt x="0" y="1001492"/>
                                  </a:moveTo>
                                  <a:lnTo>
                                    <a:pt x="500746" y="0"/>
                                  </a:lnTo>
                                  <a:lnTo>
                                    <a:pt x="1836406" y="0"/>
                                  </a:lnTo>
                                  <a:lnTo>
                                    <a:pt x="2337152" y="1001492"/>
                                  </a:lnTo>
                                  <a:lnTo>
                                    <a:pt x="1664956" y="1002858"/>
                                  </a:lnTo>
                                  <a:lnTo>
                                    <a:pt x="872221" y="1007620"/>
                                  </a:lnTo>
                                  <a:lnTo>
                                    <a:pt x="0" y="1001492"/>
                                  </a:lnTo>
                                  <a:close/>
                                </a:path>
                              </a:pathLst>
                            </a:custGeom>
                            <a:grpFill/>
                            <a:ln w="38100" cap="flat" cmpd="sng">
                              <a:noFill/>
                              <a:prstDash val="solid"/>
                              <a:round/>
                              <a:headEnd type="none" w="sm" len="sm"/>
                              <a:tailEnd type="none" w="sm" len="sm"/>
                            </a:ln>
                          </wps:spPr>
                          <wps:bodyPr spcFirstLastPara="1" wrap="square" lIns="91425" tIns="91425" rIns="91425" bIns="91425" anchor="ctr" anchorCtr="0">
                            <a:noAutofit/>
                          </wps:bodyPr>
                        </wps:wsp>
                        <wps:wsp>
                          <wps:cNvPr id="447" name="Google Shape;645;p49"/>
                          <wps:cNvSpPr/>
                          <wps:spPr>
                            <a:xfrm>
                              <a:off x="1945439" y="223567"/>
                              <a:ext cx="2337152" cy="1001491"/>
                            </a:xfrm>
                            <a:custGeom>
                              <a:avLst/>
                              <a:gdLst>
                                <a:gd name="connsiteX0" fmla="*/ 0 w 2337152"/>
                                <a:gd name="connsiteY0" fmla="*/ 1001492 h 2002983"/>
                                <a:gd name="connsiteX1" fmla="*/ 500746 w 2337152"/>
                                <a:gd name="connsiteY1" fmla="*/ 0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001492 h 2002983"/>
                                <a:gd name="connsiteX1" fmla="*/ 872221 w 2337152"/>
                                <a:gd name="connsiteY1" fmla="*/ 962025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001492 h 2002983"/>
                                <a:gd name="connsiteX1" fmla="*/ 888096 w 2337152"/>
                                <a:gd name="connsiteY1" fmla="*/ 1000125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001492 h 2002983"/>
                                <a:gd name="connsiteX1" fmla="*/ 888096 w 2337152"/>
                                <a:gd name="connsiteY1" fmla="*/ 1003300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367 h 1002858"/>
                                <a:gd name="connsiteX1" fmla="*/ 888096 w 2337152"/>
                                <a:gd name="connsiteY1" fmla="*/ 3175 h 1002858"/>
                                <a:gd name="connsiteX2" fmla="*/ 1687181 w 2337152"/>
                                <a:gd name="connsiteY2" fmla="*/ 0 h 1002858"/>
                                <a:gd name="connsiteX3" fmla="*/ 2337152 w 2337152"/>
                                <a:gd name="connsiteY3" fmla="*/ 1367 h 1002858"/>
                                <a:gd name="connsiteX4" fmla="*/ 1836406 w 2337152"/>
                                <a:gd name="connsiteY4" fmla="*/ 1002858 h 1002858"/>
                                <a:gd name="connsiteX5" fmla="*/ 500746 w 2337152"/>
                                <a:gd name="connsiteY5" fmla="*/ 1002858 h 1002858"/>
                                <a:gd name="connsiteX6" fmla="*/ 0 w 2337152"/>
                                <a:gd name="connsiteY6" fmla="*/ 1367 h 1002858"/>
                                <a:gd name="connsiteX0" fmla="*/ 0 w 2337152"/>
                                <a:gd name="connsiteY0" fmla="*/ 0 h 1001491"/>
                                <a:gd name="connsiteX1" fmla="*/ 888096 w 2337152"/>
                                <a:gd name="connsiteY1" fmla="*/ 1808 h 1001491"/>
                                <a:gd name="connsiteX2" fmla="*/ 1690356 w 2337152"/>
                                <a:gd name="connsiteY2" fmla="*/ 4983 h 1001491"/>
                                <a:gd name="connsiteX3" fmla="*/ 2337152 w 2337152"/>
                                <a:gd name="connsiteY3" fmla="*/ 0 h 1001491"/>
                                <a:gd name="connsiteX4" fmla="*/ 1836406 w 2337152"/>
                                <a:gd name="connsiteY4" fmla="*/ 1001491 h 1001491"/>
                                <a:gd name="connsiteX5" fmla="*/ 500746 w 2337152"/>
                                <a:gd name="connsiteY5" fmla="*/ 1001491 h 1001491"/>
                                <a:gd name="connsiteX6" fmla="*/ 0 w 2337152"/>
                                <a:gd name="connsiteY6" fmla="*/ 0 h 1001491"/>
                                <a:gd name="connsiteX0" fmla="*/ 0 w 2337152"/>
                                <a:gd name="connsiteY0" fmla="*/ 0 h 1001491"/>
                                <a:gd name="connsiteX1" fmla="*/ 888096 w 2337152"/>
                                <a:gd name="connsiteY1" fmla="*/ 1808 h 1001491"/>
                                <a:gd name="connsiteX2" fmla="*/ 1687181 w 2337152"/>
                                <a:gd name="connsiteY2" fmla="*/ 8158 h 1001491"/>
                                <a:gd name="connsiteX3" fmla="*/ 2337152 w 2337152"/>
                                <a:gd name="connsiteY3" fmla="*/ 0 h 1001491"/>
                                <a:gd name="connsiteX4" fmla="*/ 1836406 w 2337152"/>
                                <a:gd name="connsiteY4" fmla="*/ 1001491 h 1001491"/>
                                <a:gd name="connsiteX5" fmla="*/ 500746 w 2337152"/>
                                <a:gd name="connsiteY5" fmla="*/ 1001491 h 1001491"/>
                                <a:gd name="connsiteX6" fmla="*/ 0 w 2337152"/>
                                <a:gd name="connsiteY6" fmla="*/ 0 h 1001491"/>
                                <a:gd name="connsiteX0" fmla="*/ 0 w 2337152"/>
                                <a:gd name="connsiteY0" fmla="*/ 0 h 1001491"/>
                                <a:gd name="connsiteX1" fmla="*/ 888096 w 2337152"/>
                                <a:gd name="connsiteY1" fmla="*/ 1808 h 1001491"/>
                                <a:gd name="connsiteX2" fmla="*/ 1687181 w 2337152"/>
                                <a:gd name="connsiteY2" fmla="*/ 4983 h 1001491"/>
                                <a:gd name="connsiteX3" fmla="*/ 2337152 w 2337152"/>
                                <a:gd name="connsiteY3" fmla="*/ 0 h 1001491"/>
                                <a:gd name="connsiteX4" fmla="*/ 1836406 w 2337152"/>
                                <a:gd name="connsiteY4" fmla="*/ 1001491 h 1001491"/>
                                <a:gd name="connsiteX5" fmla="*/ 500746 w 2337152"/>
                                <a:gd name="connsiteY5" fmla="*/ 1001491 h 1001491"/>
                                <a:gd name="connsiteX6" fmla="*/ 0 w 2337152"/>
                                <a:gd name="connsiteY6" fmla="*/ 0 h 1001491"/>
                                <a:gd name="connsiteX0" fmla="*/ 0 w 2337152"/>
                                <a:gd name="connsiteY0" fmla="*/ 1367 h 1002858"/>
                                <a:gd name="connsiteX1" fmla="*/ 888096 w 2337152"/>
                                <a:gd name="connsiteY1" fmla="*/ 3175 h 1002858"/>
                                <a:gd name="connsiteX2" fmla="*/ 1687181 w 2337152"/>
                                <a:gd name="connsiteY2" fmla="*/ 0 h 1002858"/>
                                <a:gd name="connsiteX3" fmla="*/ 2337152 w 2337152"/>
                                <a:gd name="connsiteY3" fmla="*/ 1367 h 1002858"/>
                                <a:gd name="connsiteX4" fmla="*/ 1836406 w 2337152"/>
                                <a:gd name="connsiteY4" fmla="*/ 1002858 h 1002858"/>
                                <a:gd name="connsiteX5" fmla="*/ 500746 w 2337152"/>
                                <a:gd name="connsiteY5" fmla="*/ 1002858 h 1002858"/>
                                <a:gd name="connsiteX6" fmla="*/ 0 w 2337152"/>
                                <a:gd name="connsiteY6" fmla="*/ 1367 h 1002858"/>
                                <a:gd name="connsiteX0" fmla="*/ 0 w 2337152"/>
                                <a:gd name="connsiteY0" fmla="*/ 1367 h 1002858"/>
                                <a:gd name="connsiteX1" fmla="*/ 888096 w 2337152"/>
                                <a:gd name="connsiteY1" fmla="*/ 3175 h 1002858"/>
                                <a:gd name="connsiteX2" fmla="*/ 1687181 w 2337152"/>
                                <a:gd name="connsiteY2" fmla="*/ 0 h 1002858"/>
                                <a:gd name="connsiteX3" fmla="*/ 2337152 w 2337152"/>
                                <a:gd name="connsiteY3" fmla="*/ 1367 h 1002858"/>
                                <a:gd name="connsiteX4" fmla="*/ 1836406 w 2337152"/>
                                <a:gd name="connsiteY4" fmla="*/ 1002858 h 1002858"/>
                                <a:gd name="connsiteX5" fmla="*/ 500746 w 2337152"/>
                                <a:gd name="connsiteY5" fmla="*/ 1002858 h 1002858"/>
                                <a:gd name="connsiteX6" fmla="*/ 0 w 2337152"/>
                                <a:gd name="connsiteY6" fmla="*/ 1367 h 1002858"/>
                                <a:gd name="connsiteX0" fmla="*/ 0 w 2337152"/>
                                <a:gd name="connsiteY0" fmla="*/ 0 h 1001491"/>
                                <a:gd name="connsiteX1" fmla="*/ 888096 w 2337152"/>
                                <a:gd name="connsiteY1" fmla="*/ 1808 h 1001491"/>
                                <a:gd name="connsiteX2" fmla="*/ 1687181 w 2337152"/>
                                <a:gd name="connsiteY2" fmla="*/ 1808 h 1001491"/>
                                <a:gd name="connsiteX3" fmla="*/ 2337152 w 2337152"/>
                                <a:gd name="connsiteY3" fmla="*/ 0 h 1001491"/>
                                <a:gd name="connsiteX4" fmla="*/ 1836406 w 2337152"/>
                                <a:gd name="connsiteY4" fmla="*/ 1001491 h 1001491"/>
                                <a:gd name="connsiteX5" fmla="*/ 500746 w 2337152"/>
                                <a:gd name="connsiteY5" fmla="*/ 1001491 h 1001491"/>
                                <a:gd name="connsiteX6" fmla="*/ 0 w 2337152"/>
                                <a:gd name="connsiteY6" fmla="*/ 0 h 10014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37152" h="1001491">
                                  <a:moveTo>
                                    <a:pt x="0" y="0"/>
                                  </a:moveTo>
                                  <a:lnTo>
                                    <a:pt x="888096" y="1808"/>
                                  </a:lnTo>
                                  <a:lnTo>
                                    <a:pt x="1687181" y="1808"/>
                                  </a:lnTo>
                                  <a:lnTo>
                                    <a:pt x="2337152" y="0"/>
                                  </a:lnTo>
                                  <a:lnTo>
                                    <a:pt x="1836406" y="1001491"/>
                                  </a:lnTo>
                                  <a:lnTo>
                                    <a:pt x="500746" y="1001491"/>
                                  </a:lnTo>
                                  <a:lnTo>
                                    <a:pt x="0" y="0"/>
                                  </a:lnTo>
                                  <a:close/>
                                </a:path>
                              </a:pathLst>
                            </a:custGeom>
                            <a:grpFill/>
                            <a:ln w="38100" cap="flat" cmpd="sng">
                              <a:noFill/>
                              <a:prstDash val="solid"/>
                              <a:round/>
                              <a:headEnd type="none" w="sm" len="sm"/>
                              <a:tailEnd type="none" w="sm" len="sm"/>
                            </a:ln>
                          </wps:spPr>
                          <wps:bodyPr spcFirstLastPara="1" wrap="square" lIns="91425" tIns="91425" rIns="91425" bIns="91425" anchor="ctr" anchorCtr="0">
                            <a:noAutofit/>
                          </wps:bodyPr>
                        </wps:wsp>
                      </wpg:grpSp>
                      <wps:wsp>
                        <wps:cNvPr id="450" name="Google Shape;645;p49"/>
                        <wps:cNvSpPr/>
                        <wps:spPr>
                          <a:xfrm>
                            <a:off x="1772509" y="0"/>
                            <a:ext cx="2348400" cy="2122800"/>
                          </a:xfrm>
                          <a:prstGeom prst="hexagon">
                            <a:avLst>
                              <a:gd name="adj" fmla="val 25000"/>
                              <a:gd name="vf" fmla="val 115470"/>
                            </a:avLst>
                          </a:prstGeom>
                          <a:noFill/>
                          <a:ln w="38100" cap="flat" cmpd="sng">
                            <a:solidFill>
                              <a:srgbClr val="F17713"/>
                            </a:solidFill>
                            <a:prstDash val="solid"/>
                            <a:round/>
                            <a:headEnd type="none" w="sm" len="sm"/>
                            <a:tailEnd type="none" w="sm" len="sm"/>
                          </a:ln>
                        </wps:spPr>
                        <wps:bodyPr spcFirstLastPara="1" wrap="square" lIns="91425" tIns="91425" rIns="91425" bIns="91425" anchor="ctr" anchorCtr="0">
                          <a:noAutofit/>
                        </wps:bodyPr>
                      </wps:wsp>
                      <wps:wsp>
                        <wps:cNvPr id="451" name="Google Shape;646;p49"/>
                        <wps:cNvSpPr/>
                        <wps:spPr>
                          <a:xfrm>
                            <a:off x="-11248" y="1393614"/>
                            <a:ext cx="2348400" cy="2122800"/>
                          </a:xfrm>
                          <a:prstGeom prst="hexagon">
                            <a:avLst>
                              <a:gd name="adj" fmla="val 25000"/>
                              <a:gd name="vf" fmla="val 115470"/>
                            </a:avLst>
                          </a:prstGeom>
                          <a:noFill/>
                          <a:ln w="38100" cap="flat" cmpd="sng">
                            <a:solidFill>
                              <a:srgbClr val="F17713"/>
                            </a:solidFill>
                            <a:prstDash val="solid"/>
                            <a:round/>
                            <a:headEnd type="none" w="sm" len="sm"/>
                            <a:tailEnd type="none" w="sm" len="sm"/>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447CD33E" id="Grupo 1" o:spid="_x0000_s1026" style="position:absolute;margin-left:120.15pt;margin-top:10.55pt;width:395pt;height:323.45pt;z-index:251876352;mso-position-horizontal-relative:page;mso-width-relative:margin;mso-height-relative:margin" coordorigin="-112" coordsize="42938,351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">
                <v:group id="Grupo 443" o:spid="_x0000_s1027" style="position:absolute;top:2118;width:42825;height:30996" coordorigin=",2118" coordsize="42825,30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">
                  <v:shape id="Google Shape;645;p49" o:spid="_x0000_s1028" type="#_x0000_t9" style="position:absolute;left:244;top:2118;width:23371;height:20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" adj="4628" filled="f" stroked="f" strokeweight="3pt">
                    <v:stroke startarrowwidth="narrow" startarrowlength="short" endarrowwidth="narrow" endarrowlength="short" joinstyle="round"/>
                    <v:textbox inset="2.53958mm,2.53958mm,2.53958mm,2.53958mm"/>
                  </v:shape>
                  <v:shape id="Google Shape;645;p49" o:spid="_x0000_s1029" type="#_x0000_t9" style="position:absolute;left:19180;top:12741;width:23371;height:200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" adj="4628" filled="f" stroked="f" strokeweight="3pt">
                    <v:stroke startarrowwidth="narrow" startarrowlength="short" endarrowwidth="narrow" endarrowlength="short" joinstyle="round"/>
                    <v:textbox inset="2.53958mm,2.53958mm,2.53958mm,2.53958mm"/>
                  </v:shape>
                  <v:shape id="Google Shape;645;p49" o:spid="_x0000_s1030" style="position:absolute;top:23038;width:23371;height:10076;visibility:visible;mso-wrap-style:square;v-text-anchor:middle" coordsize="2337152,10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" path="m,1001492l500746,,1836406,r500746,1001492l1664956,1002858r-792735,4762l,1001492xe" filled="f" stroked="f" strokeweight="3pt">
                    <v:stroke startarrowwidth="narrow" startarrowlength="short" endarrowwidth="narrow" endarrowlength="short"/>
                    <v:path arrowok="t" o:connecttype="custom" o:connectlocs="0,1001492;500746,0;1836406,0;2337152,1001492;1664956,1002858;872221,1007620;0,1001492" o:connectangles="0,0,0,0,0,0,0"/>
                  </v:shape>
                  <v:shape id="Google Shape;645;p49" o:spid="_x0000_s1031" style="position:absolute;left:19454;top:2235;width:23371;height:10015;visibility:visible;mso-wrap-style:square;v-text-anchor:middle" coordsize="2337152,100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" path="m,l888096,1808r799085,l2337152,,1836406,1001491r-1335660,l,xe" filled="f" stroked="f" strokeweight="3pt">
                    <v:stroke startarrowwidth="narrow" startarrowlength="short" endarrowwidth="narrow" endarrowlength="short"/>
                    <v:path arrowok="t" o:connecttype="custom" o:connectlocs="0,0;888096,1808;1687181,1808;2337152,0;1836406,1001491;500746,1001491;0,0" o:connectangles="0,0,0,0,0,0,0"/>
                  </v:shape>
                </v:group>
                <v:shape id="Google Shape;645;p49" o:spid="_x0000_s1032" type="#_x0000_t9" style="position:absolute;left:17725;width:23484;height:2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" adj="4881" filled="f" strokecolor="#f17713" strokeweight="3pt">
                  <v:stroke startarrowwidth="narrow" startarrowlength="short" endarrowwidth="narrow" endarrowlength="short" joinstyle="round"/>
                  <v:textbox inset="2.53958mm,2.53958mm,2.53958mm,2.53958mm"/>
                </v:shape>
                <v:shape id="Google Shape;646;p49" o:spid="_x0000_s1033" type="#_x0000_t9" style="position:absolute;left:-112;top:13936;width:23483;height:2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" adj="4881" filled="f" strokecolor="#f17713" strokeweight="3pt">
                  <v:stroke startarrowwidth="narrow" startarrowlength="short" endarrowwidth="narrow" endarrowlength="short" joinstyle="round"/>
                  <v:textbox inset="2.53958mm,2.53958mm,2.53958mm,2.53958mm"/>
                </v:shape>
                <w10:wrap anchorx="page"/>
              </v:group>
            </w:pict>
          </mc:Fallback>
        </mc:AlternateContent>
      </w:r>
    </w:p>
    <w:p w14:paraId="2E13BC9B" w14:textId="77777777" w:rsidR="003553C7" w:rsidRDefault="003553C7" w:rsidP="003553C7"/>
    <w:p w14:paraId="463752A9" w14:textId="77777777" w:rsidR="003553C7" w:rsidRDefault="003553C7" w:rsidP="003553C7"/>
    <w:p w14:paraId="536AFAC1" w14:textId="77777777" w:rsidR="003553C7" w:rsidRDefault="003553C7" w:rsidP="003553C7"/>
    <w:p w14:paraId="4A22A464" w14:textId="77777777" w:rsidR="003553C7" w:rsidRDefault="003553C7" w:rsidP="003553C7"/>
    <w:p w14:paraId="2E0967D9" w14:textId="77777777" w:rsidR="003553C7" w:rsidRDefault="003553C7" w:rsidP="003553C7"/>
    <w:p w14:paraId="39E1A94D" w14:textId="77777777" w:rsidR="003553C7" w:rsidRDefault="003553C7" w:rsidP="003553C7"/>
    <w:p w14:paraId="2128D507" w14:textId="77777777" w:rsidR="003553C7" w:rsidRDefault="003553C7" w:rsidP="003553C7"/>
    <w:p w14:paraId="36813028" w14:textId="77777777" w:rsidR="003553C7" w:rsidRDefault="003553C7" w:rsidP="003553C7"/>
    <w:p w14:paraId="1521345E" w14:textId="77777777" w:rsidR="003553C7" w:rsidRDefault="003553C7" w:rsidP="003553C7"/>
    <w:p w14:paraId="35E2B8B7" w14:textId="77777777" w:rsidR="003553C7" w:rsidRDefault="003553C7" w:rsidP="003553C7"/>
    <w:p w14:paraId="55D511A8" w14:textId="77777777" w:rsidR="003553C7" w:rsidRDefault="003553C7" w:rsidP="003553C7"/>
    <w:p w14:paraId="6A133751" w14:textId="77777777" w:rsidR="003553C7" w:rsidRDefault="003553C7" w:rsidP="003553C7"/>
    <w:p w14:paraId="7E3DFDBB" w14:textId="77777777" w:rsidR="003553C7" w:rsidRDefault="003553C7" w:rsidP="003553C7"/>
    <w:p w14:paraId="2B3BF0F0" w14:textId="74FF8EE0" w:rsidR="003553C7" w:rsidRDefault="003553C7" w:rsidP="003553C7"/>
    <w:p w14:paraId="0B191FDD" w14:textId="77777777" w:rsidR="005718BB" w:rsidRDefault="005718BB" w:rsidP="003553C7"/>
    <w:p w14:paraId="3596E05C" w14:textId="77777777" w:rsidR="003553C7" w:rsidRPr="00BA5428" w:rsidRDefault="003553C7" w:rsidP="003553C7">
      <w:pPr>
        <w:jc w:val="right"/>
      </w:pPr>
    </w:p>
    <w:p w14:paraId="278CD7CA" w14:textId="77777777" w:rsidR="005718BB" w:rsidRDefault="005718BB" w:rsidP="00856AF5">
      <w:pPr>
        <w:ind w:left="567"/>
        <w:jc w:val="right"/>
        <w:rPr>
          <w:rFonts w:ascii="Museo Sans 300" w:hAnsi="Museo Sans 300"/>
          <w:b/>
          <w:color w:val="595959" w:themeColor="text1" w:themeTint="A6"/>
          <w:sz w:val="72"/>
          <w:szCs w:val="72"/>
        </w:rPr>
      </w:pPr>
    </w:p>
    <w:p w14:paraId="7829F399" w14:textId="01BF6B87" w:rsidR="003553C7" w:rsidRPr="00856AF5" w:rsidRDefault="00B27787" w:rsidP="00856AF5">
      <w:pPr>
        <w:ind w:left="567"/>
        <w:jc w:val="right"/>
        <w:rPr>
          <w:rFonts w:ascii="Museo Sans 300" w:hAnsi="Museo Sans 300"/>
          <w:b/>
          <w:color w:val="595959" w:themeColor="text1" w:themeTint="A6"/>
          <w:sz w:val="72"/>
          <w:szCs w:val="72"/>
        </w:rPr>
      </w:pPr>
      <w:r w:rsidRPr="00856AF5">
        <w:rPr>
          <w:rFonts w:ascii="Museo Sans 300" w:hAnsi="Museo Sans 300"/>
          <w:b/>
          <w:color w:val="595959" w:themeColor="text1" w:themeTint="A6"/>
          <w:sz w:val="72"/>
          <w:szCs w:val="72"/>
        </w:rPr>
        <w:t>VEHÍCULOS</w:t>
      </w:r>
      <w:r w:rsidR="003553C7" w:rsidRPr="00856AF5">
        <w:rPr>
          <w:rFonts w:ascii="Museo Sans 300" w:hAnsi="Museo Sans 300"/>
          <w:b/>
          <w:color w:val="595959" w:themeColor="text1" w:themeTint="A6"/>
          <w:sz w:val="72"/>
          <w:szCs w:val="72"/>
        </w:rPr>
        <w:t xml:space="preserve"> MÁS SEGUR</w:t>
      </w:r>
      <w:r w:rsidRPr="00856AF5">
        <w:rPr>
          <w:rFonts w:ascii="Museo Sans 300" w:hAnsi="Museo Sans 300"/>
          <w:b/>
          <w:color w:val="595959" w:themeColor="text1" w:themeTint="A6"/>
          <w:sz w:val="72"/>
          <w:szCs w:val="72"/>
        </w:rPr>
        <w:t>OS</w:t>
      </w:r>
    </w:p>
    <w:p w14:paraId="7C732E0A" w14:textId="77777777" w:rsidR="003553C7" w:rsidRDefault="003553C7" w:rsidP="003553C7">
      <w:pPr>
        <w:rPr>
          <w:lang w:val="en-US"/>
        </w:rPr>
      </w:pPr>
      <w:r>
        <w:rPr>
          <w:lang w:val="en-US"/>
        </w:rPr>
        <w:br w:type="page"/>
      </w:r>
    </w:p>
    <w:p w14:paraId="69BA2067" w14:textId="77777777" w:rsidR="003553C7" w:rsidRPr="00D76EF8" w:rsidRDefault="003553C7" w:rsidP="003553C7">
      <w:pPr>
        <w:rPr>
          <w:lang w:val="en-US"/>
        </w:rPr>
      </w:pPr>
    </w:p>
    <w:tbl>
      <w:tblPr>
        <w:tblW w:w="4977" w:type="pct"/>
        <w:jc w:val="center"/>
        <w:tblLayout w:type="fixed"/>
        <w:tblCellMar>
          <w:left w:w="0" w:type="dxa"/>
          <w:right w:w="0" w:type="dxa"/>
        </w:tblCellMar>
        <w:tblLook w:val="04A0" w:firstRow="1" w:lastRow="0" w:firstColumn="1" w:lastColumn="0" w:noHBand="0" w:noVBand="1"/>
        <w:tblDescription w:val="Diseño de tabla principal"/>
      </w:tblPr>
      <w:tblGrid>
        <w:gridCol w:w="5700"/>
        <w:gridCol w:w="4093"/>
      </w:tblGrid>
      <w:tr w:rsidR="003553C7" w:rsidRPr="00C01689" w14:paraId="24D30C24" w14:textId="77777777" w:rsidTr="00DA22EB">
        <w:trPr>
          <w:trHeight w:val="12855"/>
          <w:jc w:val="center"/>
        </w:trPr>
        <w:tc>
          <w:tcPr>
            <w:tcW w:w="5979" w:type="dxa"/>
            <w:tcBorders>
              <w:right w:val="single" w:sz="12" w:space="0" w:color="F8931D" w:themeColor="accent2"/>
            </w:tcBorders>
            <w:tcMar>
              <w:right w:w="0" w:type="dxa"/>
            </w:tcMar>
          </w:tcPr>
          <w:tbl>
            <w:tblPr>
              <w:tblW w:w="5711" w:type="dxa"/>
              <w:tblInd w:w="284" w:type="dxa"/>
              <w:tblBorders>
                <w:insideH w:val="single" w:sz="8" w:space="0" w:color="auto"/>
                <w:insideV w:val="single" w:sz="8" w:space="0" w:color="auto"/>
              </w:tblBorders>
              <w:tblLayout w:type="fixed"/>
              <w:tblCellMar>
                <w:left w:w="360" w:type="dxa"/>
                <w:bottom w:w="288" w:type="dxa"/>
                <w:right w:w="360" w:type="dxa"/>
              </w:tblCellMar>
              <w:tblLook w:val="04A0" w:firstRow="1" w:lastRow="0" w:firstColumn="1" w:lastColumn="0" w:noHBand="0" w:noVBand="1"/>
              <w:tblDescription w:val="Diseño de tabla de lado izquierdo"/>
            </w:tblPr>
            <w:tblGrid>
              <w:gridCol w:w="5711"/>
            </w:tblGrid>
            <w:tr w:rsidR="003553C7" w:rsidRPr="00FD3A13" w14:paraId="074648AF" w14:textId="77777777" w:rsidTr="00DA22EB">
              <w:trPr>
                <w:trHeight w:hRule="exact" w:val="2297"/>
              </w:trPr>
              <w:tc>
                <w:tcPr>
                  <w:tcW w:w="5000" w:type="pct"/>
                  <w:tcBorders>
                    <w:bottom w:val="single" w:sz="12" w:space="0" w:color="F8931D" w:themeColor="accent2"/>
                  </w:tcBorders>
                  <w:tcMar>
                    <w:top w:w="0" w:type="dxa"/>
                  </w:tcMar>
                </w:tcPr>
                <w:p w14:paraId="247A097A" w14:textId="1D7A5061" w:rsidR="003553C7" w:rsidRPr="00C15932" w:rsidRDefault="003553C7" w:rsidP="005E06D8">
                  <w:pPr>
                    <w:tabs>
                      <w:tab w:val="left" w:pos="2051"/>
                    </w:tabs>
                    <w:ind w:left="177"/>
                    <w:jc w:val="left"/>
                    <w:rPr>
                      <w:rFonts w:ascii="Museo Sans 300" w:hAnsi="Museo Sans 300"/>
                      <w:sz w:val="52"/>
                      <w:szCs w:val="52"/>
                    </w:rPr>
                  </w:pPr>
                  <w:r w:rsidRPr="00DA22EB">
                    <w:rPr>
                      <w:rFonts w:ascii="Museo Sans 300" w:hAnsi="Museo Sans 300"/>
                      <w:b/>
                      <w:bCs/>
                      <w:color w:val="F8931D" w:themeColor="accent2"/>
                      <w:sz w:val="52"/>
                      <w:szCs w:val="52"/>
                    </w:rPr>
                    <w:t>0</w:t>
                  </w:r>
                  <w:r w:rsidR="00B27787" w:rsidRPr="00DA22EB">
                    <w:rPr>
                      <w:rFonts w:ascii="Museo Sans 300" w:hAnsi="Museo Sans 300"/>
                      <w:b/>
                      <w:bCs/>
                      <w:color w:val="F8931D" w:themeColor="accent2"/>
                      <w:sz w:val="52"/>
                      <w:szCs w:val="52"/>
                    </w:rPr>
                    <w:t>3</w:t>
                  </w:r>
                  <w:r w:rsidRPr="00C15932">
                    <w:rPr>
                      <w:rFonts w:ascii="Museo Sans 300" w:hAnsi="Museo Sans 300"/>
                      <w:sz w:val="52"/>
                      <w:szCs w:val="52"/>
                    </w:rPr>
                    <w:t xml:space="preserve"> </w:t>
                  </w:r>
                  <w:r w:rsidRPr="00D82A20">
                    <w:rPr>
                      <w:rFonts w:ascii="Museo Sans 300" w:hAnsi="Museo Sans 300"/>
                      <w:b/>
                      <w:bCs/>
                      <w:color w:val="7F7F7F" w:themeColor="text1" w:themeTint="80"/>
                      <w:sz w:val="52"/>
                      <w:szCs w:val="52"/>
                    </w:rPr>
                    <w:t>PILAR:</w:t>
                  </w:r>
                  <w:r w:rsidRPr="00C15932">
                    <w:rPr>
                      <w:rFonts w:ascii="Museo Sans 300" w:hAnsi="Museo Sans 300"/>
                      <w:sz w:val="52"/>
                      <w:szCs w:val="52"/>
                    </w:rPr>
                    <w:t xml:space="preserve"> </w:t>
                  </w:r>
                </w:p>
                <w:p w14:paraId="78CA6309" w14:textId="11CBE12C" w:rsidR="003553C7" w:rsidRPr="00856AF5" w:rsidRDefault="00DA22EB" w:rsidP="005E06D8">
                  <w:pPr>
                    <w:tabs>
                      <w:tab w:val="left" w:pos="2051"/>
                    </w:tabs>
                    <w:spacing w:line="360" w:lineRule="auto"/>
                    <w:ind w:left="177" w:right="253"/>
                    <w:jc w:val="both"/>
                    <w:rPr>
                      <w:rFonts w:ascii="Museo Sans 300" w:hAnsi="Museo Sans 300"/>
                      <w:b/>
                      <w:bCs/>
                      <w:sz w:val="56"/>
                      <w:szCs w:val="56"/>
                    </w:rPr>
                  </w:pPr>
                  <w:r w:rsidRPr="00856AF5">
                    <w:rPr>
                      <w:rFonts w:ascii="Museo Sans 300" w:hAnsi="Museo Sans 300"/>
                      <w:noProof/>
                      <w:color w:val="F8931D" w:themeColor="accent2"/>
                      <w:sz w:val="144"/>
                      <w:szCs w:val="144"/>
                      <w:lang w:val="es-SV" w:eastAsia="es-SV"/>
                    </w:rPr>
                    <mc:AlternateContent>
                      <mc:Choice Requires="wpg">
                        <w:drawing>
                          <wp:anchor distT="0" distB="0" distL="114300" distR="114300" simplePos="0" relativeHeight="251878400" behindDoc="0" locked="0" layoutInCell="1" allowOverlap="1" wp14:anchorId="483527A9" wp14:editId="5EB24C1F">
                            <wp:simplePos x="0" y="0"/>
                            <wp:positionH relativeFrom="column">
                              <wp:posOffset>2321403</wp:posOffset>
                            </wp:positionH>
                            <wp:positionV relativeFrom="paragraph">
                              <wp:posOffset>520768</wp:posOffset>
                            </wp:positionV>
                            <wp:extent cx="497267" cy="504093"/>
                            <wp:effectExtent l="0" t="0" r="17145" b="10795"/>
                            <wp:wrapNone/>
                            <wp:docPr id="9" name="Google Shape;10380;p93"/>
                            <wp:cNvGraphicFramePr/>
                            <a:graphic xmlns:a="http://schemas.openxmlformats.org/drawingml/2006/main">
                              <a:graphicData uri="http://schemas.microsoft.com/office/word/2010/wordprocessingGroup">
                                <wpg:wgp>
                                  <wpg:cNvGrpSpPr/>
                                  <wpg:grpSpPr>
                                    <a:xfrm>
                                      <a:off x="0" y="0"/>
                                      <a:ext cx="497267" cy="504093"/>
                                      <a:chOff x="0" y="0"/>
                                      <a:chExt cx="338364" cy="342887"/>
                                    </a:xfrm>
                                    <a:solidFill>
                                      <a:schemeClr val="accent2"/>
                                    </a:solidFill>
                                  </wpg:grpSpPr>
                                  <wps:wsp>
                                    <wps:cNvPr id="453" name="Google Shape;10381;p93"/>
                                    <wps:cNvSpPr/>
                                    <wps:spPr>
                                      <a:xfrm>
                                        <a:off x="41347" y="45904"/>
                                        <a:ext cx="256050" cy="136180"/>
                                      </a:xfrm>
                                      <a:custGeom>
                                        <a:avLst/>
                                        <a:gdLst/>
                                        <a:ahLst/>
                                        <a:cxnLst/>
                                        <a:rect l="l" t="t" r="r" b="b"/>
                                        <a:pathLst>
                                          <a:path w="8038" h="4275" extrusionOk="0">
                                            <a:moveTo>
                                              <a:pt x="7704" y="1477"/>
                                            </a:moveTo>
                                            <a:lnTo>
                                              <a:pt x="7704" y="3501"/>
                                            </a:lnTo>
                                            <a:cubicBezTo>
                                              <a:pt x="7704" y="3751"/>
                                              <a:pt x="7513" y="3941"/>
                                              <a:pt x="7263" y="3941"/>
                                            </a:cubicBezTo>
                                            <a:lnTo>
                                              <a:pt x="774" y="3941"/>
                                            </a:lnTo>
                                            <a:cubicBezTo>
                                              <a:pt x="524" y="3941"/>
                                              <a:pt x="322" y="3751"/>
                                              <a:pt x="322" y="3501"/>
                                            </a:cubicBezTo>
                                            <a:lnTo>
                                              <a:pt x="322" y="1477"/>
                                            </a:lnTo>
                                            <a:close/>
                                            <a:moveTo>
                                              <a:pt x="774" y="0"/>
                                            </a:moveTo>
                                            <a:cubicBezTo>
                                              <a:pt x="346" y="0"/>
                                              <a:pt x="1" y="345"/>
                                              <a:pt x="1" y="774"/>
                                            </a:cubicBezTo>
                                            <a:lnTo>
                                              <a:pt x="1" y="3501"/>
                                            </a:lnTo>
                                            <a:cubicBezTo>
                                              <a:pt x="1" y="3929"/>
                                              <a:pt x="346" y="4275"/>
                                              <a:pt x="774" y="4275"/>
                                            </a:cubicBezTo>
                                            <a:lnTo>
                                              <a:pt x="7263" y="4275"/>
                                            </a:lnTo>
                                            <a:cubicBezTo>
                                              <a:pt x="7692" y="4275"/>
                                              <a:pt x="8037" y="3929"/>
                                              <a:pt x="8037" y="3501"/>
                                            </a:cubicBezTo>
                                            <a:lnTo>
                                              <a:pt x="8037" y="774"/>
                                            </a:lnTo>
                                            <a:cubicBezTo>
                                              <a:pt x="8025" y="345"/>
                                              <a:pt x="7680" y="0"/>
                                              <a:pt x="7263" y="0"/>
                                            </a:cubicBezTo>
                                            <a:lnTo>
                                              <a:pt x="5787" y="0"/>
                                            </a:lnTo>
                                            <a:cubicBezTo>
                                              <a:pt x="5704" y="0"/>
                                              <a:pt x="5620" y="72"/>
                                              <a:pt x="5620" y="167"/>
                                            </a:cubicBezTo>
                                            <a:cubicBezTo>
                                              <a:pt x="5620" y="250"/>
                                              <a:pt x="5704" y="322"/>
                                              <a:pt x="5787" y="322"/>
                                            </a:cubicBezTo>
                                            <a:lnTo>
                                              <a:pt x="7263" y="322"/>
                                            </a:lnTo>
                                            <a:cubicBezTo>
                                              <a:pt x="7513" y="322"/>
                                              <a:pt x="7704" y="524"/>
                                              <a:pt x="7704" y="774"/>
                                            </a:cubicBezTo>
                                            <a:lnTo>
                                              <a:pt x="7704" y="1155"/>
                                            </a:lnTo>
                                            <a:lnTo>
                                              <a:pt x="322" y="1155"/>
                                            </a:lnTo>
                                            <a:lnTo>
                                              <a:pt x="322" y="774"/>
                                            </a:lnTo>
                                            <a:cubicBezTo>
                                              <a:pt x="322" y="524"/>
                                              <a:pt x="524" y="322"/>
                                              <a:pt x="774" y="322"/>
                                            </a:cubicBezTo>
                                            <a:lnTo>
                                              <a:pt x="5049" y="322"/>
                                            </a:lnTo>
                                            <a:cubicBezTo>
                                              <a:pt x="5132" y="322"/>
                                              <a:pt x="5204" y="250"/>
                                              <a:pt x="5204" y="167"/>
                                            </a:cubicBezTo>
                                            <a:cubicBezTo>
                                              <a:pt x="5204" y="72"/>
                                              <a:pt x="5132" y="0"/>
                                              <a:pt x="5049" y="0"/>
                                            </a:cubicBezTo>
                                            <a:close/>
                                          </a:path>
                                        </a:pathLst>
                                      </a:custGeom>
                                      <a:grpFill/>
                                      <a:ln>
                                        <a:solidFill>
                                          <a:schemeClr val="accent2"/>
                                        </a:solidFill>
                                      </a:ln>
                                    </wps:spPr>
                                    <wps:bodyPr spcFirstLastPara="1" wrap="square" lIns="91425" tIns="91425" rIns="91425" bIns="91425" anchor="ctr" anchorCtr="0">
                                      <a:noAutofit/>
                                    </wps:bodyPr>
                                  </wps:wsp>
                                  <wps:wsp>
                                    <wps:cNvPr id="454" name="Google Shape;10382;p93"/>
                                    <wps:cNvSpPr/>
                                    <wps:spPr>
                                      <a:xfrm>
                                        <a:off x="43609" y="192309"/>
                                        <a:ext cx="50490" cy="50458"/>
                                      </a:xfrm>
                                      <a:custGeom>
                                        <a:avLst/>
                                        <a:gdLst/>
                                        <a:ahLst/>
                                        <a:cxnLst/>
                                        <a:rect l="l" t="t" r="r" b="b"/>
                                        <a:pathLst>
                                          <a:path w="1585" h="1584" extrusionOk="0">
                                            <a:moveTo>
                                              <a:pt x="787" y="321"/>
                                            </a:moveTo>
                                            <a:cubicBezTo>
                                              <a:pt x="1049" y="321"/>
                                              <a:pt x="1251" y="536"/>
                                              <a:pt x="1251" y="786"/>
                                            </a:cubicBezTo>
                                            <a:cubicBezTo>
                                              <a:pt x="1251" y="1048"/>
                                              <a:pt x="1049" y="1250"/>
                                              <a:pt x="787" y="1250"/>
                                            </a:cubicBezTo>
                                            <a:cubicBezTo>
                                              <a:pt x="537" y="1250"/>
                                              <a:pt x="334" y="1048"/>
                                              <a:pt x="334" y="786"/>
                                            </a:cubicBezTo>
                                            <a:cubicBezTo>
                                              <a:pt x="334" y="536"/>
                                              <a:pt x="537" y="321"/>
                                              <a:pt x="787" y="321"/>
                                            </a:cubicBezTo>
                                            <a:close/>
                                            <a:moveTo>
                                              <a:pt x="787" y="0"/>
                                            </a:moveTo>
                                            <a:cubicBezTo>
                                              <a:pt x="358" y="0"/>
                                              <a:pt x="1" y="357"/>
                                              <a:pt x="1" y="786"/>
                                            </a:cubicBezTo>
                                            <a:cubicBezTo>
                                              <a:pt x="1" y="1226"/>
                                              <a:pt x="358" y="1584"/>
                                              <a:pt x="787" y="1584"/>
                                            </a:cubicBezTo>
                                            <a:cubicBezTo>
                                              <a:pt x="1227" y="1584"/>
                                              <a:pt x="1585" y="1226"/>
                                              <a:pt x="1585" y="786"/>
                                            </a:cubicBezTo>
                                            <a:cubicBezTo>
                                              <a:pt x="1585" y="357"/>
                                              <a:pt x="1227" y="0"/>
                                              <a:pt x="787" y="0"/>
                                            </a:cubicBezTo>
                                            <a:close/>
                                          </a:path>
                                        </a:pathLst>
                                      </a:custGeom>
                                      <a:grpFill/>
                                      <a:ln>
                                        <a:solidFill>
                                          <a:schemeClr val="accent2"/>
                                        </a:solidFill>
                                      </a:ln>
                                    </wps:spPr>
                                    <wps:bodyPr spcFirstLastPara="1" wrap="square" lIns="91425" tIns="91425" rIns="91425" bIns="91425" anchor="ctr" anchorCtr="0">
                                      <a:noAutofit/>
                                    </wps:bodyPr>
                                  </wps:wsp>
                                  <wps:wsp>
                                    <wps:cNvPr id="456" name="Google Shape;10383;p93"/>
                                    <wps:cNvSpPr/>
                                    <wps:spPr>
                                      <a:xfrm>
                                        <a:off x="244264" y="192309"/>
                                        <a:ext cx="50076" cy="50458"/>
                                      </a:xfrm>
                                      <a:custGeom>
                                        <a:avLst/>
                                        <a:gdLst/>
                                        <a:ahLst/>
                                        <a:cxnLst/>
                                        <a:rect l="l" t="t" r="r" b="b"/>
                                        <a:pathLst>
                                          <a:path w="1572" h="1584" extrusionOk="0">
                                            <a:moveTo>
                                              <a:pt x="786" y="321"/>
                                            </a:moveTo>
                                            <a:cubicBezTo>
                                              <a:pt x="1036" y="321"/>
                                              <a:pt x="1251" y="536"/>
                                              <a:pt x="1251" y="786"/>
                                            </a:cubicBezTo>
                                            <a:cubicBezTo>
                                              <a:pt x="1251" y="1048"/>
                                              <a:pt x="1036" y="1250"/>
                                              <a:pt x="786" y="1250"/>
                                            </a:cubicBezTo>
                                            <a:cubicBezTo>
                                              <a:pt x="536" y="1250"/>
                                              <a:pt x="322" y="1048"/>
                                              <a:pt x="322" y="786"/>
                                            </a:cubicBezTo>
                                            <a:cubicBezTo>
                                              <a:pt x="322" y="536"/>
                                              <a:pt x="536" y="321"/>
                                              <a:pt x="786" y="321"/>
                                            </a:cubicBezTo>
                                            <a:close/>
                                            <a:moveTo>
                                              <a:pt x="786" y="0"/>
                                            </a:moveTo>
                                            <a:cubicBezTo>
                                              <a:pt x="358" y="0"/>
                                              <a:pt x="0" y="357"/>
                                              <a:pt x="0" y="786"/>
                                            </a:cubicBezTo>
                                            <a:cubicBezTo>
                                              <a:pt x="0" y="1226"/>
                                              <a:pt x="358" y="1584"/>
                                              <a:pt x="786" y="1584"/>
                                            </a:cubicBezTo>
                                            <a:cubicBezTo>
                                              <a:pt x="1215" y="1584"/>
                                              <a:pt x="1572" y="1226"/>
                                              <a:pt x="1572" y="786"/>
                                            </a:cubicBezTo>
                                            <a:cubicBezTo>
                                              <a:pt x="1572" y="357"/>
                                              <a:pt x="1215" y="0"/>
                                              <a:pt x="786" y="0"/>
                                            </a:cubicBezTo>
                                            <a:close/>
                                          </a:path>
                                        </a:pathLst>
                                      </a:custGeom>
                                      <a:grpFill/>
                                      <a:ln>
                                        <a:solidFill>
                                          <a:schemeClr val="accent2"/>
                                        </a:solidFill>
                                      </a:ln>
                                    </wps:spPr>
                                    <wps:bodyPr spcFirstLastPara="1" wrap="square" lIns="91425" tIns="91425" rIns="91425" bIns="91425" anchor="ctr" anchorCtr="0">
                                      <a:noAutofit/>
                                    </wps:bodyPr>
                                  </wps:wsp>
                                  <wps:wsp>
                                    <wps:cNvPr id="457" name="Google Shape;10384;p93"/>
                                    <wps:cNvSpPr/>
                                    <wps:spPr>
                                      <a:xfrm>
                                        <a:off x="0" y="0"/>
                                        <a:ext cx="338364" cy="342887"/>
                                      </a:xfrm>
                                      <a:custGeom>
                                        <a:avLst/>
                                        <a:gdLst/>
                                        <a:ahLst/>
                                        <a:cxnLst/>
                                        <a:rect l="l" t="t" r="r" b="b"/>
                                        <a:pathLst>
                                          <a:path w="10622" h="10764" extrusionOk="0">
                                            <a:moveTo>
                                              <a:pt x="715" y="2525"/>
                                            </a:moveTo>
                                            <a:lnTo>
                                              <a:pt x="715" y="4644"/>
                                            </a:lnTo>
                                            <a:lnTo>
                                              <a:pt x="560" y="4644"/>
                                            </a:lnTo>
                                            <a:lnTo>
                                              <a:pt x="560" y="4656"/>
                                            </a:lnTo>
                                            <a:cubicBezTo>
                                              <a:pt x="429" y="4656"/>
                                              <a:pt x="322" y="4549"/>
                                              <a:pt x="322" y="4418"/>
                                            </a:cubicBezTo>
                                            <a:lnTo>
                                              <a:pt x="322" y="2763"/>
                                            </a:lnTo>
                                            <a:cubicBezTo>
                                              <a:pt x="322" y="2632"/>
                                              <a:pt x="429" y="2525"/>
                                              <a:pt x="560" y="2525"/>
                                            </a:cubicBezTo>
                                            <a:close/>
                                            <a:moveTo>
                                              <a:pt x="10050" y="2537"/>
                                            </a:moveTo>
                                            <a:cubicBezTo>
                                              <a:pt x="10181" y="2537"/>
                                              <a:pt x="10288" y="2644"/>
                                              <a:pt x="10288" y="2775"/>
                                            </a:cubicBezTo>
                                            <a:lnTo>
                                              <a:pt x="10288" y="4418"/>
                                            </a:lnTo>
                                            <a:cubicBezTo>
                                              <a:pt x="10288" y="4549"/>
                                              <a:pt x="10181" y="4656"/>
                                              <a:pt x="10050" y="4656"/>
                                            </a:cubicBezTo>
                                            <a:lnTo>
                                              <a:pt x="9895" y="4656"/>
                                            </a:lnTo>
                                            <a:lnTo>
                                              <a:pt x="9895" y="2537"/>
                                            </a:lnTo>
                                            <a:close/>
                                            <a:moveTo>
                                              <a:pt x="6418" y="6263"/>
                                            </a:moveTo>
                                            <a:cubicBezTo>
                                              <a:pt x="6680" y="6263"/>
                                              <a:pt x="6906" y="6489"/>
                                              <a:pt x="6906" y="6751"/>
                                            </a:cubicBezTo>
                                            <a:lnTo>
                                              <a:pt x="6906" y="7930"/>
                                            </a:lnTo>
                                            <a:lnTo>
                                              <a:pt x="3727" y="7930"/>
                                            </a:lnTo>
                                            <a:lnTo>
                                              <a:pt x="3727" y="6751"/>
                                            </a:lnTo>
                                            <a:cubicBezTo>
                                              <a:pt x="3727" y="6489"/>
                                              <a:pt x="3942" y="6263"/>
                                              <a:pt x="4216" y="6263"/>
                                            </a:cubicBezTo>
                                            <a:close/>
                                            <a:moveTo>
                                              <a:pt x="8347" y="334"/>
                                            </a:moveTo>
                                            <a:cubicBezTo>
                                              <a:pt x="9026" y="334"/>
                                              <a:pt x="9561" y="870"/>
                                              <a:pt x="9561" y="1536"/>
                                            </a:cubicBezTo>
                                            <a:lnTo>
                                              <a:pt x="9561" y="2382"/>
                                            </a:lnTo>
                                            <a:lnTo>
                                              <a:pt x="9561" y="4811"/>
                                            </a:lnTo>
                                            <a:lnTo>
                                              <a:pt x="9561" y="7930"/>
                                            </a:lnTo>
                                            <a:lnTo>
                                              <a:pt x="7204" y="7930"/>
                                            </a:lnTo>
                                            <a:lnTo>
                                              <a:pt x="7204" y="6751"/>
                                            </a:lnTo>
                                            <a:cubicBezTo>
                                              <a:pt x="7204" y="6299"/>
                                              <a:pt x="6847" y="5930"/>
                                              <a:pt x="6383" y="5930"/>
                                            </a:cubicBezTo>
                                            <a:lnTo>
                                              <a:pt x="4180" y="5930"/>
                                            </a:lnTo>
                                            <a:cubicBezTo>
                                              <a:pt x="3739" y="5930"/>
                                              <a:pt x="3370" y="6287"/>
                                              <a:pt x="3370" y="6751"/>
                                            </a:cubicBezTo>
                                            <a:lnTo>
                                              <a:pt x="3370" y="7930"/>
                                            </a:lnTo>
                                            <a:lnTo>
                                              <a:pt x="3215" y="7930"/>
                                            </a:lnTo>
                                            <a:cubicBezTo>
                                              <a:pt x="3120" y="7930"/>
                                              <a:pt x="3049" y="8002"/>
                                              <a:pt x="3049" y="8085"/>
                                            </a:cubicBezTo>
                                            <a:cubicBezTo>
                                              <a:pt x="3049" y="8180"/>
                                              <a:pt x="3120" y="8252"/>
                                              <a:pt x="3215" y="8252"/>
                                            </a:cubicBezTo>
                                            <a:lnTo>
                                              <a:pt x="9931" y="8252"/>
                                            </a:lnTo>
                                            <a:cubicBezTo>
                                              <a:pt x="9990" y="8252"/>
                                              <a:pt x="10050" y="8299"/>
                                              <a:pt x="10050" y="8371"/>
                                            </a:cubicBezTo>
                                            <a:lnTo>
                                              <a:pt x="10050" y="9323"/>
                                            </a:lnTo>
                                            <a:cubicBezTo>
                                              <a:pt x="10050" y="9383"/>
                                              <a:pt x="10002" y="9442"/>
                                              <a:pt x="9931" y="9442"/>
                                            </a:cubicBezTo>
                                            <a:lnTo>
                                              <a:pt x="763" y="9442"/>
                                            </a:lnTo>
                                            <a:cubicBezTo>
                                              <a:pt x="703" y="9442"/>
                                              <a:pt x="644" y="9406"/>
                                              <a:pt x="644" y="9323"/>
                                            </a:cubicBezTo>
                                            <a:lnTo>
                                              <a:pt x="644" y="8371"/>
                                            </a:lnTo>
                                            <a:cubicBezTo>
                                              <a:pt x="644" y="8311"/>
                                              <a:pt x="691" y="8252"/>
                                              <a:pt x="763" y="8252"/>
                                            </a:cubicBezTo>
                                            <a:lnTo>
                                              <a:pt x="2477" y="8252"/>
                                            </a:lnTo>
                                            <a:cubicBezTo>
                                              <a:pt x="2561" y="8252"/>
                                              <a:pt x="2632" y="8180"/>
                                              <a:pt x="2632" y="8085"/>
                                            </a:cubicBezTo>
                                            <a:cubicBezTo>
                                              <a:pt x="2632" y="8002"/>
                                              <a:pt x="2561" y="7930"/>
                                              <a:pt x="2477" y="7930"/>
                                            </a:cubicBezTo>
                                            <a:lnTo>
                                              <a:pt x="1013" y="7930"/>
                                            </a:lnTo>
                                            <a:lnTo>
                                              <a:pt x="1013" y="4811"/>
                                            </a:lnTo>
                                            <a:lnTo>
                                              <a:pt x="1013" y="2382"/>
                                            </a:lnTo>
                                            <a:lnTo>
                                              <a:pt x="1013" y="1536"/>
                                            </a:lnTo>
                                            <a:cubicBezTo>
                                              <a:pt x="1013" y="870"/>
                                              <a:pt x="1549" y="334"/>
                                              <a:pt x="2215" y="334"/>
                                            </a:cubicBezTo>
                                            <a:close/>
                                            <a:moveTo>
                                              <a:pt x="6906" y="9740"/>
                                            </a:moveTo>
                                            <a:cubicBezTo>
                                              <a:pt x="6859" y="9835"/>
                                              <a:pt x="6775" y="9883"/>
                                              <a:pt x="6668" y="9883"/>
                                            </a:cubicBezTo>
                                            <a:lnTo>
                                              <a:pt x="3930" y="9883"/>
                                            </a:lnTo>
                                            <a:cubicBezTo>
                                              <a:pt x="3823" y="9883"/>
                                              <a:pt x="3739" y="9835"/>
                                              <a:pt x="3692" y="9740"/>
                                            </a:cubicBezTo>
                                            <a:close/>
                                            <a:moveTo>
                                              <a:pt x="2751" y="9764"/>
                                            </a:moveTo>
                                            <a:lnTo>
                                              <a:pt x="2751" y="10311"/>
                                            </a:lnTo>
                                            <a:cubicBezTo>
                                              <a:pt x="2751" y="10383"/>
                                              <a:pt x="2692" y="10454"/>
                                              <a:pt x="2608" y="10454"/>
                                            </a:cubicBezTo>
                                            <a:lnTo>
                                              <a:pt x="1430" y="10454"/>
                                            </a:lnTo>
                                            <a:cubicBezTo>
                                              <a:pt x="1346" y="10454"/>
                                              <a:pt x="1287" y="10383"/>
                                              <a:pt x="1287" y="10311"/>
                                            </a:cubicBezTo>
                                            <a:lnTo>
                                              <a:pt x="1287" y="9764"/>
                                            </a:lnTo>
                                            <a:close/>
                                            <a:moveTo>
                                              <a:pt x="9442" y="9764"/>
                                            </a:moveTo>
                                            <a:lnTo>
                                              <a:pt x="9442" y="10311"/>
                                            </a:lnTo>
                                            <a:cubicBezTo>
                                              <a:pt x="9442" y="10395"/>
                                              <a:pt x="9359" y="10454"/>
                                              <a:pt x="9288" y="10454"/>
                                            </a:cubicBezTo>
                                            <a:lnTo>
                                              <a:pt x="8109" y="10454"/>
                                            </a:lnTo>
                                            <a:cubicBezTo>
                                              <a:pt x="8026" y="10454"/>
                                              <a:pt x="7966" y="10383"/>
                                              <a:pt x="7966" y="10311"/>
                                            </a:cubicBezTo>
                                            <a:lnTo>
                                              <a:pt x="7966" y="9764"/>
                                            </a:lnTo>
                                            <a:close/>
                                            <a:moveTo>
                                              <a:pt x="2239" y="1"/>
                                            </a:moveTo>
                                            <a:cubicBezTo>
                                              <a:pt x="1382" y="1"/>
                                              <a:pt x="703" y="679"/>
                                              <a:pt x="703" y="1525"/>
                                            </a:cubicBezTo>
                                            <a:lnTo>
                                              <a:pt x="703" y="2215"/>
                                            </a:lnTo>
                                            <a:lnTo>
                                              <a:pt x="548" y="2215"/>
                                            </a:lnTo>
                                            <a:cubicBezTo>
                                              <a:pt x="239" y="2215"/>
                                              <a:pt x="1" y="2465"/>
                                              <a:pt x="1" y="2763"/>
                                            </a:cubicBezTo>
                                            <a:lnTo>
                                              <a:pt x="1" y="4418"/>
                                            </a:lnTo>
                                            <a:cubicBezTo>
                                              <a:pt x="1" y="4727"/>
                                              <a:pt x="251" y="4965"/>
                                              <a:pt x="548" y="4965"/>
                                            </a:cubicBezTo>
                                            <a:lnTo>
                                              <a:pt x="703" y="4965"/>
                                            </a:lnTo>
                                            <a:lnTo>
                                              <a:pt x="703" y="7930"/>
                                            </a:lnTo>
                                            <a:cubicBezTo>
                                              <a:pt x="489" y="7954"/>
                                              <a:pt x="346" y="8133"/>
                                              <a:pt x="346" y="8359"/>
                                            </a:cubicBezTo>
                                            <a:lnTo>
                                              <a:pt x="346" y="9311"/>
                                            </a:lnTo>
                                            <a:cubicBezTo>
                                              <a:pt x="346" y="9549"/>
                                              <a:pt x="537" y="9740"/>
                                              <a:pt x="775" y="9740"/>
                                            </a:cubicBezTo>
                                            <a:lnTo>
                                              <a:pt x="953" y="9740"/>
                                            </a:lnTo>
                                            <a:lnTo>
                                              <a:pt x="953" y="10288"/>
                                            </a:lnTo>
                                            <a:cubicBezTo>
                                              <a:pt x="953" y="10549"/>
                                              <a:pt x="1156" y="10764"/>
                                              <a:pt x="1430" y="10764"/>
                                            </a:cubicBezTo>
                                            <a:lnTo>
                                              <a:pt x="2608" y="10764"/>
                                            </a:lnTo>
                                            <a:cubicBezTo>
                                              <a:pt x="2858" y="10764"/>
                                              <a:pt x="3084" y="10561"/>
                                              <a:pt x="3084" y="10299"/>
                                            </a:cubicBezTo>
                                            <a:lnTo>
                                              <a:pt x="3084" y="9740"/>
                                            </a:lnTo>
                                            <a:lnTo>
                                              <a:pt x="3346" y="9740"/>
                                            </a:lnTo>
                                            <a:cubicBezTo>
                                              <a:pt x="3418" y="10002"/>
                                              <a:pt x="3668" y="10192"/>
                                              <a:pt x="3942" y="10192"/>
                                            </a:cubicBezTo>
                                            <a:lnTo>
                                              <a:pt x="6680" y="10192"/>
                                            </a:lnTo>
                                            <a:cubicBezTo>
                                              <a:pt x="6966" y="10192"/>
                                              <a:pt x="7204" y="10002"/>
                                              <a:pt x="7275" y="9740"/>
                                            </a:cubicBezTo>
                                            <a:lnTo>
                                              <a:pt x="7645" y="9740"/>
                                            </a:lnTo>
                                            <a:lnTo>
                                              <a:pt x="7645" y="10299"/>
                                            </a:lnTo>
                                            <a:cubicBezTo>
                                              <a:pt x="7645" y="10549"/>
                                              <a:pt x="7859" y="10764"/>
                                              <a:pt x="8121" y="10764"/>
                                            </a:cubicBezTo>
                                            <a:lnTo>
                                              <a:pt x="9300" y="10764"/>
                                            </a:lnTo>
                                            <a:cubicBezTo>
                                              <a:pt x="9550" y="10764"/>
                                              <a:pt x="9776" y="10561"/>
                                              <a:pt x="9776" y="10299"/>
                                            </a:cubicBezTo>
                                            <a:lnTo>
                                              <a:pt x="9776" y="9740"/>
                                            </a:lnTo>
                                            <a:lnTo>
                                              <a:pt x="9954" y="9740"/>
                                            </a:lnTo>
                                            <a:cubicBezTo>
                                              <a:pt x="10193" y="9740"/>
                                              <a:pt x="10383" y="9549"/>
                                              <a:pt x="10383" y="9311"/>
                                            </a:cubicBezTo>
                                            <a:lnTo>
                                              <a:pt x="10383" y="8359"/>
                                            </a:lnTo>
                                            <a:cubicBezTo>
                                              <a:pt x="10383" y="8121"/>
                                              <a:pt x="10193" y="7930"/>
                                              <a:pt x="9954" y="7930"/>
                                            </a:cubicBezTo>
                                            <a:lnTo>
                                              <a:pt x="9931" y="7930"/>
                                            </a:lnTo>
                                            <a:lnTo>
                                              <a:pt x="9931" y="4965"/>
                                            </a:lnTo>
                                            <a:lnTo>
                                              <a:pt x="10073" y="4965"/>
                                            </a:lnTo>
                                            <a:cubicBezTo>
                                              <a:pt x="10383" y="4965"/>
                                              <a:pt x="10621" y="4715"/>
                                              <a:pt x="10621" y="4418"/>
                                            </a:cubicBezTo>
                                            <a:lnTo>
                                              <a:pt x="10621" y="2763"/>
                                            </a:lnTo>
                                            <a:cubicBezTo>
                                              <a:pt x="10609" y="2465"/>
                                              <a:pt x="10359" y="2215"/>
                                              <a:pt x="10050" y="2215"/>
                                            </a:cubicBezTo>
                                            <a:lnTo>
                                              <a:pt x="9895" y="2215"/>
                                            </a:lnTo>
                                            <a:lnTo>
                                              <a:pt x="9895" y="1525"/>
                                            </a:lnTo>
                                            <a:cubicBezTo>
                                              <a:pt x="9895" y="679"/>
                                              <a:pt x="9216" y="1"/>
                                              <a:pt x="8371" y="1"/>
                                            </a:cubicBezTo>
                                            <a:close/>
                                          </a:path>
                                        </a:pathLst>
                                      </a:custGeom>
                                      <a:grpFill/>
                                      <a:ln>
                                        <a:solidFill>
                                          <a:schemeClr val="accent2"/>
                                        </a:solid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5CF6542" id="Google Shape;10380;p93" o:spid="_x0000_s1026" style="position:absolute;margin-left:182.8pt;margin-top:41pt;width:39.15pt;height:39.7pt;z-index:251878400;mso-width-relative:margin;mso-height-relative:margin" coordsize="338364,342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">
                            <v:shape id="Google Shape;10381;p93" o:spid="_x0000_s1027" style="position:absolute;left:41347;top:45904;width:256050;height:136180;visibility:visible;mso-wrap-style:square;v-text-anchor:middle" coordsize="8038,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" path="m7704,1477r,2024c7704,3751,7513,3941,7263,3941r-6489,c524,3941,322,3751,322,3501r,-2024l7704,1477xm774,c346,,1,345,1,774r,2727c1,3929,346,4275,774,4275r6489,c7692,4275,8037,3929,8037,3501r,-2727c8025,345,7680,,7263,l5787,v-83,,-167,72,-167,167c5620,250,5704,322,5787,322r1476,c7513,322,7704,524,7704,774r,381l322,1155r,-381c322,524,524,322,774,322r4275,c5132,322,5204,250,5204,167,5204,72,5132,,5049,l774,xe" filled="f" strokecolor="#f8931d [3205]">
                              <v:path arrowok="t" o:extrusionok="f"/>
                            </v:shape>
                            <v:shape id="Google Shape;10382;p93" o:spid="_x0000_s1028" style="position:absolute;left:43609;top:192309;width:50490;height:50458;visibility:visible;mso-wrap-style:square;v-text-anchor:middle" coordsize="1585,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" path="m787,321v262,,464,215,464,465c1251,1048,1049,1250,787,1250,537,1250,334,1048,334,786,334,536,537,321,787,321xm787,c358,,1,357,1,786v,440,357,798,786,798c1227,1584,1585,1226,1585,786,1585,357,1227,,787,xe" filled="f" strokecolor="#f8931d [3205]">
                              <v:path arrowok="t" o:extrusionok="f"/>
                            </v:shape>
                            <v:shape id="Google Shape;10383;p93" o:spid="_x0000_s1029" style="position:absolute;left:244264;top:192309;width:50076;height:50458;visibility:visible;mso-wrap-style:square;v-text-anchor:middle" coordsize="1572,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" path="m786,321v250,,465,215,465,465c1251,1048,1036,1250,786,1250,536,1250,322,1048,322,786,322,536,536,321,786,321xm786,c358,,,357,,786v,440,358,798,786,798c1215,1584,1572,1226,1572,786,1572,357,1215,,786,xe" filled="f" strokecolor="#f8931d [3205]">
                              <v:path arrowok="t" o:extrusionok="f"/>
                            </v:shape>
                            <v:shape id="Google Shape;10384;p93" o:spid="_x0000_s1030" style="position:absolute;width:338364;height:342887;visibility:visible;mso-wrap-style:square;v-text-anchor:middle" coordsize="10622,10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" path="m715,2525r,2119l560,4644r,12c429,4656,322,4549,322,4418r,-1655c322,2632,429,2525,560,2525r155,xm10050,2537v131,,238,107,238,238l10288,4418v,131,-107,238,-238,238l9895,4656r,-2119l10050,2537xm6418,6263v262,,488,226,488,488l6906,7930r-3179,l3727,6751v,-262,215,-488,489,-488l6418,6263xm8347,334v679,,1214,536,1214,1202l9561,2382r,2429l9561,7930r-2357,l7204,6751v,-452,-357,-821,-821,-821l4180,5930v-441,,-810,357,-810,821l3370,7930r-155,c3120,7930,3049,8002,3049,8085v,95,71,167,166,167l9931,8252v59,,119,47,119,119l10050,9323v,60,-48,119,-119,119l763,9442v-60,,-119,-36,-119,-119l644,8371v,-60,47,-119,119,-119l2477,8252v84,,155,-72,155,-167c2632,8002,2561,7930,2477,7930r-1464,l1013,4811r,-2429l1013,1536c1013,870,1549,334,2215,334r6132,xm6906,9740v-47,95,-131,143,-238,143l3930,9883v-107,,-191,-48,-238,-143l6906,9740xm2751,9764r,547c2751,10383,2692,10454,2608,10454r-1178,c1346,10454,1287,10383,1287,10311r,-547l2751,9764xm9442,9764r,547c9442,10395,9359,10454,9288,10454r-1179,c8026,10454,7966,10383,7966,10311r,-547l9442,9764xm2239,1c1382,1,703,679,703,1525r,690l548,2215c239,2215,1,2465,1,2763r,1655c1,4727,251,4965,548,4965r155,l703,7930v-214,24,-357,203,-357,429l346,9311v,238,191,429,429,429l953,9740r,548c953,10549,1156,10764,1430,10764r1178,c2858,10764,3084,10561,3084,10299r,-559l3346,9740v72,262,322,452,596,452l6680,10192v286,,524,-190,595,-452l7645,9740r,559c7645,10549,7859,10764,8121,10764r1179,c9550,10764,9776,10561,9776,10299r,-559l9954,9740v239,,429,-191,429,-429l10383,8359v,-238,-190,-429,-429,-429l9931,7930r,-2965l10073,4965v310,,548,-250,548,-547l10621,2763v-12,-298,-262,-548,-571,-548l9895,2215r,-690c9895,679,9216,1,8371,1l2239,1xe" filled="f" strokecolor="#f8931d [3205]">
                              <v:path arrowok="t" o:extrusionok="f"/>
                            </v:shape>
                          </v:group>
                        </w:pict>
                      </mc:Fallback>
                    </mc:AlternateContent>
                  </w:r>
                  <w:r w:rsidR="00B27787" w:rsidRPr="00856AF5">
                    <w:rPr>
                      <w:rFonts w:ascii="Museo Sans 300" w:hAnsi="Museo Sans 300"/>
                      <w:b/>
                      <w:bCs/>
                      <w:color w:val="auto"/>
                      <w:sz w:val="56"/>
                      <w:szCs w:val="56"/>
                    </w:rPr>
                    <w:t>VEHÍCULOS MÁS SEGUROS</w:t>
                  </w:r>
                </w:p>
              </w:tc>
            </w:tr>
            <w:tr w:rsidR="003553C7" w:rsidRPr="00FD3A13" w14:paraId="05E8725F" w14:textId="77777777" w:rsidTr="00E6537E">
              <w:trPr>
                <w:trHeight w:val="10184"/>
              </w:trPr>
              <w:tc>
                <w:tcPr>
                  <w:tcW w:w="5000" w:type="pct"/>
                  <w:tcBorders>
                    <w:top w:val="single" w:sz="12" w:space="0" w:color="F8931D" w:themeColor="accent2"/>
                    <w:left w:val="single" w:sz="12" w:space="0" w:color="F8931D" w:themeColor="accent2"/>
                    <w:bottom w:val="single" w:sz="12" w:space="0" w:color="F8931D" w:themeColor="accent2"/>
                    <w:right w:val="nil"/>
                  </w:tcBorders>
                  <w:tcMar>
                    <w:top w:w="0" w:type="dxa"/>
                  </w:tcMar>
                </w:tcPr>
                <w:p w14:paraId="2E5F1128" w14:textId="77777777" w:rsidR="003553C7" w:rsidRDefault="003553C7" w:rsidP="00DA22EB">
                  <w:pPr>
                    <w:spacing w:after="0"/>
                    <w:ind w:left="319"/>
                    <w:jc w:val="both"/>
                    <w:rPr>
                      <w:rFonts w:ascii="Museo Sans 300" w:hAnsi="Museo Sans 300"/>
                    </w:rPr>
                  </w:pPr>
                  <w:r w:rsidRPr="00C15932">
                    <w:rPr>
                      <w:rFonts w:ascii="Museo Sans 300" w:hAnsi="Museo Sans 300"/>
                      <w:noProof/>
                      <w:lang w:val="es-SV" w:eastAsia="es-SV"/>
                    </w:rPr>
                    <mc:AlternateContent>
                      <mc:Choice Requires="wpg">
                        <w:drawing>
                          <wp:anchor distT="0" distB="0" distL="114300" distR="114300" simplePos="0" relativeHeight="251860992" behindDoc="0" locked="0" layoutInCell="1" allowOverlap="1" wp14:anchorId="3AFA6575" wp14:editId="163A86F3">
                            <wp:simplePos x="0" y="0"/>
                            <wp:positionH relativeFrom="column">
                              <wp:posOffset>-103505</wp:posOffset>
                            </wp:positionH>
                            <wp:positionV relativeFrom="paragraph">
                              <wp:posOffset>181610</wp:posOffset>
                            </wp:positionV>
                            <wp:extent cx="239578" cy="283574"/>
                            <wp:effectExtent l="19050" t="19050" r="27305" b="40640"/>
                            <wp:wrapNone/>
                            <wp:docPr id="401"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402" name="Rombo 402"/>
                                    <wps:cNvSpPr/>
                                    <wps:spPr>
                                      <a:xfrm>
                                        <a:off x="0" y="0"/>
                                        <a:ext cx="239124" cy="239124"/>
                                      </a:xfrm>
                                      <a:prstGeom prst="diamond">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3" name="Rombo 403"/>
                                    <wps:cNvSpPr/>
                                    <wps:spPr>
                                      <a:xfrm>
                                        <a:off x="454" y="44450"/>
                                        <a:ext cx="239124" cy="239124"/>
                                      </a:xfrm>
                                      <a:prstGeom prst="diamond">
                                        <a:avLst/>
                                      </a:prstGeom>
                                      <a:no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C4C3113" id="Grupo 17" o:spid="_x0000_s1026" style="position:absolute;margin-left:-8.15pt;margin-top:14.3pt;width:18.85pt;height:22.35pt;z-index:251860992"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">
                            <v:shape id="Rombo 402"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" filled="f" strokecolor="#f8931d [3205]" strokeweight="1.5pt"/>
                            <v:shape id="Rombo 403"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" filled="f" strokecolor="#404040 [2429]" strokeweight="1pt"/>
                          </v:group>
                        </w:pict>
                      </mc:Fallback>
                    </mc:AlternateContent>
                  </w:r>
                </w:p>
                <w:p w14:paraId="1021EC1F" w14:textId="77777777" w:rsidR="003553C7" w:rsidRPr="005718BB" w:rsidRDefault="003553C7" w:rsidP="005E06D8">
                  <w:pPr>
                    <w:ind w:left="319"/>
                    <w:jc w:val="both"/>
                    <w:rPr>
                      <w:rFonts w:ascii="Museo Sans 300" w:hAnsi="Museo Sans 300"/>
                      <w:b/>
                      <w:bCs/>
                      <w:color w:val="auto"/>
                    </w:rPr>
                  </w:pPr>
                  <w:r w:rsidRPr="005718BB">
                    <w:rPr>
                      <w:rFonts w:ascii="Museo Sans 300" w:hAnsi="Museo Sans 300"/>
                      <w:b/>
                      <w:bCs/>
                      <w:color w:val="auto"/>
                    </w:rPr>
                    <w:t>DESCRIPCIÓN:</w:t>
                  </w:r>
                </w:p>
                <w:p w14:paraId="006C2AC5" w14:textId="77777777" w:rsidR="003553C7" w:rsidRPr="00DA22EB" w:rsidRDefault="003553C7" w:rsidP="00DA22EB">
                  <w:pPr>
                    <w:spacing w:line="276" w:lineRule="auto"/>
                    <w:ind w:left="319"/>
                    <w:jc w:val="both"/>
                    <w:rPr>
                      <w:rFonts w:ascii="Museo Sans 300" w:hAnsi="Museo Sans 300"/>
                      <w:sz w:val="2"/>
                      <w:szCs w:val="2"/>
                    </w:rPr>
                  </w:pPr>
                </w:p>
                <w:p w14:paraId="44E0FA20" w14:textId="5666BE67" w:rsidR="003553C7" w:rsidRPr="00DA22EB" w:rsidRDefault="00DA22EB" w:rsidP="00DA22EB">
                  <w:pPr>
                    <w:spacing w:line="360" w:lineRule="auto"/>
                    <w:ind w:left="319" w:right="395"/>
                    <w:jc w:val="both"/>
                    <w:rPr>
                      <w:rFonts w:ascii="Museo Sans 300" w:hAnsi="Museo Sans 300"/>
                      <w:color w:val="7F7F7F" w:themeColor="text1" w:themeTint="80"/>
                      <w:sz w:val="24"/>
                      <w:szCs w:val="24"/>
                      <w:lang w:val="es-SV"/>
                    </w:rPr>
                  </w:pPr>
                  <w:r w:rsidRPr="00856AF5">
                    <w:rPr>
                      <w:rFonts w:ascii="Museo Sans 300" w:hAnsi="Museo Sans 300"/>
                      <w:color w:val="404040" w:themeColor="text1" w:themeTint="BF"/>
                      <w:sz w:val="24"/>
                      <w:szCs w:val="24"/>
                      <w:lang w:val="es-SV"/>
                    </w:rPr>
                    <w:t>En este pilar se busca realizar estrategias que puedan brindar seguridad a los usuarios de todo tipo de vehículos, contando con elementos que puedan evitar o reducir significativamente, el impacto de las lesiones y evitar así uno daño grave o mortal o, en el mejor de los casos evitar un siniestro de tránsito. La seguridad está dividida en la seguridad activa y pasiva, por ello es importante que los vehículos cumplan con las normas de seguridad vehicular implementadas por la Organización de las Naciones Unidas (ONU); dentro del pilar se pretenden desarrollar actividades en las cuales se puedan verificar el cumplimiento de los elementos de seguridad activa y pasiva, asimismo, realizar actividades que puedan crear conciencia en los usuarios de los vehículos automotores para evitar siniestros de tránsito.</w:t>
                  </w:r>
                </w:p>
              </w:tc>
            </w:tr>
          </w:tbl>
          <w:p w14:paraId="41786AB2" w14:textId="77777777" w:rsidR="003553C7" w:rsidRPr="00FD3A13" w:rsidRDefault="003553C7" w:rsidP="005E06D8">
            <w:pPr>
              <w:rPr>
                <w:rFonts w:ascii="Museo Sans 300" w:hAnsi="Museo Sans 300"/>
              </w:rPr>
            </w:pPr>
          </w:p>
        </w:tc>
        <w:tc>
          <w:tcPr>
            <w:tcW w:w="4292" w:type="dxa"/>
            <w:tcBorders>
              <w:left w:val="single" w:sz="12" w:space="0" w:color="F8931D" w:themeColor="accent2"/>
            </w:tcBorders>
          </w:tcPr>
          <w:tbl>
            <w:tblPr>
              <w:tblW w:w="4900" w:type="pct"/>
              <w:tblLayout w:type="fixed"/>
              <w:tblCellMar>
                <w:left w:w="360" w:type="dxa"/>
                <w:bottom w:w="288" w:type="dxa"/>
                <w:right w:w="360" w:type="dxa"/>
              </w:tblCellMar>
              <w:tblLook w:val="04A0" w:firstRow="1" w:lastRow="0" w:firstColumn="1" w:lastColumn="0" w:noHBand="0" w:noVBand="1"/>
              <w:tblDescription w:val="Tabla de diseño de lado derecho"/>
            </w:tblPr>
            <w:tblGrid>
              <w:gridCol w:w="3982"/>
            </w:tblGrid>
            <w:tr w:rsidR="00DA22EB" w:rsidRPr="00C01689" w14:paraId="3C062C89" w14:textId="77777777" w:rsidTr="00E6537E">
              <w:trPr>
                <w:trHeight w:hRule="exact" w:val="4311"/>
              </w:trPr>
              <w:tc>
                <w:tcPr>
                  <w:tcW w:w="5000" w:type="pct"/>
                  <w:tcBorders>
                    <w:top w:val="single" w:sz="12" w:space="0" w:color="F8931D" w:themeColor="accent2"/>
                    <w:bottom w:val="single" w:sz="12" w:space="0" w:color="F8931D" w:themeColor="accent2"/>
                    <w:right w:val="single" w:sz="12" w:space="0" w:color="F8931D" w:themeColor="accent2"/>
                  </w:tcBorders>
                  <w:shd w:val="clear" w:color="auto" w:fill="F8931D" w:themeFill="accent2"/>
                  <w:tcMar>
                    <w:top w:w="0" w:type="dxa"/>
                  </w:tcMar>
                </w:tcPr>
                <w:p w14:paraId="43A213BE" w14:textId="1C2D324F" w:rsidR="003553C7" w:rsidRDefault="003553C7" w:rsidP="00856AF5">
                  <w:pPr>
                    <w:ind w:left="319"/>
                    <w:jc w:val="both"/>
                    <w:rPr>
                      <w:rFonts w:ascii="Museo Sans 300" w:hAnsi="Museo Sans 300"/>
                      <w:b/>
                      <w:bCs/>
                      <w:color w:val="FFFFFF" w:themeColor="background1"/>
                    </w:rPr>
                  </w:pPr>
                  <w:r w:rsidRPr="00856AF5">
                    <w:rPr>
                      <w:rFonts w:ascii="Museo Sans 300" w:hAnsi="Museo Sans 300"/>
                      <w:b/>
                      <w:bCs/>
                      <w:noProof/>
                      <w:color w:val="FFFFFF" w:themeColor="background1"/>
                    </w:rPr>
                    <mc:AlternateContent>
                      <mc:Choice Requires="wpg">
                        <w:drawing>
                          <wp:anchor distT="0" distB="0" distL="114300" distR="114300" simplePos="0" relativeHeight="251862016" behindDoc="0" locked="0" layoutInCell="1" allowOverlap="1" wp14:anchorId="7FBCD2E9" wp14:editId="09F4329A">
                            <wp:simplePos x="0" y="0"/>
                            <wp:positionH relativeFrom="column">
                              <wp:posOffset>-109682</wp:posOffset>
                            </wp:positionH>
                            <wp:positionV relativeFrom="paragraph">
                              <wp:posOffset>179647</wp:posOffset>
                            </wp:positionV>
                            <wp:extent cx="239578" cy="283574"/>
                            <wp:effectExtent l="19050" t="19050" r="27305" b="40640"/>
                            <wp:wrapNone/>
                            <wp:docPr id="404"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405" name="Rombo 405"/>
                                    <wps:cNvSpPr/>
                                    <wps:spPr>
                                      <a:xfrm>
                                        <a:off x="0" y="0"/>
                                        <a:ext cx="239124" cy="239124"/>
                                      </a:xfrm>
                                      <a:prstGeom prst="diamond">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6" name="Rombo 406"/>
                                    <wps:cNvSpPr/>
                                    <wps:spPr>
                                      <a:xfrm>
                                        <a:off x="454" y="44450"/>
                                        <a:ext cx="239124" cy="239124"/>
                                      </a:xfrm>
                                      <a:prstGeom prst="diamond">
                                        <a:avLst/>
                                      </a:prstGeom>
                                      <a:no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4B2D501A" id="Grupo 17" o:spid="_x0000_s1026" style="position:absolute;margin-left:-8.65pt;margin-top:14.15pt;width:18.85pt;height:22.35pt;z-index:251862016"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">
                            <v:shape id="Rombo 405"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" filled="f" strokecolor="white [3212]" strokeweight="1.5pt"/>
                            <v:shape id="Rombo 406"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" filled="f" strokecolor="#404040 [2429]" strokeweight="1pt"/>
                          </v:group>
                        </w:pict>
                      </mc:Fallback>
                    </mc:AlternateContent>
                  </w:r>
                </w:p>
                <w:p w14:paraId="694E1DEE" w14:textId="771839BD" w:rsidR="00856AF5" w:rsidRPr="00856AF5" w:rsidRDefault="00856AF5" w:rsidP="00856AF5">
                  <w:pPr>
                    <w:ind w:left="319"/>
                    <w:jc w:val="both"/>
                    <w:rPr>
                      <w:rFonts w:ascii="Museo Sans 300" w:hAnsi="Museo Sans 300"/>
                      <w:b/>
                      <w:bCs/>
                      <w:color w:val="FFFFFF" w:themeColor="background1"/>
                    </w:rPr>
                  </w:pPr>
                  <w:r>
                    <w:rPr>
                      <w:rFonts w:ascii="Museo Sans 300" w:hAnsi="Museo Sans 300"/>
                      <w:b/>
                      <w:bCs/>
                      <w:color w:val="FFFFFF" w:themeColor="background1"/>
                    </w:rPr>
                    <w:t>OBJETO</w:t>
                  </w:r>
                </w:p>
                <w:p w14:paraId="3BDC3B23" w14:textId="77777777" w:rsidR="003553C7" w:rsidRPr="00E6537E" w:rsidRDefault="003553C7" w:rsidP="00E6537E">
                  <w:pPr>
                    <w:spacing w:after="0"/>
                    <w:rPr>
                      <w:sz w:val="2"/>
                      <w:szCs w:val="2"/>
                    </w:rPr>
                  </w:pPr>
                </w:p>
                <w:p w14:paraId="06F601FE" w14:textId="77777777" w:rsidR="00DA22EB" w:rsidRPr="00747D4C" w:rsidRDefault="00DA22EB" w:rsidP="00747D4C">
                  <w:pPr>
                    <w:jc w:val="both"/>
                    <w:rPr>
                      <w:rFonts w:ascii="Museo Sans 300" w:hAnsi="Museo Sans 300"/>
                      <w:color w:val="FFFFFF" w:themeColor="background1"/>
                      <w:sz w:val="24"/>
                      <w:lang w:val="es-SV"/>
                    </w:rPr>
                  </w:pPr>
                  <w:r w:rsidRPr="00747D4C">
                    <w:rPr>
                      <w:rFonts w:ascii="Museo Sans 300" w:hAnsi="Museo Sans 300"/>
                      <w:color w:val="FFFFFF" w:themeColor="background1"/>
                      <w:sz w:val="24"/>
                      <w:lang w:val="es-SV"/>
                    </w:rPr>
                    <w:t>Garantizar la seguridad vial de todos los conductores del país, las consecuencias que conlleva el sufrir un siniestro vial e instar a la población a la conciencia de buen uso de vehículos seguros para salvaguardar la vida de las familias salvadoreñas.</w:t>
                  </w:r>
                </w:p>
                <w:p w14:paraId="0AD582C3" w14:textId="0A01ED37" w:rsidR="003553C7" w:rsidRPr="006874E8" w:rsidRDefault="003553C7" w:rsidP="005E06D8">
                  <w:pPr>
                    <w:pStyle w:val="Ttulo2"/>
                    <w:spacing w:line="360" w:lineRule="auto"/>
                    <w:ind w:left="160"/>
                    <w:jc w:val="both"/>
                    <w:rPr>
                      <w:rFonts w:ascii="Museo Sans 300" w:hAnsi="Museo Sans 300"/>
                      <w:bCs/>
                      <w:color w:val="FFFFFF" w:themeColor="background1"/>
                      <w:lang w:val="es-SV"/>
                    </w:rPr>
                  </w:pPr>
                </w:p>
              </w:tc>
            </w:tr>
            <w:bookmarkStart w:id="17" w:name="_Toc125354304"/>
            <w:bookmarkStart w:id="18" w:name="_Toc125354377"/>
            <w:bookmarkStart w:id="19" w:name="_Toc125354472"/>
            <w:tr w:rsidR="003553C7" w:rsidRPr="00C01689" w14:paraId="295A80E0" w14:textId="77777777" w:rsidTr="00E6537E">
              <w:trPr>
                <w:trHeight w:val="7308"/>
              </w:trPr>
              <w:tc>
                <w:tcPr>
                  <w:tcW w:w="5000" w:type="pct"/>
                  <w:tcBorders>
                    <w:top w:val="single" w:sz="12" w:space="0" w:color="F8931D" w:themeColor="accent2"/>
                    <w:left w:val="single" w:sz="12" w:space="0" w:color="F8931D" w:themeColor="accent2"/>
                    <w:bottom w:val="single" w:sz="12" w:space="0" w:color="F8931D" w:themeColor="accent2"/>
                    <w:right w:val="single" w:sz="12" w:space="0" w:color="F8931D" w:themeColor="accent2"/>
                  </w:tcBorders>
                </w:tcPr>
                <w:p w14:paraId="53E7585D" w14:textId="0CD44940" w:rsidR="003553C7" w:rsidRDefault="003553C7" w:rsidP="005E06D8">
                  <w:pPr>
                    <w:pStyle w:val="Ttulo2"/>
                    <w:ind w:left="302"/>
                    <w:jc w:val="both"/>
                    <w:rPr>
                      <w:rFonts w:ascii="Museo Sans 300" w:hAnsi="Museo Sans 300"/>
                      <w:bCs/>
                      <w:szCs w:val="22"/>
                    </w:rPr>
                  </w:pPr>
                  <w:r w:rsidRPr="00C15932">
                    <w:rPr>
                      <w:rFonts w:ascii="Museo Sans 300" w:hAnsi="Museo Sans 300"/>
                      <w:noProof/>
                      <w:sz w:val="24"/>
                      <w:szCs w:val="28"/>
                      <w:lang w:val="es-SV" w:eastAsia="es-SV"/>
                    </w:rPr>
                    <mc:AlternateContent>
                      <mc:Choice Requires="wpg">
                        <w:drawing>
                          <wp:anchor distT="0" distB="0" distL="114300" distR="114300" simplePos="0" relativeHeight="251863040" behindDoc="0" locked="0" layoutInCell="1" allowOverlap="1" wp14:anchorId="7845FE75" wp14:editId="5E57DD49">
                            <wp:simplePos x="0" y="0"/>
                            <wp:positionH relativeFrom="column">
                              <wp:posOffset>-123371</wp:posOffset>
                            </wp:positionH>
                            <wp:positionV relativeFrom="paragraph">
                              <wp:posOffset>156730</wp:posOffset>
                            </wp:positionV>
                            <wp:extent cx="239578" cy="283574"/>
                            <wp:effectExtent l="19050" t="19050" r="27305" b="40640"/>
                            <wp:wrapNone/>
                            <wp:docPr id="407"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408" name="Rombo 408"/>
                                    <wps:cNvSpPr/>
                                    <wps:spPr>
                                      <a:xfrm>
                                        <a:off x="0" y="0"/>
                                        <a:ext cx="239124" cy="239124"/>
                                      </a:xfrm>
                                      <a:prstGeom prst="diamond">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9" name="Rombo 409"/>
                                    <wps:cNvSpPr/>
                                    <wps:spPr>
                                      <a:xfrm>
                                        <a:off x="454" y="44450"/>
                                        <a:ext cx="239124" cy="239124"/>
                                      </a:xfrm>
                                      <a:prstGeom prst="diamond">
                                        <a:avLst/>
                                      </a:prstGeom>
                                      <a:no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6CBB29F" id="Grupo 17" o:spid="_x0000_s1026" style="position:absolute;margin-left:-9.7pt;margin-top:12.35pt;width:18.85pt;height:22.35pt;z-index:251863040"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">
                            <v:shape id="Rombo 408"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" filled="f" strokecolor="#f8931d [3205]" strokeweight="1.5pt"/>
                            <v:shape id="Rombo 409"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" filled="f" strokecolor="#404040 [2429]" strokeweight="1pt"/>
                          </v:group>
                        </w:pict>
                      </mc:Fallback>
                    </mc:AlternateContent>
                  </w:r>
                  <w:bookmarkEnd w:id="17"/>
                  <w:bookmarkEnd w:id="18"/>
                  <w:bookmarkEnd w:id="19"/>
                </w:p>
                <w:p w14:paraId="6D35C465" w14:textId="77777777" w:rsidR="003553C7" w:rsidRPr="005718BB" w:rsidRDefault="003553C7" w:rsidP="00856AF5">
                  <w:pPr>
                    <w:ind w:left="319"/>
                    <w:jc w:val="both"/>
                    <w:rPr>
                      <w:rFonts w:ascii="Museo Sans 300" w:hAnsi="Museo Sans 300"/>
                      <w:b/>
                      <w:bCs/>
                      <w:color w:val="auto"/>
                    </w:rPr>
                  </w:pPr>
                  <w:r w:rsidRPr="005718BB">
                    <w:rPr>
                      <w:rFonts w:ascii="Museo Sans 300" w:hAnsi="Museo Sans 300"/>
                      <w:b/>
                      <w:bCs/>
                      <w:color w:val="auto"/>
                    </w:rPr>
                    <w:t>ALCANCE:</w:t>
                  </w:r>
                </w:p>
                <w:p w14:paraId="42BC4403" w14:textId="77777777" w:rsidR="003553C7" w:rsidRPr="00053B98" w:rsidRDefault="003553C7" w:rsidP="00E6537E">
                  <w:pPr>
                    <w:spacing w:line="240" w:lineRule="auto"/>
                  </w:pPr>
                </w:p>
                <w:p w14:paraId="1C600887" w14:textId="77777777" w:rsidR="00E6537E" w:rsidRPr="00856AF5" w:rsidRDefault="00E6537E" w:rsidP="00E6537E">
                  <w:pPr>
                    <w:spacing w:line="360" w:lineRule="auto"/>
                    <w:ind w:left="160"/>
                    <w:jc w:val="both"/>
                    <w:rPr>
                      <w:rFonts w:ascii="Museo Sans 300" w:hAnsi="Museo Sans 300"/>
                      <w:color w:val="404040" w:themeColor="text1" w:themeTint="BF"/>
                      <w:lang w:val="es-SV"/>
                    </w:rPr>
                  </w:pPr>
                  <w:r w:rsidRPr="00856AF5">
                    <w:rPr>
                      <w:rFonts w:ascii="Museo Sans 300" w:hAnsi="Museo Sans 300"/>
                      <w:color w:val="404040" w:themeColor="text1" w:themeTint="BF"/>
                      <w:lang w:val="es-SV"/>
                    </w:rPr>
                    <w:t xml:space="preserve">Las actividades comprendidas en el pilar buscan exhortar a los conductores y pasajeros, sobre el uso de dispositivos de seguridad vial pasiva (cascos, cinturón de seguridad y dispositivo de retención infantil) y seguridad activa (frenos, luces, neumáticos, espejos retrovisores), como parte de las buenas prácticas que contribuyan a la siniestralidad vial en el país. </w:t>
                  </w:r>
                </w:p>
                <w:p w14:paraId="08697B1A" w14:textId="77777777" w:rsidR="003553C7" w:rsidRDefault="003553C7" w:rsidP="00E6537E">
                  <w:pPr>
                    <w:spacing w:after="0" w:line="240" w:lineRule="auto"/>
                    <w:jc w:val="left"/>
                    <w:rPr>
                      <w:rFonts w:ascii="Museo Sans 300" w:hAnsi="Museo Sans 300"/>
                      <w:b/>
                      <w:bCs/>
                      <w:color w:val="auto"/>
                    </w:rPr>
                  </w:pPr>
                  <w:r w:rsidRPr="00C15932">
                    <w:rPr>
                      <w:rFonts w:ascii="Museo Sans 300" w:hAnsi="Museo Sans 300"/>
                      <w:noProof/>
                      <w:sz w:val="24"/>
                      <w:szCs w:val="28"/>
                      <w:lang w:val="es-SV" w:eastAsia="es-SV"/>
                    </w:rPr>
                    <mc:AlternateContent>
                      <mc:Choice Requires="wpg">
                        <w:drawing>
                          <wp:anchor distT="0" distB="0" distL="114300" distR="114300" simplePos="0" relativeHeight="251864064" behindDoc="0" locked="0" layoutInCell="1" allowOverlap="1" wp14:anchorId="176BCFA6" wp14:editId="6BD11E85">
                            <wp:simplePos x="0" y="0"/>
                            <wp:positionH relativeFrom="column">
                              <wp:posOffset>-125737</wp:posOffset>
                            </wp:positionH>
                            <wp:positionV relativeFrom="paragraph">
                              <wp:posOffset>163830</wp:posOffset>
                            </wp:positionV>
                            <wp:extent cx="239578" cy="283574"/>
                            <wp:effectExtent l="19050" t="19050" r="27305" b="40640"/>
                            <wp:wrapNone/>
                            <wp:docPr id="410"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411" name="Rombo 411"/>
                                    <wps:cNvSpPr/>
                                    <wps:spPr>
                                      <a:xfrm>
                                        <a:off x="0" y="0"/>
                                        <a:ext cx="239124" cy="239124"/>
                                      </a:xfrm>
                                      <a:prstGeom prst="diamond">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2" name="Rombo 412"/>
                                    <wps:cNvSpPr/>
                                    <wps:spPr>
                                      <a:xfrm>
                                        <a:off x="454" y="44450"/>
                                        <a:ext cx="239124" cy="239124"/>
                                      </a:xfrm>
                                      <a:prstGeom prst="diamond">
                                        <a:avLst/>
                                      </a:prstGeom>
                                      <a:no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3C1D6943" id="Grupo 17" o:spid="_x0000_s1026" style="position:absolute;margin-left:-9.9pt;margin-top:12.9pt;width:18.85pt;height:22.35pt;z-index:251864064"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">
                            <v:shape id="Rombo 411"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" filled="f" strokecolor="#f8931d [3205]" strokeweight="1.5pt"/>
                            <v:shape id="Rombo 412"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" filled="f" strokecolor="#404040 [2429]" strokeweight="1pt"/>
                          </v:group>
                        </w:pict>
                      </mc:Fallback>
                    </mc:AlternateContent>
                  </w:r>
                </w:p>
                <w:p w14:paraId="51A44CDE" w14:textId="77777777" w:rsidR="003553C7" w:rsidRDefault="003553C7" w:rsidP="005E06D8">
                  <w:pPr>
                    <w:ind w:left="302"/>
                    <w:jc w:val="left"/>
                    <w:rPr>
                      <w:rFonts w:ascii="Museo Sans 300" w:hAnsi="Museo Sans 300"/>
                      <w:b/>
                      <w:bCs/>
                      <w:color w:val="auto"/>
                    </w:rPr>
                  </w:pPr>
                  <w:r w:rsidRPr="00C15932">
                    <w:rPr>
                      <w:rFonts w:ascii="Museo Sans 300" w:hAnsi="Museo Sans 300"/>
                      <w:b/>
                      <w:bCs/>
                      <w:color w:val="auto"/>
                    </w:rPr>
                    <w:t>PÚBLICO META:</w:t>
                  </w:r>
                </w:p>
                <w:p w14:paraId="2725B1DF" w14:textId="77777777" w:rsidR="003553C7" w:rsidRPr="00C15932" w:rsidRDefault="003553C7" w:rsidP="00E6537E">
                  <w:pPr>
                    <w:spacing w:after="0" w:line="240" w:lineRule="auto"/>
                    <w:ind w:left="302"/>
                    <w:jc w:val="left"/>
                    <w:rPr>
                      <w:rFonts w:ascii="Museo Sans 300" w:hAnsi="Museo Sans 300"/>
                      <w:b/>
                      <w:bCs/>
                      <w:color w:val="auto"/>
                    </w:rPr>
                  </w:pPr>
                </w:p>
                <w:p w14:paraId="77C3B097" w14:textId="0672ACFD" w:rsidR="003553C7" w:rsidRPr="00053B98" w:rsidRDefault="00E6537E" w:rsidP="00E6537E">
                  <w:pPr>
                    <w:spacing w:line="360" w:lineRule="auto"/>
                    <w:ind w:left="160"/>
                    <w:jc w:val="both"/>
                    <w:rPr>
                      <w:rFonts w:ascii="Museo Sans 300" w:hAnsi="Museo Sans 300"/>
                      <w:color w:val="7F7F7F" w:themeColor="text1" w:themeTint="80"/>
                      <w:lang w:val="es-SV"/>
                    </w:rPr>
                  </w:pPr>
                  <w:r w:rsidRPr="00856AF5">
                    <w:rPr>
                      <w:rFonts w:ascii="Museo Sans 300" w:hAnsi="Museo Sans 300"/>
                      <w:color w:val="404040" w:themeColor="text1" w:themeTint="BF"/>
                      <w:lang w:val="es-SV"/>
                    </w:rPr>
                    <w:t>Conductores y pasajeros de diversos tipos de vehículos automotores a nivel nacional.</w:t>
                  </w:r>
                </w:p>
              </w:tc>
            </w:tr>
          </w:tbl>
          <w:p w14:paraId="100EDA22" w14:textId="77777777" w:rsidR="003553C7" w:rsidRPr="00C01689" w:rsidRDefault="003553C7" w:rsidP="005E06D8">
            <w:pPr>
              <w:rPr>
                <w:rFonts w:ascii="Museo Sans 300" w:hAnsi="Museo Sans 300"/>
                <w:b/>
              </w:rPr>
            </w:pPr>
          </w:p>
        </w:tc>
      </w:tr>
    </w:tbl>
    <w:p w14:paraId="50985D71" w14:textId="758EC967" w:rsidR="003553C7" w:rsidRDefault="003553C7" w:rsidP="003553C7">
      <w:pPr>
        <w:pStyle w:val="Sinespaciado"/>
        <w:ind w:left="1134"/>
        <w:jc w:val="both"/>
        <w:rPr>
          <w:rFonts w:ascii="Museo Sans 300" w:hAnsi="Museo Sans 300"/>
          <w:b/>
          <w:bCs/>
          <w:color w:val="auto"/>
        </w:rPr>
      </w:pPr>
      <w:r w:rsidRPr="00C15932">
        <w:rPr>
          <w:rFonts w:ascii="Museo Sans 300" w:hAnsi="Museo Sans 300"/>
          <w:noProof/>
          <w:sz w:val="24"/>
          <w:szCs w:val="28"/>
          <w:lang w:val="es-SV" w:eastAsia="es-SV"/>
        </w:rPr>
        <mc:AlternateContent>
          <mc:Choice Requires="wpg">
            <w:drawing>
              <wp:anchor distT="0" distB="0" distL="114300" distR="114300" simplePos="0" relativeHeight="251865088" behindDoc="0" locked="0" layoutInCell="1" allowOverlap="1" wp14:anchorId="7A633E12" wp14:editId="51E8F2F3">
                <wp:simplePos x="0" y="0"/>
                <wp:positionH relativeFrom="margin">
                  <wp:posOffset>412750</wp:posOffset>
                </wp:positionH>
                <wp:positionV relativeFrom="paragraph">
                  <wp:posOffset>-57150</wp:posOffset>
                </wp:positionV>
                <wp:extent cx="239578" cy="283574"/>
                <wp:effectExtent l="19050" t="19050" r="27305" b="40640"/>
                <wp:wrapNone/>
                <wp:docPr id="413"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414" name="Rombo 414"/>
                        <wps:cNvSpPr/>
                        <wps:spPr>
                          <a:xfrm>
                            <a:off x="0" y="0"/>
                            <a:ext cx="239124" cy="239124"/>
                          </a:xfrm>
                          <a:prstGeom prst="diamond">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5" name="Rombo 415"/>
                        <wps:cNvSpPr/>
                        <wps:spPr>
                          <a:xfrm>
                            <a:off x="454" y="44450"/>
                            <a:ext cx="239124" cy="239124"/>
                          </a:xfrm>
                          <a:prstGeom prst="diamond">
                            <a:avLst/>
                          </a:prstGeom>
                          <a:no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067AD6BF" id="Grupo 17" o:spid="_x0000_s1026" style="position:absolute;margin-left:32.5pt;margin-top:-4.5pt;width:18.85pt;height:22.35pt;z-index:251865088;mso-position-horizontal-relative:margin"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">
                <v:shape id="Rombo 414"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" filled="f" strokecolor="#f8931d [3205]" strokeweight="1.5pt"/>
                <v:shape id="Rombo 415"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" filled="f" strokecolor="#404040 [2429]" strokeweight="1pt"/>
                <w10:wrap anchorx="margin"/>
              </v:group>
            </w:pict>
          </mc:Fallback>
        </mc:AlternateContent>
      </w:r>
      <w:r w:rsidRPr="00D82A20">
        <w:rPr>
          <w:rFonts w:ascii="Museo Sans 300" w:hAnsi="Museo Sans 300"/>
          <w:b/>
          <w:bCs/>
          <w:color w:val="auto"/>
        </w:rPr>
        <w:t>ESTRATEGIAS A REALIZAR</w:t>
      </w:r>
      <w:r>
        <w:rPr>
          <w:rFonts w:ascii="Museo Sans 300" w:hAnsi="Museo Sans 300"/>
          <w:b/>
          <w:bCs/>
          <w:color w:val="auto"/>
        </w:rPr>
        <w:t>:</w:t>
      </w:r>
    </w:p>
    <w:p w14:paraId="01D17D77" w14:textId="08E13388" w:rsidR="00CD09CC" w:rsidRDefault="00CD09CC" w:rsidP="003553C7">
      <w:pPr>
        <w:pStyle w:val="Sinespaciado"/>
        <w:ind w:left="1134"/>
        <w:jc w:val="both"/>
        <w:rPr>
          <w:rFonts w:ascii="Museo Sans 300" w:hAnsi="Museo Sans 300"/>
          <w:b/>
          <w:bCs/>
          <w:color w:val="auto"/>
        </w:rPr>
      </w:pPr>
    </w:p>
    <w:p w14:paraId="42828B8C" w14:textId="25305AF8" w:rsidR="00CD09CC" w:rsidRDefault="00CD09CC" w:rsidP="003553C7">
      <w:pPr>
        <w:pStyle w:val="Sinespaciado"/>
        <w:ind w:left="1134"/>
        <w:jc w:val="both"/>
        <w:rPr>
          <w:rFonts w:ascii="Museo Sans 300" w:hAnsi="Museo Sans 300"/>
          <w:b/>
          <w:bCs/>
          <w:color w:val="auto"/>
        </w:rPr>
      </w:pPr>
    </w:p>
    <w:p w14:paraId="4B1E9F27" w14:textId="70CC8ACF" w:rsidR="00CD09CC" w:rsidRDefault="00CD09CC" w:rsidP="003553C7">
      <w:pPr>
        <w:pStyle w:val="Sinespaciado"/>
        <w:ind w:left="1134"/>
        <w:jc w:val="both"/>
        <w:rPr>
          <w:rFonts w:ascii="Museo Sans 300" w:hAnsi="Museo Sans 300"/>
          <w:b/>
          <w:bCs/>
          <w:color w:val="auto"/>
        </w:rPr>
      </w:pPr>
    </w:p>
    <w:p w14:paraId="71F619C3" w14:textId="77777777" w:rsidR="00CD09CC" w:rsidRDefault="00CD09CC" w:rsidP="003553C7">
      <w:pPr>
        <w:pStyle w:val="Sinespaciado"/>
        <w:ind w:left="1134"/>
        <w:jc w:val="both"/>
        <w:rPr>
          <w:rFonts w:ascii="Museo Sans 300" w:hAnsi="Museo Sans 300"/>
          <w:b/>
          <w:bCs/>
          <w:color w:val="auto"/>
        </w:rPr>
      </w:pPr>
    </w:p>
    <w:p w14:paraId="0045A779" w14:textId="6A0D87E4" w:rsidR="003553C7" w:rsidRDefault="003553C7" w:rsidP="003553C7">
      <w:pPr>
        <w:pStyle w:val="Sinespaciado"/>
        <w:ind w:left="567"/>
        <w:jc w:val="both"/>
        <w:rPr>
          <w:rFonts w:ascii="Museo Sans 300" w:hAnsi="Museo Sans 300"/>
          <w:b/>
          <w:bCs/>
          <w:color w:val="auto"/>
        </w:rPr>
      </w:pPr>
    </w:p>
    <w:tbl>
      <w:tblPr>
        <w:tblStyle w:val="Tablaconcuadrcula1clara-nfasis1"/>
        <w:tblW w:w="9539" w:type="dxa"/>
        <w:tblInd w:w="269" w:type="dxa"/>
        <w:tblLook w:val="04A0" w:firstRow="1" w:lastRow="0" w:firstColumn="1" w:lastColumn="0" w:noHBand="0" w:noVBand="1"/>
      </w:tblPr>
      <w:tblGrid>
        <w:gridCol w:w="1843"/>
        <w:gridCol w:w="4699"/>
        <w:gridCol w:w="2997"/>
      </w:tblGrid>
      <w:tr w:rsidR="00841069" w14:paraId="1C03A2B0" w14:textId="77777777" w:rsidTr="00E6537E">
        <w:trPr>
          <w:cnfStyle w:val="100000000000" w:firstRow="1" w:lastRow="0" w:firstColumn="0" w:lastColumn="0" w:oddVBand="0" w:evenVBand="0" w:oddHBand="0" w:evenHBand="0" w:firstRowFirstColumn="0" w:firstRowLastColumn="0" w:lastRowFirstColumn="0" w:lastRowLastColumn="0"/>
          <w:trHeight w:val="3402"/>
        </w:trPr>
        <w:tc>
          <w:tcPr>
            <w:cnfStyle w:val="001000000000" w:firstRow="0" w:lastRow="0" w:firstColumn="1" w:lastColumn="0" w:oddVBand="0" w:evenVBand="0" w:oddHBand="0" w:evenHBand="0" w:firstRowFirstColumn="0" w:firstRowLastColumn="0" w:lastRowFirstColumn="0" w:lastRowLastColumn="0"/>
            <w:tcW w:w="1843" w:type="dxa"/>
            <w:tcBorders>
              <w:top w:val="single" w:sz="12" w:space="0" w:color="F8931D"/>
              <w:left w:val="single" w:sz="12" w:space="0" w:color="F8931D"/>
              <w:bottom w:val="single" w:sz="12" w:space="0" w:color="F8931D"/>
              <w:right w:val="single" w:sz="12" w:space="0" w:color="F8931D"/>
            </w:tcBorders>
          </w:tcPr>
          <w:p w14:paraId="0B368442" w14:textId="0D4CF72A" w:rsidR="003553C7" w:rsidRPr="00D95238" w:rsidRDefault="00E6537E" w:rsidP="005E06D8">
            <w:pPr>
              <w:pStyle w:val="Sinespaciado"/>
              <w:rPr>
                <w:rFonts w:ascii="Museo Sans 300" w:hAnsi="Museo Sans 300"/>
                <w:color w:val="7F7F7F" w:themeColor="text1" w:themeTint="80"/>
                <w:sz w:val="32"/>
                <w:szCs w:val="32"/>
              </w:rPr>
            </w:pPr>
            <w:r>
              <w:rPr>
                <w:rFonts w:ascii="Museo Sans 300" w:hAnsi="Museo Sans 300"/>
                <w:color w:val="7F7F7F" w:themeColor="text1" w:themeTint="80"/>
                <w:sz w:val="32"/>
                <w:szCs w:val="32"/>
              </w:rPr>
              <w:t>3</w:t>
            </w:r>
            <w:r w:rsidR="003553C7" w:rsidRPr="00D95238">
              <w:rPr>
                <w:rFonts w:ascii="Museo Sans 300" w:hAnsi="Museo Sans 300"/>
                <w:color w:val="7F7F7F" w:themeColor="text1" w:themeTint="80"/>
                <w:sz w:val="32"/>
                <w:szCs w:val="32"/>
              </w:rPr>
              <w:t>.1.</w:t>
            </w:r>
          </w:p>
          <w:p w14:paraId="457C8D67" w14:textId="77777777" w:rsidR="003553C7" w:rsidRDefault="003553C7" w:rsidP="005E06D8">
            <w:pPr>
              <w:pStyle w:val="Sinespaciado"/>
              <w:jc w:val="both"/>
              <w:rPr>
                <w:rFonts w:ascii="Museo Sans 300" w:hAnsi="Museo Sans 300"/>
                <w:color w:val="7F7F7F" w:themeColor="text1" w:themeTint="80"/>
              </w:rPr>
            </w:pPr>
          </w:p>
          <w:p w14:paraId="56497DD3" w14:textId="7F91C1FF" w:rsidR="003553C7" w:rsidRPr="00D95238" w:rsidRDefault="00E6537E" w:rsidP="005E06D8">
            <w:pPr>
              <w:pStyle w:val="Sinespaciado"/>
              <w:jc w:val="both"/>
              <w:rPr>
                <w:rFonts w:ascii="Museo Sans 300" w:hAnsi="Museo Sans 300"/>
                <w:b w:val="0"/>
                <w:bCs w:val="0"/>
                <w:color w:val="7F7F7F" w:themeColor="text1" w:themeTint="80"/>
                <w:lang w:val="es-SV"/>
              </w:rPr>
            </w:pPr>
            <w:r w:rsidRPr="00E6537E">
              <w:rPr>
                <w:rFonts w:ascii="Museo Sans 300" w:hAnsi="Museo Sans 300"/>
                <w:noProof/>
                <w:color w:val="7F7F7F" w:themeColor="text1" w:themeTint="80"/>
                <w:lang w:val="es-SV" w:eastAsia="es-SV"/>
              </w:rPr>
              <mc:AlternateContent>
                <mc:Choice Requires="wpg">
                  <w:drawing>
                    <wp:anchor distT="0" distB="0" distL="114300" distR="114300" simplePos="0" relativeHeight="251882496" behindDoc="0" locked="0" layoutInCell="1" allowOverlap="1" wp14:anchorId="402C0883" wp14:editId="5A68B479">
                      <wp:simplePos x="0" y="0"/>
                      <wp:positionH relativeFrom="column">
                        <wp:posOffset>44353</wp:posOffset>
                      </wp:positionH>
                      <wp:positionV relativeFrom="paragraph">
                        <wp:posOffset>388131</wp:posOffset>
                      </wp:positionV>
                      <wp:extent cx="919792" cy="777269"/>
                      <wp:effectExtent l="0" t="0" r="13970" b="22860"/>
                      <wp:wrapNone/>
                      <wp:docPr id="460" name="Google Shape;10869;p94"/>
                      <wp:cNvGraphicFramePr/>
                      <a:graphic xmlns:a="http://schemas.openxmlformats.org/drawingml/2006/main">
                        <a:graphicData uri="http://schemas.microsoft.com/office/word/2010/wordprocessingGroup">
                          <wpg:wgp>
                            <wpg:cNvGrpSpPr/>
                            <wpg:grpSpPr>
                              <a:xfrm>
                                <a:off x="0" y="0"/>
                                <a:ext cx="919792" cy="777269"/>
                                <a:chOff x="0" y="0"/>
                                <a:chExt cx="371777" cy="314170"/>
                              </a:xfrm>
                              <a:solidFill>
                                <a:schemeClr val="accent2"/>
                              </a:solidFill>
                            </wpg:grpSpPr>
                            <wps:wsp>
                              <wps:cNvPr id="461" name="Google Shape;10870;p94"/>
                              <wps:cNvSpPr/>
                              <wps:spPr>
                                <a:xfrm>
                                  <a:off x="58753" y="90327"/>
                                  <a:ext cx="92109" cy="30586"/>
                                </a:xfrm>
                                <a:custGeom>
                                  <a:avLst/>
                                  <a:gdLst/>
                                  <a:ahLst/>
                                  <a:cxnLst/>
                                  <a:rect l="l" t="t" r="r" b="b"/>
                                  <a:pathLst>
                                    <a:path w="2894" h="961" extrusionOk="0">
                                      <a:moveTo>
                                        <a:pt x="1164" y="1"/>
                                      </a:moveTo>
                                      <a:cubicBezTo>
                                        <a:pt x="816" y="1"/>
                                        <a:pt x="501" y="36"/>
                                        <a:pt x="298" y="67"/>
                                      </a:cubicBezTo>
                                      <a:cubicBezTo>
                                        <a:pt x="119" y="91"/>
                                        <a:pt x="0" y="246"/>
                                        <a:pt x="0" y="401"/>
                                      </a:cubicBezTo>
                                      <a:lnTo>
                                        <a:pt x="0" y="794"/>
                                      </a:lnTo>
                                      <a:cubicBezTo>
                                        <a:pt x="0" y="877"/>
                                        <a:pt x="72" y="960"/>
                                        <a:pt x="155" y="960"/>
                                      </a:cubicBezTo>
                                      <a:cubicBezTo>
                                        <a:pt x="250" y="960"/>
                                        <a:pt x="322" y="877"/>
                                        <a:pt x="322" y="794"/>
                                      </a:cubicBezTo>
                                      <a:lnTo>
                                        <a:pt x="322" y="401"/>
                                      </a:lnTo>
                                      <a:cubicBezTo>
                                        <a:pt x="322" y="401"/>
                                        <a:pt x="322" y="389"/>
                                        <a:pt x="334" y="389"/>
                                      </a:cubicBezTo>
                                      <a:cubicBezTo>
                                        <a:pt x="511" y="361"/>
                                        <a:pt x="812" y="318"/>
                                        <a:pt x="1157" y="318"/>
                                      </a:cubicBezTo>
                                      <a:cubicBezTo>
                                        <a:pt x="1253" y="318"/>
                                        <a:pt x="1352" y="321"/>
                                        <a:pt x="1453" y="329"/>
                                      </a:cubicBezTo>
                                      <a:cubicBezTo>
                                        <a:pt x="1989" y="365"/>
                                        <a:pt x="2382" y="496"/>
                                        <a:pt x="2596" y="734"/>
                                      </a:cubicBezTo>
                                      <a:cubicBezTo>
                                        <a:pt x="2626" y="764"/>
                                        <a:pt x="2670" y="779"/>
                                        <a:pt x="2715" y="779"/>
                                      </a:cubicBezTo>
                                      <a:cubicBezTo>
                                        <a:pt x="2760" y="779"/>
                                        <a:pt x="2804" y="764"/>
                                        <a:pt x="2834" y="734"/>
                                      </a:cubicBezTo>
                                      <a:cubicBezTo>
                                        <a:pt x="2894" y="675"/>
                                        <a:pt x="2894" y="567"/>
                                        <a:pt x="2834" y="508"/>
                                      </a:cubicBezTo>
                                      <a:cubicBezTo>
                                        <a:pt x="2437" y="103"/>
                                        <a:pt x="1753" y="1"/>
                                        <a:pt x="1164" y="1"/>
                                      </a:cubicBezTo>
                                      <a:close/>
                                    </a:path>
                                  </a:pathLst>
                                </a:custGeom>
                                <a:grpFill/>
                                <a:ln>
                                  <a:solidFill>
                                    <a:schemeClr val="accent2"/>
                                  </a:solidFill>
                                </a:ln>
                              </wps:spPr>
                              <wps:bodyPr spcFirstLastPara="1" wrap="square" lIns="91425" tIns="91425" rIns="91425" bIns="91425" anchor="ctr" anchorCtr="0">
                                <a:noAutofit/>
                              </wps:bodyPr>
                            </wps:wsp>
                            <wps:wsp>
                              <wps:cNvPr id="462" name="Google Shape;10871;p94"/>
                              <wps:cNvSpPr/>
                              <wps:spPr>
                                <a:xfrm>
                                  <a:off x="0" y="40549"/>
                                  <a:ext cx="208852" cy="273621"/>
                                </a:xfrm>
                                <a:custGeom>
                                  <a:avLst/>
                                  <a:gdLst/>
                                  <a:ahLst/>
                                  <a:cxnLst/>
                                  <a:rect l="l" t="t" r="r" b="b"/>
                                  <a:pathLst>
                                    <a:path w="6562" h="8597" extrusionOk="0">
                                      <a:moveTo>
                                        <a:pt x="5132" y="334"/>
                                      </a:moveTo>
                                      <a:lnTo>
                                        <a:pt x="5132" y="1988"/>
                                      </a:lnTo>
                                      <a:cubicBezTo>
                                        <a:pt x="5132" y="2239"/>
                                        <a:pt x="5073" y="2477"/>
                                        <a:pt x="4966" y="2703"/>
                                      </a:cubicBezTo>
                                      <a:cubicBezTo>
                                        <a:pt x="4954" y="2727"/>
                                        <a:pt x="4954" y="2739"/>
                                        <a:pt x="4954" y="2774"/>
                                      </a:cubicBezTo>
                                      <a:lnTo>
                                        <a:pt x="4954" y="3262"/>
                                      </a:lnTo>
                                      <a:cubicBezTo>
                                        <a:pt x="4954" y="3727"/>
                                        <a:pt x="4763" y="4155"/>
                                        <a:pt x="4430" y="4465"/>
                                      </a:cubicBezTo>
                                      <a:cubicBezTo>
                                        <a:pt x="4108" y="4765"/>
                                        <a:pt x="3713" y="4920"/>
                                        <a:pt x="3275" y="4920"/>
                                      </a:cubicBezTo>
                                      <a:cubicBezTo>
                                        <a:pt x="3243" y="4920"/>
                                        <a:pt x="3212" y="4919"/>
                                        <a:pt x="3180" y="4917"/>
                                      </a:cubicBezTo>
                                      <a:cubicBezTo>
                                        <a:pt x="2299" y="4882"/>
                                        <a:pt x="1620" y="4120"/>
                                        <a:pt x="1620" y="3215"/>
                                      </a:cubicBezTo>
                                      <a:lnTo>
                                        <a:pt x="1620" y="2786"/>
                                      </a:lnTo>
                                      <a:cubicBezTo>
                                        <a:pt x="1620" y="2762"/>
                                        <a:pt x="1620" y="2739"/>
                                        <a:pt x="1608" y="2715"/>
                                      </a:cubicBezTo>
                                      <a:cubicBezTo>
                                        <a:pt x="1501" y="2489"/>
                                        <a:pt x="1441" y="2239"/>
                                        <a:pt x="1441" y="2000"/>
                                      </a:cubicBezTo>
                                      <a:lnTo>
                                        <a:pt x="1441" y="1631"/>
                                      </a:lnTo>
                                      <a:cubicBezTo>
                                        <a:pt x="1441" y="917"/>
                                        <a:pt x="2025" y="334"/>
                                        <a:pt x="2739" y="334"/>
                                      </a:cubicBezTo>
                                      <a:close/>
                                      <a:moveTo>
                                        <a:pt x="4204" y="5048"/>
                                      </a:moveTo>
                                      <a:lnTo>
                                        <a:pt x="4204" y="5358"/>
                                      </a:lnTo>
                                      <a:lnTo>
                                        <a:pt x="3287" y="6001"/>
                                      </a:lnTo>
                                      <a:lnTo>
                                        <a:pt x="2358" y="5358"/>
                                      </a:lnTo>
                                      <a:lnTo>
                                        <a:pt x="2358" y="5048"/>
                                      </a:lnTo>
                                      <a:cubicBezTo>
                                        <a:pt x="2596" y="5179"/>
                                        <a:pt x="2870" y="5263"/>
                                        <a:pt x="3156" y="5275"/>
                                      </a:cubicBezTo>
                                      <a:lnTo>
                                        <a:pt x="3287" y="5275"/>
                                      </a:lnTo>
                                      <a:cubicBezTo>
                                        <a:pt x="3608" y="5275"/>
                                        <a:pt x="3930" y="5203"/>
                                        <a:pt x="4204" y="5048"/>
                                      </a:cubicBezTo>
                                      <a:close/>
                                      <a:moveTo>
                                        <a:pt x="2203" y="5668"/>
                                      </a:moveTo>
                                      <a:lnTo>
                                        <a:pt x="3001" y="6227"/>
                                      </a:lnTo>
                                      <a:lnTo>
                                        <a:pt x="2584" y="6656"/>
                                      </a:lnTo>
                                      <a:lnTo>
                                        <a:pt x="2573" y="6656"/>
                                      </a:lnTo>
                                      <a:lnTo>
                                        <a:pt x="2037" y="5858"/>
                                      </a:lnTo>
                                      <a:lnTo>
                                        <a:pt x="2203" y="5668"/>
                                      </a:lnTo>
                                      <a:close/>
                                      <a:moveTo>
                                        <a:pt x="4359" y="5668"/>
                                      </a:moveTo>
                                      <a:lnTo>
                                        <a:pt x="4525" y="5858"/>
                                      </a:lnTo>
                                      <a:lnTo>
                                        <a:pt x="4001" y="6656"/>
                                      </a:lnTo>
                                      <a:lnTo>
                                        <a:pt x="3989" y="6656"/>
                                      </a:lnTo>
                                      <a:lnTo>
                                        <a:pt x="3549" y="6227"/>
                                      </a:lnTo>
                                      <a:lnTo>
                                        <a:pt x="4359" y="5668"/>
                                      </a:lnTo>
                                      <a:close/>
                                      <a:moveTo>
                                        <a:pt x="2739" y="0"/>
                                      </a:moveTo>
                                      <a:cubicBezTo>
                                        <a:pt x="1822" y="0"/>
                                        <a:pt x="1096" y="738"/>
                                        <a:pt x="1096" y="1643"/>
                                      </a:cubicBezTo>
                                      <a:lnTo>
                                        <a:pt x="1096" y="2012"/>
                                      </a:lnTo>
                                      <a:cubicBezTo>
                                        <a:pt x="1096" y="2298"/>
                                        <a:pt x="1156" y="2584"/>
                                        <a:pt x="1275" y="2846"/>
                                      </a:cubicBezTo>
                                      <a:lnTo>
                                        <a:pt x="1275" y="3239"/>
                                      </a:lnTo>
                                      <a:cubicBezTo>
                                        <a:pt x="1275" y="3870"/>
                                        <a:pt x="1561" y="4453"/>
                                        <a:pt x="2001" y="4822"/>
                                      </a:cubicBezTo>
                                      <a:lnTo>
                                        <a:pt x="2001" y="5406"/>
                                      </a:lnTo>
                                      <a:lnTo>
                                        <a:pt x="1692" y="5739"/>
                                      </a:lnTo>
                                      <a:cubicBezTo>
                                        <a:pt x="1668" y="5763"/>
                                        <a:pt x="1644" y="5822"/>
                                        <a:pt x="1644" y="5870"/>
                                      </a:cubicBezTo>
                                      <a:lnTo>
                                        <a:pt x="596" y="6251"/>
                                      </a:lnTo>
                                      <a:cubicBezTo>
                                        <a:pt x="239" y="6394"/>
                                        <a:pt x="1" y="6727"/>
                                        <a:pt x="1" y="7108"/>
                                      </a:cubicBezTo>
                                      <a:lnTo>
                                        <a:pt x="1" y="8418"/>
                                      </a:lnTo>
                                      <a:cubicBezTo>
                                        <a:pt x="1" y="8501"/>
                                        <a:pt x="72" y="8573"/>
                                        <a:pt x="156" y="8573"/>
                                      </a:cubicBezTo>
                                      <a:cubicBezTo>
                                        <a:pt x="251" y="8573"/>
                                        <a:pt x="322" y="8501"/>
                                        <a:pt x="322" y="8418"/>
                                      </a:cubicBezTo>
                                      <a:lnTo>
                                        <a:pt x="322" y="7108"/>
                                      </a:lnTo>
                                      <a:cubicBezTo>
                                        <a:pt x="322" y="6870"/>
                                        <a:pt x="477" y="6656"/>
                                        <a:pt x="691" y="6584"/>
                                      </a:cubicBezTo>
                                      <a:lnTo>
                                        <a:pt x="1811" y="6179"/>
                                      </a:lnTo>
                                      <a:lnTo>
                                        <a:pt x="2275" y="6882"/>
                                      </a:lnTo>
                                      <a:cubicBezTo>
                                        <a:pt x="2334" y="6965"/>
                                        <a:pt x="2418" y="7025"/>
                                        <a:pt x="2525" y="7025"/>
                                      </a:cubicBezTo>
                                      <a:lnTo>
                                        <a:pt x="2561" y="7025"/>
                                      </a:lnTo>
                                      <a:cubicBezTo>
                                        <a:pt x="2644" y="7025"/>
                                        <a:pt x="2739" y="7001"/>
                                        <a:pt x="2811" y="6930"/>
                                      </a:cubicBezTo>
                                      <a:lnTo>
                                        <a:pt x="3096" y="6644"/>
                                      </a:lnTo>
                                      <a:lnTo>
                                        <a:pt x="3096" y="8430"/>
                                      </a:lnTo>
                                      <a:cubicBezTo>
                                        <a:pt x="3096" y="8513"/>
                                        <a:pt x="3168" y="8596"/>
                                        <a:pt x="3251" y="8596"/>
                                      </a:cubicBezTo>
                                      <a:cubicBezTo>
                                        <a:pt x="3346" y="8596"/>
                                        <a:pt x="3418" y="8513"/>
                                        <a:pt x="3418" y="8430"/>
                                      </a:cubicBezTo>
                                      <a:lnTo>
                                        <a:pt x="3418" y="6644"/>
                                      </a:lnTo>
                                      <a:lnTo>
                                        <a:pt x="3704" y="6930"/>
                                      </a:lnTo>
                                      <a:cubicBezTo>
                                        <a:pt x="3763" y="6989"/>
                                        <a:pt x="3870" y="7025"/>
                                        <a:pt x="3954" y="7025"/>
                                      </a:cubicBezTo>
                                      <a:lnTo>
                                        <a:pt x="3989" y="7025"/>
                                      </a:lnTo>
                                      <a:cubicBezTo>
                                        <a:pt x="4085" y="7013"/>
                                        <a:pt x="4180" y="6953"/>
                                        <a:pt x="4239" y="6882"/>
                                      </a:cubicBezTo>
                                      <a:lnTo>
                                        <a:pt x="4704" y="6179"/>
                                      </a:lnTo>
                                      <a:lnTo>
                                        <a:pt x="5811" y="6584"/>
                                      </a:lnTo>
                                      <a:cubicBezTo>
                                        <a:pt x="6037" y="6656"/>
                                        <a:pt x="6192" y="6882"/>
                                        <a:pt x="6192" y="7108"/>
                                      </a:cubicBezTo>
                                      <a:lnTo>
                                        <a:pt x="6192" y="8418"/>
                                      </a:lnTo>
                                      <a:cubicBezTo>
                                        <a:pt x="6192" y="8501"/>
                                        <a:pt x="6264" y="8573"/>
                                        <a:pt x="6347" y="8573"/>
                                      </a:cubicBezTo>
                                      <a:cubicBezTo>
                                        <a:pt x="6442" y="8573"/>
                                        <a:pt x="6514" y="8501"/>
                                        <a:pt x="6514" y="8418"/>
                                      </a:cubicBezTo>
                                      <a:lnTo>
                                        <a:pt x="6514" y="7108"/>
                                      </a:lnTo>
                                      <a:cubicBezTo>
                                        <a:pt x="6561" y="6703"/>
                                        <a:pt x="6323" y="6370"/>
                                        <a:pt x="5966" y="6239"/>
                                      </a:cubicBezTo>
                                      <a:lnTo>
                                        <a:pt x="4906" y="5858"/>
                                      </a:lnTo>
                                      <a:cubicBezTo>
                                        <a:pt x="4906" y="5810"/>
                                        <a:pt x="4894" y="5763"/>
                                        <a:pt x="4859" y="5715"/>
                                      </a:cubicBezTo>
                                      <a:lnTo>
                                        <a:pt x="4549" y="5394"/>
                                      </a:lnTo>
                                      <a:lnTo>
                                        <a:pt x="4549" y="4822"/>
                                      </a:lnTo>
                                      <a:cubicBezTo>
                                        <a:pt x="4585" y="4798"/>
                                        <a:pt x="4609" y="4763"/>
                                        <a:pt x="4656" y="4739"/>
                                      </a:cubicBezTo>
                                      <a:cubicBezTo>
                                        <a:pt x="5061" y="4370"/>
                                        <a:pt x="5275" y="3822"/>
                                        <a:pt x="5275" y="3274"/>
                                      </a:cubicBezTo>
                                      <a:lnTo>
                                        <a:pt x="5275" y="2834"/>
                                      </a:lnTo>
                                      <a:cubicBezTo>
                                        <a:pt x="5394" y="2560"/>
                                        <a:pt x="5454" y="2286"/>
                                        <a:pt x="5454" y="2000"/>
                                      </a:cubicBezTo>
                                      <a:lnTo>
                                        <a:pt x="5454" y="167"/>
                                      </a:lnTo>
                                      <a:cubicBezTo>
                                        <a:pt x="5454" y="83"/>
                                        <a:pt x="5382" y="0"/>
                                        <a:pt x="5299" y="0"/>
                                      </a:cubicBezTo>
                                      <a:close/>
                                    </a:path>
                                  </a:pathLst>
                                </a:custGeom>
                                <a:grpFill/>
                                <a:ln>
                                  <a:solidFill>
                                    <a:schemeClr val="accent2"/>
                                  </a:solidFill>
                                </a:ln>
                              </wps:spPr>
                              <wps:bodyPr spcFirstLastPara="1" wrap="square" lIns="91425" tIns="91425" rIns="91425" bIns="91425" anchor="ctr" anchorCtr="0">
                                <a:noAutofit/>
                              </wps:bodyPr>
                            </wps:wsp>
                            <wps:wsp>
                              <wps:cNvPr id="463" name="Google Shape;10872;p94"/>
                              <wps:cNvSpPr/>
                              <wps:spPr>
                                <a:xfrm>
                                  <a:off x="35265" y="279287"/>
                                  <a:ext cx="10630" cy="33737"/>
                                </a:xfrm>
                                <a:custGeom>
                                  <a:avLst/>
                                  <a:gdLst/>
                                  <a:ahLst/>
                                  <a:cxnLst/>
                                  <a:rect l="l" t="t" r="r" b="b"/>
                                  <a:pathLst>
                                    <a:path w="334" h="1060" extrusionOk="0">
                                      <a:moveTo>
                                        <a:pt x="167" y="0"/>
                                      </a:moveTo>
                                      <a:cubicBezTo>
                                        <a:pt x="83" y="0"/>
                                        <a:pt x="0" y="83"/>
                                        <a:pt x="0" y="167"/>
                                      </a:cubicBezTo>
                                      <a:lnTo>
                                        <a:pt x="0" y="893"/>
                                      </a:lnTo>
                                      <a:cubicBezTo>
                                        <a:pt x="0" y="988"/>
                                        <a:pt x="83" y="1060"/>
                                        <a:pt x="167" y="1060"/>
                                      </a:cubicBezTo>
                                      <a:cubicBezTo>
                                        <a:pt x="262" y="1060"/>
                                        <a:pt x="333" y="988"/>
                                        <a:pt x="333" y="893"/>
                                      </a:cubicBezTo>
                                      <a:lnTo>
                                        <a:pt x="333" y="167"/>
                                      </a:lnTo>
                                      <a:cubicBezTo>
                                        <a:pt x="333" y="83"/>
                                        <a:pt x="262" y="0"/>
                                        <a:pt x="167" y="0"/>
                                      </a:cubicBezTo>
                                      <a:close/>
                                    </a:path>
                                  </a:pathLst>
                                </a:custGeom>
                                <a:grpFill/>
                                <a:ln>
                                  <a:solidFill>
                                    <a:schemeClr val="accent2"/>
                                  </a:solidFill>
                                </a:ln>
                              </wps:spPr>
                              <wps:bodyPr spcFirstLastPara="1" wrap="square" lIns="91425" tIns="91425" rIns="91425" bIns="91425" anchor="ctr" anchorCtr="0">
                                <a:noAutofit/>
                              </wps:bodyPr>
                            </wps:wsp>
                            <wps:wsp>
                              <wps:cNvPr id="464" name="Google Shape;10873;p94"/>
                              <wps:cNvSpPr/>
                              <wps:spPr>
                                <a:xfrm>
                                  <a:off x="163338" y="279287"/>
                                  <a:ext cx="10248" cy="33737"/>
                                </a:xfrm>
                                <a:custGeom>
                                  <a:avLst/>
                                  <a:gdLst/>
                                  <a:ahLst/>
                                  <a:cxnLst/>
                                  <a:rect l="l" t="t" r="r" b="b"/>
                                  <a:pathLst>
                                    <a:path w="322" h="1060" extrusionOk="0">
                                      <a:moveTo>
                                        <a:pt x="167" y="0"/>
                                      </a:moveTo>
                                      <a:cubicBezTo>
                                        <a:pt x="72" y="0"/>
                                        <a:pt x="0" y="83"/>
                                        <a:pt x="0" y="167"/>
                                      </a:cubicBezTo>
                                      <a:lnTo>
                                        <a:pt x="0" y="893"/>
                                      </a:lnTo>
                                      <a:cubicBezTo>
                                        <a:pt x="0" y="988"/>
                                        <a:pt x="72" y="1060"/>
                                        <a:pt x="167" y="1060"/>
                                      </a:cubicBezTo>
                                      <a:cubicBezTo>
                                        <a:pt x="250" y="1060"/>
                                        <a:pt x="322" y="988"/>
                                        <a:pt x="322" y="893"/>
                                      </a:cubicBezTo>
                                      <a:lnTo>
                                        <a:pt x="322" y="167"/>
                                      </a:lnTo>
                                      <a:cubicBezTo>
                                        <a:pt x="322" y="83"/>
                                        <a:pt x="250" y="0"/>
                                        <a:pt x="167" y="0"/>
                                      </a:cubicBezTo>
                                      <a:close/>
                                    </a:path>
                                  </a:pathLst>
                                </a:custGeom>
                                <a:grpFill/>
                                <a:ln>
                                  <a:solidFill>
                                    <a:schemeClr val="accent2"/>
                                  </a:solidFill>
                                </a:ln>
                              </wps:spPr>
                              <wps:bodyPr spcFirstLastPara="1" wrap="square" lIns="91425" tIns="91425" rIns="91425" bIns="91425" anchor="ctr" anchorCtr="0">
                                <a:noAutofit/>
                              </wps:bodyPr>
                            </wps:wsp>
                            <wps:wsp>
                              <wps:cNvPr id="465" name="Google Shape;10874;p94"/>
                              <wps:cNvSpPr/>
                              <wps:spPr>
                                <a:xfrm>
                                  <a:off x="197808" y="0"/>
                                  <a:ext cx="173969" cy="181162"/>
                                </a:xfrm>
                                <a:custGeom>
                                  <a:avLst/>
                                  <a:gdLst/>
                                  <a:ahLst/>
                                  <a:cxnLst/>
                                  <a:rect l="l" t="t" r="r" b="b"/>
                                  <a:pathLst>
                                    <a:path w="5466" h="5692" extrusionOk="0">
                                      <a:moveTo>
                                        <a:pt x="3847" y="0"/>
                                      </a:moveTo>
                                      <a:cubicBezTo>
                                        <a:pt x="3751" y="0"/>
                                        <a:pt x="3680" y="72"/>
                                        <a:pt x="3680" y="167"/>
                                      </a:cubicBezTo>
                                      <a:cubicBezTo>
                                        <a:pt x="3680" y="250"/>
                                        <a:pt x="3751" y="322"/>
                                        <a:pt x="3847" y="322"/>
                                      </a:cubicBezTo>
                                      <a:lnTo>
                                        <a:pt x="4751" y="322"/>
                                      </a:lnTo>
                                      <a:cubicBezTo>
                                        <a:pt x="4954" y="322"/>
                                        <a:pt x="5121" y="488"/>
                                        <a:pt x="5121" y="703"/>
                                      </a:cubicBezTo>
                                      <a:lnTo>
                                        <a:pt x="5121" y="3643"/>
                                      </a:lnTo>
                                      <a:cubicBezTo>
                                        <a:pt x="5121" y="3858"/>
                                        <a:pt x="4954" y="4013"/>
                                        <a:pt x="4751" y="4013"/>
                                      </a:cubicBezTo>
                                      <a:lnTo>
                                        <a:pt x="2918" y="4013"/>
                                      </a:lnTo>
                                      <a:cubicBezTo>
                                        <a:pt x="2894" y="4013"/>
                                        <a:pt x="2846" y="4036"/>
                                        <a:pt x="2811" y="4048"/>
                                      </a:cubicBezTo>
                                      <a:lnTo>
                                        <a:pt x="1180" y="5239"/>
                                      </a:lnTo>
                                      <a:lnTo>
                                        <a:pt x="1180" y="5239"/>
                                      </a:lnTo>
                                      <a:lnTo>
                                        <a:pt x="1430" y="4227"/>
                                      </a:lnTo>
                                      <a:cubicBezTo>
                                        <a:pt x="1442" y="4179"/>
                                        <a:pt x="1430" y="4120"/>
                                        <a:pt x="1406" y="4072"/>
                                      </a:cubicBezTo>
                                      <a:cubicBezTo>
                                        <a:pt x="1370" y="4036"/>
                                        <a:pt x="1311" y="4013"/>
                                        <a:pt x="1263" y="4013"/>
                                      </a:cubicBezTo>
                                      <a:lnTo>
                                        <a:pt x="715" y="4013"/>
                                      </a:lnTo>
                                      <a:cubicBezTo>
                                        <a:pt x="513" y="4013"/>
                                        <a:pt x="346" y="3858"/>
                                        <a:pt x="346" y="3643"/>
                                      </a:cubicBezTo>
                                      <a:lnTo>
                                        <a:pt x="346" y="715"/>
                                      </a:lnTo>
                                      <a:cubicBezTo>
                                        <a:pt x="346" y="500"/>
                                        <a:pt x="513" y="345"/>
                                        <a:pt x="715" y="345"/>
                                      </a:cubicBezTo>
                                      <a:lnTo>
                                        <a:pt x="1620" y="345"/>
                                      </a:lnTo>
                                      <a:cubicBezTo>
                                        <a:pt x="1715" y="345"/>
                                        <a:pt x="1787" y="262"/>
                                        <a:pt x="1787" y="179"/>
                                      </a:cubicBezTo>
                                      <a:cubicBezTo>
                                        <a:pt x="1787" y="84"/>
                                        <a:pt x="1715" y="12"/>
                                        <a:pt x="1620" y="12"/>
                                      </a:cubicBezTo>
                                      <a:lnTo>
                                        <a:pt x="715" y="12"/>
                                      </a:lnTo>
                                      <a:cubicBezTo>
                                        <a:pt x="310" y="12"/>
                                        <a:pt x="1" y="345"/>
                                        <a:pt x="1" y="726"/>
                                      </a:cubicBezTo>
                                      <a:lnTo>
                                        <a:pt x="1" y="3643"/>
                                      </a:lnTo>
                                      <a:cubicBezTo>
                                        <a:pt x="1" y="4048"/>
                                        <a:pt x="334" y="4358"/>
                                        <a:pt x="715" y="4358"/>
                                      </a:cubicBezTo>
                                      <a:lnTo>
                                        <a:pt x="1049" y="4358"/>
                                      </a:lnTo>
                                      <a:lnTo>
                                        <a:pt x="787" y="5370"/>
                                      </a:lnTo>
                                      <a:cubicBezTo>
                                        <a:pt x="763" y="5477"/>
                                        <a:pt x="811" y="5596"/>
                                        <a:pt x="894" y="5656"/>
                                      </a:cubicBezTo>
                                      <a:cubicBezTo>
                                        <a:pt x="941" y="5679"/>
                                        <a:pt x="989" y="5691"/>
                                        <a:pt x="1049" y="5691"/>
                                      </a:cubicBezTo>
                                      <a:cubicBezTo>
                                        <a:pt x="1108" y="5691"/>
                                        <a:pt x="1144" y="5679"/>
                                        <a:pt x="1192" y="5656"/>
                                      </a:cubicBezTo>
                                      <a:lnTo>
                                        <a:pt x="2954" y="4370"/>
                                      </a:lnTo>
                                      <a:lnTo>
                                        <a:pt x="4716" y="4370"/>
                                      </a:lnTo>
                                      <a:cubicBezTo>
                                        <a:pt x="5121" y="4370"/>
                                        <a:pt x="5430" y="4048"/>
                                        <a:pt x="5430" y="3655"/>
                                      </a:cubicBezTo>
                                      <a:lnTo>
                                        <a:pt x="5430" y="726"/>
                                      </a:lnTo>
                                      <a:cubicBezTo>
                                        <a:pt x="5466" y="322"/>
                                        <a:pt x="5132" y="0"/>
                                        <a:pt x="4751" y="0"/>
                                      </a:cubicBezTo>
                                      <a:close/>
                                    </a:path>
                                  </a:pathLst>
                                </a:custGeom>
                                <a:grpFill/>
                                <a:ln>
                                  <a:solidFill>
                                    <a:schemeClr val="accent2"/>
                                  </a:solidFill>
                                </a:ln>
                              </wps:spPr>
                              <wps:bodyPr spcFirstLastPara="1" wrap="square" lIns="91425" tIns="91425" rIns="91425" bIns="91425" anchor="ctr" anchorCtr="0">
                                <a:noAutofit/>
                              </wps:bodyPr>
                            </wps:wsp>
                          </wpg:wgp>
                        </a:graphicData>
                      </a:graphic>
                    </wp:anchor>
                  </w:drawing>
                </mc:Choice>
                <mc:Fallback>
                  <w:pict>
                    <v:group w14:anchorId="593881C6" id="Google Shape;10869;p94" o:spid="_x0000_s1026" style="position:absolute;margin-left:3.5pt;margin-top:30.55pt;width:72.4pt;height:61.2pt;z-index:251882496" coordsize="371777,314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">
                      <v:shape id="Google Shape;10870;p94" o:spid="_x0000_s1027" style="position:absolute;left:58753;top:90327;width:92109;height:30586;visibility:visible;mso-wrap-style:square;v-text-anchor:middle" coordsize="2894,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" path="m1164,1c816,1,501,36,298,67,119,91,,246,,401l,794v,83,72,166,155,166c250,960,322,877,322,794r,-393c322,401,322,389,334,389v177,-28,478,-71,823,-71c1253,318,1352,321,1453,329v536,36,929,167,1143,405c2626,764,2670,779,2715,779v45,,89,-15,119,-45c2894,675,2894,567,2834,508,2437,103,1753,1,1164,1xe" filled="f" strokecolor="#f8931d [3205]">
                        <v:path arrowok="t" o:extrusionok="f"/>
                      </v:shape>
                      <v:shape id="Google Shape;10871;p94" o:spid="_x0000_s1028" style="position:absolute;top:40549;width:208852;height:273621;visibility:visible;mso-wrap-style:square;v-text-anchor:middle" coordsize="6562,8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" path="m5132,334r,1654c5132,2239,5073,2477,4966,2703v-12,24,-12,36,-12,71l4954,3262v,465,-191,893,-524,1203c4108,4765,3713,4920,3275,4920v-32,,-63,-1,-95,-3c2299,4882,1620,4120,1620,3215r,-429c1620,2762,1620,2739,1608,2715,1501,2489,1441,2239,1441,2000r,-369c1441,917,2025,334,2739,334r2393,xm4204,5048r,310l3287,6001,2358,5358r,-310c2596,5179,2870,5263,3156,5275r131,c3608,5275,3930,5203,4204,5048xm2203,5668r798,559l2584,6656r-11,l2037,5858r166,-190xm4359,5668r166,190l4001,6656r-12,l3549,6227r810,-559xm2739,c1822,,1096,738,1096,1643r,369c1096,2298,1156,2584,1275,2846r,393c1275,3870,1561,4453,2001,4822r,584l1692,5739v-24,24,-48,83,-48,131l596,6251c239,6394,1,6727,1,7108r,1310c1,8501,72,8573,156,8573v95,,166,-72,166,-155l322,7108v,-238,155,-452,369,-524l1811,6179r464,703c2334,6965,2418,7025,2525,7025r36,c2644,7025,2739,7001,2811,6930r285,-286l3096,8430v,83,72,166,155,166c3346,8596,3418,8513,3418,8430r,-1786l3704,6930v59,59,166,95,250,95l3989,7025v96,-12,191,-72,250,-143l4704,6179r1107,405c6037,6656,6192,6882,6192,7108r,1310c6192,8501,6264,8573,6347,8573v95,,167,-72,167,-155l6514,7108v47,-405,-191,-738,-548,-869l4906,5858v,-48,-12,-95,-47,-143l4549,5394r,-572c4585,4798,4609,4763,4656,4739v405,-369,619,-917,619,-1465l5275,2834v119,-274,179,-548,179,-834l5454,167c5454,83,5382,,5299,l2739,xe" filled="f" strokecolor="#f8931d [3205]">
                        <v:path arrowok="t" o:extrusionok="f"/>
                      </v:shape>
                      <v:shape id="Google Shape;10872;p94" o:spid="_x0000_s1029" style="position:absolute;left:35265;top:279287;width:10630;height:33737;visibility:visible;mso-wrap-style:square;v-text-anchor:middle" coordsize="334,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" path="m167,c83,,,83,,167l,893v,95,83,167,167,167c262,1060,333,988,333,893r,-726c333,83,262,,167,xe" filled="f" strokecolor="#f8931d [3205]">
                        <v:path arrowok="t" o:extrusionok="f"/>
                      </v:shape>
                      <v:shape id="Google Shape;10873;p94" o:spid="_x0000_s1030" style="position:absolute;left:163338;top:279287;width:10248;height:33737;visibility:visible;mso-wrap-style:square;v-text-anchor:middle" coordsize="322,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" path="m167,c72,,,83,,167l,893v,95,72,167,167,167c250,1060,322,988,322,893r,-726c322,83,250,,167,xe" filled="f" strokecolor="#f8931d [3205]">
                        <v:path arrowok="t" o:extrusionok="f"/>
                      </v:shape>
                      <v:shape id="Google Shape;10874;p94" o:spid="_x0000_s1031" style="position:absolute;left:197808;width:173969;height:181162;visibility:visible;mso-wrap-style:square;v-text-anchor:middle" coordsize="5466,5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" path="m3847,v-96,,-167,72,-167,167c3680,250,3751,322,3847,322r904,c4954,322,5121,488,5121,703r,2940c5121,3858,4954,4013,4751,4013r-1833,c2894,4013,2846,4036,2811,4048l1180,5239r,l1430,4227v12,-48,,-107,-24,-155c1370,4036,1311,4013,1263,4013r-548,c513,4013,346,3858,346,3643r,-2928c346,500,513,345,715,345r905,c1715,345,1787,262,1787,179,1787,84,1715,12,1620,12r-905,c310,12,1,345,1,726r,2917c1,4048,334,4358,715,4358r334,l787,5370v-24,107,24,226,107,286c941,5679,989,5691,1049,5691v59,,95,-12,143,-35l2954,4370r1762,c5121,4370,5430,4048,5430,3655r,-2929c5466,322,5132,,4751,l3847,xe" filled="f" strokecolor="#f8931d [3205]">
                        <v:path arrowok="t" o:extrusionok="f"/>
                      </v:shape>
                    </v:group>
                  </w:pict>
                </mc:Fallback>
              </mc:AlternateContent>
            </w:r>
          </w:p>
        </w:tc>
        <w:tc>
          <w:tcPr>
            <w:tcW w:w="4699" w:type="dxa"/>
            <w:tcBorders>
              <w:top w:val="single" w:sz="12" w:space="0" w:color="F8931D"/>
              <w:left w:val="single" w:sz="12" w:space="0" w:color="F8931D"/>
              <w:bottom w:val="single" w:sz="12" w:space="0" w:color="F8931D"/>
              <w:right w:val="single" w:sz="12" w:space="0" w:color="F8931D"/>
            </w:tcBorders>
          </w:tcPr>
          <w:p w14:paraId="5C6CFB44" w14:textId="2C9FA526" w:rsidR="003553C7" w:rsidRDefault="003553C7"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rPr>
            </w:pPr>
          </w:p>
          <w:p w14:paraId="038F6CB0" w14:textId="77777777" w:rsidR="00E6537E" w:rsidRDefault="00E6537E"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rPr>
            </w:pPr>
          </w:p>
          <w:p w14:paraId="5BF043F5" w14:textId="77777777" w:rsidR="003553C7" w:rsidRDefault="003553C7"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sz w:val="24"/>
                <w:szCs w:val="24"/>
              </w:rPr>
            </w:pPr>
          </w:p>
          <w:p w14:paraId="2B6BE931" w14:textId="77777777" w:rsidR="003553C7" w:rsidRDefault="003553C7"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sz w:val="24"/>
                <w:szCs w:val="24"/>
              </w:rPr>
            </w:pPr>
          </w:p>
          <w:p w14:paraId="0AD37F81" w14:textId="0F64E486" w:rsidR="003553C7" w:rsidRPr="00F8359A" w:rsidRDefault="00E6537E"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sz w:val="24"/>
                <w:szCs w:val="24"/>
                <w:lang w:val="es-SV"/>
              </w:rPr>
            </w:pPr>
            <w:r w:rsidRPr="00856AF5">
              <w:rPr>
                <w:rFonts w:ascii="Museo Sans 300" w:hAnsi="Museo Sans 300"/>
                <w:b w:val="0"/>
                <w:bCs w:val="0"/>
                <w:color w:val="404040" w:themeColor="text1" w:themeTint="BF"/>
                <w:sz w:val="24"/>
                <w:szCs w:val="24"/>
                <w:lang w:val="es-SV"/>
              </w:rPr>
              <w:t>Gestionar a través de los CODESEVI la realización de capacitaciones de seguridad vial enfocadas a motoristas de transporte colectivo.</w:t>
            </w:r>
          </w:p>
        </w:tc>
        <w:tc>
          <w:tcPr>
            <w:tcW w:w="2997" w:type="dxa"/>
            <w:tcBorders>
              <w:top w:val="single" w:sz="12" w:space="0" w:color="F8931D"/>
              <w:left w:val="single" w:sz="12" w:space="0" w:color="F8931D"/>
              <w:bottom w:val="single" w:sz="12" w:space="0" w:color="F8931D"/>
              <w:right w:val="single" w:sz="12" w:space="0" w:color="F8931D"/>
            </w:tcBorders>
          </w:tcPr>
          <w:p w14:paraId="6ECF2677" w14:textId="7BE261A6" w:rsidR="003553C7" w:rsidRDefault="00841069"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r>
              <w:rPr>
                <w:noProof/>
                <w:lang w:val="es-SV" w:eastAsia="es-SV"/>
              </w:rPr>
              <w:drawing>
                <wp:anchor distT="0" distB="0" distL="114300" distR="114300" simplePos="0" relativeHeight="251965440" behindDoc="0" locked="0" layoutInCell="1" allowOverlap="1" wp14:anchorId="7C849749" wp14:editId="1EDDDF02">
                  <wp:simplePos x="0" y="0"/>
                  <wp:positionH relativeFrom="column">
                    <wp:posOffset>-40005</wp:posOffset>
                  </wp:positionH>
                  <wp:positionV relativeFrom="paragraph">
                    <wp:posOffset>20319</wp:posOffset>
                  </wp:positionV>
                  <wp:extent cx="1790700" cy="2105025"/>
                  <wp:effectExtent l="0" t="0" r="0" b="9525"/>
                  <wp:wrapNone/>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90700"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284EC5D" w14:textId="77777777" w:rsidR="003553C7" w:rsidRDefault="003553C7" w:rsidP="003553C7">
      <w:pPr>
        <w:pStyle w:val="Sinespaciado"/>
        <w:ind w:left="567"/>
        <w:jc w:val="both"/>
        <w:rPr>
          <w:rFonts w:ascii="Museo Sans 300" w:hAnsi="Museo Sans 300"/>
          <w:b/>
          <w:bCs/>
          <w:color w:val="auto"/>
        </w:rPr>
      </w:pPr>
    </w:p>
    <w:p w14:paraId="506C8EFD" w14:textId="77777777" w:rsidR="003553C7" w:rsidRDefault="003553C7" w:rsidP="003553C7">
      <w:pPr>
        <w:pStyle w:val="Sinespaciado"/>
        <w:ind w:left="567"/>
        <w:jc w:val="both"/>
        <w:rPr>
          <w:rFonts w:ascii="Museo Sans 300" w:hAnsi="Museo Sans 300"/>
          <w:b/>
          <w:bCs/>
          <w:color w:val="auto"/>
        </w:rPr>
      </w:pPr>
    </w:p>
    <w:p w14:paraId="6FB66CA1" w14:textId="77777777" w:rsidR="003553C7" w:rsidRDefault="003553C7" w:rsidP="003553C7">
      <w:pPr>
        <w:pStyle w:val="Sinespaciado"/>
        <w:ind w:left="567"/>
        <w:jc w:val="both"/>
        <w:rPr>
          <w:rFonts w:ascii="Museo Sans 300" w:hAnsi="Museo Sans 300"/>
          <w:b/>
          <w:bCs/>
          <w:color w:val="auto"/>
        </w:rPr>
      </w:pPr>
    </w:p>
    <w:p w14:paraId="44724BD5" w14:textId="77777777" w:rsidR="003553C7" w:rsidRDefault="003553C7" w:rsidP="003553C7">
      <w:pPr>
        <w:pStyle w:val="Sinespaciado"/>
        <w:ind w:left="567"/>
        <w:jc w:val="both"/>
        <w:rPr>
          <w:rFonts w:ascii="Museo Sans 300" w:hAnsi="Museo Sans 300"/>
          <w:b/>
          <w:bCs/>
          <w:color w:val="auto"/>
        </w:rPr>
      </w:pPr>
    </w:p>
    <w:tbl>
      <w:tblPr>
        <w:tblStyle w:val="Tablaconcuadrcula1clara-nfasis1"/>
        <w:tblW w:w="9539" w:type="dxa"/>
        <w:tblInd w:w="269" w:type="dxa"/>
        <w:tblLook w:val="04A0" w:firstRow="1" w:lastRow="0" w:firstColumn="1" w:lastColumn="0" w:noHBand="0" w:noVBand="1"/>
      </w:tblPr>
      <w:tblGrid>
        <w:gridCol w:w="1843"/>
        <w:gridCol w:w="4699"/>
        <w:gridCol w:w="2997"/>
      </w:tblGrid>
      <w:tr w:rsidR="003553C7" w14:paraId="2FCD9C30" w14:textId="77777777" w:rsidTr="00E6537E">
        <w:trPr>
          <w:cnfStyle w:val="100000000000" w:firstRow="1" w:lastRow="0" w:firstColumn="0" w:lastColumn="0" w:oddVBand="0" w:evenVBand="0" w:oddHBand="0" w:evenHBand="0" w:firstRowFirstColumn="0" w:firstRowLastColumn="0" w:lastRowFirstColumn="0" w:lastRowLastColumn="0"/>
          <w:trHeight w:val="3402"/>
        </w:trPr>
        <w:tc>
          <w:tcPr>
            <w:cnfStyle w:val="001000000000" w:firstRow="0" w:lastRow="0" w:firstColumn="1" w:lastColumn="0" w:oddVBand="0" w:evenVBand="0" w:oddHBand="0" w:evenHBand="0" w:firstRowFirstColumn="0" w:firstRowLastColumn="0" w:lastRowFirstColumn="0" w:lastRowLastColumn="0"/>
            <w:tcW w:w="1843" w:type="dxa"/>
            <w:tcBorders>
              <w:top w:val="single" w:sz="12" w:space="0" w:color="F8931D"/>
              <w:left w:val="single" w:sz="12" w:space="0" w:color="F8931D"/>
              <w:bottom w:val="single" w:sz="12" w:space="0" w:color="F8931D"/>
              <w:right w:val="single" w:sz="12" w:space="0" w:color="F8931D"/>
            </w:tcBorders>
          </w:tcPr>
          <w:p w14:paraId="6FD40138" w14:textId="529FCF88" w:rsidR="003553C7" w:rsidRPr="00D95238" w:rsidRDefault="00E6537E" w:rsidP="005E06D8">
            <w:pPr>
              <w:pStyle w:val="Sinespaciado"/>
              <w:rPr>
                <w:rFonts w:ascii="Museo Sans 300" w:hAnsi="Museo Sans 300"/>
                <w:color w:val="7F7F7F" w:themeColor="text1" w:themeTint="80"/>
                <w:sz w:val="32"/>
                <w:szCs w:val="32"/>
              </w:rPr>
            </w:pPr>
            <w:r>
              <w:rPr>
                <w:rFonts w:ascii="Museo Sans 300" w:hAnsi="Museo Sans 300"/>
                <w:color w:val="7F7F7F" w:themeColor="text1" w:themeTint="80"/>
                <w:sz w:val="32"/>
                <w:szCs w:val="32"/>
              </w:rPr>
              <w:t>3</w:t>
            </w:r>
            <w:r w:rsidR="003553C7" w:rsidRPr="00D95238">
              <w:rPr>
                <w:rFonts w:ascii="Museo Sans 300" w:hAnsi="Museo Sans 300"/>
                <w:color w:val="7F7F7F" w:themeColor="text1" w:themeTint="80"/>
                <w:sz w:val="32"/>
                <w:szCs w:val="32"/>
              </w:rPr>
              <w:t>.</w:t>
            </w:r>
            <w:r w:rsidR="003553C7">
              <w:rPr>
                <w:rFonts w:ascii="Museo Sans 300" w:hAnsi="Museo Sans 300"/>
                <w:color w:val="7F7F7F" w:themeColor="text1" w:themeTint="80"/>
                <w:sz w:val="32"/>
                <w:szCs w:val="32"/>
              </w:rPr>
              <w:t>2</w:t>
            </w:r>
            <w:r w:rsidR="003553C7" w:rsidRPr="00D95238">
              <w:rPr>
                <w:rFonts w:ascii="Museo Sans 300" w:hAnsi="Museo Sans 300"/>
                <w:color w:val="7F7F7F" w:themeColor="text1" w:themeTint="80"/>
                <w:sz w:val="32"/>
                <w:szCs w:val="32"/>
              </w:rPr>
              <w:t>.</w:t>
            </w:r>
          </w:p>
          <w:p w14:paraId="333FAF31" w14:textId="77777777" w:rsidR="003553C7" w:rsidRDefault="003553C7" w:rsidP="005E06D8">
            <w:pPr>
              <w:pStyle w:val="Sinespaciado"/>
              <w:jc w:val="both"/>
              <w:rPr>
                <w:rFonts w:ascii="Museo Sans 300" w:hAnsi="Museo Sans 300"/>
                <w:color w:val="7F7F7F" w:themeColor="text1" w:themeTint="80"/>
              </w:rPr>
            </w:pPr>
          </w:p>
          <w:p w14:paraId="2D30A95E" w14:textId="4299EC06" w:rsidR="003553C7" w:rsidRPr="00D95238" w:rsidRDefault="00E6537E" w:rsidP="005E06D8">
            <w:pPr>
              <w:pStyle w:val="Sinespaciado"/>
              <w:jc w:val="both"/>
              <w:rPr>
                <w:rFonts w:ascii="Museo Sans 300" w:hAnsi="Museo Sans 300"/>
                <w:b w:val="0"/>
                <w:bCs w:val="0"/>
                <w:color w:val="7F7F7F" w:themeColor="text1" w:themeTint="80"/>
                <w:lang w:val="es-SV"/>
              </w:rPr>
            </w:pPr>
            <w:r w:rsidRPr="00E6537E">
              <w:rPr>
                <w:rFonts w:ascii="Museo Sans 300" w:hAnsi="Museo Sans 300"/>
                <w:noProof/>
                <w:color w:val="auto"/>
                <w:lang w:val="es-SV" w:eastAsia="es-SV"/>
              </w:rPr>
              <mc:AlternateContent>
                <mc:Choice Requires="wpg">
                  <w:drawing>
                    <wp:anchor distT="0" distB="0" distL="114300" distR="114300" simplePos="0" relativeHeight="251888640" behindDoc="0" locked="0" layoutInCell="1" allowOverlap="1" wp14:anchorId="78A80DED" wp14:editId="6E325230">
                      <wp:simplePos x="0" y="0"/>
                      <wp:positionH relativeFrom="column">
                        <wp:posOffset>583027</wp:posOffset>
                      </wp:positionH>
                      <wp:positionV relativeFrom="paragraph">
                        <wp:posOffset>476592</wp:posOffset>
                      </wp:positionV>
                      <wp:extent cx="370450" cy="375139"/>
                      <wp:effectExtent l="0" t="0" r="10795" b="25400"/>
                      <wp:wrapNone/>
                      <wp:docPr id="467" name="Google Shape;10380;p93"/>
                      <wp:cNvGraphicFramePr/>
                      <a:graphic xmlns:a="http://schemas.openxmlformats.org/drawingml/2006/main">
                        <a:graphicData uri="http://schemas.microsoft.com/office/word/2010/wordprocessingGroup">
                          <wpg:wgp>
                            <wpg:cNvGrpSpPr/>
                            <wpg:grpSpPr>
                              <a:xfrm>
                                <a:off x="0" y="0"/>
                                <a:ext cx="370450" cy="375139"/>
                                <a:chOff x="0" y="0"/>
                                <a:chExt cx="338364" cy="342887"/>
                              </a:xfrm>
                              <a:solidFill>
                                <a:schemeClr val="accent2"/>
                              </a:solidFill>
                            </wpg:grpSpPr>
                            <wps:wsp>
                              <wps:cNvPr id="468" name="Google Shape;10381;p93"/>
                              <wps:cNvSpPr/>
                              <wps:spPr>
                                <a:xfrm>
                                  <a:off x="41347" y="45904"/>
                                  <a:ext cx="256050" cy="136180"/>
                                </a:xfrm>
                                <a:custGeom>
                                  <a:avLst/>
                                  <a:gdLst/>
                                  <a:ahLst/>
                                  <a:cxnLst/>
                                  <a:rect l="l" t="t" r="r" b="b"/>
                                  <a:pathLst>
                                    <a:path w="8038" h="4275" extrusionOk="0">
                                      <a:moveTo>
                                        <a:pt x="7704" y="1477"/>
                                      </a:moveTo>
                                      <a:lnTo>
                                        <a:pt x="7704" y="3501"/>
                                      </a:lnTo>
                                      <a:cubicBezTo>
                                        <a:pt x="7704" y="3751"/>
                                        <a:pt x="7513" y="3941"/>
                                        <a:pt x="7263" y="3941"/>
                                      </a:cubicBezTo>
                                      <a:lnTo>
                                        <a:pt x="774" y="3941"/>
                                      </a:lnTo>
                                      <a:cubicBezTo>
                                        <a:pt x="524" y="3941"/>
                                        <a:pt x="322" y="3751"/>
                                        <a:pt x="322" y="3501"/>
                                      </a:cubicBezTo>
                                      <a:lnTo>
                                        <a:pt x="322" y="1477"/>
                                      </a:lnTo>
                                      <a:close/>
                                      <a:moveTo>
                                        <a:pt x="774" y="0"/>
                                      </a:moveTo>
                                      <a:cubicBezTo>
                                        <a:pt x="346" y="0"/>
                                        <a:pt x="1" y="345"/>
                                        <a:pt x="1" y="774"/>
                                      </a:cubicBezTo>
                                      <a:lnTo>
                                        <a:pt x="1" y="3501"/>
                                      </a:lnTo>
                                      <a:cubicBezTo>
                                        <a:pt x="1" y="3929"/>
                                        <a:pt x="346" y="4275"/>
                                        <a:pt x="774" y="4275"/>
                                      </a:cubicBezTo>
                                      <a:lnTo>
                                        <a:pt x="7263" y="4275"/>
                                      </a:lnTo>
                                      <a:cubicBezTo>
                                        <a:pt x="7692" y="4275"/>
                                        <a:pt x="8037" y="3929"/>
                                        <a:pt x="8037" y="3501"/>
                                      </a:cubicBezTo>
                                      <a:lnTo>
                                        <a:pt x="8037" y="774"/>
                                      </a:lnTo>
                                      <a:cubicBezTo>
                                        <a:pt x="8025" y="345"/>
                                        <a:pt x="7680" y="0"/>
                                        <a:pt x="7263" y="0"/>
                                      </a:cubicBezTo>
                                      <a:lnTo>
                                        <a:pt x="5787" y="0"/>
                                      </a:lnTo>
                                      <a:cubicBezTo>
                                        <a:pt x="5704" y="0"/>
                                        <a:pt x="5620" y="72"/>
                                        <a:pt x="5620" y="167"/>
                                      </a:cubicBezTo>
                                      <a:cubicBezTo>
                                        <a:pt x="5620" y="250"/>
                                        <a:pt x="5704" y="322"/>
                                        <a:pt x="5787" y="322"/>
                                      </a:cubicBezTo>
                                      <a:lnTo>
                                        <a:pt x="7263" y="322"/>
                                      </a:lnTo>
                                      <a:cubicBezTo>
                                        <a:pt x="7513" y="322"/>
                                        <a:pt x="7704" y="524"/>
                                        <a:pt x="7704" y="774"/>
                                      </a:cubicBezTo>
                                      <a:lnTo>
                                        <a:pt x="7704" y="1155"/>
                                      </a:lnTo>
                                      <a:lnTo>
                                        <a:pt x="322" y="1155"/>
                                      </a:lnTo>
                                      <a:lnTo>
                                        <a:pt x="322" y="774"/>
                                      </a:lnTo>
                                      <a:cubicBezTo>
                                        <a:pt x="322" y="524"/>
                                        <a:pt x="524" y="322"/>
                                        <a:pt x="774" y="322"/>
                                      </a:cubicBezTo>
                                      <a:lnTo>
                                        <a:pt x="5049" y="322"/>
                                      </a:lnTo>
                                      <a:cubicBezTo>
                                        <a:pt x="5132" y="322"/>
                                        <a:pt x="5204" y="250"/>
                                        <a:pt x="5204" y="167"/>
                                      </a:cubicBezTo>
                                      <a:cubicBezTo>
                                        <a:pt x="5204" y="72"/>
                                        <a:pt x="5132" y="0"/>
                                        <a:pt x="5049" y="0"/>
                                      </a:cubicBezTo>
                                      <a:close/>
                                    </a:path>
                                  </a:pathLst>
                                </a:custGeom>
                                <a:grpFill/>
                                <a:ln>
                                  <a:solidFill>
                                    <a:schemeClr val="accent2"/>
                                  </a:solidFill>
                                </a:ln>
                              </wps:spPr>
                              <wps:bodyPr spcFirstLastPara="1" wrap="square" lIns="91425" tIns="91425" rIns="91425" bIns="91425" anchor="ctr" anchorCtr="0">
                                <a:noAutofit/>
                              </wps:bodyPr>
                            </wps:wsp>
                            <wps:wsp>
                              <wps:cNvPr id="469" name="Google Shape;10382;p93"/>
                              <wps:cNvSpPr/>
                              <wps:spPr>
                                <a:xfrm>
                                  <a:off x="43609" y="192309"/>
                                  <a:ext cx="50490" cy="50458"/>
                                </a:xfrm>
                                <a:custGeom>
                                  <a:avLst/>
                                  <a:gdLst/>
                                  <a:ahLst/>
                                  <a:cxnLst/>
                                  <a:rect l="l" t="t" r="r" b="b"/>
                                  <a:pathLst>
                                    <a:path w="1585" h="1584" extrusionOk="0">
                                      <a:moveTo>
                                        <a:pt x="787" y="321"/>
                                      </a:moveTo>
                                      <a:cubicBezTo>
                                        <a:pt x="1049" y="321"/>
                                        <a:pt x="1251" y="536"/>
                                        <a:pt x="1251" y="786"/>
                                      </a:cubicBezTo>
                                      <a:cubicBezTo>
                                        <a:pt x="1251" y="1048"/>
                                        <a:pt x="1049" y="1250"/>
                                        <a:pt x="787" y="1250"/>
                                      </a:cubicBezTo>
                                      <a:cubicBezTo>
                                        <a:pt x="537" y="1250"/>
                                        <a:pt x="334" y="1048"/>
                                        <a:pt x="334" y="786"/>
                                      </a:cubicBezTo>
                                      <a:cubicBezTo>
                                        <a:pt x="334" y="536"/>
                                        <a:pt x="537" y="321"/>
                                        <a:pt x="787" y="321"/>
                                      </a:cubicBezTo>
                                      <a:close/>
                                      <a:moveTo>
                                        <a:pt x="787" y="0"/>
                                      </a:moveTo>
                                      <a:cubicBezTo>
                                        <a:pt x="358" y="0"/>
                                        <a:pt x="1" y="357"/>
                                        <a:pt x="1" y="786"/>
                                      </a:cubicBezTo>
                                      <a:cubicBezTo>
                                        <a:pt x="1" y="1226"/>
                                        <a:pt x="358" y="1584"/>
                                        <a:pt x="787" y="1584"/>
                                      </a:cubicBezTo>
                                      <a:cubicBezTo>
                                        <a:pt x="1227" y="1584"/>
                                        <a:pt x="1585" y="1226"/>
                                        <a:pt x="1585" y="786"/>
                                      </a:cubicBezTo>
                                      <a:cubicBezTo>
                                        <a:pt x="1585" y="357"/>
                                        <a:pt x="1227" y="0"/>
                                        <a:pt x="787" y="0"/>
                                      </a:cubicBezTo>
                                      <a:close/>
                                    </a:path>
                                  </a:pathLst>
                                </a:custGeom>
                                <a:grpFill/>
                                <a:ln>
                                  <a:solidFill>
                                    <a:schemeClr val="accent2"/>
                                  </a:solidFill>
                                </a:ln>
                              </wps:spPr>
                              <wps:bodyPr spcFirstLastPara="1" wrap="square" lIns="91425" tIns="91425" rIns="91425" bIns="91425" anchor="ctr" anchorCtr="0">
                                <a:noAutofit/>
                              </wps:bodyPr>
                            </wps:wsp>
                            <wps:wsp>
                              <wps:cNvPr id="470" name="Google Shape;10383;p93"/>
                              <wps:cNvSpPr/>
                              <wps:spPr>
                                <a:xfrm>
                                  <a:off x="244264" y="192309"/>
                                  <a:ext cx="50076" cy="50458"/>
                                </a:xfrm>
                                <a:custGeom>
                                  <a:avLst/>
                                  <a:gdLst/>
                                  <a:ahLst/>
                                  <a:cxnLst/>
                                  <a:rect l="l" t="t" r="r" b="b"/>
                                  <a:pathLst>
                                    <a:path w="1572" h="1584" extrusionOk="0">
                                      <a:moveTo>
                                        <a:pt x="786" y="321"/>
                                      </a:moveTo>
                                      <a:cubicBezTo>
                                        <a:pt x="1036" y="321"/>
                                        <a:pt x="1251" y="536"/>
                                        <a:pt x="1251" y="786"/>
                                      </a:cubicBezTo>
                                      <a:cubicBezTo>
                                        <a:pt x="1251" y="1048"/>
                                        <a:pt x="1036" y="1250"/>
                                        <a:pt x="786" y="1250"/>
                                      </a:cubicBezTo>
                                      <a:cubicBezTo>
                                        <a:pt x="536" y="1250"/>
                                        <a:pt x="322" y="1048"/>
                                        <a:pt x="322" y="786"/>
                                      </a:cubicBezTo>
                                      <a:cubicBezTo>
                                        <a:pt x="322" y="536"/>
                                        <a:pt x="536" y="321"/>
                                        <a:pt x="786" y="321"/>
                                      </a:cubicBezTo>
                                      <a:close/>
                                      <a:moveTo>
                                        <a:pt x="786" y="0"/>
                                      </a:moveTo>
                                      <a:cubicBezTo>
                                        <a:pt x="358" y="0"/>
                                        <a:pt x="0" y="357"/>
                                        <a:pt x="0" y="786"/>
                                      </a:cubicBezTo>
                                      <a:cubicBezTo>
                                        <a:pt x="0" y="1226"/>
                                        <a:pt x="358" y="1584"/>
                                        <a:pt x="786" y="1584"/>
                                      </a:cubicBezTo>
                                      <a:cubicBezTo>
                                        <a:pt x="1215" y="1584"/>
                                        <a:pt x="1572" y="1226"/>
                                        <a:pt x="1572" y="786"/>
                                      </a:cubicBezTo>
                                      <a:cubicBezTo>
                                        <a:pt x="1572" y="357"/>
                                        <a:pt x="1215" y="0"/>
                                        <a:pt x="786" y="0"/>
                                      </a:cubicBezTo>
                                      <a:close/>
                                    </a:path>
                                  </a:pathLst>
                                </a:custGeom>
                                <a:grpFill/>
                                <a:ln>
                                  <a:solidFill>
                                    <a:schemeClr val="accent2"/>
                                  </a:solidFill>
                                </a:ln>
                              </wps:spPr>
                              <wps:bodyPr spcFirstLastPara="1" wrap="square" lIns="91425" tIns="91425" rIns="91425" bIns="91425" anchor="ctr" anchorCtr="0">
                                <a:noAutofit/>
                              </wps:bodyPr>
                            </wps:wsp>
                            <wps:wsp>
                              <wps:cNvPr id="471" name="Google Shape;10384;p93"/>
                              <wps:cNvSpPr/>
                              <wps:spPr>
                                <a:xfrm>
                                  <a:off x="0" y="0"/>
                                  <a:ext cx="338364" cy="342887"/>
                                </a:xfrm>
                                <a:custGeom>
                                  <a:avLst/>
                                  <a:gdLst/>
                                  <a:ahLst/>
                                  <a:cxnLst/>
                                  <a:rect l="l" t="t" r="r" b="b"/>
                                  <a:pathLst>
                                    <a:path w="10622" h="10764" extrusionOk="0">
                                      <a:moveTo>
                                        <a:pt x="715" y="2525"/>
                                      </a:moveTo>
                                      <a:lnTo>
                                        <a:pt x="715" y="4644"/>
                                      </a:lnTo>
                                      <a:lnTo>
                                        <a:pt x="560" y="4644"/>
                                      </a:lnTo>
                                      <a:lnTo>
                                        <a:pt x="560" y="4656"/>
                                      </a:lnTo>
                                      <a:cubicBezTo>
                                        <a:pt x="429" y="4656"/>
                                        <a:pt x="322" y="4549"/>
                                        <a:pt x="322" y="4418"/>
                                      </a:cubicBezTo>
                                      <a:lnTo>
                                        <a:pt x="322" y="2763"/>
                                      </a:lnTo>
                                      <a:cubicBezTo>
                                        <a:pt x="322" y="2632"/>
                                        <a:pt x="429" y="2525"/>
                                        <a:pt x="560" y="2525"/>
                                      </a:cubicBezTo>
                                      <a:close/>
                                      <a:moveTo>
                                        <a:pt x="10050" y="2537"/>
                                      </a:moveTo>
                                      <a:cubicBezTo>
                                        <a:pt x="10181" y="2537"/>
                                        <a:pt x="10288" y="2644"/>
                                        <a:pt x="10288" y="2775"/>
                                      </a:cubicBezTo>
                                      <a:lnTo>
                                        <a:pt x="10288" y="4418"/>
                                      </a:lnTo>
                                      <a:cubicBezTo>
                                        <a:pt x="10288" y="4549"/>
                                        <a:pt x="10181" y="4656"/>
                                        <a:pt x="10050" y="4656"/>
                                      </a:cubicBezTo>
                                      <a:lnTo>
                                        <a:pt x="9895" y="4656"/>
                                      </a:lnTo>
                                      <a:lnTo>
                                        <a:pt x="9895" y="2537"/>
                                      </a:lnTo>
                                      <a:close/>
                                      <a:moveTo>
                                        <a:pt x="6418" y="6263"/>
                                      </a:moveTo>
                                      <a:cubicBezTo>
                                        <a:pt x="6680" y="6263"/>
                                        <a:pt x="6906" y="6489"/>
                                        <a:pt x="6906" y="6751"/>
                                      </a:cubicBezTo>
                                      <a:lnTo>
                                        <a:pt x="6906" y="7930"/>
                                      </a:lnTo>
                                      <a:lnTo>
                                        <a:pt x="3727" y="7930"/>
                                      </a:lnTo>
                                      <a:lnTo>
                                        <a:pt x="3727" y="6751"/>
                                      </a:lnTo>
                                      <a:cubicBezTo>
                                        <a:pt x="3727" y="6489"/>
                                        <a:pt x="3942" y="6263"/>
                                        <a:pt x="4216" y="6263"/>
                                      </a:cubicBezTo>
                                      <a:close/>
                                      <a:moveTo>
                                        <a:pt x="8347" y="334"/>
                                      </a:moveTo>
                                      <a:cubicBezTo>
                                        <a:pt x="9026" y="334"/>
                                        <a:pt x="9561" y="870"/>
                                        <a:pt x="9561" y="1536"/>
                                      </a:cubicBezTo>
                                      <a:lnTo>
                                        <a:pt x="9561" y="2382"/>
                                      </a:lnTo>
                                      <a:lnTo>
                                        <a:pt x="9561" y="4811"/>
                                      </a:lnTo>
                                      <a:lnTo>
                                        <a:pt x="9561" y="7930"/>
                                      </a:lnTo>
                                      <a:lnTo>
                                        <a:pt x="7204" y="7930"/>
                                      </a:lnTo>
                                      <a:lnTo>
                                        <a:pt x="7204" y="6751"/>
                                      </a:lnTo>
                                      <a:cubicBezTo>
                                        <a:pt x="7204" y="6299"/>
                                        <a:pt x="6847" y="5930"/>
                                        <a:pt x="6383" y="5930"/>
                                      </a:cubicBezTo>
                                      <a:lnTo>
                                        <a:pt x="4180" y="5930"/>
                                      </a:lnTo>
                                      <a:cubicBezTo>
                                        <a:pt x="3739" y="5930"/>
                                        <a:pt x="3370" y="6287"/>
                                        <a:pt x="3370" y="6751"/>
                                      </a:cubicBezTo>
                                      <a:lnTo>
                                        <a:pt x="3370" y="7930"/>
                                      </a:lnTo>
                                      <a:lnTo>
                                        <a:pt x="3215" y="7930"/>
                                      </a:lnTo>
                                      <a:cubicBezTo>
                                        <a:pt x="3120" y="7930"/>
                                        <a:pt x="3049" y="8002"/>
                                        <a:pt x="3049" y="8085"/>
                                      </a:cubicBezTo>
                                      <a:cubicBezTo>
                                        <a:pt x="3049" y="8180"/>
                                        <a:pt x="3120" y="8252"/>
                                        <a:pt x="3215" y="8252"/>
                                      </a:cubicBezTo>
                                      <a:lnTo>
                                        <a:pt x="9931" y="8252"/>
                                      </a:lnTo>
                                      <a:cubicBezTo>
                                        <a:pt x="9990" y="8252"/>
                                        <a:pt x="10050" y="8299"/>
                                        <a:pt x="10050" y="8371"/>
                                      </a:cubicBezTo>
                                      <a:lnTo>
                                        <a:pt x="10050" y="9323"/>
                                      </a:lnTo>
                                      <a:cubicBezTo>
                                        <a:pt x="10050" y="9383"/>
                                        <a:pt x="10002" y="9442"/>
                                        <a:pt x="9931" y="9442"/>
                                      </a:cubicBezTo>
                                      <a:lnTo>
                                        <a:pt x="763" y="9442"/>
                                      </a:lnTo>
                                      <a:cubicBezTo>
                                        <a:pt x="703" y="9442"/>
                                        <a:pt x="644" y="9406"/>
                                        <a:pt x="644" y="9323"/>
                                      </a:cubicBezTo>
                                      <a:lnTo>
                                        <a:pt x="644" y="8371"/>
                                      </a:lnTo>
                                      <a:cubicBezTo>
                                        <a:pt x="644" y="8311"/>
                                        <a:pt x="691" y="8252"/>
                                        <a:pt x="763" y="8252"/>
                                      </a:cubicBezTo>
                                      <a:lnTo>
                                        <a:pt x="2477" y="8252"/>
                                      </a:lnTo>
                                      <a:cubicBezTo>
                                        <a:pt x="2561" y="8252"/>
                                        <a:pt x="2632" y="8180"/>
                                        <a:pt x="2632" y="8085"/>
                                      </a:cubicBezTo>
                                      <a:cubicBezTo>
                                        <a:pt x="2632" y="8002"/>
                                        <a:pt x="2561" y="7930"/>
                                        <a:pt x="2477" y="7930"/>
                                      </a:cubicBezTo>
                                      <a:lnTo>
                                        <a:pt x="1013" y="7930"/>
                                      </a:lnTo>
                                      <a:lnTo>
                                        <a:pt x="1013" y="4811"/>
                                      </a:lnTo>
                                      <a:lnTo>
                                        <a:pt x="1013" y="2382"/>
                                      </a:lnTo>
                                      <a:lnTo>
                                        <a:pt x="1013" y="1536"/>
                                      </a:lnTo>
                                      <a:cubicBezTo>
                                        <a:pt x="1013" y="870"/>
                                        <a:pt x="1549" y="334"/>
                                        <a:pt x="2215" y="334"/>
                                      </a:cubicBezTo>
                                      <a:close/>
                                      <a:moveTo>
                                        <a:pt x="6906" y="9740"/>
                                      </a:moveTo>
                                      <a:cubicBezTo>
                                        <a:pt x="6859" y="9835"/>
                                        <a:pt x="6775" y="9883"/>
                                        <a:pt x="6668" y="9883"/>
                                      </a:cubicBezTo>
                                      <a:lnTo>
                                        <a:pt x="3930" y="9883"/>
                                      </a:lnTo>
                                      <a:cubicBezTo>
                                        <a:pt x="3823" y="9883"/>
                                        <a:pt x="3739" y="9835"/>
                                        <a:pt x="3692" y="9740"/>
                                      </a:cubicBezTo>
                                      <a:close/>
                                      <a:moveTo>
                                        <a:pt x="2751" y="9764"/>
                                      </a:moveTo>
                                      <a:lnTo>
                                        <a:pt x="2751" y="10311"/>
                                      </a:lnTo>
                                      <a:cubicBezTo>
                                        <a:pt x="2751" y="10383"/>
                                        <a:pt x="2692" y="10454"/>
                                        <a:pt x="2608" y="10454"/>
                                      </a:cubicBezTo>
                                      <a:lnTo>
                                        <a:pt x="1430" y="10454"/>
                                      </a:lnTo>
                                      <a:cubicBezTo>
                                        <a:pt x="1346" y="10454"/>
                                        <a:pt x="1287" y="10383"/>
                                        <a:pt x="1287" y="10311"/>
                                      </a:cubicBezTo>
                                      <a:lnTo>
                                        <a:pt x="1287" y="9764"/>
                                      </a:lnTo>
                                      <a:close/>
                                      <a:moveTo>
                                        <a:pt x="9442" y="9764"/>
                                      </a:moveTo>
                                      <a:lnTo>
                                        <a:pt x="9442" y="10311"/>
                                      </a:lnTo>
                                      <a:cubicBezTo>
                                        <a:pt x="9442" y="10395"/>
                                        <a:pt x="9359" y="10454"/>
                                        <a:pt x="9288" y="10454"/>
                                      </a:cubicBezTo>
                                      <a:lnTo>
                                        <a:pt x="8109" y="10454"/>
                                      </a:lnTo>
                                      <a:cubicBezTo>
                                        <a:pt x="8026" y="10454"/>
                                        <a:pt x="7966" y="10383"/>
                                        <a:pt x="7966" y="10311"/>
                                      </a:cubicBezTo>
                                      <a:lnTo>
                                        <a:pt x="7966" y="9764"/>
                                      </a:lnTo>
                                      <a:close/>
                                      <a:moveTo>
                                        <a:pt x="2239" y="1"/>
                                      </a:moveTo>
                                      <a:cubicBezTo>
                                        <a:pt x="1382" y="1"/>
                                        <a:pt x="703" y="679"/>
                                        <a:pt x="703" y="1525"/>
                                      </a:cubicBezTo>
                                      <a:lnTo>
                                        <a:pt x="703" y="2215"/>
                                      </a:lnTo>
                                      <a:lnTo>
                                        <a:pt x="548" y="2215"/>
                                      </a:lnTo>
                                      <a:cubicBezTo>
                                        <a:pt x="239" y="2215"/>
                                        <a:pt x="1" y="2465"/>
                                        <a:pt x="1" y="2763"/>
                                      </a:cubicBezTo>
                                      <a:lnTo>
                                        <a:pt x="1" y="4418"/>
                                      </a:lnTo>
                                      <a:cubicBezTo>
                                        <a:pt x="1" y="4727"/>
                                        <a:pt x="251" y="4965"/>
                                        <a:pt x="548" y="4965"/>
                                      </a:cubicBezTo>
                                      <a:lnTo>
                                        <a:pt x="703" y="4965"/>
                                      </a:lnTo>
                                      <a:lnTo>
                                        <a:pt x="703" y="7930"/>
                                      </a:lnTo>
                                      <a:cubicBezTo>
                                        <a:pt x="489" y="7954"/>
                                        <a:pt x="346" y="8133"/>
                                        <a:pt x="346" y="8359"/>
                                      </a:cubicBezTo>
                                      <a:lnTo>
                                        <a:pt x="346" y="9311"/>
                                      </a:lnTo>
                                      <a:cubicBezTo>
                                        <a:pt x="346" y="9549"/>
                                        <a:pt x="537" y="9740"/>
                                        <a:pt x="775" y="9740"/>
                                      </a:cubicBezTo>
                                      <a:lnTo>
                                        <a:pt x="953" y="9740"/>
                                      </a:lnTo>
                                      <a:lnTo>
                                        <a:pt x="953" y="10288"/>
                                      </a:lnTo>
                                      <a:cubicBezTo>
                                        <a:pt x="953" y="10549"/>
                                        <a:pt x="1156" y="10764"/>
                                        <a:pt x="1430" y="10764"/>
                                      </a:cubicBezTo>
                                      <a:lnTo>
                                        <a:pt x="2608" y="10764"/>
                                      </a:lnTo>
                                      <a:cubicBezTo>
                                        <a:pt x="2858" y="10764"/>
                                        <a:pt x="3084" y="10561"/>
                                        <a:pt x="3084" y="10299"/>
                                      </a:cubicBezTo>
                                      <a:lnTo>
                                        <a:pt x="3084" y="9740"/>
                                      </a:lnTo>
                                      <a:lnTo>
                                        <a:pt x="3346" y="9740"/>
                                      </a:lnTo>
                                      <a:cubicBezTo>
                                        <a:pt x="3418" y="10002"/>
                                        <a:pt x="3668" y="10192"/>
                                        <a:pt x="3942" y="10192"/>
                                      </a:cubicBezTo>
                                      <a:lnTo>
                                        <a:pt x="6680" y="10192"/>
                                      </a:lnTo>
                                      <a:cubicBezTo>
                                        <a:pt x="6966" y="10192"/>
                                        <a:pt x="7204" y="10002"/>
                                        <a:pt x="7275" y="9740"/>
                                      </a:cubicBezTo>
                                      <a:lnTo>
                                        <a:pt x="7645" y="9740"/>
                                      </a:lnTo>
                                      <a:lnTo>
                                        <a:pt x="7645" y="10299"/>
                                      </a:lnTo>
                                      <a:cubicBezTo>
                                        <a:pt x="7645" y="10549"/>
                                        <a:pt x="7859" y="10764"/>
                                        <a:pt x="8121" y="10764"/>
                                      </a:cubicBezTo>
                                      <a:lnTo>
                                        <a:pt x="9300" y="10764"/>
                                      </a:lnTo>
                                      <a:cubicBezTo>
                                        <a:pt x="9550" y="10764"/>
                                        <a:pt x="9776" y="10561"/>
                                        <a:pt x="9776" y="10299"/>
                                      </a:cubicBezTo>
                                      <a:lnTo>
                                        <a:pt x="9776" y="9740"/>
                                      </a:lnTo>
                                      <a:lnTo>
                                        <a:pt x="9954" y="9740"/>
                                      </a:lnTo>
                                      <a:cubicBezTo>
                                        <a:pt x="10193" y="9740"/>
                                        <a:pt x="10383" y="9549"/>
                                        <a:pt x="10383" y="9311"/>
                                      </a:cubicBezTo>
                                      <a:lnTo>
                                        <a:pt x="10383" y="8359"/>
                                      </a:lnTo>
                                      <a:cubicBezTo>
                                        <a:pt x="10383" y="8121"/>
                                        <a:pt x="10193" y="7930"/>
                                        <a:pt x="9954" y="7930"/>
                                      </a:cubicBezTo>
                                      <a:lnTo>
                                        <a:pt x="9931" y="7930"/>
                                      </a:lnTo>
                                      <a:lnTo>
                                        <a:pt x="9931" y="4965"/>
                                      </a:lnTo>
                                      <a:lnTo>
                                        <a:pt x="10073" y="4965"/>
                                      </a:lnTo>
                                      <a:cubicBezTo>
                                        <a:pt x="10383" y="4965"/>
                                        <a:pt x="10621" y="4715"/>
                                        <a:pt x="10621" y="4418"/>
                                      </a:cubicBezTo>
                                      <a:lnTo>
                                        <a:pt x="10621" y="2763"/>
                                      </a:lnTo>
                                      <a:cubicBezTo>
                                        <a:pt x="10609" y="2465"/>
                                        <a:pt x="10359" y="2215"/>
                                        <a:pt x="10050" y="2215"/>
                                      </a:cubicBezTo>
                                      <a:lnTo>
                                        <a:pt x="9895" y="2215"/>
                                      </a:lnTo>
                                      <a:lnTo>
                                        <a:pt x="9895" y="1525"/>
                                      </a:lnTo>
                                      <a:cubicBezTo>
                                        <a:pt x="9895" y="679"/>
                                        <a:pt x="9216" y="1"/>
                                        <a:pt x="8371" y="1"/>
                                      </a:cubicBezTo>
                                      <a:close/>
                                    </a:path>
                                  </a:pathLst>
                                </a:custGeom>
                                <a:grpFill/>
                                <a:ln>
                                  <a:solidFill>
                                    <a:schemeClr val="accent2"/>
                                  </a:solid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02702275" id="Google Shape;10380;p93" o:spid="_x0000_s1026" style="position:absolute;margin-left:45.9pt;margin-top:37.55pt;width:29.15pt;height:29.55pt;z-index:251888640;mso-width-relative:margin;mso-height-relative:margin" coordsize="338364,342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">
                      <v:shape id="Google Shape;10381;p93" o:spid="_x0000_s1027" style="position:absolute;left:41347;top:45904;width:256050;height:136180;visibility:visible;mso-wrap-style:square;v-text-anchor:middle" coordsize="8038,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" path="m7704,1477r,2024c7704,3751,7513,3941,7263,3941r-6489,c524,3941,322,3751,322,3501r,-2024l7704,1477xm774,c346,,1,345,1,774r,2727c1,3929,346,4275,774,4275r6489,c7692,4275,8037,3929,8037,3501r,-2727c8025,345,7680,,7263,l5787,v-83,,-167,72,-167,167c5620,250,5704,322,5787,322r1476,c7513,322,7704,524,7704,774r,381l322,1155r,-381c322,524,524,322,774,322r4275,c5132,322,5204,250,5204,167,5204,72,5132,,5049,l774,xe" filled="f" strokecolor="#f8931d [3205]">
                        <v:path arrowok="t" o:extrusionok="f"/>
                      </v:shape>
                      <v:shape id="Google Shape;10382;p93" o:spid="_x0000_s1028" style="position:absolute;left:43609;top:192309;width:50490;height:50458;visibility:visible;mso-wrap-style:square;v-text-anchor:middle" coordsize="1585,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" path="m787,321v262,,464,215,464,465c1251,1048,1049,1250,787,1250,537,1250,334,1048,334,786,334,536,537,321,787,321xm787,c358,,1,357,1,786v,440,357,798,786,798c1227,1584,1585,1226,1585,786,1585,357,1227,,787,xe" filled="f" strokecolor="#f8931d [3205]">
                        <v:path arrowok="t" o:extrusionok="f"/>
                      </v:shape>
                      <v:shape id="Google Shape;10383;p93" o:spid="_x0000_s1029" style="position:absolute;left:244264;top:192309;width:50076;height:50458;visibility:visible;mso-wrap-style:square;v-text-anchor:middle" coordsize="1572,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" path="m786,321v250,,465,215,465,465c1251,1048,1036,1250,786,1250,536,1250,322,1048,322,786,322,536,536,321,786,321xm786,c358,,,357,,786v,440,358,798,786,798c1215,1584,1572,1226,1572,786,1572,357,1215,,786,xe" filled="f" strokecolor="#f8931d [3205]">
                        <v:path arrowok="t" o:extrusionok="f"/>
                      </v:shape>
                      <v:shape id="Google Shape;10384;p93" o:spid="_x0000_s1030" style="position:absolute;width:338364;height:342887;visibility:visible;mso-wrap-style:square;v-text-anchor:middle" coordsize="10622,10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" path="m715,2525r,2119l560,4644r,12c429,4656,322,4549,322,4418r,-1655c322,2632,429,2525,560,2525r155,xm10050,2537v131,,238,107,238,238l10288,4418v,131,-107,238,-238,238l9895,4656r,-2119l10050,2537xm6418,6263v262,,488,226,488,488l6906,7930r-3179,l3727,6751v,-262,215,-488,489,-488l6418,6263xm8347,334v679,,1214,536,1214,1202l9561,2382r,2429l9561,7930r-2357,l7204,6751v,-452,-357,-821,-821,-821l4180,5930v-441,,-810,357,-810,821l3370,7930r-155,c3120,7930,3049,8002,3049,8085v,95,71,167,166,167l9931,8252v59,,119,47,119,119l10050,9323v,60,-48,119,-119,119l763,9442v-60,,-119,-36,-119,-119l644,8371v,-60,47,-119,119,-119l2477,8252v84,,155,-72,155,-167c2632,8002,2561,7930,2477,7930r-1464,l1013,4811r,-2429l1013,1536c1013,870,1549,334,2215,334r6132,xm6906,9740v-47,95,-131,143,-238,143l3930,9883v-107,,-191,-48,-238,-143l6906,9740xm2751,9764r,547c2751,10383,2692,10454,2608,10454r-1178,c1346,10454,1287,10383,1287,10311r,-547l2751,9764xm9442,9764r,547c9442,10395,9359,10454,9288,10454r-1179,c8026,10454,7966,10383,7966,10311r,-547l9442,9764xm2239,1c1382,1,703,679,703,1525r,690l548,2215c239,2215,1,2465,1,2763r,1655c1,4727,251,4965,548,4965r155,l703,7930v-214,24,-357,203,-357,429l346,9311v,238,191,429,429,429l953,9740r,548c953,10549,1156,10764,1430,10764r1178,c2858,10764,3084,10561,3084,10299r,-559l3346,9740v72,262,322,452,596,452l6680,10192v286,,524,-190,595,-452l7645,9740r,559c7645,10549,7859,10764,8121,10764r1179,c9550,10764,9776,10561,9776,10299r,-559l9954,9740v239,,429,-191,429,-429l10383,8359v,-238,-190,-429,-429,-429l9931,7930r,-2965l10073,4965v310,,548,-250,548,-547l10621,2763v-12,-298,-262,-548,-571,-548l9895,2215r,-690c9895,679,9216,1,8371,1l2239,1xe" filled="f" strokecolor="#f8931d [3205]">
                        <v:path arrowok="t" o:extrusionok="f"/>
                      </v:shape>
                    </v:group>
                  </w:pict>
                </mc:Fallback>
              </mc:AlternateContent>
            </w:r>
            <w:r w:rsidRPr="00E6537E">
              <w:rPr>
                <w:rFonts w:ascii="Museo Sans 300" w:hAnsi="Museo Sans 300"/>
                <w:noProof/>
                <w:color w:val="7F7F7F" w:themeColor="text1" w:themeTint="80"/>
                <w:lang w:val="es-SV" w:eastAsia="es-SV"/>
              </w:rPr>
              <mc:AlternateContent>
                <mc:Choice Requires="wps">
                  <w:drawing>
                    <wp:anchor distT="0" distB="0" distL="114300" distR="114300" simplePos="0" relativeHeight="251886592" behindDoc="0" locked="0" layoutInCell="1" allowOverlap="1" wp14:anchorId="037FE7C8" wp14:editId="4707BFC7">
                      <wp:simplePos x="0" y="0"/>
                      <wp:positionH relativeFrom="column">
                        <wp:posOffset>66270</wp:posOffset>
                      </wp:positionH>
                      <wp:positionV relativeFrom="paragraph">
                        <wp:posOffset>435171</wp:posOffset>
                      </wp:positionV>
                      <wp:extent cx="493430" cy="633046"/>
                      <wp:effectExtent l="0" t="0" r="1905" b="0"/>
                      <wp:wrapNone/>
                      <wp:docPr id="466" name="Google Shape;11366;p95"/>
                      <wp:cNvGraphicFramePr/>
                      <a:graphic xmlns:a="http://schemas.openxmlformats.org/drawingml/2006/main">
                        <a:graphicData uri="http://schemas.microsoft.com/office/word/2010/wordprocessingShape">
                          <wps:wsp>
                            <wps:cNvSpPr/>
                            <wps:spPr>
                              <a:xfrm>
                                <a:off x="0" y="0"/>
                                <a:ext cx="493430" cy="633046"/>
                              </a:xfrm>
                              <a:custGeom>
                                <a:avLst/>
                                <a:gdLst/>
                                <a:ahLst/>
                                <a:cxnLst/>
                                <a:rect l="l" t="t" r="r" b="b"/>
                                <a:pathLst>
                                  <a:path w="8645" h="11086" extrusionOk="0">
                                    <a:moveTo>
                                      <a:pt x="4692" y="1358"/>
                                    </a:moveTo>
                                    <a:lnTo>
                                      <a:pt x="4692" y="1894"/>
                                    </a:lnTo>
                                    <a:cubicBezTo>
                                      <a:pt x="4692" y="2084"/>
                                      <a:pt x="4525" y="2251"/>
                                      <a:pt x="4334" y="2251"/>
                                    </a:cubicBezTo>
                                    <a:cubicBezTo>
                                      <a:pt x="4120" y="2251"/>
                                      <a:pt x="3977" y="2084"/>
                                      <a:pt x="3977" y="1894"/>
                                    </a:cubicBezTo>
                                    <a:lnTo>
                                      <a:pt x="3977" y="1358"/>
                                    </a:lnTo>
                                    <a:close/>
                                    <a:moveTo>
                                      <a:pt x="4311" y="334"/>
                                    </a:moveTo>
                                    <a:lnTo>
                                      <a:pt x="6799" y="1001"/>
                                    </a:lnTo>
                                    <a:lnTo>
                                      <a:pt x="7740" y="2561"/>
                                    </a:lnTo>
                                    <a:lnTo>
                                      <a:pt x="7073" y="3227"/>
                                    </a:lnTo>
                                    <a:lnTo>
                                      <a:pt x="7073" y="2418"/>
                                    </a:lnTo>
                                    <a:cubicBezTo>
                                      <a:pt x="7073" y="2239"/>
                                      <a:pt x="6918" y="2072"/>
                                      <a:pt x="6728" y="2072"/>
                                    </a:cubicBezTo>
                                    <a:lnTo>
                                      <a:pt x="6549" y="2072"/>
                                    </a:lnTo>
                                    <a:cubicBezTo>
                                      <a:pt x="6454" y="2072"/>
                                      <a:pt x="6382" y="2144"/>
                                      <a:pt x="6382" y="2239"/>
                                    </a:cubicBezTo>
                                    <a:cubicBezTo>
                                      <a:pt x="6382" y="2322"/>
                                      <a:pt x="6454" y="2394"/>
                                      <a:pt x="6549" y="2394"/>
                                    </a:cubicBezTo>
                                    <a:lnTo>
                                      <a:pt x="6728" y="2394"/>
                                    </a:lnTo>
                                    <a:cubicBezTo>
                                      <a:pt x="6728" y="2394"/>
                                      <a:pt x="6739" y="2394"/>
                                      <a:pt x="6739" y="2418"/>
                                    </a:cubicBezTo>
                                    <a:lnTo>
                                      <a:pt x="6739" y="3108"/>
                                    </a:lnTo>
                                    <a:lnTo>
                                      <a:pt x="1870" y="3108"/>
                                    </a:lnTo>
                                    <a:lnTo>
                                      <a:pt x="1870" y="2418"/>
                                    </a:lnTo>
                                    <a:cubicBezTo>
                                      <a:pt x="1870" y="2418"/>
                                      <a:pt x="1870" y="2394"/>
                                      <a:pt x="1894" y="2394"/>
                                    </a:cubicBezTo>
                                    <a:lnTo>
                                      <a:pt x="3858" y="2394"/>
                                    </a:lnTo>
                                    <a:cubicBezTo>
                                      <a:pt x="3977" y="2501"/>
                                      <a:pt x="4132" y="2572"/>
                                      <a:pt x="4299" y="2572"/>
                                    </a:cubicBezTo>
                                    <a:cubicBezTo>
                                      <a:pt x="4477" y="2572"/>
                                      <a:pt x="4632" y="2513"/>
                                      <a:pt x="4751" y="2394"/>
                                    </a:cubicBezTo>
                                    <a:lnTo>
                                      <a:pt x="5847" y="2394"/>
                                    </a:lnTo>
                                    <a:cubicBezTo>
                                      <a:pt x="5942" y="2394"/>
                                      <a:pt x="6013" y="2322"/>
                                      <a:pt x="6013" y="2239"/>
                                    </a:cubicBezTo>
                                    <a:cubicBezTo>
                                      <a:pt x="6013" y="2144"/>
                                      <a:pt x="5942" y="2072"/>
                                      <a:pt x="5847" y="2072"/>
                                    </a:cubicBezTo>
                                    <a:lnTo>
                                      <a:pt x="4942" y="2072"/>
                                    </a:lnTo>
                                    <a:cubicBezTo>
                                      <a:pt x="4954" y="2013"/>
                                      <a:pt x="4965" y="1953"/>
                                      <a:pt x="4965" y="1894"/>
                                    </a:cubicBezTo>
                                    <a:lnTo>
                                      <a:pt x="4965" y="1191"/>
                                    </a:lnTo>
                                    <a:cubicBezTo>
                                      <a:pt x="4965" y="1096"/>
                                      <a:pt x="4894" y="1025"/>
                                      <a:pt x="4811" y="1025"/>
                                    </a:cubicBezTo>
                                    <a:lnTo>
                                      <a:pt x="3763" y="1025"/>
                                    </a:lnTo>
                                    <a:cubicBezTo>
                                      <a:pt x="3680" y="1025"/>
                                      <a:pt x="3596" y="1096"/>
                                      <a:pt x="3596" y="1191"/>
                                    </a:cubicBezTo>
                                    <a:lnTo>
                                      <a:pt x="3596" y="1894"/>
                                    </a:lnTo>
                                    <a:cubicBezTo>
                                      <a:pt x="3596" y="1953"/>
                                      <a:pt x="3620" y="2013"/>
                                      <a:pt x="3632" y="2072"/>
                                    </a:cubicBezTo>
                                    <a:lnTo>
                                      <a:pt x="1858" y="2072"/>
                                    </a:lnTo>
                                    <a:cubicBezTo>
                                      <a:pt x="1679" y="2072"/>
                                      <a:pt x="1513" y="2215"/>
                                      <a:pt x="1513" y="2418"/>
                                    </a:cubicBezTo>
                                    <a:lnTo>
                                      <a:pt x="1513" y="3227"/>
                                    </a:lnTo>
                                    <a:lnTo>
                                      <a:pt x="894" y="2561"/>
                                    </a:lnTo>
                                    <a:lnTo>
                                      <a:pt x="1834" y="1001"/>
                                    </a:lnTo>
                                    <a:lnTo>
                                      <a:pt x="4311" y="334"/>
                                    </a:lnTo>
                                    <a:close/>
                                    <a:moveTo>
                                      <a:pt x="6680" y="3442"/>
                                    </a:moveTo>
                                    <a:cubicBezTo>
                                      <a:pt x="6561" y="3561"/>
                                      <a:pt x="6323" y="3668"/>
                                      <a:pt x="6120" y="3739"/>
                                    </a:cubicBezTo>
                                    <a:cubicBezTo>
                                      <a:pt x="5644" y="3906"/>
                                      <a:pt x="5013" y="3977"/>
                                      <a:pt x="4334" y="3977"/>
                                    </a:cubicBezTo>
                                    <a:cubicBezTo>
                                      <a:pt x="3644" y="3977"/>
                                      <a:pt x="3025" y="3882"/>
                                      <a:pt x="2548" y="3739"/>
                                    </a:cubicBezTo>
                                    <a:cubicBezTo>
                                      <a:pt x="2334" y="3668"/>
                                      <a:pt x="2096" y="3561"/>
                                      <a:pt x="1977" y="3442"/>
                                    </a:cubicBezTo>
                                    <a:close/>
                                    <a:moveTo>
                                      <a:pt x="1906" y="3787"/>
                                    </a:moveTo>
                                    <a:cubicBezTo>
                                      <a:pt x="1977" y="3858"/>
                                      <a:pt x="2108" y="3918"/>
                                      <a:pt x="2263" y="3977"/>
                                    </a:cubicBezTo>
                                    <a:lnTo>
                                      <a:pt x="2263" y="4144"/>
                                    </a:lnTo>
                                    <a:cubicBezTo>
                                      <a:pt x="2263" y="4239"/>
                                      <a:pt x="2167" y="4323"/>
                                      <a:pt x="2084" y="4323"/>
                                    </a:cubicBezTo>
                                    <a:lnTo>
                                      <a:pt x="1906" y="4323"/>
                                    </a:lnTo>
                                    <a:lnTo>
                                      <a:pt x="1906" y="3787"/>
                                    </a:lnTo>
                                    <a:close/>
                                    <a:moveTo>
                                      <a:pt x="6775" y="3787"/>
                                    </a:moveTo>
                                    <a:lnTo>
                                      <a:pt x="6775" y="4323"/>
                                    </a:lnTo>
                                    <a:lnTo>
                                      <a:pt x="6597" y="4323"/>
                                    </a:lnTo>
                                    <a:cubicBezTo>
                                      <a:pt x="6489" y="4323"/>
                                      <a:pt x="6418" y="4227"/>
                                      <a:pt x="6418" y="4144"/>
                                    </a:cubicBezTo>
                                    <a:lnTo>
                                      <a:pt x="6418" y="3977"/>
                                    </a:lnTo>
                                    <a:lnTo>
                                      <a:pt x="6394" y="3977"/>
                                    </a:lnTo>
                                    <a:cubicBezTo>
                                      <a:pt x="6549" y="3918"/>
                                      <a:pt x="6668" y="3846"/>
                                      <a:pt x="6775" y="3787"/>
                                    </a:cubicBezTo>
                                    <a:close/>
                                    <a:moveTo>
                                      <a:pt x="6037" y="4096"/>
                                    </a:moveTo>
                                    <a:lnTo>
                                      <a:pt x="6037" y="4156"/>
                                    </a:lnTo>
                                    <a:cubicBezTo>
                                      <a:pt x="6037" y="4442"/>
                                      <a:pt x="6263" y="4656"/>
                                      <a:pt x="6549" y="4656"/>
                                    </a:cubicBezTo>
                                    <a:lnTo>
                                      <a:pt x="6799" y="4656"/>
                                    </a:lnTo>
                                    <a:cubicBezTo>
                                      <a:pt x="6870" y="4656"/>
                                      <a:pt x="6954" y="4692"/>
                                      <a:pt x="7013" y="4751"/>
                                    </a:cubicBezTo>
                                    <a:cubicBezTo>
                                      <a:pt x="7049" y="4811"/>
                                      <a:pt x="7085" y="4882"/>
                                      <a:pt x="7085" y="4954"/>
                                    </a:cubicBezTo>
                                    <a:cubicBezTo>
                                      <a:pt x="7073" y="5097"/>
                                      <a:pt x="6930" y="5192"/>
                                      <a:pt x="6787" y="5192"/>
                                    </a:cubicBezTo>
                                    <a:lnTo>
                                      <a:pt x="6716" y="5192"/>
                                    </a:lnTo>
                                    <a:lnTo>
                                      <a:pt x="6716" y="5180"/>
                                    </a:lnTo>
                                    <a:cubicBezTo>
                                      <a:pt x="6716" y="5097"/>
                                      <a:pt x="6632" y="5013"/>
                                      <a:pt x="6549" y="5013"/>
                                    </a:cubicBezTo>
                                    <a:cubicBezTo>
                                      <a:pt x="6454" y="5013"/>
                                      <a:pt x="6382" y="5097"/>
                                      <a:pt x="6382" y="5180"/>
                                    </a:cubicBezTo>
                                    <a:cubicBezTo>
                                      <a:pt x="6382" y="6323"/>
                                      <a:pt x="5442" y="7264"/>
                                      <a:pt x="4299" y="7264"/>
                                    </a:cubicBezTo>
                                    <a:cubicBezTo>
                                      <a:pt x="4292" y="7264"/>
                                      <a:pt x="4284" y="7264"/>
                                      <a:pt x="4277" y="7264"/>
                                    </a:cubicBezTo>
                                    <a:cubicBezTo>
                                      <a:pt x="3156" y="7264"/>
                                      <a:pt x="2227" y="6339"/>
                                      <a:pt x="2227" y="5180"/>
                                    </a:cubicBezTo>
                                    <a:cubicBezTo>
                                      <a:pt x="2227" y="5097"/>
                                      <a:pt x="2156" y="5013"/>
                                      <a:pt x="2072" y="5013"/>
                                    </a:cubicBezTo>
                                    <a:cubicBezTo>
                                      <a:pt x="1977" y="5013"/>
                                      <a:pt x="1906" y="5097"/>
                                      <a:pt x="1906" y="5180"/>
                                    </a:cubicBezTo>
                                    <a:lnTo>
                                      <a:pt x="1906" y="5192"/>
                                    </a:lnTo>
                                    <a:lnTo>
                                      <a:pt x="1798" y="5192"/>
                                    </a:lnTo>
                                    <a:cubicBezTo>
                                      <a:pt x="1727" y="5192"/>
                                      <a:pt x="1656" y="5168"/>
                                      <a:pt x="1596" y="5109"/>
                                    </a:cubicBezTo>
                                    <a:cubicBezTo>
                                      <a:pt x="1548" y="5049"/>
                                      <a:pt x="1513" y="4978"/>
                                      <a:pt x="1513" y="4894"/>
                                    </a:cubicBezTo>
                                    <a:cubicBezTo>
                                      <a:pt x="1536" y="4763"/>
                                      <a:pt x="1667" y="4656"/>
                                      <a:pt x="1810" y="4656"/>
                                    </a:cubicBezTo>
                                    <a:lnTo>
                                      <a:pt x="2048" y="4656"/>
                                    </a:lnTo>
                                    <a:cubicBezTo>
                                      <a:pt x="2334" y="4656"/>
                                      <a:pt x="2560" y="4442"/>
                                      <a:pt x="2560" y="4156"/>
                                    </a:cubicBezTo>
                                    <a:lnTo>
                                      <a:pt x="2560" y="4096"/>
                                    </a:lnTo>
                                    <a:cubicBezTo>
                                      <a:pt x="3049" y="4227"/>
                                      <a:pt x="3656" y="4323"/>
                                      <a:pt x="4299" y="4323"/>
                                    </a:cubicBezTo>
                                    <a:cubicBezTo>
                                      <a:pt x="4942" y="4323"/>
                                      <a:pt x="5549" y="4239"/>
                                      <a:pt x="6037" y="4096"/>
                                    </a:cubicBezTo>
                                    <a:close/>
                                    <a:moveTo>
                                      <a:pt x="2846" y="7859"/>
                                    </a:moveTo>
                                    <a:lnTo>
                                      <a:pt x="4037" y="8526"/>
                                    </a:lnTo>
                                    <a:lnTo>
                                      <a:pt x="3168" y="9264"/>
                                    </a:lnTo>
                                    <a:lnTo>
                                      <a:pt x="3156" y="9264"/>
                                    </a:lnTo>
                                    <a:lnTo>
                                      <a:pt x="2608" y="8311"/>
                                    </a:lnTo>
                                    <a:lnTo>
                                      <a:pt x="2822" y="7859"/>
                                    </a:lnTo>
                                    <a:close/>
                                    <a:moveTo>
                                      <a:pt x="5370" y="7371"/>
                                    </a:moveTo>
                                    <a:lnTo>
                                      <a:pt x="5370" y="7716"/>
                                    </a:lnTo>
                                    <a:lnTo>
                                      <a:pt x="5180" y="7811"/>
                                    </a:lnTo>
                                    <a:cubicBezTo>
                                      <a:pt x="5108" y="7859"/>
                                      <a:pt x="5073" y="7966"/>
                                      <a:pt x="5120" y="8037"/>
                                    </a:cubicBezTo>
                                    <a:cubicBezTo>
                                      <a:pt x="5153" y="8086"/>
                                      <a:pt x="5208" y="8119"/>
                                      <a:pt x="5266" y="8119"/>
                                    </a:cubicBezTo>
                                    <a:cubicBezTo>
                                      <a:pt x="5293" y="8119"/>
                                      <a:pt x="5320" y="8112"/>
                                      <a:pt x="5346" y="8097"/>
                                    </a:cubicBezTo>
                                    <a:lnTo>
                                      <a:pt x="5799" y="7847"/>
                                    </a:lnTo>
                                    <a:lnTo>
                                      <a:pt x="5823" y="7847"/>
                                    </a:lnTo>
                                    <a:lnTo>
                                      <a:pt x="6037" y="8287"/>
                                    </a:lnTo>
                                    <a:lnTo>
                                      <a:pt x="5501" y="9264"/>
                                    </a:lnTo>
                                    <a:lnTo>
                                      <a:pt x="5489" y="9264"/>
                                    </a:lnTo>
                                    <a:lnTo>
                                      <a:pt x="4608" y="8514"/>
                                    </a:lnTo>
                                    <a:lnTo>
                                      <a:pt x="4763" y="8442"/>
                                    </a:lnTo>
                                    <a:cubicBezTo>
                                      <a:pt x="4834" y="8395"/>
                                      <a:pt x="4870" y="8287"/>
                                      <a:pt x="4823" y="8216"/>
                                    </a:cubicBezTo>
                                    <a:cubicBezTo>
                                      <a:pt x="4790" y="8167"/>
                                      <a:pt x="4729" y="8135"/>
                                      <a:pt x="4671" y="8135"/>
                                    </a:cubicBezTo>
                                    <a:cubicBezTo>
                                      <a:pt x="4645" y="8135"/>
                                      <a:pt x="4619" y="8142"/>
                                      <a:pt x="4596" y="8157"/>
                                    </a:cubicBezTo>
                                    <a:lnTo>
                                      <a:pt x="4334" y="8311"/>
                                    </a:lnTo>
                                    <a:lnTo>
                                      <a:pt x="3275" y="7728"/>
                                    </a:lnTo>
                                    <a:lnTo>
                                      <a:pt x="3275" y="7371"/>
                                    </a:lnTo>
                                    <a:cubicBezTo>
                                      <a:pt x="3584" y="7514"/>
                                      <a:pt x="3942" y="7609"/>
                                      <a:pt x="4334" y="7609"/>
                                    </a:cubicBezTo>
                                    <a:cubicBezTo>
                                      <a:pt x="4704" y="7609"/>
                                      <a:pt x="5061" y="7514"/>
                                      <a:pt x="5370" y="7371"/>
                                    </a:cubicBezTo>
                                    <a:close/>
                                    <a:moveTo>
                                      <a:pt x="4311" y="8692"/>
                                    </a:moveTo>
                                    <a:lnTo>
                                      <a:pt x="4668" y="8990"/>
                                    </a:lnTo>
                                    <a:lnTo>
                                      <a:pt x="4596" y="9228"/>
                                    </a:lnTo>
                                    <a:cubicBezTo>
                                      <a:pt x="4573" y="9300"/>
                                      <a:pt x="4513" y="9347"/>
                                      <a:pt x="4418" y="9347"/>
                                    </a:cubicBezTo>
                                    <a:lnTo>
                                      <a:pt x="4227" y="9347"/>
                                    </a:lnTo>
                                    <a:cubicBezTo>
                                      <a:pt x="4156" y="9347"/>
                                      <a:pt x="4072" y="9300"/>
                                      <a:pt x="4049" y="9228"/>
                                    </a:cubicBezTo>
                                    <a:lnTo>
                                      <a:pt x="3977" y="8990"/>
                                    </a:lnTo>
                                    <a:lnTo>
                                      <a:pt x="4311" y="8692"/>
                                    </a:lnTo>
                                    <a:close/>
                                    <a:moveTo>
                                      <a:pt x="4275" y="1"/>
                                    </a:moveTo>
                                    <a:lnTo>
                                      <a:pt x="1667" y="703"/>
                                    </a:lnTo>
                                    <a:cubicBezTo>
                                      <a:pt x="1620" y="715"/>
                                      <a:pt x="1596" y="727"/>
                                      <a:pt x="1560" y="775"/>
                                    </a:cubicBezTo>
                                    <a:lnTo>
                                      <a:pt x="513" y="2501"/>
                                    </a:lnTo>
                                    <a:cubicBezTo>
                                      <a:pt x="477" y="2561"/>
                                      <a:pt x="489" y="2656"/>
                                      <a:pt x="548" y="2692"/>
                                    </a:cubicBezTo>
                                    <a:lnTo>
                                      <a:pt x="1548" y="3692"/>
                                    </a:lnTo>
                                    <a:lnTo>
                                      <a:pt x="1548" y="4394"/>
                                    </a:lnTo>
                                    <a:cubicBezTo>
                                      <a:pt x="1358" y="4477"/>
                                      <a:pt x="1215" y="4656"/>
                                      <a:pt x="1203" y="4870"/>
                                    </a:cubicBezTo>
                                    <a:cubicBezTo>
                                      <a:pt x="1191" y="5037"/>
                                      <a:pt x="1251" y="5216"/>
                                      <a:pt x="1358" y="5335"/>
                                    </a:cubicBezTo>
                                    <a:cubicBezTo>
                                      <a:pt x="1477" y="5454"/>
                                      <a:pt x="1620" y="5525"/>
                                      <a:pt x="1798" y="5525"/>
                                    </a:cubicBezTo>
                                    <a:lnTo>
                                      <a:pt x="1917" y="5525"/>
                                    </a:lnTo>
                                    <a:cubicBezTo>
                                      <a:pt x="2001" y="6204"/>
                                      <a:pt x="2394" y="6787"/>
                                      <a:pt x="2929" y="7180"/>
                                    </a:cubicBezTo>
                                    <a:lnTo>
                                      <a:pt x="2929" y="7549"/>
                                    </a:lnTo>
                                    <a:cubicBezTo>
                                      <a:pt x="2894" y="7531"/>
                                      <a:pt x="2861" y="7523"/>
                                      <a:pt x="2827" y="7523"/>
                                    </a:cubicBezTo>
                                    <a:cubicBezTo>
                                      <a:pt x="2793" y="7523"/>
                                      <a:pt x="2757" y="7531"/>
                                      <a:pt x="2715" y="7549"/>
                                    </a:cubicBezTo>
                                    <a:cubicBezTo>
                                      <a:pt x="2632" y="7573"/>
                                      <a:pt x="2560" y="7633"/>
                                      <a:pt x="2525" y="7716"/>
                                    </a:cubicBezTo>
                                    <a:lnTo>
                                      <a:pt x="2275" y="8216"/>
                                    </a:lnTo>
                                    <a:lnTo>
                                      <a:pt x="858" y="8633"/>
                                    </a:lnTo>
                                    <a:cubicBezTo>
                                      <a:pt x="358" y="8788"/>
                                      <a:pt x="1" y="9264"/>
                                      <a:pt x="1" y="9776"/>
                                    </a:cubicBezTo>
                                    <a:lnTo>
                                      <a:pt x="1" y="10907"/>
                                    </a:lnTo>
                                    <a:cubicBezTo>
                                      <a:pt x="1" y="11002"/>
                                      <a:pt x="72" y="11074"/>
                                      <a:pt x="155" y="11074"/>
                                    </a:cubicBezTo>
                                    <a:cubicBezTo>
                                      <a:pt x="251" y="11074"/>
                                      <a:pt x="322" y="11002"/>
                                      <a:pt x="322" y="10907"/>
                                    </a:cubicBezTo>
                                    <a:lnTo>
                                      <a:pt x="322" y="9776"/>
                                    </a:lnTo>
                                    <a:cubicBezTo>
                                      <a:pt x="322" y="9621"/>
                                      <a:pt x="370" y="9466"/>
                                      <a:pt x="441" y="9335"/>
                                    </a:cubicBezTo>
                                    <a:lnTo>
                                      <a:pt x="1370" y="10121"/>
                                    </a:lnTo>
                                    <a:cubicBezTo>
                                      <a:pt x="1489" y="10228"/>
                                      <a:pt x="1548" y="10371"/>
                                      <a:pt x="1548" y="10526"/>
                                    </a:cubicBezTo>
                                    <a:lnTo>
                                      <a:pt x="1548" y="10895"/>
                                    </a:lnTo>
                                    <a:cubicBezTo>
                                      <a:pt x="1548" y="10990"/>
                                      <a:pt x="1620" y="11062"/>
                                      <a:pt x="1703" y="11062"/>
                                    </a:cubicBezTo>
                                    <a:cubicBezTo>
                                      <a:pt x="1798" y="11062"/>
                                      <a:pt x="1870" y="10990"/>
                                      <a:pt x="1870" y="10895"/>
                                    </a:cubicBezTo>
                                    <a:lnTo>
                                      <a:pt x="1870" y="10526"/>
                                    </a:lnTo>
                                    <a:cubicBezTo>
                                      <a:pt x="1870" y="10276"/>
                                      <a:pt x="1763" y="10038"/>
                                      <a:pt x="1572" y="9871"/>
                                    </a:cubicBezTo>
                                    <a:lnTo>
                                      <a:pt x="655" y="9085"/>
                                    </a:lnTo>
                                    <a:cubicBezTo>
                                      <a:pt x="739" y="9002"/>
                                      <a:pt x="834" y="8966"/>
                                      <a:pt x="953" y="8930"/>
                                    </a:cubicBezTo>
                                    <a:lnTo>
                                      <a:pt x="2346" y="8514"/>
                                    </a:lnTo>
                                    <a:lnTo>
                                      <a:pt x="2858" y="9407"/>
                                    </a:lnTo>
                                    <a:cubicBezTo>
                                      <a:pt x="2894" y="9502"/>
                                      <a:pt x="2989" y="9561"/>
                                      <a:pt x="3096" y="9573"/>
                                    </a:cubicBezTo>
                                    <a:lnTo>
                                      <a:pt x="3156" y="9573"/>
                                    </a:lnTo>
                                    <a:cubicBezTo>
                                      <a:pt x="3227" y="9573"/>
                                      <a:pt x="3310" y="9538"/>
                                      <a:pt x="3370" y="9502"/>
                                    </a:cubicBezTo>
                                    <a:lnTo>
                                      <a:pt x="3703" y="9216"/>
                                    </a:lnTo>
                                    <a:lnTo>
                                      <a:pt x="3751" y="9335"/>
                                    </a:lnTo>
                                    <a:cubicBezTo>
                                      <a:pt x="3775" y="9419"/>
                                      <a:pt x="3822" y="9502"/>
                                      <a:pt x="3894" y="9561"/>
                                    </a:cubicBezTo>
                                    <a:lnTo>
                                      <a:pt x="3656" y="10883"/>
                                    </a:lnTo>
                                    <a:cubicBezTo>
                                      <a:pt x="3644" y="10966"/>
                                      <a:pt x="3703" y="11062"/>
                                      <a:pt x="3787" y="11074"/>
                                    </a:cubicBezTo>
                                    <a:lnTo>
                                      <a:pt x="3822" y="11074"/>
                                    </a:lnTo>
                                    <a:cubicBezTo>
                                      <a:pt x="3894" y="11074"/>
                                      <a:pt x="3977" y="11014"/>
                                      <a:pt x="3989" y="10943"/>
                                    </a:cubicBezTo>
                                    <a:lnTo>
                                      <a:pt x="4203" y="9692"/>
                                    </a:lnTo>
                                    <a:lnTo>
                                      <a:pt x="4465" y="9692"/>
                                    </a:lnTo>
                                    <a:lnTo>
                                      <a:pt x="4680" y="10943"/>
                                    </a:lnTo>
                                    <a:cubicBezTo>
                                      <a:pt x="4704" y="11014"/>
                                      <a:pt x="4775" y="11074"/>
                                      <a:pt x="4846" y="11074"/>
                                    </a:cubicBezTo>
                                    <a:lnTo>
                                      <a:pt x="4882" y="11074"/>
                                    </a:lnTo>
                                    <a:cubicBezTo>
                                      <a:pt x="4965" y="11062"/>
                                      <a:pt x="5025" y="10966"/>
                                      <a:pt x="5013" y="10883"/>
                                    </a:cubicBezTo>
                                    <a:lnTo>
                                      <a:pt x="4775" y="9561"/>
                                    </a:lnTo>
                                    <a:cubicBezTo>
                                      <a:pt x="4834" y="9502"/>
                                      <a:pt x="4894" y="9419"/>
                                      <a:pt x="4906" y="9335"/>
                                    </a:cubicBezTo>
                                    <a:lnTo>
                                      <a:pt x="4942" y="9228"/>
                                    </a:lnTo>
                                    <a:lnTo>
                                      <a:pt x="5263" y="9514"/>
                                    </a:lnTo>
                                    <a:cubicBezTo>
                                      <a:pt x="5323" y="9573"/>
                                      <a:pt x="5406" y="9585"/>
                                      <a:pt x="5489" y="9585"/>
                                    </a:cubicBezTo>
                                    <a:lnTo>
                                      <a:pt x="5549" y="9585"/>
                                    </a:lnTo>
                                    <a:cubicBezTo>
                                      <a:pt x="5656" y="9573"/>
                                      <a:pt x="5727" y="9514"/>
                                      <a:pt x="5787" y="9419"/>
                                    </a:cubicBezTo>
                                    <a:lnTo>
                                      <a:pt x="6299" y="8526"/>
                                    </a:lnTo>
                                    <a:lnTo>
                                      <a:pt x="7692" y="8942"/>
                                    </a:lnTo>
                                    <a:cubicBezTo>
                                      <a:pt x="7799" y="8978"/>
                                      <a:pt x="7906" y="9038"/>
                                      <a:pt x="7990" y="9097"/>
                                    </a:cubicBezTo>
                                    <a:lnTo>
                                      <a:pt x="7073" y="9883"/>
                                    </a:lnTo>
                                    <a:cubicBezTo>
                                      <a:pt x="6870" y="10050"/>
                                      <a:pt x="6775" y="10288"/>
                                      <a:pt x="6775" y="10538"/>
                                    </a:cubicBezTo>
                                    <a:lnTo>
                                      <a:pt x="6775" y="10907"/>
                                    </a:lnTo>
                                    <a:cubicBezTo>
                                      <a:pt x="6775" y="11002"/>
                                      <a:pt x="6847" y="11074"/>
                                      <a:pt x="6930" y="11074"/>
                                    </a:cubicBezTo>
                                    <a:cubicBezTo>
                                      <a:pt x="7025" y="11074"/>
                                      <a:pt x="7097" y="11002"/>
                                      <a:pt x="7097" y="10907"/>
                                    </a:cubicBezTo>
                                    <a:lnTo>
                                      <a:pt x="7097" y="10538"/>
                                    </a:lnTo>
                                    <a:cubicBezTo>
                                      <a:pt x="7097" y="10395"/>
                                      <a:pt x="7168" y="10240"/>
                                      <a:pt x="7275" y="10133"/>
                                    </a:cubicBezTo>
                                    <a:lnTo>
                                      <a:pt x="8204" y="9347"/>
                                    </a:lnTo>
                                    <a:cubicBezTo>
                                      <a:pt x="8275" y="9478"/>
                                      <a:pt x="8323" y="9633"/>
                                      <a:pt x="8323" y="9800"/>
                                    </a:cubicBezTo>
                                    <a:lnTo>
                                      <a:pt x="8323" y="10931"/>
                                    </a:lnTo>
                                    <a:cubicBezTo>
                                      <a:pt x="8323" y="11014"/>
                                      <a:pt x="8394" y="11085"/>
                                      <a:pt x="8478" y="11085"/>
                                    </a:cubicBezTo>
                                    <a:cubicBezTo>
                                      <a:pt x="8573" y="11085"/>
                                      <a:pt x="8644" y="11014"/>
                                      <a:pt x="8644" y="10931"/>
                                    </a:cubicBezTo>
                                    <a:lnTo>
                                      <a:pt x="8644" y="9800"/>
                                    </a:lnTo>
                                    <a:cubicBezTo>
                                      <a:pt x="8644" y="9240"/>
                                      <a:pt x="8287" y="8764"/>
                                      <a:pt x="7787" y="8621"/>
                                    </a:cubicBezTo>
                                    <a:lnTo>
                                      <a:pt x="6370" y="8204"/>
                                    </a:lnTo>
                                    <a:lnTo>
                                      <a:pt x="6120" y="7692"/>
                                    </a:lnTo>
                                    <a:cubicBezTo>
                                      <a:pt x="6073" y="7621"/>
                                      <a:pt x="6001" y="7549"/>
                                      <a:pt x="5918" y="7537"/>
                                    </a:cubicBezTo>
                                    <a:cubicBezTo>
                                      <a:pt x="5882" y="7525"/>
                                      <a:pt x="5847" y="7520"/>
                                      <a:pt x="5812" y="7520"/>
                                    </a:cubicBezTo>
                                    <a:cubicBezTo>
                                      <a:pt x="5778" y="7520"/>
                                      <a:pt x="5745" y="7525"/>
                                      <a:pt x="5716" y="7537"/>
                                    </a:cubicBezTo>
                                    <a:lnTo>
                                      <a:pt x="5716" y="7180"/>
                                    </a:lnTo>
                                    <a:cubicBezTo>
                                      <a:pt x="6251" y="6799"/>
                                      <a:pt x="6632" y="6204"/>
                                      <a:pt x="6728" y="5525"/>
                                    </a:cubicBezTo>
                                    <a:lnTo>
                                      <a:pt x="6811" y="5525"/>
                                    </a:lnTo>
                                    <a:cubicBezTo>
                                      <a:pt x="7120" y="5525"/>
                                      <a:pt x="7394" y="5287"/>
                                      <a:pt x="7418" y="4989"/>
                                    </a:cubicBezTo>
                                    <a:cubicBezTo>
                                      <a:pt x="7442" y="4823"/>
                                      <a:pt x="7382" y="4644"/>
                                      <a:pt x="7275" y="4525"/>
                                    </a:cubicBezTo>
                                    <a:cubicBezTo>
                                      <a:pt x="7216" y="4466"/>
                                      <a:pt x="7156" y="4418"/>
                                      <a:pt x="7085" y="4394"/>
                                    </a:cubicBezTo>
                                    <a:lnTo>
                                      <a:pt x="7085" y="3692"/>
                                    </a:lnTo>
                                    <a:lnTo>
                                      <a:pt x="8073" y="2692"/>
                                    </a:lnTo>
                                    <a:cubicBezTo>
                                      <a:pt x="8144" y="2632"/>
                                      <a:pt x="8144" y="2561"/>
                                      <a:pt x="8109" y="2501"/>
                                    </a:cubicBezTo>
                                    <a:lnTo>
                                      <a:pt x="7061" y="775"/>
                                    </a:lnTo>
                                    <a:cubicBezTo>
                                      <a:pt x="7049" y="751"/>
                                      <a:pt x="7001" y="715"/>
                                      <a:pt x="6966" y="703"/>
                                    </a:cubicBezTo>
                                    <a:lnTo>
                                      <a:pt x="4358" y="1"/>
                                    </a:lnTo>
                                    <a:close/>
                                  </a:path>
                                </a:pathLst>
                              </a:custGeom>
                              <a:solidFill>
                                <a:schemeClr val="accent2"/>
                              </a:solidFill>
                              <a:ln>
                                <a:noFill/>
                              </a:ln>
                            </wps:spPr>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0CDE0A0F" id="Google Shape;11366;p95" o:spid="_x0000_s1026" style="position:absolute;margin-left:5.2pt;margin-top:34.25pt;width:38.85pt;height:49.8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45,11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" path="m4692,1358r,536c4692,2084,4525,2251,4334,2251v-214,,-357,-167,-357,-357l3977,1358r715,xm4311,334r2488,667l7740,2561r-667,666l7073,2418v,-179,-155,-346,-345,-346l6549,2072v-95,,-167,72,-167,167c6382,2322,6454,2394,6549,2394r179,c6728,2394,6739,2394,6739,2418r,690l1870,3108r,-690c1870,2418,1870,2394,1894,2394r1964,c3977,2501,4132,2572,4299,2572v178,,333,-59,452,-178l5847,2394v95,,166,-72,166,-155c6013,2144,5942,2072,5847,2072r-905,c4954,2013,4965,1953,4965,1894r,-703c4965,1096,4894,1025,4811,1025r-1048,c3680,1025,3596,1096,3596,1191r,703c3596,1953,3620,2013,3632,2072r-1774,c1679,2072,1513,2215,1513,2418r,809l894,2561,1834,1001,4311,334xm6680,3442v-119,119,-357,226,-560,297c5644,3906,5013,3977,4334,3977v-690,,-1309,-95,-1786,-238c2334,3668,2096,3561,1977,3442r4703,xm1906,3787v71,71,202,131,357,190l2263,4144v,95,-96,179,-179,179l1906,4323r,-536xm6775,3787r,536l6597,4323v-108,,-179,-96,-179,-179l6418,3977r-24,c6549,3918,6668,3846,6775,3787xm6037,4096r,60c6037,4442,6263,4656,6549,4656r250,c6870,4656,6954,4692,7013,4751v36,60,72,131,72,203c7073,5097,6930,5192,6787,5192r-71,l6716,5180v,-83,-84,-167,-167,-167c6454,5013,6382,5097,6382,5180v,1143,-940,2084,-2083,2084c4292,7264,4284,7264,4277,7264,3156,7264,2227,6339,2227,5180v,-83,-71,-167,-155,-167c1977,5013,1906,5097,1906,5180r,12l1798,5192v-71,,-142,-24,-202,-83c1548,5049,1513,4978,1513,4894v23,-131,154,-238,297,-238l2048,4656v286,,512,-214,512,-500l2560,4096v489,131,1096,227,1739,227c4942,4323,5549,4239,6037,4096xm2846,7859r1191,667l3168,9264r-12,l2608,8311r214,-452l2846,7859xm5370,7371r,345l5180,7811v-72,48,-107,155,-60,226c5153,8086,5208,8119,5266,8119v27,,54,-7,80,-22l5799,7847r24,l6037,8287r-536,977l5489,9264,4608,8514r155,-72c4834,8395,4870,8287,4823,8216v-33,-49,-94,-81,-152,-81c4645,8135,4619,8142,4596,8157r-262,154l3275,7728r,-357c3584,7514,3942,7609,4334,7609v370,,727,-95,1036,-238xm4311,8692r357,298l4596,9228v-23,72,-83,119,-178,119l4227,9347v-71,,-155,-47,-178,-119l3977,8990r334,-298xm4275,1l1667,703v-47,12,-71,24,-107,72l513,2501v-36,60,-24,155,35,191l1548,3692r,702c1358,4477,1215,4656,1203,4870v-12,167,48,346,155,465c1477,5454,1620,5525,1798,5525r119,c2001,6204,2394,6787,2929,7180r,369c2894,7531,2861,7523,2827,7523v-34,,-70,8,-112,26c2632,7573,2560,7633,2525,7716r-250,500l858,8633c358,8788,1,9264,1,9776r,1131c1,11002,72,11074,155,11074v96,,167,-72,167,-167l322,9776v,-155,48,-310,119,-441l1370,10121v119,107,178,250,178,405l1548,10895v,95,72,167,155,167c1798,11062,1870,10990,1870,10895r,-369c1870,10276,1763,10038,1572,9871l655,9085v84,-83,179,-119,298,-155l2346,8514r512,893c2894,9502,2989,9561,3096,9573r60,c3227,9573,3310,9538,3370,9502r333,-286l3751,9335v24,84,71,167,143,226l3656,10883v-12,83,47,179,131,191l3822,11074v72,,155,-60,167,-131l4203,9692r262,l4680,10943v24,71,95,131,166,131l4882,11074v83,-12,143,-108,131,-191l4775,9561v59,-59,119,-142,131,-226l4942,9228r321,286c5323,9573,5406,9585,5489,9585r60,c5656,9573,5727,9514,5787,9419r512,-893l7692,8942v107,36,214,96,298,155l7073,9883v-203,167,-298,405,-298,655l6775,10907v,95,72,167,155,167c7025,11074,7097,11002,7097,10907r,-369c7097,10395,7168,10240,7275,10133r929,-786c8275,9478,8323,9633,8323,9800r,1131c8323,11014,8394,11085,8478,11085v95,,166,-71,166,-154l8644,9800v,-560,-357,-1036,-857,-1179l6370,8204,6120,7692v-47,-71,-119,-143,-202,-155c5882,7525,5847,7520,5812,7520v-34,,-67,5,-96,17l5716,7180v535,-381,916,-976,1012,-1655l6811,5525v309,,583,-238,607,-536c7442,4823,7382,4644,7275,4525v-59,-59,-119,-107,-190,-131l7085,3692,8073,2692v71,-60,71,-131,36,-191l7061,775v-12,-24,-60,-60,-95,-72l4358,1r-83,xe" fillcolor="#f8931d [3205]" stroked="f">
                      <v:path arrowok="t" o:extrusionok="f"/>
                    </v:shape>
                  </w:pict>
                </mc:Fallback>
              </mc:AlternateContent>
            </w:r>
          </w:p>
        </w:tc>
        <w:tc>
          <w:tcPr>
            <w:tcW w:w="4699" w:type="dxa"/>
            <w:tcBorders>
              <w:top w:val="single" w:sz="12" w:space="0" w:color="F8931D"/>
              <w:left w:val="single" w:sz="12" w:space="0" w:color="F8931D"/>
              <w:bottom w:val="single" w:sz="12" w:space="0" w:color="F8931D"/>
              <w:right w:val="single" w:sz="12" w:space="0" w:color="F8931D"/>
            </w:tcBorders>
          </w:tcPr>
          <w:p w14:paraId="3EDE4853" w14:textId="77777777" w:rsidR="003553C7" w:rsidRDefault="003553C7"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rPr>
            </w:pPr>
          </w:p>
          <w:p w14:paraId="7089756F" w14:textId="77777777" w:rsidR="003553C7" w:rsidRDefault="003553C7"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rPr>
            </w:pPr>
          </w:p>
          <w:p w14:paraId="646B28FF" w14:textId="77777777" w:rsidR="003553C7" w:rsidRDefault="003553C7"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rPr>
            </w:pPr>
          </w:p>
          <w:p w14:paraId="7E109A45" w14:textId="77777777" w:rsidR="003553C7" w:rsidRDefault="003553C7"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rPr>
            </w:pPr>
          </w:p>
          <w:p w14:paraId="5DFB4EE3" w14:textId="77777777" w:rsidR="003553C7" w:rsidRDefault="003553C7" w:rsidP="00E6537E">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rPr>
            </w:pPr>
          </w:p>
          <w:p w14:paraId="2408776C" w14:textId="77777777" w:rsidR="00E6537E" w:rsidRPr="00856AF5" w:rsidRDefault="00E6537E" w:rsidP="00E6537E">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color w:val="404040" w:themeColor="text1" w:themeTint="BF"/>
                <w:sz w:val="24"/>
                <w:szCs w:val="24"/>
                <w:lang w:val="es-SV"/>
              </w:rPr>
            </w:pPr>
            <w:r w:rsidRPr="00856AF5">
              <w:rPr>
                <w:rFonts w:ascii="Museo Sans 300" w:hAnsi="Museo Sans 300"/>
                <w:b w:val="0"/>
                <w:color w:val="404040" w:themeColor="text1" w:themeTint="BF"/>
                <w:sz w:val="24"/>
                <w:szCs w:val="24"/>
                <w:lang w:val="es-SV"/>
              </w:rPr>
              <w:t xml:space="preserve">Gestionar a través de los CODESEVI la </w:t>
            </w:r>
            <w:r w:rsidRPr="00856AF5">
              <w:rPr>
                <w:rFonts w:ascii="Museo Sans 300" w:hAnsi="Museo Sans 300"/>
                <w:b w:val="0"/>
                <w:color w:val="404040" w:themeColor="text1" w:themeTint="BF"/>
                <w:sz w:val="24"/>
                <w:szCs w:val="24"/>
              </w:rPr>
              <w:t>realización de dispositivos al transporte colectivo de pasajeros.</w:t>
            </w:r>
          </w:p>
          <w:p w14:paraId="775ACA96" w14:textId="1FFCDC3E" w:rsidR="003553C7" w:rsidRDefault="003553C7"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p>
        </w:tc>
        <w:tc>
          <w:tcPr>
            <w:tcW w:w="2997" w:type="dxa"/>
            <w:tcBorders>
              <w:top w:val="single" w:sz="12" w:space="0" w:color="F8931D"/>
              <w:left w:val="single" w:sz="12" w:space="0" w:color="F8931D"/>
              <w:bottom w:val="single" w:sz="12" w:space="0" w:color="F8931D"/>
              <w:right w:val="single" w:sz="12" w:space="0" w:color="F8931D"/>
            </w:tcBorders>
          </w:tcPr>
          <w:p w14:paraId="711AE4EF" w14:textId="04EB2C8B" w:rsidR="003553C7" w:rsidRDefault="00E6537E"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r w:rsidRPr="00E6537E">
              <w:rPr>
                <w:rFonts w:ascii="Museo Sans 300" w:hAnsi="Museo Sans 300"/>
                <w:noProof/>
                <w:color w:val="auto"/>
                <w:lang w:val="es-SV" w:eastAsia="es-SV"/>
              </w:rPr>
              <mc:AlternateContent>
                <mc:Choice Requires="wps">
                  <w:drawing>
                    <wp:anchor distT="0" distB="0" distL="114300" distR="114300" simplePos="0" relativeHeight="251890688" behindDoc="0" locked="0" layoutInCell="1" allowOverlap="1" wp14:anchorId="4D189175" wp14:editId="26745033">
                      <wp:simplePos x="0" y="0"/>
                      <wp:positionH relativeFrom="column">
                        <wp:posOffset>-59788</wp:posOffset>
                      </wp:positionH>
                      <wp:positionV relativeFrom="paragraph">
                        <wp:posOffset>-2687</wp:posOffset>
                      </wp:positionV>
                      <wp:extent cx="1875106" cy="2162908"/>
                      <wp:effectExtent l="0" t="0" r="0" b="8890"/>
                      <wp:wrapNone/>
                      <wp:docPr id="473" name="Rectángulo 26"/>
                      <wp:cNvGraphicFramePr/>
                      <a:graphic xmlns:a="http://schemas.openxmlformats.org/drawingml/2006/main">
                        <a:graphicData uri="http://schemas.microsoft.com/office/word/2010/wordprocessingShape">
                          <wps:wsp>
                            <wps:cNvSpPr/>
                            <wps:spPr>
                              <a:xfrm>
                                <a:off x="0" y="0"/>
                                <a:ext cx="1875106" cy="2162908"/>
                              </a:xfrm>
                              <a:prstGeom prst="rect">
                                <a:avLst/>
                              </a:prstGeom>
                              <a:blipFill dpi="0" rotWithShape="1">
                                <a:blip r:embed="rId36">
                                  <a:extLst>
                                    <a:ext uri="{BEBA8EAE-BF5A-486C-A8C5-ECC9F3942E4B}">
                                      <a14:imgProps xmlns:a14="http://schemas.microsoft.com/office/drawing/2010/main">
                                        <a14:imgLayer r:embed="rId37">
                                          <a14:imgEffect>
                                            <a14:brightnessContrast bright="20000" contrast="20000"/>
                                          </a14:imgEffect>
                                        </a14:imgLayer>
                                      </a14:imgProps>
                                    </a:ext>
                                  </a:extLst>
                                </a:blip>
                                <a:srcRect/>
                                <a:stretch>
                                  <a:fillRect t="2" r="-19554" b="-2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6D7FEC5" id="Rectángulo 26" o:spid="_x0000_s1026" style="position:absolute;margin-left:-4.7pt;margin-top:-.2pt;width:147.65pt;height:170.3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" stroked="f" strokeweight="1pt">
                      <v:fill r:id="rId38" o:title="" recolor="t" rotate="t" type="frame"/>
                    </v:rect>
                  </w:pict>
                </mc:Fallback>
              </mc:AlternateContent>
            </w:r>
          </w:p>
        </w:tc>
      </w:tr>
    </w:tbl>
    <w:p w14:paraId="7DED9E8C" w14:textId="77777777" w:rsidR="003553C7" w:rsidRDefault="003553C7" w:rsidP="003553C7">
      <w:pPr>
        <w:pStyle w:val="Sinespaciado"/>
        <w:ind w:left="567"/>
        <w:jc w:val="both"/>
        <w:rPr>
          <w:rFonts w:ascii="Museo Sans 300" w:hAnsi="Museo Sans 300"/>
          <w:b/>
          <w:bCs/>
          <w:color w:val="auto"/>
        </w:rPr>
      </w:pPr>
    </w:p>
    <w:p w14:paraId="1FE85B25" w14:textId="77777777" w:rsidR="003553C7" w:rsidRPr="00D82A20" w:rsidRDefault="003553C7" w:rsidP="003553C7">
      <w:pPr>
        <w:pStyle w:val="Sinespaciado"/>
        <w:jc w:val="both"/>
        <w:rPr>
          <w:rFonts w:ascii="Museo Sans 300" w:hAnsi="Museo Sans 300"/>
          <w:b/>
          <w:bCs/>
          <w:color w:val="auto"/>
        </w:rPr>
      </w:pPr>
    </w:p>
    <w:p w14:paraId="2FFD5EB4" w14:textId="77777777" w:rsidR="003553C7" w:rsidRPr="00D82A20" w:rsidRDefault="003553C7" w:rsidP="003553C7">
      <w:pPr>
        <w:pStyle w:val="Sinespaciado"/>
        <w:jc w:val="both"/>
        <w:rPr>
          <w:rFonts w:ascii="Museo Sans 300" w:hAnsi="Museo Sans 300"/>
          <w:b/>
          <w:bCs/>
          <w:color w:val="auto"/>
        </w:rPr>
      </w:pPr>
    </w:p>
    <w:p w14:paraId="5F5D25EF" w14:textId="3F031518" w:rsidR="00E6537E" w:rsidRDefault="00E6537E" w:rsidP="00507942">
      <w:pPr>
        <w:pStyle w:val="Sinespaciado"/>
        <w:jc w:val="both"/>
        <w:rPr>
          <w:rFonts w:ascii="Museo Sans 300" w:hAnsi="Museo Sans 300"/>
          <w:b/>
          <w:bCs/>
          <w:color w:val="auto"/>
        </w:rPr>
      </w:pPr>
    </w:p>
    <w:p w14:paraId="744D1E6B" w14:textId="77777777" w:rsidR="00E6537E" w:rsidRDefault="00E6537E">
      <w:pPr>
        <w:rPr>
          <w:rFonts w:ascii="Museo Sans 300" w:hAnsi="Museo Sans 300"/>
          <w:b/>
          <w:bCs/>
          <w:color w:val="auto"/>
        </w:rPr>
      </w:pPr>
      <w:r>
        <w:rPr>
          <w:rFonts w:ascii="Museo Sans 300" w:hAnsi="Museo Sans 300"/>
          <w:b/>
          <w:bCs/>
          <w:color w:val="auto"/>
        </w:rPr>
        <w:br w:type="page"/>
      </w:r>
    </w:p>
    <w:bookmarkStart w:id="20" w:name="_Toc125354473"/>
    <w:p w14:paraId="427E4A07" w14:textId="1000966F" w:rsidR="00E6537E" w:rsidRPr="005718BB" w:rsidRDefault="00FD1AC3" w:rsidP="005718BB">
      <w:pPr>
        <w:pStyle w:val="Ttulo2"/>
        <w:ind w:left="1134"/>
        <w:jc w:val="left"/>
        <w:rPr>
          <w:rFonts w:ascii="Museo Sans 300" w:hAnsi="Museo Sans 300"/>
          <w:color w:val="002060"/>
          <w:sz w:val="144"/>
          <w:szCs w:val="144"/>
        </w:rPr>
      </w:pPr>
      <w:r w:rsidRPr="00FD1AC3">
        <w:rPr>
          <w:rFonts w:ascii="Museo Sans 300" w:hAnsi="Museo Sans 300"/>
          <w:noProof/>
          <w:color w:val="7F7F7F" w:themeColor="text1" w:themeTint="80"/>
          <w:sz w:val="144"/>
          <w:szCs w:val="144"/>
          <w:lang w:val="es-SV" w:eastAsia="es-SV"/>
        </w:rPr>
        <w:lastRenderedPageBreak/>
        <mc:AlternateContent>
          <mc:Choice Requires="wpg">
            <w:drawing>
              <wp:anchor distT="0" distB="0" distL="114300" distR="114300" simplePos="0" relativeHeight="251953152" behindDoc="0" locked="0" layoutInCell="1" allowOverlap="1" wp14:anchorId="4241E1B5" wp14:editId="151FEDA4">
                <wp:simplePos x="0" y="0"/>
                <wp:positionH relativeFrom="margin">
                  <wp:posOffset>1953260</wp:posOffset>
                </wp:positionH>
                <wp:positionV relativeFrom="paragraph">
                  <wp:posOffset>1017873</wp:posOffset>
                </wp:positionV>
                <wp:extent cx="990600" cy="756434"/>
                <wp:effectExtent l="0" t="0" r="19050" b="24765"/>
                <wp:wrapNone/>
                <wp:docPr id="668" name="Google Shape;10969;p94"/>
                <wp:cNvGraphicFramePr/>
                <a:graphic xmlns:a="http://schemas.openxmlformats.org/drawingml/2006/main">
                  <a:graphicData uri="http://schemas.microsoft.com/office/word/2010/wordprocessingGroup">
                    <wpg:wgp>
                      <wpg:cNvGrpSpPr/>
                      <wpg:grpSpPr>
                        <a:xfrm>
                          <a:off x="0" y="0"/>
                          <a:ext cx="990600" cy="756434"/>
                          <a:chOff x="0" y="0"/>
                          <a:chExt cx="346379" cy="264518"/>
                        </a:xfrm>
                        <a:solidFill>
                          <a:srgbClr val="002060"/>
                        </a:solidFill>
                      </wpg:grpSpPr>
                      <wps:wsp>
                        <wps:cNvPr id="669" name="Google Shape;10970;p94"/>
                        <wps:cNvSpPr/>
                        <wps:spPr>
                          <a:xfrm>
                            <a:off x="113306" y="232277"/>
                            <a:ext cx="10248" cy="32241"/>
                          </a:xfrm>
                          <a:custGeom>
                            <a:avLst/>
                            <a:gdLst/>
                            <a:ahLst/>
                            <a:cxnLst/>
                            <a:rect l="l" t="t" r="r" b="b"/>
                            <a:pathLst>
                              <a:path w="322" h="1013" extrusionOk="0">
                                <a:moveTo>
                                  <a:pt x="167" y="1"/>
                                </a:moveTo>
                                <a:cubicBezTo>
                                  <a:pt x="71" y="1"/>
                                  <a:pt x="0" y="72"/>
                                  <a:pt x="0" y="155"/>
                                </a:cubicBezTo>
                                <a:lnTo>
                                  <a:pt x="0" y="846"/>
                                </a:lnTo>
                                <a:cubicBezTo>
                                  <a:pt x="0" y="929"/>
                                  <a:pt x="71" y="1013"/>
                                  <a:pt x="167" y="1013"/>
                                </a:cubicBezTo>
                                <a:cubicBezTo>
                                  <a:pt x="250" y="1013"/>
                                  <a:pt x="321" y="929"/>
                                  <a:pt x="321" y="846"/>
                                </a:cubicBezTo>
                                <a:lnTo>
                                  <a:pt x="321" y="143"/>
                                </a:lnTo>
                                <a:cubicBezTo>
                                  <a:pt x="321" y="60"/>
                                  <a:pt x="250" y="1"/>
                                  <a:pt x="167" y="1"/>
                                </a:cubicBezTo>
                                <a:close/>
                              </a:path>
                            </a:pathLst>
                          </a:custGeom>
                          <a:grpFill/>
                          <a:ln>
                            <a:solidFill>
                              <a:srgbClr val="002060"/>
                            </a:solidFill>
                          </a:ln>
                        </wps:spPr>
                        <wps:bodyPr spcFirstLastPara="1" wrap="square" lIns="91425" tIns="91425" rIns="91425" bIns="91425" anchor="ctr" anchorCtr="0">
                          <a:noAutofit/>
                        </wps:bodyPr>
                      </wps:wsp>
                      <wps:wsp>
                        <wps:cNvPr id="670" name="Google Shape;10971;p94"/>
                        <wps:cNvSpPr/>
                        <wps:spPr>
                          <a:xfrm>
                            <a:off x="221296" y="232277"/>
                            <a:ext cx="10248" cy="32241"/>
                          </a:xfrm>
                          <a:custGeom>
                            <a:avLst/>
                            <a:gdLst/>
                            <a:ahLst/>
                            <a:cxnLst/>
                            <a:rect l="l" t="t" r="r" b="b"/>
                            <a:pathLst>
                              <a:path w="322" h="1013" extrusionOk="0">
                                <a:moveTo>
                                  <a:pt x="167" y="1"/>
                                </a:moveTo>
                                <a:cubicBezTo>
                                  <a:pt x="72" y="1"/>
                                  <a:pt x="0" y="72"/>
                                  <a:pt x="0" y="155"/>
                                </a:cubicBezTo>
                                <a:lnTo>
                                  <a:pt x="0" y="846"/>
                                </a:lnTo>
                                <a:cubicBezTo>
                                  <a:pt x="0" y="929"/>
                                  <a:pt x="72" y="1013"/>
                                  <a:pt x="167" y="1013"/>
                                </a:cubicBezTo>
                                <a:cubicBezTo>
                                  <a:pt x="250" y="1013"/>
                                  <a:pt x="322" y="929"/>
                                  <a:pt x="322" y="846"/>
                                </a:cubicBezTo>
                                <a:lnTo>
                                  <a:pt x="322" y="143"/>
                                </a:lnTo>
                                <a:cubicBezTo>
                                  <a:pt x="310" y="60"/>
                                  <a:pt x="250" y="1"/>
                                  <a:pt x="167" y="1"/>
                                </a:cubicBezTo>
                                <a:close/>
                              </a:path>
                            </a:pathLst>
                          </a:custGeom>
                          <a:grpFill/>
                          <a:ln>
                            <a:solidFill>
                              <a:srgbClr val="002060"/>
                            </a:solidFill>
                          </a:ln>
                        </wps:spPr>
                        <wps:bodyPr spcFirstLastPara="1" wrap="square" lIns="91425" tIns="91425" rIns="91425" bIns="91425" anchor="ctr" anchorCtr="0">
                          <a:noAutofit/>
                        </wps:bodyPr>
                      </wps:wsp>
                      <wps:wsp>
                        <wps:cNvPr id="671" name="Google Shape;10972;p94"/>
                        <wps:cNvSpPr/>
                        <wps:spPr>
                          <a:xfrm>
                            <a:off x="37875" y="118589"/>
                            <a:ext cx="43222" cy="15564"/>
                          </a:xfrm>
                          <a:custGeom>
                            <a:avLst/>
                            <a:gdLst/>
                            <a:ahLst/>
                            <a:cxnLst/>
                            <a:rect l="l" t="t" r="r" b="b"/>
                            <a:pathLst>
                              <a:path w="1358" h="489" extrusionOk="0">
                                <a:moveTo>
                                  <a:pt x="167" y="1"/>
                                </a:moveTo>
                                <a:cubicBezTo>
                                  <a:pt x="72" y="1"/>
                                  <a:pt x="1" y="72"/>
                                  <a:pt x="1" y="156"/>
                                </a:cubicBezTo>
                                <a:cubicBezTo>
                                  <a:pt x="1" y="251"/>
                                  <a:pt x="72" y="322"/>
                                  <a:pt x="167" y="322"/>
                                </a:cubicBezTo>
                                <a:cubicBezTo>
                                  <a:pt x="346" y="322"/>
                                  <a:pt x="870" y="358"/>
                                  <a:pt x="1120" y="477"/>
                                </a:cubicBezTo>
                                <a:cubicBezTo>
                                  <a:pt x="1144" y="489"/>
                                  <a:pt x="1167" y="489"/>
                                  <a:pt x="1191" y="489"/>
                                </a:cubicBezTo>
                                <a:cubicBezTo>
                                  <a:pt x="1251" y="489"/>
                                  <a:pt x="1310" y="453"/>
                                  <a:pt x="1346" y="394"/>
                                </a:cubicBezTo>
                                <a:cubicBezTo>
                                  <a:pt x="1358" y="322"/>
                                  <a:pt x="1322" y="239"/>
                                  <a:pt x="1251" y="191"/>
                                </a:cubicBezTo>
                                <a:cubicBezTo>
                                  <a:pt x="882" y="13"/>
                                  <a:pt x="191" y="1"/>
                                  <a:pt x="167" y="1"/>
                                </a:cubicBezTo>
                                <a:close/>
                              </a:path>
                            </a:pathLst>
                          </a:custGeom>
                          <a:grpFill/>
                          <a:ln>
                            <a:solidFill>
                              <a:srgbClr val="002060"/>
                            </a:solidFill>
                          </a:ln>
                        </wps:spPr>
                        <wps:bodyPr spcFirstLastPara="1" wrap="square" lIns="91425" tIns="91425" rIns="91425" bIns="91425" anchor="ctr" anchorCtr="0">
                          <a:noAutofit/>
                        </wps:bodyPr>
                      </wps:wsp>
                      <wps:wsp>
                        <wps:cNvPr id="672" name="Google Shape;10973;p94"/>
                        <wps:cNvSpPr/>
                        <wps:spPr>
                          <a:xfrm>
                            <a:off x="21197" y="221296"/>
                            <a:ext cx="10662" cy="42458"/>
                          </a:xfrm>
                          <a:custGeom>
                            <a:avLst/>
                            <a:gdLst/>
                            <a:ahLst/>
                            <a:cxnLst/>
                            <a:rect l="l" t="t" r="r" b="b"/>
                            <a:pathLst>
                              <a:path w="335" h="1334" extrusionOk="0">
                                <a:moveTo>
                                  <a:pt x="167" y="0"/>
                                </a:moveTo>
                                <a:cubicBezTo>
                                  <a:pt x="84" y="0"/>
                                  <a:pt x="1" y="72"/>
                                  <a:pt x="1" y="167"/>
                                </a:cubicBezTo>
                                <a:lnTo>
                                  <a:pt x="1" y="1179"/>
                                </a:lnTo>
                                <a:cubicBezTo>
                                  <a:pt x="1" y="1262"/>
                                  <a:pt x="84" y="1334"/>
                                  <a:pt x="167" y="1334"/>
                                </a:cubicBezTo>
                                <a:cubicBezTo>
                                  <a:pt x="251" y="1334"/>
                                  <a:pt x="334" y="1262"/>
                                  <a:pt x="334" y="1179"/>
                                </a:cubicBezTo>
                                <a:lnTo>
                                  <a:pt x="334" y="167"/>
                                </a:lnTo>
                                <a:cubicBezTo>
                                  <a:pt x="334" y="72"/>
                                  <a:pt x="263" y="0"/>
                                  <a:pt x="167" y="0"/>
                                </a:cubicBezTo>
                                <a:close/>
                              </a:path>
                            </a:pathLst>
                          </a:custGeom>
                          <a:grpFill/>
                          <a:ln>
                            <a:solidFill>
                              <a:srgbClr val="002060"/>
                            </a:solidFill>
                          </a:ln>
                        </wps:spPr>
                        <wps:bodyPr spcFirstLastPara="1" wrap="square" lIns="91425" tIns="91425" rIns="91425" bIns="91425" anchor="ctr" anchorCtr="0">
                          <a:noAutofit/>
                        </wps:bodyPr>
                      </wps:wsp>
                      <wps:wsp>
                        <wps:cNvPr id="673" name="Google Shape;10974;p94"/>
                        <wps:cNvSpPr/>
                        <wps:spPr>
                          <a:xfrm>
                            <a:off x="0" y="0"/>
                            <a:ext cx="346379" cy="264136"/>
                          </a:xfrm>
                          <a:custGeom>
                            <a:avLst/>
                            <a:gdLst/>
                            <a:ahLst/>
                            <a:cxnLst/>
                            <a:rect l="l" t="t" r="r" b="b"/>
                            <a:pathLst>
                              <a:path w="10883" h="8299" extrusionOk="0">
                                <a:moveTo>
                                  <a:pt x="9144" y="2512"/>
                                </a:moveTo>
                                <a:cubicBezTo>
                                  <a:pt x="9418" y="2512"/>
                                  <a:pt x="9656" y="2715"/>
                                  <a:pt x="9656" y="2953"/>
                                </a:cubicBezTo>
                                <a:lnTo>
                                  <a:pt x="9656" y="2977"/>
                                </a:lnTo>
                                <a:cubicBezTo>
                                  <a:pt x="9501" y="2917"/>
                                  <a:pt x="9335" y="2869"/>
                                  <a:pt x="9144" y="2869"/>
                                </a:cubicBezTo>
                                <a:cubicBezTo>
                                  <a:pt x="8965" y="2869"/>
                                  <a:pt x="8787" y="2905"/>
                                  <a:pt x="8620" y="2977"/>
                                </a:cubicBezTo>
                                <a:lnTo>
                                  <a:pt x="8620" y="2953"/>
                                </a:lnTo>
                                <a:cubicBezTo>
                                  <a:pt x="8620" y="2727"/>
                                  <a:pt x="8858" y="2512"/>
                                  <a:pt x="9144" y="2512"/>
                                </a:cubicBezTo>
                                <a:close/>
                                <a:moveTo>
                                  <a:pt x="2869" y="3203"/>
                                </a:moveTo>
                                <a:lnTo>
                                  <a:pt x="2869" y="3858"/>
                                </a:lnTo>
                                <a:cubicBezTo>
                                  <a:pt x="2869" y="3965"/>
                                  <a:pt x="2846" y="4060"/>
                                  <a:pt x="2798" y="4167"/>
                                </a:cubicBezTo>
                                <a:lnTo>
                                  <a:pt x="2727" y="4334"/>
                                </a:lnTo>
                                <a:cubicBezTo>
                                  <a:pt x="2715" y="4346"/>
                                  <a:pt x="2715" y="4382"/>
                                  <a:pt x="2715" y="4405"/>
                                </a:cubicBezTo>
                                <a:lnTo>
                                  <a:pt x="2715" y="4751"/>
                                </a:lnTo>
                                <a:cubicBezTo>
                                  <a:pt x="2715" y="4989"/>
                                  <a:pt x="2619" y="5191"/>
                                  <a:pt x="2441" y="5358"/>
                                </a:cubicBezTo>
                                <a:cubicBezTo>
                                  <a:pt x="2298" y="5525"/>
                                  <a:pt x="2072" y="5596"/>
                                  <a:pt x="1834" y="5596"/>
                                </a:cubicBezTo>
                                <a:cubicBezTo>
                                  <a:pt x="1369" y="5584"/>
                                  <a:pt x="1000" y="5179"/>
                                  <a:pt x="1000" y="4703"/>
                                </a:cubicBezTo>
                                <a:lnTo>
                                  <a:pt x="1000" y="4405"/>
                                </a:lnTo>
                                <a:cubicBezTo>
                                  <a:pt x="1000" y="4382"/>
                                  <a:pt x="1000" y="4358"/>
                                  <a:pt x="988" y="4334"/>
                                </a:cubicBezTo>
                                <a:lnTo>
                                  <a:pt x="881" y="4143"/>
                                </a:lnTo>
                                <a:cubicBezTo>
                                  <a:pt x="845" y="4060"/>
                                  <a:pt x="822" y="3989"/>
                                  <a:pt x="822" y="3905"/>
                                </a:cubicBezTo>
                                <a:lnTo>
                                  <a:pt x="822" y="3882"/>
                                </a:lnTo>
                                <a:cubicBezTo>
                                  <a:pt x="822" y="3501"/>
                                  <a:pt x="1131" y="3203"/>
                                  <a:pt x="1500" y="3203"/>
                                </a:cubicBezTo>
                                <a:close/>
                                <a:moveTo>
                                  <a:pt x="9144" y="3215"/>
                                </a:moveTo>
                                <a:cubicBezTo>
                                  <a:pt x="9704" y="3215"/>
                                  <a:pt x="10168" y="3679"/>
                                  <a:pt x="10168" y="4239"/>
                                </a:cubicBezTo>
                                <a:cubicBezTo>
                                  <a:pt x="10168" y="4346"/>
                                  <a:pt x="10156" y="4465"/>
                                  <a:pt x="10108" y="4572"/>
                                </a:cubicBezTo>
                                <a:cubicBezTo>
                                  <a:pt x="9656" y="4108"/>
                                  <a:pt x="8870" y="3929"/>
                                  <a:pt x="8823" y="3929"/>
                                </a:cubicBezTo>
                                <a:cubicBezTo>
                                  <a:pt x="8814" y="3926"/>
                                  <a:pt x="8804" y="3925"/>
                                  <a:pt x="8794" y="3925"/>
                                </a:cubicBezTo>
                                <a:cubicBezTo>
                                  <a:pt x="8763" y="3925"/>
                                  <a:pt x="8727" y="3938"/>
                                  <a:pt x="8692" y="3965"/>
                                </a:cubicBezTo>
                                <a:cubicBezTo>
                                  <a:pt x="8644" y="3989"/>
                                  <a:pt x="8632" y="4036"/>
                                  <a:pt x="8632" y="4084"/>
                                </a:cubicBezTo>
                                <a:cubicBezTo>
                                  <a:pt x="8632" y="4084"/>
                                  <a:pt x="8632" y="4179"/>
                                  <a:pt x="8513" y="4298"/>
                                </a:cubicBezTo>
                                <a:cubicBezTo>
                                  <a:pt x="8453" y="4358"/>
                                  <a:pt x="8453" y="4465"/>
                                  <a:pt x="8513" y="4524"/>
                                </a:cubicBezTo>
                                <a:cubicBezTo>
                                  <a:pt x="8543" y="4554"/>
                                  <a:pt x="8584" y="4569"/>
                                  <a:pt x="8626" y="4569"/>
                                </a:cubicBezTo>
                                <a:cubicBezTo>
                                  <a:pt x="8668" y="4569"/>
                                  <a:pt x="8709" y="4554"/>
                                  <a:pt x="8739" y="4524"/>
                                </a:cubicBezTo>
                                <a:cubicBezTo>
                                  <a:pt x="8823" y="4441"/>
                                  <a:pt x="8882" y="4346"/>
                                  <a:pt x="8918" y="4274"/>
                                </a:cubicBezTo>
                                <a:cubicBezTo>
                                  <a:pt x="9180" y="4346"/>
                                  <a:pt x="9739" y="4560"/>
                                  <a:pt x="9989" y="4894"/>
                                </a:cubicBezTo>
                                <a:cubicBezTo>
                                  <a:pt x="9906" y="5298"/>
                                  <a:pt x="9573" y="5596"/>
                                  <a:pt x="9144" y="5596"/>
                                </a:cubicBezTo>
                                <a:cubicBezTo>
                                  <a:pt x="8704" y="5596"/>
                                  <a:pt x="8334" y="5275"/>
                                  <a:pt x="8287" y="4834"/>
                                </a:cubicBezTo>
                                <a:cubicBezTo>
                                  <a:pt x="8287" y="4810"/>
                                  <a:pt x="8275" y="4798"/>
                                  <a:pt x="8263" y="4774"/>
                                </a:cubicBezTo>
                                <a:cubicBezTo>
                                  <a:pt x="8156" y="4620"/>
                                  <a:pt x="8108" y="4441"/>
                                  <a:pt x="8108" y="4239"/>
                                </a:cubicBezTo>
                                <a:cubicBezTo>
                                  <a:pt x="8108" y="3679"/>
                                  <a:pt x="8573" y="3215"/>
                                  <a:pt x="9144" y="3215"/>
                                </a:cubicBezTo>
                                <a:close/>
                                <a:moveTo>
                                  <a:pt x="5441" y="298"/>
                                </a:moveTo>
                                <a:cubicBezTo>
                                  <a:pt x="6013" y="298"/>
                                  <a:pt x="6489" y="488"/>
                                  <a:pt x="6858" y="845"/>
                                </a:cubicBezTo>
                                <a:cubicBezTo>
                                  <a:pt x="7227" y="1226"/>
                                  <a:pt x="7453" y="1738"/>
                                  <a:pt x="7501" y="2369"/>
                                </a:cubicBezTo>
                                <a:cubicBezTo>
                                  <a:pt x="7620" y="4060"/>
                                  <a:pt x="7763" y="5001"/>
                                  <a:pt x="7822" y="5334"/>
                                </a:cubicBezTo>
                                <a:lnTo>
                                  <a:pt x="7822" y="5346"/>
                                </a:lnTo>
                                <a:cubicBezTo>
                                  <a:pt x="7632" y="5453"/>
                                  <a:pt x="7310" y="5632"/>
                                  <a:pt x="6787" y="5763"/>
                                </a:cubicBezTo>
                                <a:lnTo>
                                  <a:pt x="6525" y="5644"/>
                                </a:lnTo>
                                <a:cubicBezTo>
                                  <a:pt x="6453" y="5608"/>
                                  <a:pt x="6418" y="5548"/>
                                  <a:pt x="6418" y="5477"/>
                                </a:cubicBezTo>
                                <a:lnTo>
                                  <a:pt x="6418" y="4929"/>
                                </a:lnTo>
                                <a:cubicBezTo>
                                  <a:pt x="6918" y="4596"/>
                                  <a:pt x="7263" y="4024"/>
                                  <a:pt x="7263" y="3370"/>
                                </a:cubicBezTo>
                                <a:lnTo>
                                  <a:pt x="7263" y="3072"/>
                                </a:lnTo>
                                <a:cubicBezTo>
                                  <a:pt x="7263" y="2869"/>
                                  <a:pt x="7180" y="2691"/>
                                  <a:pt x="7037" y="2560"/>
                                </a:cubicBezTo>
                                <a:cubicBezTo>
                                  <a:pt x="6727" y="2274"/>
                                  <a:pt x="6001" y="1798"/>
                                  <a:pt x="4751" y="1667"/>
                                </a:cubicBezTo>
                                <a:cubicBezTo>
                                  <a:pt x="4744" y="1666"/>
                                  <a:pt x="4737" y="1666"/>
                                  <a:pt x="4730" y="1666"/>
                                </a:cubicBezTo>
                                <a:cubicBezTo>
                                  <a:pt x="4645" y="1666"/>
                                  <a:pt x="4583" y="1733"/>
                                  <a:pt x="4572" y="1822"/>
                                </a:cubicBezTo>
                                <a:cubicBezTo>
                                  <a:pt x="4548" y="1905"/>
                                  <a:pt x="4632" y="1977"/>
                                  <a:pt x="4715" y="2000"/>
                                </a:cubicBezTo>
                                <a:cubicBezTo>
                                  <a:pt x="5882" y="2119"/>
                                  <a:pt x="6537" y="2548"/>
                                  <a:pt x="6834" y="2798"/>
                                </a:cubicBezTo>
                                <a:cubicBezTo>
                                  <a:pt x="6906" y="2858"/>
                                  <a:pt x="6953" y="2965"/>
                                  <a:pt x="6953" y="3072"/>
                                </a:cubicBezTo>
                                <a:lnTo>
                                  <a:pt x="6953" y="3370"/>
                                </a:lnTo>
                                <a:cubicBezTo>
                                  <a:pt x="6953" y="4215"/>
                                  <a:pt x="6263" y="4894"/>
                                  <a:pt x="5417" y="4894"/>
                                </a:cubicBezTo>
                                <a:cubicBezTo>
                                  <a:pt x="4572" y="4894"/>
                                  <a:pt x="3881" y="4215"/>
                                  <a:pt x="3881" y="3370"/>
                                </a:cubicBezTo>
                                <a:lnTo>
                                  <a:pt x="3881" y="3227"/>
                                </a:lnTo>
                                <a:cubicBezTo>
                                  <a:pt x="3881" y="3167"/>
                                  <a:pt x="3917" y="3108"/>
                                  <a:pt x="3977" y="3084"/>
                                </a:cubicBezTo>
                                <a:cubicBezTo>
                                  <a:pt x="4167" y="2965"/>
                                  <a:pt x="4429" y="2750"/>
                                  <a:pt x="4548" y="2393"/>
                                </a:cubicBezTo>
                                <a:cubicBezTo>
                                  <a:pt x="4584" y="2310"/>
                                  <a:pt x="4536" y="2215"/>
                                  <a:pt x="4453" y="2203"/>
                                </a:cubicBezTo>
                                <a:cubicBezTo>
                                  <a:pt x="4434" y="2198"/>
                                  <a:pt x="4415" y="2196"/>
                                  <a:pt x="4398" y="2196"/>
                                </a:cubicBezTo>
                                <a:cubicBezTo>
                                  <a:pt x="4327" y="2196"/>
                                  <a:pt x="4270" y="2234"/>
                                  <a:pt x="4251" y="2310"/>
                                </a:cubicBezTo>
                                <a:cubicBezTo>
                                  <a:pt x="4167" y="2572"/>
                                  <a:pt x="3977" y="2727"/>
                                  <a:pt x="3822" y="2810"/>
                                </a:cubicBezTo>
                                <a:cubicBezTo>
                                  <a:pt x="3679" y="2905"/>
                                  <a:pt x="3572" y="3072"/>
                                  <a:pt x="3572" y="3227"/>
                                </a:cubicBezTo>
                                <a:lnTo>
                                  <a:pt x="3572" y="3370"/>
                                </a:lnTo>
                                <a:cubicBezTo>
                                  <a:pt x="3572" y="4024"/>
                                  <a:pt x="3917" y="4584"/>
                                  <a:pt x="4417" y="4929"/>
                                </a:cubicBezTo>
                                <a:lnTo>
                                  <a:pt x="4417" y="5477"/>
                                </a:lnTo>
                                <a:cubicBezTo>
                                  <a:pt x="4417" y="5548"/>
                                  <a:pt x="4370" y="5608"/>
                                  <a:pt x="4310" y="5644"/>
                                </a:cubicBezTo>
                                <a:lnTo>
                                  <a:pt x="4048" y="5763"/>
                                </a:lnTo>
                                <a:cubicBezTo>
                                  <a:pt x="3536" y="5632"/>
                                  <a:pt x="3215" y="5453"/>
                                  <a:pt x="3060" y="5346"/>
                                </a:cubicBezTo>
                                <a:lnTo>
                                  <a:pt x="3060" y="5334"/>
                                </a:lnTo>
                                <a:cubicBezTo>
                                  <a:pt x="3131" y="5001"/>
                                  <a:pt x="3262" y="4060"/>
                                  <a:pt x="3393" y="2369"/>
                                </a:cubicBezTo>
                                <a:cubicBezTo>
                                  <a:pt x="3441" y="1738"/>
                                  <a:pt x="3655" y="1226"/>
                                  <a:pt x="4036" y="845"/>
                                </a:cubicBezTo>
                                <a:cubicBezTo>
                                  <a:pt x="4393" y="488"/>
                                  <a:pt x="4882" y="298"/>
                                  <a:pt x="5441" y="298"/>
                                </a:cubicBezTo>
                                <a:close/>
                                <a:moveTo>
                                  <a:pt x="2750" y="5465"/>
                                </a:moveTo>
                                <a:cubicBezTo>
                                  <a:pt x="2786" y="5501"/>
                                  <a:pt x="2810" y="5572"/>
                                  <a:pt x="2869" y="5596"/>
                                </a:cubicBezTo>
                                <a:cubicBezTo>
                                  <a:pt x="3000" y="5691"/>
                                  <a:pt x="3239" y="5822"/>
                                  <a:pt x="3584" y="5941"/>
                                </a:cubicBezTo>
                                <a:lnTo>
                                  <a:pt x="3155" y="6144"/>
                                </a:lnTo>
                                <a:lnTo>
                                  <a:pt x="2655" y="6001"/>
                                </a:lnTo>
                                <a:cubicBezTo>
                                  <a:pt x="2512" y="5953"/>
                                  <a:pt x="2512" y="5953"/>
                                  <a:pt x="2512" y="5906"/>
                                </a:cubicBezTo>
                                <a:lnTo>
                                  <a:pt x="2512" y="5691"/>
                                </a:lnTo>
                                <a:cubicBezTo>
                                  <a:pt x="2572" y="5656"/>
                                  <a:pt x="2619" y="5608"/>
                                  <a:pt x="2667" y="5572"/>
                                </a:cubicBezTo>
                                <a:cubicBezTo>
                                  <a:pt x="2691" y="5536"/>
                                  <a:pt x="2727" y="5513"/>
                                  <a:pt x="2750" y="5465"/>
                                </a:cubicBezTo>
                                <a:close/>
                                <a:moveTo>
                                  <a:pt x="8096" y="5239"/>
                                </a:moveTo>
                                <a:cubicBezTo>
                                  <a:pt x="8180" y="5417"/>
                                  <a:pt x="8323" y="5572"/>
                                  <a:pt x="8477" y="5691"/>
                                </a:cubicBezTo>
                                <a:lnTo>
                                  <a:pt x="8477" y="6025"/>
                                </a:lnTo>
                                <a:lnTo>
                                  <a:pt x="8489" y="6025"/>
                                </a:lnTo>
                                <a:lnTo>
                                  <a:pt x="7977" y="6287"/>
                                </a:lnTo>
                                <a:cubicBezTo>
                                  <a:pt x="7977" y="6287"/>
                                  <a:pt x="7965" y="6287"/>
                                  <a:pt x="7965" y="6263"/>
                                </a:cubicBezTo>
                                <a:lnTo>
                                  <a:pt x="7227" y="5941"/>
                                </a:lnTo>
                                <a:cubicBezTo>
                                  <a:pt x="7596" y="5822"/>
                                  <a:pt x="7822" y="5667"/>
                                  <a:pt x="7942" y="5596"/>
                                </a:cubicBezTo>
                                <a:cubicBezTo>
                                  <a:pt x="8049" y="5525"/>
                                  <a:pt x="8108" y="5406"/>
                                  <a:pt x="8096" y="5275"/>
                                </a:cubicBezTo>
                                <a:lnTo>
                                  <a:pt x="8096" y="5239"/>
                                </a:lnTo>
                                <a:close/>
                                <a:moveTo>
                                  <a:pt x="2203" y="5870"/>
                                </a:moveTo>
                                <a:lnTo>
                                  <a:pt x="2203" y="5929"/>
                                </a:lnTo>
                                <a:cubicBezTo>
                                  <a:pt x="2203" y="5953"/>
                                  <a:pt x="2203" y="5989"/>
                                  <a:pt x="2215" y="6013"/>
                                </a:cubicBezTo>
                                <a:lnTo>
                                  <a:pt x="1857" y="6370"/>
                                </a:lnTo>
                                <a:lnTo>
                                  <a:pt x="1500" y="6013"/>
                                </a:lnTo>
                                <a:cubicBezTo>
                                  <a:pt x="1512" y="5989"/>
                                  <a:pt x="1512" y="5953"/>
                                  <a:pt x="1512" y="5929"/>
                                </a:cubicBezTo>
                                <a:lnTo>
                                  <a:pt x="1512" y="5870"/>
                                </a:lnTo>
                                <a:cubicBezTo>
                                  <a:pt x="1619" y="5894"/>
                                  <a:pt x="1726" y="5929"/>
                                  <a:pt x="1834" y="5929"/>
                                </a:cubicBezTo>
                                <a:lnTo>
                                  <a:pt x="1857" y="5929"/>
                                </a:lnTo>
                                <a:cubicBezTo>
                                  <a:pt x="1976" y="5929"/>
                                  <a:pt x="2096" y="5906"/>
                                  <a:pt x="2203" y="5870"/>
                                </a:cubicBezTo>
                                <a:close/>
                                <a:moveTo>
                                  <a:pt x="9525" y="5882"/>
                                </a:moveTo>
                                <a:lnTo>
                                  <a:pt x="9525" y="6048"/>
                                </a:lnTo>
                                <a:cubicBezTo>
                                  <a:pt x="9525" y="6108"/>
                                  <a:pt x="9537" y="6144"/>
                                  <a:pt x="9573" y="6191"/>
                                </a:cubicBezTo>
                                <a:lnTo>
                                  <a:pt x="9394" y="6322"/>
                                </a:lnTo>
                                <a:cubicBezTo>
                                  <a:pt x="9323" y="6394"/>
                                  <a:pt x="9236" y="6429"/>
                                  <a:pt x="9151" y="6429"/>
                                </a:cubicBezTo>
                                <a:cubicBezTo>
                                  <a:pt x="9067" y="6429"/>
                                  <a:pt x="8983" y="6394"/>
                                  <a:pt x="8918" y="6322"/>
                                </a:cubicBezTo>
                                <a:lnTo>
                                  <a:pt x="8763" y="6191"/>
                                </a:lnTo>
                                <a:cubicBezTo>
                                  <a:pt x="8799" y="6144"/>
                                  <a:pt x="8811" y="6084"/>
                                  <a:pt x="8811" y="6048"/>
                                </a:cubicBezTo>
                                <a:lnTo>
                                  <a:pt x="8811" y="5882"/>
                                </a:lnTo>
                                <a:cubicBezTo>
                                  <a:pt x="8918" y="5906"/>
                                  <a:pt x="9037" y="5941"/>
                                  <a:pt x="9168" y="5941"/>
                                </a:cubicBezTo>
                                <a:cubicBezTo>
                                  <a:pt x="9287" y="5941"/>
                                  <a:pt x="9406" y="5929"/>
                                  <a:pt x="9525" y="5882"/>
                                </a:cubicBezTo>
                                <a:close/>
                                <a:moveTo>
                                  <a:pt x="6096" y="5096"/>
                                </a:moveTo>
                                <a:lnTo>
                                  <a:pt x="6096" y="5477"/>
                                </a:lnTo>
                                <a:cubicBezTo>
                                  <a:pt x="6096" y="5667"/>
                                  <a:pt x="6215" y="5846"/>
                                  <a:pt x="6394" y="5941"/>
                                </a:cubicBezTo>
                                <a:lnTo>
                                  <a:pt x="6632" y="6048"/>
                                </a:lnTo>
                                <a:cubicBezTo>
                                  <a:pt x="6406" y="6489"/>
                                  <a:pt x="5941" y="6787"/>
                                  <a:pt x="5417" y="6787"/>
                                </a:cubicBezTo>
                                <a:cubicBezTo>
                                  <a:pt x="4894" y="6787"/>
                                  <a:pt x="4441" y="6501"/>
                                  <a:pt x="4203" y="6048"/>
                                </a:cubicBezTo>
                                <a:lnTo>
                                  <a:pt x="4441" y="5941"/>
                                </a:lnTo>
                                <a:cubicBezTo>
                                  <a:pt x="4620" y="5870"/>
                                  <a:pt x="4739" y="5691"/>
                                  <a:pt x="4739" y="5477"/>
                                </a:cubicBezTo>
                                <a:lnTo>
                                  <a:pt x="4739" y="5096"/>
                                </a:lnTo>
                                <a:cubicBezTo>
                                  <a:pt x="4941" y="5179"/>
                                  <a:pt x="5179" y="5227"/>
                                  <a:pt x="5417" y="5227"/>
                                </a:cubicBezTo>
                                <a:cubicBezTo>
                                  <a:pt x="5656" y="5227"/>
                                  <a:pt x="5894" y="5179"/>
                                  <a:pt x="6096" y="5096"/>
                                </a:cubicBezTo>
                                <a:close/>
                                <a:moveTo>
                                  <a:pt x="5417" y="0"/>
                                </a:moveTo>
                                <a:cubicBezTo>
                                  <a:pt x="4763" y="0"/>
                                  <a:pt x="4215" y="226"/>
                                  <a:pt x="3786" y="643"/>
                                </a:cubicBezTo>
                                <a:cubicBezTo>
                                  <a:pt x="3346" y="1060"/>
                                  <a:pt x="3096" y="1655"/>
                                  <a:pt x="3048" y="2346"/>
                                </a:cubicBezTo>
                                <a:cubicBezTo>
                                  <a:pt x="3036" y="2548"/>
                                  <a:pt x="3024" y="2703"/>
                                  <a:pt x="3012" y="2881"/>
                                </a:cubicBezTo>
                                <a:lnTo>
                                  <a:pt x="1524" y="2881"/>
                                </a:lnTo>
                                <a:cubicBezTo>
                                  <a:pt x="964" y="2881"/>
                                  <a:pt x="512" y="3334"/>
                                  <a:pt x="512" y="3893"/>
                                </a:cubicBezTo>
                                <a:lnTo>
                                  <a:pt x="512" y="3917"/>
                                </a:lnTo>
                                <a:cubicBezTo>
                                  <a:pt x="512" y="4048"/>
                                  <a:pt x="536" y="4167"/>
                                  <a:pt x="595" y="4286"/>
                                </a:cubicBezTo>
                                <a:lnTo>
                                  <a:pt x="667" y="4453"/>
                                </a:lnTo>
                                <a:lnTo>
                                  <a:pt x="667" y="4703"/>
                                </a:lnTo>
                                <a:cubicBezTo>
                                  <a:pt x="667" y="5120"/>
                                  <a:pt x="881" y="5477"/>
                                  <a:pt x="1179" y="5703"/>
                                </a:cubicBezTo>
                                <a:lnTo>
                                  <a:pt x="1179" y="5929"/>
                                </a:lnTo>
                                <a:cubicBezTo>
                                  <a:pt x="1179" y="5953"/>
                                  <a:pt x="1167" y="5989"/>
                                  <a:pt x="1131" y="5989"/>
                                </a:cubicBezTo>
                                <a:lnTo>
                                  <a:pt x="476" y="6179"/>
                                </a:lnTo>
                                <a:cubicBezTo>
                                  <a:pt x="191" y="6251"/>
                                  <a:pt x="0" y="6513"/>
                                  <a:pt x="0" y="6810"/>
                                </a:cubicBezTo>
                                <a:lnTo>
                                  <a:pt x="0" y="8120"/>
                                </a:lnTo>
                                <a:cubicBezTo>
                                  <a:pt x="0" y="8215"/>
                                  <a:pt x="71" y="8287"/>
                                  <a:pt x="167" y="8287"/>
                                </a:cubicBezTo>
                                <a:cubicBezTo>
                                  <a:pt x="250" y="8287"/>
                                  <a:pt x="333" y="8215"/>
                                  <a:pt x="333" y="8120"/>
                                </a:cubicBezTo>
                                <a:lnTo>
                                  <a:pt x="333" y="6810"/>
                                </a:lnTo>
                                <a:cubicBezTo>
                                  <a:pt x="333" y="6668"/>
                                  <a:pt x="429" y="6513"/>
                                  <a:pt x="583" y="6477"/>
                                </a:cubicBezTo>
                                <a:lnTo>
                                  <a:pt x="1238" y="6287"/>
                                </a:lnTo>
                                <a:cubicBezTo>
                                  <a:pt x="1262" y="6287"/>
                                  <a:pt x="1286" y="6263"/>
                                  <a:pt x="1310" y="6251"/>
                                </a:cubicBezTo>
                                <a:lnTo>
                                  <a:pt x="1715" y="6656"/>
                                </a:lnTo>
                                <a:lnTo>
                                  <a:pt x="1715" y="8108"/>
                                </a:lnTo>
                                <a:cubicBezTo>
                                  <a:pt x="1715" y="8203"/>
                                  <a:pt x="1786" y="8275"/>
                                  <a:pt x="1881" y="8275"/>
                                </a:cubicBezTo>
                                <a:cubicBezTo>
                                  <a:pt x="1965" y="8275"/>
                                  <a:pt x="2036" y="8203"/>
                                  <a:pt x="2036" y="8108"/>
                                </a:cubicBezTo>
                                <a:lnTo>
                                  <a:pt x="2036" y="6656"/>
                                </a:lnTo>
                                <a:lnTo>
                                  <a:pt x="2441" y="6251"/>
                                </a:lnTo>
                                <a:cubicBezTo>
                                  <a:pt x="2500" y="6287"/>
                                  <a:pt x="2548" y="6298"/>
                                  <a:pt x="2596" y="6310"/>
                                </a:cubicBezTo>
                                <a:lnTo>
                                  <a:pt x="2750" y="6358"/>
                                </a:lnTo>
                                <a:cubicBezTo>
                                  <a:pt x="2536" y="6501"/>
                                  <a:pt x="2393" y="6751"/>
                                  <a:pt x="2393" y="7037"/>
                                </a:cubicBezTo>
                                <a:lnTo>
                                  <a:pt x="2393" y="8120"/>
                                </a:lnTo>
                                <a:cubicBezTo>
                                  <a:pt x="2393" y="8215"/>
                                  <a:pt x="2465" y="8287"/>
                                  <a:pt x="2560" y="8287"/>
                                </a:cubicBezTo>
                                <a:cubicBezTo>
                                  <a:pt x="2643" y="8287"/>
                                  <a:pt x="2727" y="8215"/>
                                  <a:pt x="2727" y="8120"/>
                                </a:cubicBezTo>
                                <a:lnTo>
                                  <a:pt x="2727" y="7037"/>
                                </a:lnTo>
                                <a:cubicBezTo>
                                  <a:pt x="2727" y="6834"/>
                                  <a:pt x="2846" y="6656"/>
                                  <a:pt x="3036" y="6560"/>
                                </a:cubicBezTo>
                                <a:lnTo>
                                  <a:pt x="3941" y="6156"/>
                                </a:lnTo>
                                <a:cubicBezTo>
                                  <a:pt x="4227" y="6727"/>
                                  <a:pt x="4810" y="7096"/>
                                  <a:pt x="5441" y="7096"/>
                                </a:cubicBezTo>
                                <a:cubicBezTo>
                                  <a:pt x="6084" y="7096"/>
                                  <a:pt x="6668" y="6739"/>
                                  <a:pt x="6953" y="6156"/>
                                </a:cubicBezTo>
                                <a:lnTo>
                                  <a:pt x="7858" y="6560"/>
                                </a:lnTo>
                                <a:cubicBezTo>
                                  <a:pt x="8049" y="6656"/>
                                  <a:pt x="8168" y="6834"/>
                                  <a:pt x="8168" y="7037"/>
                                </a:cubicBezTo>
                                <a:lnTo>
                                  <a:pt x="8168" y="8120"/>
                                </a:lnTo>
                                <a:cubicBezTo>
                                  <a:pt x="8168" y="8215"/>
                                  <a:pt x="8239" y="8287"/>
                                  <a:pt x="8334" y="8287"/>
                                </a:cubicBezTo>
                                <a:cubicBezTo>
                                  <a:pt x="8418" y="8287"/>
                                  <a:pt x="8501" y="8215"/>
                                  <a:pt x="8501" y="8120"/>
                                </a:cubicBezTo>
                                <a:lnTo>
                                  <a:pt x="8501" y="7037"/>
                                </a:lnTo>
                                <a:cubicBezTo>
                                  <a:pt x="8501" y="6834"/>
                                  <a:pt x="8418" y="6656"/>
                                  <a:pt x="8299" y="6501"/>
                                </a:cubicBezTo>
                                <a:lnTo>
                                  <a:pt x="8537" y="6382"/>
                                </a:lnTo>
                                <a:lnTo>
                                  <a:pt x="8715" y="6560"/>
                                </a:lnTo>
                                <a:cubicBezTo>
                                  <a:pt x="8858" y="6679"/>
                                  <a:pt x="9013" y="6739"/>
                                  <a:pt x="9180" y="6739"/>
                                </a:cubicBezTo>
                                <a:cubicBezTo>
                                  <a:pt x="9346" y="6739"/>
                                  <a:pt x="9513" y="6679"/>
                                  <a:pt x="9644" y="6560"/>
                                </a:cubicBezTo>
                                <a:lnTo>
                                  <a:pt x="9823" y="6382"/>
                                </a:lnTo>
                                <a:lnTo>
                                  <a:pt x="10358" y="6656"/>
                                </a:lnTo>
                                <a:cubicBezTo>
                                  <a:pt x="10478" y="6715"/>
                                  <a:pt x="10549" y="6834"/>
                                  <a:pt x="10549" y="6965"/>
                                </a:cubicBezTo>
                                <a:lnTo>
                                  <a:pt x="10549" y="8144"/>
                                </a:lnTo>
                                <a:cubicBezTo>
                                  <a:pt x="10549" y="8227"/>
                                  <a:pt x="10620" y="8299"/>
                                  <a:pt x="10716" y="8299"/>
                                </a:cubicBezTo>
                                <a:cubicBezTo>
                                  <a:pt x="10799" y="8299"/>
                                  <a:pt x="10882" y="8227"/>
                                  <a:pt x="10882" y="8144"/>
                                </a:cubicBezTo>
                                <a:lnTo>
                                  <a:pt x="10882" y="6965"/>
                                </a:lnTo>
                                <a:cubicBezTo>
                                  <a:pt x="10823" y="6703"/>
                                  <a:pt x="10692" y="6477"/>
                                  <a:pt x="10466" y="6358"/>
                                </a:cubicBezTo>
                                <a:lnTo>
                                  <a:pt x="9823" y="6025"/>
                                </a:lnTo>
                                <a:lnTo>
                                  <a:pt x="9823" y="6013"/>
                                </a:lnTo>
                                <a:lnTo>
                                  <a:pt x="9823" y="5691"/>
                                </a:lnTo>
                                <a:cubicBezTo>
                                  <a:pt x="10097" y="5501"/>
                                  <a:pt x="10275" y="5227"/>
                                  <a:pt x="10311" y="4882"/>
                                </a:cubicBezTo>
                                <a:cubicBezTo>
                                  <a:pt x="10430" y="4679"/>
                                  <a:pt x="10489" y="4453"/>
                                  <a:pt x="10489" y="4215"/>
                                </a:cubicBezTo>
                                <a:cubicBezTo>
                                  <a:pt x="10489" y="3786"/>
                                  <a:pt x="10287" y="3381"/>
                                  <a:pt x="9954" y="3143"/>
                                </a:cubicBezTo>
                                <a:cubicBezTo>
                                  <a:pt x="9977" y="3084"/>
                                  <a:pt x="9989" y="3012"/>
                                  <a:pt x="9989" y="2953"/>
                                </a:cubicBezTo>
                                <a:cubicBezTo>
                                  <a:pt x="9989" y="2536"/>
                                  <a:pt x="9620" y="2191"/>
                                  <a:pt x="9156" y="2191"/>
                                </a:cubicBezTo>
                                <a:cubicBezTo>
                                  <a:pt x="8692" y="2191"/>
                                  <a:pt x="8323" y="2524"/>
                                  <a:pt x="8323" y="2953"/>
                                </a:cubicBezTo>
                                <a:cubicBezTo>
                                  <a:pt x="8323" y="3024"/>
                                  <a:pt x="8334" y="3084"/>
                                  <a:pt x="8346" y="3143"/>
                                </a:cubicBezTo>
                                <a:cubicBezTo>
                                  <a:pt x="8156" y="3286"/>
                                  <a:pt x="8013" y="3477"/>
                                  <a:pt x="7906" y="3715"/>
                                </a:cubicBezTo>
                                <a:cubicBezTo>
                                  <a:pt x="7858" y="3334"/>
                                  <a:pt x="7834" y="2869"/>
                                  <a:pt x="7787" y="2346"/>
                                </a:cubicBezTo>
                                <a:cubicBezTo>
                                  <a:pt x="7739" y="1655"/>
                                  <a:pt x="7489" y="1060"/>
                                  <a:pt x="7060" y="643"/>
                                </a:cubicBezTo>
                                <a:cubicBezTo>
                                  <a:pt x="6644" y="226"/>
                                  <a:pt x="6072" y="0"/>
                                  <a:pt x="5417" y="0"/>
                                </a:cubicBezTo>
                                <a:close/>
                              </a:path>
                            </a:pathLst>
                          </a:custGeom>
                          <a:grpFill/>
                          <a:ln>
                            <a:solidFill>
                              <a:srgbClr val="002060"/>
                            </a:solidFill>
                          </a:ln>
                        </wps:spPr>
                        <wps:bodyPr spcFirstLastPara="1" wrap="square" lIns="91425" tIns="91425" rIns="91425" bIns="91425" anchor="ctr" anchorCtr="0">
                          <a:noAutofit/>
                        </wps:bodyPr>
                      </wps:wsp>
                      <wps:wsp>
                        <wps:cNvPr id="674" name="Google Shape;10975;p94"/>
                        <wps:cNvSpPr/>
                        <wps:spPr>
                          <a:xfrm>
                            <a:off x="312610" y="227725"/>
                            <a:ext cx="10662" cy="36029"/>
                          </a:xfrm>
                          <a:custGeom>
                            <a:avLst/>
                            <a:gdLst/>
                            <a:ahLst/>
                            <a:cxnLst/>
                            <a:rect l="l" t="t" r="r" b="b"/>
                            <a:pathLst>
                              <a:path w="335" h="1132" extrusionOk="0">
                                <a:moveTo>
                                  <a:pt x="167" y="1"/>
                                </a:moveTo>
                                <a:cubicBezTo>
                                  <a:pt x="72" y="1"/>
                                  <a:pt x="1" y="84"/>
                                  <a:pt x="1" y="167"/>
                                </a:cubicBezTo>
                                <a:lnTo>
                                  <a:pt x="1" y="977"/>
                                </a:lnTo>
                                <a:cubicBezTo>
                                  <a:pt x="1" y="1060"/>
                                  <a:pt x="72" y="1132"/>
                                  <a:pt x="167" y="1132"/>
                                </a:cubicBezTo>
                                <a:cubicBezTo>
                                  <a:pt x="251" y="1132"/>
                                  <a:pt x="322" y="1060"/>
                                  <a:pt x="322" y="977"/>
                                </a:cubicBezTo>
                                <a:lnTo>
                                  <a:pt x="322" y="167"/>
                                </a:lnTo>
                                <a:cubicBezTo>
                                  <a:pt x="334" y="84"/>
                                  <a:pt x="251" y="1"/>
                                  <a:pt x="167" y="1"/>
                                </a:cubicBezTo>
                                <a:close/>
                              </a:path>
                            </a:pathLst>
                          </a:custGeom>
                          <a:grpFill/>
                          <a:ln>
                            <a:solidFill>
                              <a:srgbClr val="002060"/>
                            </a:solid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2BB11C3D" id="Google Shape;10969;p94" o:spid="_x0000_s1026" style="position:absolute;margin-left:153.8pt;margin-top:80.15pt;width:78pt;height:59.55pt;z-index:251953152;mso-position-horizontal-relative:margin;mso-width-relative:margin;mso-height-relative:margin" coordsize="346379,264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">
                <v:shape id="Google Shape;10970;p94" o:spid="_x0000_s1027" style="position:absolute;left:113306;top:232277;width:10248;height:32241;visibility:visible;mso-wrap-style:square;v-text-anchor:middle" coordsize="322,1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" path="m167,1c71,1,,72,,155l,846v,83,71,167,167,167c250,1013,321,929,321,846r,-703c321,60,250,1,167,1xe" filled="f" strokecolor="#002060">
                  <v:path arrowok="t" o:extrusionok="f"/>
                </v:shape>
                <v:shape id="Google Shape;10971;p94" o:spid="_x0000_s1028" style="position:absolute;left:221296;top:232277;width:10248;height:32241;visibility:visible;mso-wrap-style:square;v-text-anchor:middle" coordsize="322,1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" path="m167,1c72,1,,72,,155l,846v,83,72,167,167,167c250,1013,322,929,322,846r,-703c310,60,250,1,167,1xe" filled="f" strokecolor="#002060">
                  <v:path arrowok="t" o:extrusionok="f"/>
                </v:shape>
                <v:shape id="Google Shape;10972;p94" o:spid="_x0000_s1029" style="position:absolute;left:37875;top:118589;width:43222;height:15564;visibility:visible;mso-wrap-style:square;v-text-anchor:middle" coordsize="1358,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" path="m167,1c72,1,1,72,1,156v,95,71,166,166,166c346,322,870,358,1120,477v24,12,47,12,71,12c1251,489,1310,453,1346,394v12,-72,-24,-155,-95,-203c882,13,191,1,167,1xe" filled="f" strokecolor="#002060">
                  <v:path arrowok="t" o:extrusionok="f"/>
                </v:shape>
                <v:shape id="Google Shape;10973;p94" o:spid="_x0000_s1030" style="position:absolute;left:21197;top:221296;width:10662;height:42458;visibility:visible;mso-wrap-style:square;v-text-anchor:middle" coordsize="335,1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" path="m167,c84,,1,72,1,167r,1012c1,1262,84,1334,167,1334v84,,167,-72,167,-155l334,167c334,72,263,,167,xe" filled="f" strokecolor="#002060">
                  <v:path arrowok="t" o:extrusionok="f"/>
                </v:shape>
                <v:shape id="Google Shape;10974;p94" o:spid="_x0000_s1031" style="position:absolute;width:346379;height:264136;visibility:visible;mso-wrap-style:square;v-text-anchor:middle" coordsize="10883,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" path="m9144,2512v274,,512,203,512,441l9656,2977v-155,-60,-321,-108,-512,-108c8965,2869,8787,2905,8620,2977r,-24c8620,2727,8858,2512,9144,2512xm2869,3203r,655c2869,3965,2846,4060,2798,4167r-71,167c2715,4346,2715,4382,2715,4405r,346c2715,4989,2619,5191,2441,5358v-143,167,-369,238,-607,238c1369,5584,1000,5179,1000,4703r,-298c1000,4382,1000,4358,988,4334l881,4143v-36,-83,-59,-154,-59,-238l822,3882v,-381,309,-679,678,-679l2869,3203xm9144,3215v560,,1024,464,1024,1024c10168,4346,10156,4465,10108,4572,9656,4108,8870,3929,8823,3929v-9,-3,-19,-4,-29,-4c8763,3925,8727,3938,8692,3965v-48,24,-60,71,-60,119c8632,4084,8632,4179,8513,4298v-60,60,-60,167,,226c8543,4554,8584,4569,8626,4569v42,,83,-15,113,-45c8823,4441,8882,4346,8918,4274v262,72,821,286,1071,620c9906,5298,9573,5596,9144,5596v-440,,-810,-321,-857,-762c8287,4810,8275,4798,8263,4774,8156,4620,8108,4441,8108,4239v,-560,465,-1024,1036,-1024xm5441,298v572,,1048,190,1417,547c7227,1226,7453,1738,7501,2369v119,1691,262,2632,321,2965l7822,5346v-190,107,-512,286,-1035,417l6525,5644v-72,-36,-107,-96,-107,-167l6418,4929v500,-333,845,-905,845,-1559l7263,3072v,-203,-83,-381,-226,-512c6727,2274,6001,1798,4751,1667v-7,-1,-14,-1,-21,-1c4645,1666,4583,1733,4572,1822v-24,83,60,155,143,178c5882,2119,6537,2548,6834,2798v72,60,119,167,119,274l6953,3370v,845,-690,1524,-1536,1524c4572,4894,3881,4215,3881,3370r,-143c3881,3167,3917,3108,3977,3084v190,-119,452,-334,571,-691c4584,2310,4536,2215,4453,2203v-19,-5,-38,-7,-55,-7c4327,2196,4270,2234,4251,2310v-84,262,-274,417,-429,500c3679,2905,3572,3072,3572,3227r,143c3572,4024,3917,4584,4417,4929r,548c4417,5548,4370,5608,4310,5644r-262,119c3536,5632,3215,5453,3060,5346r,-12c3131,5001,3262,4060,3393,2369v48,-631,262,-1143,643,-1524c4393,488,4882,298,5441,298xm2750,5465v36,36,60,107,119,131c3000,5691,3239,5822,3584,5941r-429,203l2655,6001v-143,-48,-143,-48,-143,-95l2512,5691v60,-35,107,-83,155,-119c2691,5536,2727,5513,2750,5465xm8096,5239v84,178,227,333,381,452l8477,6025r12,l7977,6287v,,-12,,-12,-24l7227,5941v369,-119,595,-274,715,-345c8049,5525,8108,5406,8096,5275r,-36xm2203,5870r,59c2203,5953,2203,5989,2215,6013r-358,357l1500,6013v12,-24,12,-60,12,-84l1512,5870v107,24,214,59,322,59l1857,5929v119,,239,-23,346,-59xm9525,5882r,166c9525,6108,9537,6144,9573,6191r-179,131c9323,6394,9236,6429,9151,6429v-84,,-168,-35,-233,-107l8763,6191v36,-47,48,-107,48,-143l8811,5882v107,24,226,59,357,59c9287,5941,9406,5929,9525,5882xm6096,5096r,381c6096,5667,6215,5846,6394,5941r238,107c6406,6489,5941,6787,5417,6787v-523,,-976,-286,-1214,-739l4441,5941v179,-71,298,-250,298,-464l4739,5096v202,83,440,131,678,131c5656,5227,5894,5179,6096,5096xm5417,c4763,,4215,226,3786,643v-440,417,-690,1012,-738,1703c3036,2548,3024,2703,3012,2881r-1488,c964,2881,512,3334,512,3893r,24c512,4048,536,4167,595,4286r72,167l667,4703v,417,214,774,512,1000l1179,5929v,24,-12,60,-48,60l476,6179c191,6251,,6513,,6810l,8120v,95,71,167,167,167c250,8287,333,8215,333,8120r,-1310c333,6668,429,6513,583,6477r655,-190c1262,6287,1286,6263,1310,6251r405,405l1715,8108v,95,71,167,166,167c1965,8275,2036,8203,2036,8108r,-1452l2441,6251v59,36,107,47,155,59l2750,6358v-214,143,-357,393,-357,679l2393,8120v,95,72,167,167,167c2643,8287,2727,8215,2727,8120r,-1083c2727,6834,2846,6656,3036,6560r905,-404c4227,6727,4810,7096,5441,7096v643,,1227,-357,1512,-940l7858,6560v191,96,310,274,310,477l8168,8120v,95,71,167,166,167c8418,8287,8501,8215,8501,8120r,-1083c8501,6834,8418,6656,8299,6501r238,-119l8715,6560v143,119,298,179,465,179c9346,6739,9513,6679,9644,6560r179,-178l10358,6656v120,59,191,178,191,309l10549,8144v,83,71,155,167,155c10799,8299,10882,8227,10882,8144r,-1179c10823,6703,10692,6477,10466,6358l9823,6025r,-12l9823,5691v274,-190,452,-464,488,-809c10430,4679,10489,4453,10489,4215v,-429,-202,-834,-535,-1072c9977,3084,9989,3012,9989,2953v,-417,-369,-762,-833,-762c8692,2191,8323,2524,8323,2953v,71,11,131,23,190c8156,3286,8013,3477,7906,3715v-48,-381,-72,-846,-119,-1369c7739,1655,7489,1060,7060,643,6644,226,6072,,5417,xe" filled="f" strokecolor="#002060">
                  <v:path arrowok="t" o:extrusionok="f"/>
                </v:shape>
                <v:shape id="Google Shape;10975;p94" o:spid="_x0000_s1032" style="position:absolute;left:312610;top:227725;width:10662;height:36029;visibility:visible;mso-wrap-style:square;v-text-anchor:middle" coordsize="335,1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" path="m167,1c72,1,1,84,1,167r,810c1,1060,72,1132,167,1132v84,,155,-72,155,-155l322,167c334,84,251,1,167,1xe" filled="f" strokecolor="#002060">
                  <v:path arrowok="t" o:extrusionok="f"/>
                </v:shape>
                <w10:wrap anchorx="margin"/>
              </v:group>
            </w:pict>
          </mc:Fallback>
        </mc:AlternateContent>
      </w:r>
      <w:r w:rsidR="00E6537E" w:rsidRPr="00B12D1A">
        <w:rPr>
          <w:rFonts w:ascii="Museo Sans 300" w:hAnsi="Museo Sans 300"/>
          <w:color w:val="002060"/>
          <w:sz w:val="144"/>
          <w:szCs w:val="144"/>
        </w:rPr>
        <w:t>04</w:t>
      </w:r>
      <w:r w:rsidR="00F303AE">
        <w:rPr>
          <w:rFonts w:ascii="Museo Sans 300" w:hAnsi="Museo Sans 300"/>
          <w:color w:val="002060"/>
          <w:sz w:val="144"/>
          <w:szCs w:val="144"/>
        </w:rPr>
        <w:t xml:space="preserve"> </w:t>
      </w:r>
      <w:r w:rsidR="00E6537E" w:rsidRPr="00BA5428">
        <w:rPr>
          <w:rFonts w:ascii="Museo Sans 300" w:hAnsi="Museo Sans 300"/>
          <w:color w:val="7F7F7F" w:themeColor="text1" w:themeTint="80"/>
          <w:sz w:val="144"/>
          <w:szCs w:val="144"/>
        </w:rPr>
        <w:t>PILAR</w:t>
      </w:r>
      <w:bookmarkEnd w:id="20"/>
    </w:p>
    <w:p w14:paraId="01EACEFB" w14:textId="26FCEAAA" w:rsidR="00E6537E" w:rsidRDefault="00E6537E" w:rsidP="00E6537E"/>
    <w:p w14:paraId="28131DE5" w14:textId="4AF8122F" w:rsidR="00E6537E" w:rsidRDefault="005718BB" w:rsidP="00E6537E">
      <w:r w:rsidRPr="00B12D1A">
        <w:rPr>
          <w:noProof/>
          <w:lang w:val="es-SV" w:eastAsia="es-SV"/>
        </w:rPr>
        <mc:AlternateContent>
          <mc:Choice Requires="wpg">
            <w:drawing>
              <wp:anchor distT="0" distB="0" distL="114300" distR="114300" simplePos="0" relativeHeight="251907072" behindDoc="0" locked="0" layoutInCell="1" allowOverlap="1" wp14:anchorId="18C3336A" wp14:editId="7922E22F">
                <wp:simplePos x="0" y="0"/>
                <wp:positionH relativeFrom="column">
                  <wp:posOffset>988060</wp:posOffset>
                </wp:positionH>
                <wp:positionV relativeFrom="paragraph">
                  <wp:posOffset>106680</wp:posOffset>
                </wp:positionV>
                <wp:extent cx="5187249" cy="4336363"/>
                <wp:effectExtent l="0" t="19050" r="0" b="26670"/>
                <wp:wrapNone/>
                <wp:docPr id="521" name="Grupo 1"/>
                <wp:cNvGraphicFramePr/>
                <a:graphic xmlns:a="http://schemas.openxmlformats.org/drawingml/2006/main">
                  <a:graphicData uri="http://schemas.microsoft.com/office/word/2010/wordprocessingGroup">
                    <wpg:wgp>
                      <wpg:cNvGrpSpPr/>
                      <wpg:grpSpPr>
                        <a:xfrm>
                          <a:off x="0" y="0"/>
                          <a:ext cx="5187249" cy="4336363"/>
                          <a:chOff x="0" y="0"/>
                          <a:chExt cx="5187249" cy="4336363"/>
                        </a:xfrm>
                      </wpg:grpSpPr>
                      <wpg:grpSp>
                        <wpg:cNvPr id="522" name="Grupo 522"/>
                        <wpg:cNvGrpSpPr/>
                        <wpg:grpSpPr>
                          <a:xfrm>
                            <a:off x="0" y="258783"/>
                            <a:ext cx="5187249" cy="3754403"/>
                            <a:chOff x="0" y="258783"/>
                            <a:chExt cx="4282591" cy="3099634"/>
                          </a:xfrm>
                          <a:blipFill>
                            <a:blip r:embed="rId39"/>
                            <a:stretch>
                              <a:fillRect/>
                            </a:stretch>
                          </a:blipFill>
                        </wpg:grpSpPr>
                        <wps:wsp>
                          <wps:cNvPr id="523" name="Google Shape;645;p49"/>
                          <wps:cNvSpPr/>
                          <wps:spPr>
                            <a:xfrm>
                              <a:off x="24439" y="258783"/>
                              <a:ext cx="2337152" cy="2002983"/>
                            </a:xfrm>
                            <a:prstGeom prst="hexagon">
                              <a:avLst>
                                <a:gd name="adj" fmla="val 25000"/>
                                <a:gd name="vf" fmla="val 115470"/>
                              </a:avLst>
                            </a:prstGeom>
                            <a:grpFill/>
                            <a:ln w="38100" cap="flat" cmpd="sng">
                              <a:noFill/>
                              <a:prstDash val="solid"/>
                              <a:round/>
                              <a:headEnd type="none" w="sm" len="sm"/>
                              <a:tailEnd type="none" w="sm" len="sm"/>
                            </a:ln>
                          </wps:spPr>
                          <wps:bodyPr spcFirstLastPara="1" wrap="square" lIns="91425" tIns="91425" rIns="91425" bIns="91425" anchor="ctr" anchorCtr="0">
                            <a:noAutofit/>
                          </wps:bodyPr>
                        </wps:wsp>
                        <wps:wsp>
                          <wps:cNvPr id="524" name="Google Shape;645;p49"/>
                          <wps:cNvSpPr/>
                          <wps:spPr>
                            <a:xfrm>
                              <a:off x="1918033" y="1321168"/>
                              <a:ext cx="2337152" cy="2002983"/>
                            </a:xfrm>
                            <a:prstGeom prst="hexagon">
                              <a:avLst>
                                <a:gd name="adj" fmla="val 25000"/>
                                <a:gd name="vf" fmla="val 115470"/>
                              </a:avLst>
                            </a:prstGeom>
                            <a:grpFill/>
                            <a:ln w="38100" cap="flat" cmpd="sng">
                              <a:noFill/>
                              <a:prstDash val="solid"/>
                              <a:round/>
                              <a:headEnd type="none" w="sm" len="sm"/>
                              <a:tailEnd type="none" w="sm" len="sm"/>
                            </a:ln>
                          </wps:spPr>
                          <wps:bodyPr spcFirstLastPara="1" wrap="square" lIns="91425" tIns="91425" rIns="91425" bIns="91425" anchor="ctr" anchorCtr="0">
                            <a:noAutofit/>
                          </wps:bodyPr>
                        </wps:wsp>
                        <wps:wsp>
                          <wps:cNvPr id="525" name="Google Shape;645;p49"/>
                          <wps:cNvSpPr/>
                          <wps:spPr>
                            <a:xfrm>
                              <a:off x="0" y="2350797"/>
                              <a:ext cx="2337152" cy="1007620"/>
                            </a:xfrm>
                            <a:custGeom>
                              <a:avLst/>
                              <a:gdLst>
                                <a:gd name="connsiteX0" fmla="*/ 0 w 2337152"/>
                                <a:gd name="connsiteY0" fmla="*/ 1001492 h 2002983"/>
                                <a:gd name="connsiteX1" fmla="*/ 500746 w 2337152"/>
                                <a:gd name="connsiteY1" fmla="*/ 0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001492 h 2002983"/>
                                <a:gd name="connsiteX1" fmla="*/ 500746 w 2337152"/>
                                <a:gd name="connsiteY1" fmla="*/ 0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872221 w 2337152"/>
                                <a:gd name="connsiteY5" fmla="*/ 1007620 h 2002983"/>
                                <a:gd name="connsiteX6" fmla="*/ 0 w 2337152"/>
                                <a:gd name="connsiteY6" fmla="*/ 1001492 h 2002983"/>
                                <a:gd name="connsiteX0" fmla="*/ 0 w 2337152"/>
                                <a:gd name="connsiteY0" fmla="*/ 1001492 h 1007620"/>
                                <a:gd name="connsiteX1" fmla="*/ 500746 w 2337152"/>
                                <a:gd name="connsiteY1" fmla="*/ 0 h 1007620"/>
                                <a:gd name="connsiteX2" fmla="*/ 1836406 w 2337152"/>
                                <a:gd name="connsiteY2" fmla="*/ 0 h 1007620"/>
                                <a:gd name="connsiteX3" fmla="*/ 2337152 w 2337152"/>
                                <a:gd name="connsiteY3" fmla="*/ 1001492 h 1007620"/>
                                <a:gd name="connsiteX4" fmla="*/ 1664956 w 2337152"/>
                                <a:gd name="connsiteY4" fmla="*/ 1002858 h 1007620"/>
                                <a:gd name="connsiteX5" fmla="*/ 872221 w 2337152"/>
                                <a:gd name="connsiteY5" fmla="*/ 1007620 h 1007620"/>
                                <a:gd name="connsiteX6" fmla="*/ 0 w 2337152"/>
                                <a:gd name="connsiteY6" fmla="*/ 1001492 h 1007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37152" h="1007620">
                                  <a:moveTo>
                                    <a:pt x="0" y="1001492"/>
                                  </a:moveTo>
                                  <a:lnTo>
                                    <a:pt x="500746" y="0"/>
                                  </a:lnTo>
                                  <a:lnTo>
                                    <a:pt x="1836406" y="0"/>
                                  </a:lnTo>
                                  <a:lnTo>
                                    <a:pt x="2337152" y="1001492"/>
                                  </a:lnTo>
                                  <a:lnTo>
                                    <a:pt x="1664956" y="1002858"/>
                                  </a:lnTo>
                                  <a:lnTo>
                                    <a:pt x="872221" y="1007620"/>
                                  </a:lnTo>
                                  <a:lnTo>
                                    <a:pt x="0" y="1001492"/>
                                  </a:lnTo>
                                  <a:close/>
                                </a:path>
                              </a:pathLst>
                            </a:custGeom>
                            <a:grpFill/>
                            <a:ln w="38100" cap="flat" cmpd="sng">
                              <a:noFill/>
                              <a:prstDash val="solid"/>
                              <a:round/>
                              <a:headEnd type="none" w="sm" len="sm"/>
                              <a:tailEnd type="none" w="sm" len="sm"/>
                            </a:ln>
                          </wps:spPr>
                          <wps:bodyPr spcFirstLastPara="1" wrap="square" lIns="91425" tIns="91425" rIns="91425" bIns="91425" anchor="ctr" anchorCtr="0">
                            <a:noAutofit/>
                          </wps:bodyPr>
                        </wps:wsp>
                        <wps:wsp>
                          <wps:cNvPr id="526" name="Google Shape;645;p49"/>
                          <wps:cNvSpPr/>
                          <wps:spPr>
                            <a:xfrm>
                              <a:off x="1945439" y="270545"/>
                              <a:ext cx="2337152" cy="1001491"/>
                            </a:xfrm>
                            <a:custGeom>
                              <a:avLst/>
                              <a:gdLst>
                                <a:gd name="connsiteX0" fmla="*/ 0 w 2337152"/>
                                <a:gd name="connsiteY0" fmla="*/ 1001492 h 2002983"/>
                                <a:gd name="connsiteX1" fmla="*/ 500746 w 2337152"/>
                                <a:gd name="connsiteY1" fmla="*/ 0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001492 h 2002983"/>
                                <a:gd name="connsiteX1" fmla="*/ 872221 w 2337152"/>
                                <a:gd name="connsiteY1" fmla="*/ 962025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001492 h 2002983"/>
                                <a:gd name="connsiteX1" fmla="*/ 888096 w 2337152"/>
                                <a:gd name="connsiteY1" fmla="*/ 1000125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001492 h 2002983"/>
                                <a:gd name="connsiteX1" fmla="*/ 888096 w 2337152"/>
                                <a:gd name="connsiteY1" fmla="*/ 1003300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367 h 1002858"/>
                                <a:gd name="connsiteX1" fmla="*/ 888096 w 2337152"/>
                                <a:gd name="connsiteY1" fmla="*/ 3175 h 1002858"/>
                                <a:gd name="connsiteX2" fmla="*/ 1687181 w 2337152"/>
                                <a:gd name="connsiteY2" fmla="*/ 0 h 1002858"/>
                                <a:gd name="connsiteX3" fmla="*/ 2337152 w 2337152"/>
                                <a:gd name="connsiteY3" fmla="*/ 1367 h 1002858"/>
                                <a:gd name="connsiteX4" fmla="*/ 1836406 w 2337152"/>
                                <a:gd name="connsiteY4" fmla="*/ 1002858 h 1002858"/>
                                <a:gd name="connsiteX5" fmla="*/ 500746 w 2337152"/>
                                <a:gd name="connsiteY5" fmla="*/ 1002858 h 1002858"/>
                                <a:gd name="connsiteX6" fmla="*/ 0 w 2337152"/>
                                <a:gd name="connsiteY6" fmla="*/ 1367 h 1002858"/>
                                <a:gd name="connsiteX0" fmla="*/ 0 w 2337152"/>
                                <a:gd name="connsiteY0" fmla="*/ 0 h 1001491"/>
                                <a:gd name="connsiteX1" fmla="*/ 888096 w 2337152"/>
                                <a:gd name="connsiteY1" fmla="*/ 1808 h 1001491"/>
                                <a:gd name="connsiteX2" fmla="*/ 1690356 w 2337152"/>
                                <a:gd name="connsiteY2" fmla="*/ 4983 h 1001491"/>
                                <a:gd name="connsiteX3" fmla="*/ 2337152 w 2337152"/>
                                <a:gd name="connsiteY3" fmla="*/ 0 h 1001491"/>
                                <a:gd name="connsiteX4" fmla="*/ 1836406 w 2337152"/>
                                <a:gd name="connsiteY4" fmla="*/ 1001491 h 1001491"/>
                                <a:gd name="connsiteX5" fmla="*/ 500746 w 2337152"/>
                                <a:gd name="connsiteY5" fmla="*/ 1001491 h 1001491"/>
                                <a:gd name="connsiteX6" fmla="*/ 0 w 2337152"/>
                                <a:gd name="connsiteY6" fmla="*/ 0 h 1001491"/>
                                <a:gd name="connsiteX0" fmla="*/ 0 w 2337152"/>
                                <a:gd name="connsiteY0" fmla="*/ 0 h 1001491"/>
                                <a:gd name="connsiteX1" fmla="*/ 888096 w 2337152"/>
                                <a:gd name="connsiteY1" fmla="*/ 1808 h 1001491"/>
                                <a:gd name="connsiteX2" fmla="*/ 1687181 w 2337152"/>
                                <a:gd name="connsiteY2" fmla="*/ 8158 h 1001491"/>
                                <a:gd name="connsiteX3" fmla="*/ 2337152 w 2337152"/>
                                <a:gd name="connsiteY3" fmla="*/ 0 h 1001491"/>
                                <a:gd name="connsiteX4" fmla="*/ 1836406 w 2337152"/>
                                <a:gd name="connsiteY4" fmla="*/ 1001491 h 1001491"/>
                                <a:gd name="connsiteX5" fmla="*/ 500746 w 2337152"/>
                                <a:gd name="connsiteY5" fmla="*/ 1001491 h 1001491"/>
                                <a:gd name="connsiteX6" fmla="*/ 0 w 2337152"/>
                                <a:gd name="connsiteY6" fmla="*/ 0 h 1001491"/>
                                <a:gd name="connsiteX0" fmla="*/ 0 w 2337152"/>
                                <a:gd name="connsiteY0" fmla="*/ 0 h 1001491"/>
                                <a:gd name="connsiteX1" fmla="*/ 888096 w 2337152"/>
                                <a:gd name="connsiteY1" fmla="*/ 1808 h 1001491"/>
                                <a:gd name="connsiteX2" fmla="*/ 1687181 w 2337152"/>
                                <a:gd name="connsiteY2" fmla="*/ 4983 h 1001491"/>
                                <a:gd name="connsiteX3" fmla="*/ 2337152 w 2337152"/>
                                <a:gd name="connsiteY3" fmla="*/ 0 h 1001491"/>
                                <a:gd name="connsiteX4" fmla="*/ 1836406 w 2337152"/>
                                <a:gd name="connsiteY4" fmla="*/ 1001491 h 1001491"/>
                                <a:gd name="connsiteX5" fmla="*/ 500746 w 2337152"/>
                                <a:gd name="connsiteY5" fmla="*/ 1001491 h 1001491"/>
                                <a:gd name="connsiteX6" fmla="*/ 0 w 2337152"/>
                                <a:gd name="connsiteY6" fmla="*/ 0 h 1001491"/>
                                <a:gd name="connsiteX0" fmla="*/ 0 w 2337152"/>
                                <a:gd name="connsiteY0" fmla="*/ 1367 h 1002858"/>
                                <a:gd name="connsiteX1" fmla="*/ 888096 w 2337152"/>
                                <a:gd name="connsiteY1" fmla="*/ 3175 h 1002858"/>
                                <a:gd name="connsiteX2" fmla="*/ 1687181 w 2337152"/>
                                <a:gd name="connsiteY2" fmla="*/ 0 h 1002858"/>
                                <a:gd name="connsiteX3" fmla="*/ 2337152 w 2337152"/>
                                <a:gd name="connsiteY3" fmla="*/ 1367 h 1002858"/>
                                <a:gd name="connsiteX4" fmla="*/ 1836406 w 2337152"/>
                                <a:gd name="connsiteY4" fmla="*/ 1002858 h 1002858"/>
                                <a:gd name="connsiteX5" fmla="*/ 500746 w 2337152"/>
                                <a:gd name="connsiteY5" fmla="*/ 1002858 h 1002858"/>
                                <a:gd name="connsiteX6" fmla="*/ 0 w 2337152"/>
                                <a:gd name="connsiteY6" fmla="*/ 1367 h 1002858"/>
                                <a:gd name="connsiteX0" fmla="*/ 0 w 2337152"/>
                                <a:gd name="connsiteY0" fmla="*/ 1367 h 1002858"/>
                                <a:gd name="connsiteX1" fmla="*/ 888096 w 2337152"/>
                                <a:gd name="connsiteY1" fmla="*/ 3175 h 1002858"/>
                                <a:gd name="connsiteX2" fmla="*/ 1687181 w 2337152"/>
                                <a:gd name="connsiteY2" fmla="*/ 0 h 1002858"/>
                                <a:gd name="connsiteX3" fmla="*/ 2337152 w 2337152"/>
                                <a:gd name="connsiteY3" fmla="*/ 1367 h 1002858"/>
                                <a:gd name="connsiteX4" fmla="*/ 1836406 w 2337152"/>
                                <a:gd name="connsiteY4" fmla="*/ 1002858 h 1002858"/>
                                <a:gd name="connsiteX5" fmla="*/ 500746 w 2337152"/>
                                <a:gd name="connsiteY5" fmla="*/ 1002858 h 1002858"/>
                                <a:gd name="connsiteX6" fmla="*/ 0 w 2337152"/>
                                <a:gd name="connsiteY6" fmla="*/ 1367 h 1002858"/>
                                <a:gd name="connsiteX0" fmla="*/ 0 w 2337152"/>
                                <a:gd name="connsiteY0" fmla="*/ 0 h 1001491"/>
                                <a:gd name="connsiteX1" fmla="*/ 888096 w 2337152"/>
                                <a:gd name="connsiteY1" fmla="*/ 1808 h 1001491"/>
                                <a:gd name="connsiteX2" fmla="*/ 1687181 w 2337152"/>
                                <a:gd name="connsiteY2" fmla="*/ 1808 h 1001491"/>
                                <a:gd name="connsiteX3" fmla="*/ 2337152 w 2337152"/>
                                <a:gd name="connsiteY3" fmla="*/ 0 h 1001491"/>
                                <a:gd name="connsiteX4" fmla="*/ 1836406 w 2337152"/>
                                <a:gd name="connsiteY4" fmla="*/ 1001491 h 1001491"/>
                                <a:gd name="connsiteX5" fmla="*/ 500746 w 2337152"/>
                                <a:gd name="connsiteY5" fmla="*/ 1001491 h 1001491"/>
                                <a:gd name="connsiteX6" fmla="*/ 0 w 2337152"/>
                                <a:gd name="connsiteY6" fmla="*/ 0 h 10014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37152" h="1001491">
                                  <a:moveTo>
                                    <a:pt x="0" y="0"/>
                                  </a:moveTo>
                                  <a:lnTo>
                                    <a:pt x="888096" y="1808"/>
                                  </a:lnTo>
                                  <a:lnTo>
                                    <a:pt x="1687181" y="1808"/>
                                  </a:lnTo>
                                  <a:lnTo>
                                    <a:pt x="2337152" y="0"/>
                                  </a:lnTo>
                                  <a:lnTo>
                                    <a:pt x="1836406" y="1001491"/>
                                  </a:lnTo>
                                  <a:lnTo>
                                    <a:pt x="500746" y="1001491"/>
                                  </a:lnTo>
                                  <a:lnTo>
                                    <a:pt x="0" y="0"/>
                                  </a:lnTo>
                                  <a:close/>
                                </a:path>
                              </a:pathLst>
                            </a:custGeom>
                            <a:grpFill/>
                            <a:ln w="38100" cap="flat" cmpd="sng">
                              <a:noFill/>
                              <a:prstDash val="solid"/>
                              <a:round/>
                              <a:headEnd type="none" w="sm" len="sm"/>
                              <a:tailEnd type="none" w="sm" len="sm"/>
                            </a:ln>
                          </wps:spPr>
                          <wps:bodyPr spcFirstLastPara="1" wrap="square" lIns="91425" tIns="91425" rIns="91425" bIns="91425" anchor="ctr" anchorCtr="0">
                            <a:noAutofit/>
                          </wps:bodyPr>
                        </wps:wsp>
                      </wpg:grpSp>
                      <wps:wsp>
                        <wps:cNvPr id="527" name="Google Shape;645;p49"/>
                        <wps:cNvSpPr/>
                        <wps:spPr>
                          <a:xfrm>
                            <a:off x="2303801" y="0"/>
                            <a:ext cx="2844478" cy="2571222"/>
                          </a:xfrm>
                          <a:prstGeom prst="hexagon">
                            <a:avLst>
                              <a:gd name="adj" fmla="val 25000"/>
                              <a:gd name="vf" fmla="val 115470"/>
                            </a:avLst>
                          </a:prstGeom>
                          <a:noFill/>
                          <a:ln w="38100" cap="flat" cmpd="sng">
                            <a:solidFill>
                              <a:srgbClr val="002060"/>
                            </a:solidFill>
                            <a:prstDash val="solid"/>
                            <a:round/>
                            <a:headEnd type="none" w="sm" len="sm"/>
                            <a:tailEnd type="none" w="sm" len="sm"/>
                          </a:ln>
                        </wps:spPr>
                        <wps:bodyPr spcFirstLastPara="1" wrap="square" lIns="91425" tIns="91425" rIns="91425" bIns="91425" anchor="ctr" anchorCtr="0">
                          <a:noAutofit/>
                        </wps:bodyPr>
                      </wps:wsp>
                      <wps:wsp>
                        <wps:cNvPr id="528" name="Google Shape;646;p49"/>
                        <wps:cNvSpPr/>
                        <wps:spPr>
                          <a:xfrm>
                            <a:off x="69016" y="1765141"/>
                            <a:ext cx="2844478" cy="2571222"/>
                          </a:xfrm>
                          <a:prstGeom prst="hexagon">
                            <a:avLst>
                              <a:gd name="adj" fmla="val 25000"/>
                              <a:gd name="vf" fmla="val 115470"/>
                            </a:avLst>
                          </a:prstGeom>
                          <a:noFill/>
                          <a:ln w="38100" cap="flat" cmpd="sng">
                            <a:solidFill>
                              <a:srgbClr val="002060"/>
                            </a:solidFill>
                            <a:prstDash val="solid"/>
                            <a:round/>
                            <a:headEnd type="none" w="sm" len="sm"/>
                            <a:tailEnd type="none" w="sm" len="sm"/>
                          </a:ln>
                        </wps:spPr>
                        <wps:bodyPr spcFirstLastPara="1" wrap="square" lIns="91425" tIns="91425" rIns="91425" bIns="91425" anchor="ctr" anchorCtr="0">
                          <a:noAutofit/>
                        </wps:bodyPr>
                      </wps:wsp>
                    </wpg:wgp>
                  </a:graphicData>
                </a:graphic>
              </wp:anchor>
            </w:drawing>
          </mc:Choice>
          <mc:Fallback>
            <w:pict>
              <v:group w14:anchorId="1FB9E3B2" id="Grupo 1" o:spid="_x0000_s1026" style="position:absolute;margin-left:77.8pt;margin-top:8.4pt;width:408.45pt;height:341.45pt;z-index:251907072" coordsize="51872,433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">
                <v:group id="Grupo 522" o:spid="_x0000_s1027" style="position:absolute;top:2587;width:51872;height:37544" coordorigin=",2587" coordsize="42825,30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">
                  <v:shape id="Google Shape;645;p49" o:spid="_x0000_s1028" type="#_x0000_t9" style="position:absolute;left:244;top:2587;width:23371;height:200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" adj="4628" filled="f" stroked="f" strokeweight="3pt">
                    <v:stroke startarrowwidth="narrow" startarrowlength="short" endarrowwidth="narrow" endarrowlength="short" joinstyle="round"/>
                    <v:textbox inset="2.53958mm,2.53958mm,2.53958mm,2.53958mm"/>
                  </v:shape>
                  <v:shape id="Google Shape;645;p49" o:spid="_x0000_s1029" type="#_x0000_t9" style="position:absolute;left:19180;top:13211;width:23371;height:200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" adj="4628" filled="f" stroked="f" strokeweight="3pt">
                    <v:stroke startarrowwidth="narrow" startarrowlength="short" endarrowwidth="narrow" endarrowlength="short" joinstyle="round"/>
                    <v:textbox inset="2.53958mm,2.53958mm,2.53958mm,2.53958mm"/>
                  </v:shape>
                  <v:shape id="Google Shape;645;p49" o:spid="_x0000_s1030" style="position:absolute;top:23507;width:23371;height:10077;visibility:visible;mso-wrap-style:square;v-text-anchor:middle" coordsize="2337152,10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" path="m,1001492l500746,,1836406,r500746,1001492l1664956,1002858r-792735,4762l,1001492xe" filled="f" stroked="f" strokeweight="3pt">
                    <v:stroke startarrowwidth="narrow" startarrowlength="short" endarrowwidth="narrow" endarrowlength="short"/>
                    <v:path arrowok="t" o:connecttype="custom" o:connectlocs="0,1001492;500746,0;1836406,0;2337152,1001492;1664956,1002858;872221,1007620;0,1001492" o:connectangles="0,0,0,0,0,0,0"/>
                  </v:shape>
                  <v:shape id="Google Shape;645;p49" o:spid="_x0000_s1031" style="position:absolute;left:19454;top:2705;width:23371;height:10015;visibility:visible;mso-wrap-style:square;v-text-anchor:middle" coordsize="2337152,100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" path="m,l888096,1808r799085,l2337152,,1836406,1001491r-1335660,l,xe" filled="f" stroked="f" strokeweight="3pt">
                    <v:stroke startarrowwidth="narrow" startarrowlength="short" endarrowwidth="narrow" endarrowlength="short"/>
                    <v:path arrowok="t" o:connecttype="custom" o:connectlocs="0,0;888096,1808;1687181,1808;2337152,0;1836406,1001491;500746,1001491;0,0" o:connectangles="0,0,0,0,0,0,0"/>
                  </v:shape>
                </v:group>
                <v:shape id="Google Shape;645;p49" o:spid="_x0000_s1032" type="#_x0000_t9" style="position:absolute;left:23038;width:28444;height:25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" adj="4881" filled="f" strokecolor="#002060" strokeweight="3pt">
                  <v:stroke startarrowwidth="narrow" startarrowlength="short" endarrowwidth="narrow" endarrowlength="short" joinstyle="round"/>
                  <v:textbox inset="2.53958mm,2.53958mm,2.53958mm,2.53958mm"/>
                </v:shape>
                <v:shape id="Google Shape;646;p49" o:spid="_x0000_s1033" type="#_x0000_t9" style="position:absolute;left:690;top:17651;width:28444;height:25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" adj="4881" filled="f" strokecolor="#002060" strokeweight="3pt">
                  <v:stroke startarrowwidth="narrow" startarrowlength="short" endarrowwidth="narrow" endarrowlength="short" joinstyle="round"/>
                  <v:textbox inset="2.53958mm,2.53958mm,2.53958mm,2.53958mm"/>
                </v:shape>
              </v:group>
            </w:pict>
          </mc:Fallback>
        </mc:AlternateContent>
      </w:r>
    </w:p>
    <w:p w14:paraId="006EA234" w14:textId="77777777" w:rsidR="00E6537E" w:rsidRDefault="00E6537E" w:rsidP="00E6537E"/>
    <w:p w14:paraId="2F515E5D" w14:textId="77777777" w:rsidR="00E6537E" w:rsidRDefault="00E6537E" w:rsidP="00E6537E"/>
    <w:p w14:paraId="5F9DD579" w14:textId="77777777" w:rsidR="00E6537E" w:rsidRDefault="00E6537E" w:rsidP="00E6537E"/>
    <w:p w14:paraId="4513776F" w14:textId="77777777" w:rsidR="00E6537E" w:rsidRDefault="00E6537E" w:rsidP="00E6537E"/>
    <w:p w14:paraId="16D9B1D9" w14:textId="77777777" w:rsidR="00E6537E" w:rsidRDefault="00E6537E" w:rsidP="00E6537E"/>
    <w:p w14:paraId="3888811D" w14:textId="77777777" w:rsidR="00E6537E" w:rsidRDefault="00E6537E" w:rsidP="00E6537E"/>
    <w:p w14:paraId="67CE009C" w14:textId="77777777" w:rsidR="00E6537E" w:rsidRDefault="00E6537E" w:rsidP="00E6537E"/>
    <w:p w14:paraId="64FA6106" w14:textId="77777777" w:rsidR="00E6537E" w:rsidRDefault="00E6537E" w:rsidP="00E6537E"/>
    <w:p w14:paraId="746902C9" w14:textId="77777777" w:rsidR="00E6537E" w:rsidRDefault="00E6537E" w:rsidP="00E6537E"/>
    <w:p w14:paraId="7B9CD087" w14:textId="77777777" w:rsidR="00E6537E" w:rsidRDefault="00E6537E" w:rsidP="00E6537E"/>
    <w:p w14:paraId="49F8C075" w14:textId="77777777" w:rsidR="00E6537E" w:rsidRDefault="00E6537E" w:rsidP="00E6537E"/>
    <w:p w14:paraId="66FC1441" w14:textId="77777777" w:rsidR="00E6537E" w:rsidRDefault="00E6537E" w:rsidP="00E6537E"/>
    <w:p w14:paraId="6FA1F3F4" w14:textId="77777777" w:rsidR="00E6537E" w:rsidRDefault="00E6537E" w:rsidP="00E6537E"/>
    <w:p w14:paraId="3318B886" w14:textId="77777777" w:rsidR="00E6537E" w:rsidRDefault="00E6537E" w:rsidP="00E6537E"/>
    <w:p w14:paraId="566BC146" w14:textId="2F157BA8" w:rsidR="00E6537E" w:rsidRDefault="00E6537E" w:rsidP="00E6537E"/>
    <w:p w14:paraId="6635B15F" w14:textId="26D365E6" w:rsidR="005718BB" w:rsidRDefault="005718BB" w:rsidP="00E6537E"/>
    <w:p w14:paraId="16F8DDD5" w14:textId="59A2F789" w:rsidR="005718BB" w:rsidRDefault="005718BB" w:rsidP="00E6537E"/>
    <w:p w14:paraId="5BFF2932" w14:textId="77777777" w:rsidR="005718BB" w:rsidRDefault="005718BB" w:rsidP="00E6537E"/>
    <w:p w14:paraId="7EE2770A" w14:textId="77777777" w:rsidR="00E6537E" w:rsidRPr="00BA5428" w:rsidRDefault="00E6537E" w:rsidP="00E6537E">
      <w:pPr>
        <w:jc w:val="right"/>
      </w:pPr>
    </w:p>
    <w:p w14:paraId="50FDA7F4" w14:textId="4587C055" w:rsidR="00E6537E" w:rsidRPr="00856AF5" w:rsidRDefault="00B12D1A" w:rsidP="00856AF5">
      <w:pPr>
        <w:ind w:left="567"/>
        <w:jc w:val="right"/>
        <w:rPr>
          <w:rFonts w:ascii="Museo Sans 300" w:hAnsi="Museo Sans 300"/>
          <w:b/>
          <w:color w:val="595959" w:themeColor="text1" w:themeTint="A6"/>
          <w:sz w:val="72"/>
          <w:szCs w:val="72"/>
        </w:rPr>
      </w:pPr>
      <w:r w:rsidRPr="00856AF5">
        <w:rPr>
          <w:rFonts w:ascii="Museo Sans 300" w:hAnsi="Museo Sans 300"/>
          <w:b/>
          <w:color w:val="595959" w:themeColor="text1" w:themeTint="A6"/>
          <w:sz w:val="72"/>
          <w:szCs w:val="72"/>
        </w:rPr>
        <w:t>USUARIOS DE VÍAS DE TRÁNSITO</w:t>
      </w:r>
      <w:r w:rsidR="00E6537E" w:rsidRPr="00856AF5">
        <w:rPr>
          <w:rFonts w:ascii="Museo Sans 300" w:hAnsi="Museo Sans 300"/>
          <w:b/>
          <w:color w:val="595959" w:themeColor="text1" w:themeTint="A6"/>
          <w:sz w:val="72"/>
          <w:szCs w:val="72"/>
        </w:rPr>
        <w:t xml:space="preserve"> MÁS SEGUROS</w:t>
      </w:r>
    </w:p>
    <w:p w14:paraId="2E211615" w14:textId="77777777" w:rsidR="00E6537E" w:rsidRPr="00F8359A" w:rsidRDefault="00E6537E" w:rsidP="00E6537E">
      <w:pPr>
        <w:rPr>
          <w:lang w:val="es-SV"/>
        </w:rPr>
      </w:pPr>
      <w:r w:rsidRPr="00F8359A">
        <w:rPr>
          <w:lang w:val="es-SV"/>
        </w:rPr>
        <w:br w:type="page"/>
      </w:r>
    </w:p>
    <w:p w14:paraId="53BCA3F2" w14:textId="77777777" w:rsidR="00F959C6" w:rsidRPr="00F8359A" w:rsidRDefault="00F959C6" w:rsidP="00F959C6">
      <w:pPr>
        <w:rPr>
          <w:lang w:val="es-SV"/>
        </w:rPr>
      </w:pPr>
    </w:p>
    <w:tbl>
      <w:tblPr>
        <w:tblW w:w="4977" w:type="pct"/>
        <w:jc w:val="center"/>
        <w:tblLayout w:type="fixed"/>
        <w:tblCellMar>
          <w:left w:w="0" w:type="dxa"/>
          <w:right w:w="0" w:type="dxa"/>
        </w:tblCellMar>
        <w:tblLook w:val="04A0" w:firstRow="1" w:lastRow="0" w:firstColumn="1" w:lastColumn="0" w:noHBand="0" w:noVBand="1"/>
        <w:tblDescription w:val="Diseño de tabla principal"/>
      </w:tblPr>
      <w:tblGrid>
        <w:gridCol w:w="4820"/>
        <w:gridCol w:w="4973"/>
      </w:tblGrid>
      <w:tr w:rsidR="00F959C6" w:rsidRPr="00C01689" w14:paraId="735A934A" w14:textId="77777777" w:rsidTr="00F959C6">
        <w:trPr>
          <w:trHeight w:val="12855"/>
          <w:jc w:val="center"/>
        </w:trPr>
        <w:tc>
          <w:tcPr>
            <w:tcW w:w="4820" w:type="dxa"/>
            <w:tcBorders>
              <w:right w:val="single" w:sz="12" w:space="0" w:color="002060"/>
            </w:tcBorders>
            <w:tcMar>
              <w:right w:w="0" w:type="dxa"/>
            </w:tcMar>
          </w:tcPr>
          <w:tbl>
            <w:tblPr>
              <w:tblW w:w="4961" w:type="dxa"/>
              <w:tblInd w:w="284" w:type="dxa"/>
              <w:tblBorders>
                <w:insideH w:val="single" w:sz="8" w:space="0" w:color="auto"/>
                <w:insideV w:val="single" w:sz="8" w:space="0" w:color="auto"/>
              </w:tblBorders>
              <w:tblLayout w:type="fixed"/>
              <w:tblCellMar>
                <w:left w:w="360" w:type="dxa"/>
                <w:bottom w:w="288" w:type="dxa"/>
                <w:right w:w="360" w:type="dxa"/>
              </w:tblCellMar>
              <w:tblLook w:val="04A0" w:firstRow="1" w:lastRow="0" w:firstColumn="1" w:lastColumn="0" w:noHBand="0" w:noVBand="1"/>
              <w:tblDescription w:val="Diseño de tabla de lado izquierdo"/>
            </w:tblPr>
            <w:tblGrid>
              <w:gridCol w:w="4961"/>
            </w:tblGrid>
            <w:tr w:rsidR="00F959C6" w:rsidRPr="00FD3A13" w14:paraId="54D7F022" w14:textId="77777777" w:rsidTr="00F959C6">
              <w:trPr>
                <w:trHeight w:hRule="exact" w:val="3303"/>
              </w:trPr>
              <w:tc>
                <w:tcPr>
                  <w:tcW w:w="5000" w:type="pct"/>
                  <w:tcBorders>
                    <w:bottom w:val="single" w:sz="12" w:space="0" w:color="002060"/>
                  </w:tcBorders>
                  <w:tcMar>
                    <w:top w:w="0" w:type="dxa"/>
                  </w:tcMar>
                </w:tcPr>
                <w:p w14:paraId="06EA6098" w14:textId="763EBA0E" w:rsidR="00F959C6" w:rsidRPr="00C15932" w:rsidRDefault="00F959C6" w:rsidP="00F959C6">
                  <w:pPr>
                    <w:tabs>
                      <w:tab w:val="left" w:pos="2051"/>
                    </w:tabs>
                    <w:ind w:left="-218" w:right="264"/>
                    <w:jc w:val="left"/>
                    <w:rPr>
                      <w:rFonts w:ascii="Museo Sans 300" w:hAnsi="Museo Sans 300"/>
                      <w:sz w:val="52"/>
                      <w:szCs w:val="52"/>
                    </w:rPr>
                  </w:pPr>
                  <w:r w:rsidRPr="00F959C6">
                    <w:rPr>
                      <w:rFonts w:ascii="Museo Sans 300" w:hAnsi="Museo Sans 300"/>
                      <w:b/>
                      <w:bCs/>
                      <w:color w:val="002060"/>
                      <w:sz w:val="52"/>
                      <w:szCs w:val="52"/>
                    </w:rPr>
                    <w:t>04</w:t>
                  </w:r>
                  <w:r w:rsidRPr="00F959C6">
                    <w:rPr>
                      <w:rFonts w:ascii="Museo Sans 300" w:hAnsi="Museo Sans 300"/>
                      <w:color w:val="002060"/>
                      <w:sz w:val="52"/>
                      <w:szCs w:val="52"/>
                    </w:rPr>
                    <w:t xml:space="preserve"> </w:t>
                  </w:r>
                  <w:r w:rsidRPr="00D82A20">
                    <w:rPr>
                      <w:rFonts w:ascii="Museo Sans 300" w:hAnsi="Museo Sans 300"/>
                      <w:b/>
                      <w:bCs/>
                      <w:color w:val="7F7F7F" w:themeColor="text1" w:themeTint="80"/>
                      <w:sz w:val="52"/>
                      <w:szCs w:val="52"/>
                    </w:rPr>
                    <w:t>PILAR:</w:t>
                  </w:r>
                  <w:r w:rsidRPr="00C15932">
                    <w:rPr>
                      <w:rFonts w:ascii="Museo Sans 300" w:hAnsi="Museo Sans 300"/>
                      <w:sz w:val="52"/>
                      <w:szCs w:val="52"/>
                    </w:rPr>
                    <w:t xml:space="preserve"> </w:t>
                  </w:r>
                </w:p>
                <w:p w14:paraId="68886D59" w14:textId="7E80A7BC" w:rsidR="00F959C6" w:rsidRPr="00856AF5" w:rsidRDefault="00FD1AC3" w:rsidP="00F959C6">
                  <w:pPr>
                    <w:tabs>
                      <w:tab w:val="left" w:pos="2051"/>
                    </w:tabs>
                    <w:spacing w:line="240" w:lineRule="auto"/>
                    <w:ind w:left="-218" w:right="264"/>
                    <w:jc w:val="both"/>
                    <w:rPr>
                      <w:rFonts w:ascii="Museo Sans 300" w:hAnsi="Museo Sans 300"/>
                      <w:b/>
                      <w:bCs/>
                      <w:sz w:val="56"/>
                      <w:szCs w:val="56"/>
                    </w:rPr>
                  </w:pPr>
                  <w:r w:rsidRPr="00856AF5">
                    <w:rPr>
                      <w:rFonts w:ascii="Museo Sans 300" w:hAnsi="Museo Sans 300"/>
                      <w:noProof/>
                      <w:color w:val="7F7F7F" w:themeColor="text1" w:themeTint="80"/>
                      <w:sz w:val="144"/>
                      <w:szCs w:val="144"/>
                      <w:lang w:val="es-SV" w:eastAsia="es-SV"/>
                    </w:rPr>
                    <mc:AlternateContent>
                      <mc:Choice Requires="wpg">
                        <w:drawing>
                          <wp:anchor distT="0" distB="0" distL="114300" distR="114300" simplePos="0" relativeHeight="251955200" behindDoc="0" locked="0" layoutInCell="1" allowOverlap="1" wp14:anchorId="375FB31F" wp14:editId="05FB26AB">
                            <wp:simplePos x="0" y="0"/>
                            <wp:positionH relativeFrom="margin">
                              <wp:posOffset>1883569</wp:posOffset>
                            </wp:positionH>
                            <wp:positionV relativeFrom="paragraph">
                              <wp:posOffset>1298619</wp:posOffset>
                            </wp:positionV>
                            <wp:extent cx="536983" cy="410210"/>
                            <wp:effectExtent l="0" t="0" r="15875" b="27940"/>
                            <wp:wrapNone/>
                            <wp:docPr id="675" name="Google Shape;10969;p94"/>
                            <wp:cNvGraphicFramePr/>
                            <a:graphic xmlns:a="http://schemas.openxmlformats.org/drawingml/2006/main">
                              <a:graphicData uri="http://schemas.microsoft.com/office/word/2010/wordprocessingGroup">
                                <wpg:wgp>
                                  <wpg:cNvGrpSpPr/>
                                  <wpg:grpSpPr>
                                    <a:xfrm>
                                      <a:off x="0" y="0"/>
                                      <a:ext cx="536983" cy="410210"/>
                                      <a:chOff x="0" y="0"/>
                                      <a:chExt cx="346379" cy="264518"/>
                                    </a:xfrm>
                                    <a:solidFill>
                                      <a:srgbClr val="002060"/>
                                    </a:solidFill>
                                  </wpg:grpSpPr>
                                  <wps:wsp>
                                    <wps:cNvPr id="676" name="Google Shape;10970;p94"/>
                                    <wps:cNvSpPr/>
                                    <wps:spPr>
                                      <a:xfrm>
                                        <a:off x="113306" y="232277"/>
                                        <a:ext cx="10248" cy="32241"/>
                                      </a:xfrm>
                                      <a:custGeom>
                                        <a:avLst/>
                                        <a:gdLst/>
                                        <a:ahLst/>
                                        <a:cxnLst/>
                                        <a:rect l="l" t="t" r="r" b="b"/>
                                        <a:pathLst>
                                          <a:path w="322" h="1013" extrusionOk="0">
                                            <a:moveTo>
                                              <a:pt x="167" y="1"/>
                                            </a:moveTo>
                                            <a:cubicBezTo>
                                              <a:pt x="71" y="1"/>
                                              <a:pt x="0" y="72"/>
                                              <a:pt x="0" y="155"/>
                                            </a:cubicBezTo>
                                            <a:lnTo>
                                              <a:pt x="0" y="846"/>
                                            </a:lnTo>
                                            <a:cubicBezTo>
                                              <a:pt x="0" y="929"/>
                                              <a:pt x="71" y="1013"/>
                                              <a:pt x="167" y="1013"/>
                                            </a:cubicBezTo>
                                            <a:cubicBezTo>
                                              <a:pt x="250" y="1013"/>
                                              <a:pt x="321" y="929"/>
                                              <a:pt x="321" y="846"/>
                                            </a:cubicBezTo>
                                            <a:lnTo>
                                              <a:pt x="321" y="143"/>
                                            </a:lnTo>
                                            <a:cubicBezTo>
                                              <a:pt x="321" y="60"/>
                                              <a:pt x="250" y="1"/>
                                              <a:pt x="167" y="1"/>
                                            </a:cubicBezTo>
                                            <a:close/>
                                          </a:path>
                                        </a:pathLst>
                                      </a:custGeom>
                                      <a:grpFill/>
                                      <a:ln>
                                        <a:solidFill>
                                          <a:srgbClr val="002060"/>
                                        </a:solidFill>
                                      </a:ln>
                                    </wps:spPr>
                                    <wps:bodyPr spcFirstLastPara="1" wrap="square" lIns="91425" tIns="91425" rIns="91425" bIns="91425" anchor="ctr" anchorCtr="0">
                                      <a:noAutofit/>
                                    </wps:bodyPr>
                                  </wps:wsp>
                                  <wps:wsp>
                                    <wps:cNvPr id="677" name="Google Shape;10971;p94"/>
                                    <wps:cNvSpPr/>
                                    <wps:spPr>
                                      <a:xfrm>
                                        <a:off x="221296" y="232277"/>
                                        <a:ext cx="10248" cy="32241"/>
                                      </a:xfrm>
                                      <a:custGeom>
                                        <a:avLst/>
                                        <a:gdLst/>
                                        <a:ahLst/>
                                        <a:cxnLst/>
                                        <a:rect l="l" t="t" r="r" b="b"/>
                                        <a:pathLst>
                                          <a:path w="322" h="1013" extrusionOk="0">
                                            <a:moveTo>
                                              <a:pt x="167" y="1"/>
                                            </a:moveTo>
                                            <a:cubicBezTo>
                                              <a:pt x="72" y="1"/>
                                              <a:pt x="0" y="72"/>
                                              <a:pt x="0" y="155"/>
                                            </a:cubicBezTo>
                                            <a:lnTo>
                                              <a:pt x="0" y="846"/>
                                            </a:lnTo>
                                            <a:cubicBezTo>
                                              <a:pt x="0" y="929"/>
                                              <a:pt x="72" y="1013"/>
                                              <a:pt x="167" y="1013"/>
                                            </a:cubicBezTo>
                                            <a:cubicBezTo>
                                              <a:pt x="250" y="1013"/>
                                              <a:pt x="322" y="929"/>
                                              <a:pt x="322" y="846"/>
                                            </a:cubicBezTo>
                                            <a:lnTo>
                                              <a:pt x="322" y="143"/>
                                            </a:lnTo>
                                            <a:cubicBezTo>
                                              <a:pt x="310" y="60"/>
                                              <a:pt x="250" y="1"/>
                                              <a:pt x="167" y="1"/>
                                            </a:cubicBezTo>
                                            <a:close/>
                                          </a:path>
                                        </a:pathLst>
                                      </a:custGeom>
                                      <a:grpFill/>
                                      <a:ln>
                                        <a:solidFill>
                                          <a:srgbClr val="002060"/>
                                        </a:solidFill>
                                      </a:ln>
                                    </wps:spPr>
                                    <wps:bodyPr spcFirstLastPara="1" wrap="square" lIns="91425" tIns="91425" rIns="91425" bIns="91425" anchor="ctr" anchorCtr="0">
                                      <a:noAutofit/>
                                    </wps:bodyPr>
                                  </wps:wsp>
                                  <wps:wsp>
                                    <wps:cNvPr id="678" name="Google Shape;10972;p94"/>
                                    <wps:cNvSpPr/>
                                    <wps:spPr>
                                      <a:xfrm>
                                        <a:off x="37875" y="118589"/>
                                        <a:ext cx="43222" cy="15564"/>
                                      </a:xfrm>
                                      <a:custGeom>
                                        <a:avLst/>
                                        <a:gdLst/>
                                        <a:ahLst/>
                                        <a:cxnLst/>
                                        <a:rect l="l" t="t" r="r" b="b"/>
                                        <a:pathLst>
                                          <a:path w="1358" h="489" extrusionOk="0">
                                            <a:moveTo>
                                              <a:pt x="167" y="1"/>
                                            </a:moveTo>
                                            <a:cubicBezTo>
                                              <a:pt x="72" y="1"/>
                                              <a:pt x="1" y="72"/>
                                              <a:pt x="1" y="156"/>
                                            </a:cubicBezTo>
                                            <a:cubicBezTo>
                                              <a:pt x="1" y="251"/>
                                              <a:pt x="72" y="322"/>
                                              <a:pt x="167" y="322"/>
                                            </a:cubicBezTo>
                                            <a:cubicBezTo>
                                              <a:pt x="346" y="322"/>
                                              <a:pt x="870" y="358"/>
                                              <a:pt x="1120" y="477"/>
                                            </a:cubicBezTo>
                                            <a:cubicBezTo>
                                              <a:pt x="1144" y="489"/>
                                              <a:pt x="1167" y="489"/>
                                              <a:pt x="1191" y="489"/>
                                            </a:cubicBezTo>
                                            <a:cubicBezTo>
                                              <a:pt x="1251" y="489"/>
                                              <a:pt x="1310" y="453"/>
                                              <a:pt x="1346" y="394"/>
                                            </a:cubicBezTo>
                                            <a:cubicBezTo>
                                              <a:pt x="1358" y="322"/>
                                              <a:pt x="1322" y="239"/>
                                              <a:pt x="1251" y="191"/>
                                            </a:cubicBezTo>
                                            <a:cubicBezTo>
                                              <a:pt x="882" y="13"/>
                                              <a:pt x="191" y="1"/>
                                              <a:pt x="167" y="1"/>
                                            </a:cubicBezTo>
                                            <a:close/>
                                          </a:path>
                                        </a:pathLst>
                                      </a:custGeom>
                                      <a:grpFill/>
                                      <a:ln>
                                        <a:solidFill>
                                          <a:srgbClr val="002060"/>
                                        </a:solidFill>
                                      </a:ln>
                                    </wps:spPr>
                                    <wps:bodyPr spcFirstLastPara="1" wrap="square" lIns="91425" tIns="91425" rIns="91425" bIns="91425" anchor="ctr" anchorCtr="0">
                                      <a:noAutofit/>
                                    </wps:bodyPr>
                                  </wps:wsp>
                                  <wps:wsp>
                                    <wps:cNvPr id="679" name="Google Shape;10973;p94"/>
                                    <wps:cNvSpPr/>
                                    <wps:spPr>
                                      <a:xfrm>
                                        <a:off x="21197" y="221296"/>
                                        <a:ext cx="10662" cy="42458"/>
                                      </a:xfrm>
                                      <a:custGeom>
                                        <a:avLst/>
                                        <a:gdLst/>
                                        <a:ahLst/>
                                        <a:cxnLst/>
                                        <a:rect l="l" t="t" r="r" b="b"/>
                                        <a:pathLst>
                                          <a:path w="335" h="1334" extrusionOk="0">
                                            <a:moveTo>
                                              <a:pt x="167" y="0"/>
                                            </a:moveTo>
                                            <a:cubicBezTo>
                                              <a:pt x="84" y="0"/>
                                              <a:pt x="1" y="72"/>
                                              <a:pt x="1" y="167"/>
                                            </a:cubicBezTo>
                                            <a:lnTo>
                                              <a:pt x="1" y="1179"/>
                                            </a:lnTo>
                                            <a:cubicBezTo>
                                              <a:pt x="1" y="1262"/>
                                              <a:pt x="84" y="1334"/>
                                              <a:pt x="167" y="1334"/>
                                            </a:cubicBezTo>
                                            <a:cubicBezTo>
                                              <a:pt x="251" y="1334"/>
                                              <a:pt x="334" y="1262"/>
                                              <a:pt x="334" y="1179"/>
                                            </a:cubicBezTo>
                                            <a:lnTo>
                                              <a:pt x="334" y="167"/>
                                            </a:lnTo>
                                            <a:cubicBezTo>
                                              <a:pt x="334" y="72"/>
                                              <a:pt x="263" y="0"/>
                                              <a:pt x="167" y="0"/>
                                            </a:cubicBezTo>
                                            <a:close/>
                                          </a:path>
                                        </a:pathLst>
                                      </a:custGeom>
                                      <a:grpFill/>
                                      <a:ln>
                                        <a:solidFill>
                                          <a:srgbClr val="002060"/>
                                        </a:solidFill>
                                      </a:ln>
                                    </wps:spPr>
                                    <wps:bodyPr spcFirstLastPara="1" wrap="square" lIns="91425" tIns="91425" rIns="91425" bIns="91425" anchor="ctr" anchorCtr="0">
                                      <a:noAutofit/>
                                    </wps:bodyPr>
                                  </wps:wsp>
                                  <wps:wsp>
                                    <wps:cNvPr id="680" name="Google Shape;10974;p94"/>
                                    <wps:cNvSpPr/>
                                    <wps:spPr>
                                      <a:xfrm>
                                        <a:off x="0" y="0"/>
                                        <a:ext cx="346379" cy="264136"/>
                                      </a:xfrm>
                                      <a:custGeom>
                                        <a:avLst/>
                                        <a:gdLst/>
                                        <a:ahLst/>
                                        <a:cxnLst/>
                                        <a:rect l="l" t="t" r="r" b="b"/>
                                        <a:pathLst>
                                          <a:path w="10883" h="8299" extrusionOk="0">
                                            <a:moveTo>
                                              <a:pt x="9144" y="2512"/>
                                            </a:moveTo>
                                            <a:cubicBezTo>
                                              <a:pt x="9418" y="2512"/>
                                              <a:pt x="9656" y="2715"/>
                                              <a:pt x="9656" y="2953"/>
                                            </a:cubicBezTo>
                                            <a:lnTo>
                                              <a:pt x="9656" y="2977"/>
                                            </a:lnTo>
                                            <a:cubicBezTo>
                                              <a:pt x="9501" y="2917"/>
                                              <a:pt x="9335" y="2869"/>
                                              <a:pt x="9144" y="2869"/>
                                            </a:cubicBezTo>
                                            <a:cubicBezTo>
                                              <a:pt x="8965" y="2869"/>
                                              <a:pt x="8787" y="2905"/>
                                              <a:pt x="8620" y="2977"/>
                                            </a:cubicBezTo>
                                            <a:lnTo>
                                              <a:pt x="8620" y="2953"/>
                                            </a:lnTo>
                                            <a:cubicBezTo>
                                              <a:pt x="8620" y="2727"/>
                                              <a:pt x="8858" y="2512"/>
                                              <a:pt x="9144" y="2512"/>
                                            </a:cubicBezTo>
                                            <a:close/>
                                            <a:moveTo>
                                              <a:pt x="2869" y="3203"/>
                                            </a:moveTo>
                                            <a:lnTo>
                                              <a:pt x="2869" y="3858"/>
                                            </a:lnTo>
                                            <a:cubicBezTo>
                                              <a:pt x="2869" y="3965"/>
                                              <a:pt x="2846" y="4060"/>
                                              <a:pt x="2798" y="4167"/>
                                            </a:cubicBezTo>
                                            <a:lnTo>
                                              <a:pt x="2727" y="4334"/>
                                            </a:lnTo>
                                            <a:cubicBezTo>
                                              <a:pt x="2715" y="4346"/>
                                              <a:pt x="2715" y="4382"/>
                                              <a:pt x="2715" y="4405"/>
                                            </a:cubicBezTo>
                                            <a:lnTo>
                                              <a:pt x="2715" y="4751"/>
                                            </a:lnTo>
                                            <a:cubicBezTo>
                                              <a:pt x="2715" y="4989"/>
                                              <a:pt x="2619" y="5191"/>
                                              <a:pt x="2441" y="5358"/>
                                            </a:cubicBezTo>
                                            <a:cubicBezTo>
                                              <a:pt x="2298" y="5525"/>
                                              <a:pt x="2072" y="5596"/>
                                              <a:pt x="1834" y="5596"/>
                                            </a:cubicBezTo>
                                            <a:cubicBezTo>
                                              <a:pt x="1369" y="5584"/>
                                              <a:pt x="1000" y="5179"/>
                                              <a:pt x="1000" y="4703"/>
                                            </a:cubicBezTo>
                                            <a:lnTo>
                                              <a:pt x="1000" y="4405"/>
                                            </a:lnTo>
                                            <a:cubicBezTo>
                                              <a:pt x="1000" y="4382"/>
                                              <a:pt x="1000" y="4358"/>
                                              <a:pt x="988" y="4334"/>
                                            </a:cubicBezTo>
                                            <a:lnTo>
                                              <a:pt x="881" y="4143"/>
                                            </a:lnTo>
                                            <a:cubicBezTo>
                                              <a:pt x="845" y="4060"/>
                                              <a:pt x="822" y="3989"/>
                                              <a:pt x="822" y="3905"/>
                                            </a:cubicBezTo>
                                            <a:lnTo>
                                              <a:pt x="822" y="3882"/>
                                            </a:lnTo>
                                            <a:cubicBezTo>
                                              <a:pt x="822" y="3501"/>
                                              <a:pt x="1131" y="3203"/>
                                              <a:pt x="1500" y="3203"/>
                                            </a:cubicBezTo>
                                            <a:close/>
                                            <a:moveTo>
                                              <a:pt x="9144" y="3215"/>
                                            </a:moveTo>
                                            <a:cubicBezTo>
                                              <a:pt x="9704" y="3215"/>
                                              <a:pt x="10168" y="3679"/>
                                              <a:pt x="10168" y="4239"/>
                                            </a:cubicBezTo>
                                            <a:cubicBezTo>
                                              <a:pt x="10168" y="4346"/>
                                              <a:pt x="10156" y="4465"/>
                                              <a:pt x="10108" y="4572"/>
                                            </a:cubicBezTo>
                                            <a:cubicBezTo>
                                              <a:pt x="9656" y="4108"/>
                                              <a:pt x="8870" y="3929"/>
                                              <a:pt x="8823" y="3929"/>
                                            </a:cubicBezTo>
                                            <a:cubicBezTo>
                                              <a:pt x="8814" y="3926"/>
                                              <a:pt x="8804" y="3925"/>
                                              <a:pt x="8794" y="3925"/>
                                            </a:cubicBezTo>
                                            <a:cubicBezTo>
                                              <a:pt x="8763" y="3925"/>
                                              <a:pt x="8727" y="3938"/>
                                              <a:pt x="8692" y="3965"/>
                                            </a:cubicBezTo>
                                            <a:cubicBezTo>
                                              <a:pt x="8644" y="3989"/>
                                              <a:pt x="8632" y="4036"/>
                                              <a:pt x="8632" y="4084"/>
                                            </a:cubicBezTo>
                                            <a:cubicBezTo>
                                              <a:pt x="8632" y="4084"/>
                                              <a:pt x="8632" y="4179"/>
                                              <a:pt x="8513" y="4298"/>
                                            </a:cubicBezTo>
                                            <a:cubicBezTo>
                                              <a:pt x="8453" y="4358"/>
                                              <a:pt x="8453" y="4465"/>
                                              <a:pt x="8513" y="4524"/>
                                            </a:cubicBezTo>
                                            <a:cubicBezTo>
                                              <a:pt x="8543" y="4554"/>
                                              <a:pt x="8584" y="4569"/>
                                              <a:pt x="8626" y="4569"/>
                                            </a:cubicBezTo>
                                            <a:cubicBezTo>
                                              <a:pt x="8668" y="4569"/>
                                              <a:pt x="8709" y="4554"/>
                                              <a:pt x="8739" y="4524"/>
                                            </a:cubicBezTo>
                                            <a:cubicBezTo>
                                              <a:pt x="8823" y="4441"/>
                                              <a:pt x="8882" y="4346"/>
                                              <a:pt x="8918" y="4274"/>
                                            </a:cubicBezTo>
                                            <a:cubicBezTo>
                                              <a:pt x="9180" y="4346"/>
                                              <a:pt x="9739" y="4560"/>
                                              <a:pt x="9989" y="4894"/>
                                            </a:cubicBezTo>
                                            <a:cubicBezTo>
                                              <a:pt x="9906" y="5298"/>
                                              <a:pt x="9573" y="5596"/>
                                              <a:pt x="9144" y="5596"/>
                                            </a:cubicBezTo>
                                            <a:cubicBezTo>
                                              <a:pt x="8704" y="5596"/>
                                              <a:pt x="8334" y="5275"/>
                                              <a:pt x="8287" y="4834"/>
                                            </a:cubicBezTo>
                                            <a:cubicBezTo>
                                              <a:pt x="8287" y="4810"/>
                                              <a:pt x="8275" y="4798"/>
                                              <a:pt x="8263" y="4774"/>
                                            </a:cubicBezTo>
                                            <a:cubicBezTo>
                                              <a:pt x="8156" y="4620"/>
                                              <a:pt x="8108" y="4441"/>
                                              <a:pt x="8108" y="4239"/>
                                            </a:cubicBezTo>
                                            <a:cubicBezTo>
                                              <a:pt x="8108" y="3679"/>
                                              <a:pt x="8573" y="3215"/>
                                              <a:pt x="9144" y="3215"/>
                                            </a:cubicBezTo>
                                            <a:close/>
                                            <a:moveTo>
                                              <a:pt x="5441" y="298"/>
                                            </a:moveTo>
                                            <a:cubicBezTo>
                                              <a:pt x="6013" y="298"/>
                                              <a:pt x="6489" y="488"/>
                                              <a:pt x="6858" y="845"/>
                                            </a:cubicBezTo>
                                            <a:cubicBezTo>
                                              <a:pt x="7227" y="1226"/>
                                              <a:pt x="7453" y="1738"/>
                                              <a:pt x="7501" y="2369"/>
                                            </a:cubicBezTo>
                                            <a:cubicBezTo>
                                              <a:pt x="7620" y="4060"/>
                                              <a:pt x="7763" y="5001"/>
                                              <a:pt x="7822" y="5334"/>
                                            </a:cubicBezTo>
                                            <a:lnTo>
                                              <a:pt x="7822" y="5346"/>
                                            </a:lnTo>
                                            <a:cubicBezTo>
                                              <a:pt x="7632" y="5453"/>
                                              <a:pt x="7310" y="5632"/>
                                              <a:pt x="6787" y="5763"/>
                                            </a:cubicBezTo>
                                            <a:lnTo>
                                              <a:pt x="6525" y="5644"/>
                                            </a:lnTo>
                                            <a:cubicBezTo>
                                              <a:pt x="6453" y="5608"/>
                                              <a:pt x="6418" y="5548"/>
                                              <a:pt x="6418" y="5477"/>
                                            </a:cubicBezTo>
                                            <a:lnTo>
                                              <a:pt x="6418" y="4929"/>
                                            </a:lnTo>
                                            <a:cubicBezTo>
                                              <a:pt x="6918" y="4596"/>
                                              <a:pt x="7263" y="4024"/>
                                              <a:pt x="7263" y="3370"/>
                                            </a:cubicBezTo>
                                            <a:lnTo>
                                              <a:pt x="7263" y="3072"/>
                                            </a:lnTo>
                                            <a:cubicBezTo>
                                              <a:pt x="7263" y="2869"/>
                                              <a:pt x="7180" y="2691"/>
                                              <a:pt x="7037" y="2560"/>
                                            </a:cubicBezTo>
                                            <a:cubicBezTo>
                                              <a:pt x="6727" y="2274"/>
                                              <a:pt x="6001" y="1798"/>
                                              <a:pt x="4751" y="1667"/>
                                            </a:cubicBezTo>
                                            <a:cubicBezTo>
                                              <a:pt x="4744" y="1666"/>
                                              <a:pt x="4737" y="1666"/>
                                              <a:pt x="4730" y="1666"/>
                                            </a:cubicBezTo>
                                            <a:cubicBezTo>
                                              <a:pt x="4645" y="1666"/>
                                              <a:pt x="4583" y="1733"/>
                                              <a:pt x="4572" y="1822"/>
                                            </a:cubicBezTo>
                                            <a:cubicBezTo>
                                              <a:pt x="4548" y="1905"/>
                                              <a:pt x="4632" y="1977"/>
                                              <a:pt x="4715" y="2000"/>
                                            </a:cubicBezTo>
                                            <a:cubicBezTo>
                                              <a:pt x="5882" y="2119"/>
                                              <a:pt x="6537" y="2548"/>
                                              <a:pt x="6834" y="2798"/>
                                            </a:cubicBezTo>
                                            <a:cubicBezTo>
                                              <a:pt x="6906" y="2858"/>
                                              <a:pt x="6953" y="2965"/>
                                              <a:pt x="6953" y="3072"/>
                                            </a:cubicBezTo>
                                            <a:lnTo>
                                              <a:pt x="6953" y="3370"/>
                                            </a:lnTo>
                                            <a:cubicBezTo>
                                              <a:pt x="6953" y="4215"/>
                                              <a:pt x="6263" y="4894"/>
                                              <a:pt x="5417" y="4894"/>
                                            </a:cubicBezTo>
                                            <a:cubicBezTo>
                                              <a:pt x="4572" y="4894"/>
                                              <a:pt x="3881" y="4215"/>
                                              <a:pt x="3881" y="3370"/>
                                            </a:cubicBezTo>
                                            <a:lnTo>
                                              <a:pt x="3881" y="3227"/>
                                            </a:lnTo>
                                            <a:cubicBezTo>
                                              <a:pt x="3881" y="3167"/>
                                              <a:pt x="3917" y="3108"/>
                                              <a:pt x="3977" y="3084"/>
                                            </a:cubicBezTo>
                                            <a:cubicBezTo>
                                              <a:pt x="4167" y="2965"/>
                                              <a:pt x="4429" y="2750"/>
                                              <a:pt x="4548" y="2393"/>
                                            </a:cubicBezTo>
                                            <a:cubicBezTo>
                                              <a:pt x="4584" y="2310"/>
                                              <a:pt x="4536" y="2215"/>
                                              <a:pt x="4453" y="2203"/>
                                            </a:cubicBezTo>
                                            <a:cubicBezTo>
                                              <a:pt x="4434" y="2198"/>
                                              <a:pt x="4415" y="2196"/>
                                              <a:pt x="4398" y="2196"/>
                                            </a:cubicBezTo>
                                            <a:cubicBezTo>
                                              <a:pt x="4327" y="2196"/>
                                              <a:pt x="4270" y="2234"/>
                                              <a:pt x="4251" y="2310"/>
                                            </a:cubicBezTo>
                                            <a:cubicBezTo>
                                              <a:pt x="4167" y="2572"/>
                                              <a:pt x="3977" y="2727"/>
                                              <a:pt x="3822" y="2810"/>
                                            </a:cubicBezTo>
                                            <a:cubicBezTo>
                                              <a:pt x="3679" y="2905"/>
                                              <a:pt x="3572" y="3072"/>
                                              <a:pt x="3572" y="3227"/>
                                            </a:cubicBezTo>
                                            <a:lnTo>
                                              <a:pt x="3572" y="3370"/>
                                            </a:lnTo>
                                            <a:cubicBezTo>
                                              <a:pt x="3572" y="4024"/>
                                              <a:pt x="3917" y="4584"/>
                                              <a:pt x="4417" y="4929"/>
                                            </a:cubicBezTo>
                                            <a:lnTo>
                                              <a:pt x="4417" y="5477"/>
                                            </a:lnTo>
                                            <a:cubicBezTo>
                                              <a:pt x="4417" y="5548"/>
                                              <a:pt x="4370" y="5608"/>
                                              <a:pt x="4310" y="5644"/>
                                            </a:cubicBezTo>
                                            <a:lnTo>
                                              <a:pt x="4048" y="5763"/>
                                            </a:lnTo>
                                            <a:cubicBezTo>
                                              <a:pt x="3536" y="5632"/>
                                              <a:pt x="3215" y="5453"/>
                                              <a:pt x="3060" y="5346"/>
                                            </a:cubicBezTo>
                                            <a:lnTo>
                                              <a:pt x="3060" y="5334"/>
                                            </a:lnTo>
                                            <a:cubicBezTo>
                                              <a:pt x="3131" y="5001"/>
                                              <a:pt x="3262" y="4060"/>
                                              <a:pt x="3393" y="2369"/>
                                            </a:cubicBezTo>
                                            <a:cubicBezTo>
                                              <a:pt x="3441" y="1738"/>
                                              <a:pt x="3655" y="1226"/>
                                              <a:pt x="4036" y="845"/>
                                            </a:cubicBezTo>
                                            <a:cubicBezTo>
                                              <a:pt x="4393" y="488"/>
                                              <a:pt x="4882" y="298"/>
                                              <a:pt x="5441" y="298"/>
                                            </a:cubicBezTo>
                                            <a:close/>
                                            <a:moveTo>
                                              <a:pt x="2750" y="5465"/>
                                            </a:moveTo>
                                            <a:cubicBezTo>
                                              <a:pt x="2786" y="5501"/>
                                              <a:pt x="2810" y="5572"/>
                                              <a:pt x="2869" y="5596"/>
                                            </a:cubicBezTo>
                                            <a:cubicBezTo>
                                              <a:pt x="3000" y="5691"/>
                                              <a:pt x="3239" y="5822"/>
                                              <a:pt x="3584" y="5941"/>
                                            </a:cubicBezTo>
                                            <a:lnTo>
                                              <a:pt x="3155" y="6144"/>
                                            </a:lnTo>
                                            <a:lnTo>
                                              <a:pt x="2655" y="6001"/>
                                            </a:lnTo>
                                            <a:cubicBezTo>
                                              <a:pt x="2512" y="5953"/>
                                              <a:pt x="2512" y="5953"/>
                                              <a:pt x="2512" y="5906"/>
                                            </a:cubicBezTo>
                                            <a:lnTo>
                                              <a:pt x="2512" y="5691"/>
                                            </a:lnTo>
                                            <a:cubicBezTo>
                                              <a:pt x="2572" y="5656"/>
                                              <a:pt x="2619" y="5608"/>
                                              <a:pt x="2667" y="5572"/>
                                            </a:cubicBezTo>
                                            <a:cubicBezTo>
                                              <a:pt x="2691" y="5536"/>
                                              <a:pt x="2727" y="5513"/>
                                              <a:pt x="2750" y="5465"/>
                                            </a:cubicBezTo>
                                            <a:close/>
                                            <a:moveTo>
                                              <a:pt x="8096" y="5239"/>
                                            </a:moveTo>
                                            <a:cubicBezTo>
                                              <a:pt x="8180" y="5417"/>
                                              <a:pt x="8323" y="5572"/>
                                              <a:pt x="8477" y="5691"/>
                                            </a:cubicBezTo>
                                            <a:lnTo>
                                              <a:pt x="8477" y="6025"/>
                                            </a:lnTo>
                                            <a:lnTo>
                                              <a:pt x="8489" y="6025"/>
                                            </a:lnTo>
                                            <a:lnTo>
                                              <a:pt x="7977" y="6287"/>
                                            </a:lnTo>
                                            <a:cubicBezTo>
                                              <a:pt x="7977" y="6287"/>
                                              <a:pt x="7965" y="6287"/>
                                              <a:pt x="7965" y="6263"/>
                                            </a:cubicBezTo>
                                            <a:lnTo>
                                              <a:pt x="7227" y="5941"/>
                                            </a:lnTo>
                                            <a:cubicBezTo>
                                              <a:pt x="7596" y="5822"/>
                                              <a:pt x="7822" y="5667"/>
                                              <a:pt x="7942" y="5596"/>
                                            </a:cubicBezTo>
                                            <a:cubicBezTo>
                                              <a:pt x="8049" y="5525"/>
                                              <a:pt x="8108" y="5406"/>
                                              <a:pt x="8096" y="5275"/>
                                            </a:cubicBezTo>
                                            <a:lnTo>
                                              <a:pt x="8096" y="5239"/>
                                            </a:lnTo>
                                            <a:close/>
                                            <a:moveTo>
                                              <a:pt x="2203" y="5870"/>
                                            </a:moveTo>
                                            <a:lnTo>
                                              <a:pt x="2203" y="5929"/>
                                            </a:lnTo>
                                            <a:cubicBezTo>
                                              <a:pt x="2203" y="5953"/>
                                              <a:pt x="2203" y="5989"/>
                                              <a:pt x="2215" y="6013"/>
                                            </a:cubicBezTo>
                                            <a:lnTo>
                                              <a:pt x="1857" y="6370"/>
                                            </a:lnTo>
                                            <a:lnTo>
                                              <a:pt x="1500" y="6013"/>
                                            </a:lnTo>
                                            <a:cubicBezTo>
                                              <a:pt x="1512" y="5989"/>
                                              <a:pt x="1512" y="5953"/>
                                              <a:pt x="1512" y="5929"/>
                                            </a:cubicBezTo>
                                            <a:lnTo>
                                              <a:pt x="1512" y="5870"/>
                                            </a:lnTo>
                                            <a:cubicBezTo>
                                              <a:pt x="1619" y="5894"/>
                                              <a:pt x="1726" y="5929"/>
                                              <a:pt x="1834" y="5929"/>
                                            </a:cubicBezTo>
                                            <a:lnTo>
                                              <a:pt x="1857" y="5929"/>
                                            </a:lnTo>
                                            <a:cubicBezTo>
                                              <a:pt x="1976" y="5929"/>
                                              <a:pt x="2096" y="5906"/>
                                              <a:pt x="2203" y="5870"/>
                                            </a:cubicBezTo>
                                            <a:close/>
                                            <a:moveTo>
                                              <a:pt x="9525" y="5882"/>
                                            </a:moveTo>
                                            <a:lnTo>
                                              <a:pt x="9525" y="6048"/>
                                            </a:lnTo>
                                            <a:cubicBezTo>
                                              <a:pt x="9525" y="6108"/>
                                              <a:pt x="9537" y="6144"/>
                                              <a:pt x="9573" y="6191"/>
                                            </a:cubicBezTo>
                                            <a:lnTo>
                                              <a:pt x="9394" y="6322"/>
                                            </a:lnTo>
                                            <a:cubicBezTo>
                                              <a:pt x="9323" y="6394"/>
                                              <a:pt x="9236" y="6429"/>
                                              <a:pt x="9151" y="6429"/>
                                            </a:cubicBezTo>
                                            <a:cubicBezTo>
                                              <a:pt x="9067" y="6429"/>
                                              <a:pt x="8983" y="6394"/>
                                              <a:pt x="8918" y="6322"/>
                                            </a:cubicBezTo>
                                            <a:lnTo>
                                              <a:pt x="8763" y="6191"/>
                                            </a:lnTo>
                                            <a:cubicBezTo>
                                              <a:pt x="8799" y="6144"/>
                                              <a:pt x="8811" y="6084"/>
                                              <a:pt x="8811" y="6048"/>
                                            </a:cubicBezTo>
                                            <a:lnTo>
                                              <a:pt x="8811" y="5882"/>
                                            </a:lnTo>
                                            <a:cubicBezTo>
                                              <a:pt x="8918" y="5906"/>
                                              <a:pt x="9037" y="5941"/>
                                              <a:pt x="9168" y="5941"/>
                                            </a:cubicBezTo>
                                            <a:cubicBezTo>
                                              <a:pt x="9287" y="5941"/>
                                              <a:pt x="9406" y="5929"/>
                                              <a:pt x="9525" y="5882"/>
                                            </a:cubicBezTo>
                                            <a:close/>
                                            <a:moveTo>
                                              <a:pt x="6096" y="5096"/>
                                            </a:moveTo>
                                            <a:lnTo>
                                              <a:pt x="6096" y="5477"/>
                                            </a:lnTo>
                                            <a:cubicBezTo>
                                              <a:pt x="6096" y="5667"/>
                                              <a:pt x="6215" y="5846"/>
                                              <a:pt x="6394" y="5941"/>
                                            </a:cubicBezTo>
                                            <a:lnTo>
                                              <a:pt x="6632" y="6048"/>
                                            </a:lnTo>
                                            <a:cubicBezTo>
                                              <a:pt x="6406" y="6489"/>
                                              <a:pt x="5941" y="6787"/>
                                              <a:pt x="5417" y="6787"/>
                                            </a:cubicBezTo>
                                            <a:cubicBezTo>
                                              <a:pt x="4894" y="6787"/>
                                              <a:pt x="4441" y="6501"/>
                                              <a:pt x="4203" y="6048"/>
                                            </a:cubicBezTo>
                                            <a:lnTo>
                                              <a:pt x="4441" y="5941"/>
                                            </a:lnTo>
                                            <a:cubicBezTo>
                                              <a:pt x="4620" y="5870"/>
                                              <a:pt x="4739" y="5691"/>
                                              <a:pt x="4739" y="5477"/>
                                            </a:cubicBezTo>
                                            <a:lnTo>
                                              <a:pt x="4739" y="5096"/>
                                            </a:lnTo>
                                            <a:cubicBezTo>
                                              <a:pt x="4941" y="5179"/>
                                              <a:pt x="5179" y="5227"/>
                                              <a:pt x="5417" y="5227"/>
                                            </a:cubicBezTo>
                                            <a:cubicBezTo>
                                              <a:pt x="5656" y="5227"/>
                                              <a:pt x="5894" y="5179"/>
                                              <a:pt x="6096" y="5096"/>
                                            </a:cubicBezTo>
                                            <a:close/>
                                            <a:moveTo>
                                              <a:pt x="5417" y="0"/>
                                            </a:moveTo>
                                            <a:cubicBezTo>
                                              <a:pt x="4763" y="0"/>
                                              <a:pt x="4215" y="226"/>
                                              <a:pt x="3786" y="643"/>
                                            </a:cubicBezTo>
                                            <a:cubicBezTo>
                                              <a:pt x="3346" y="1060"/>
                                              <a:pt x="3096" y="1655"/>
                                              <a:pt x="3048" y="2346"/>
                                            </a:cubicBezTo>
                                            <a:cubicBezTo>
                                              <a:pt x="3036" y="2548"/>
                                              <a:pt x="3024" y="2703"/>
                                              <a:pt x="3012" y="2881"/>
                                            </a:cubicBezTo>
                                            <a:lnTo>
                                              <a:pt x="1524" y="2881"/>
                                            </a:lnTo>
                                            <a:cubicBezTo>
                                              <a:pt x="964" y="2881"/>
                                              <a:pt x="512" y="3334"/>
                                              <a:pt x="512" y="3893"/>
                                            </a:cubicBezTo>
                                            <a:lnTo>
                                              <a:pt x="512" y="3917"/>
                                            </a:lnTo>
                                            <a:cubicBezTo>
                                              <a:pt x="512" y="4048"/>
                                              <a:pt x="536" y="4167"/>
                                              <a:pt x="595" y="4286"/>
                                            </a:cubicBezTo>
                                            <a:lnTo>
                                              <a:pt x="667" y="4453"/>
                                            </a:lnTo>
                                            <a:lnTo>
                                              <a:pt x="667" y="4703"/>
                                            </a:lnTo>
                                            <a:cubicBezTo>
                                              <a:pt x="667" y="5120"/>
                                              <a:pt x="881" y="5477"/>
                                              <a:pt x="1179" y="5703"/>
                                            </a:cubicBezTo>
                                            <a:lnTo>
                                              <a:pt x="1179" y="5929"/>
                                            </a:lnTo>
                                            <a:cubicBezTo>
                                              <a:pt x="1179" y="5953"/>
                                              <a:pt x="1167" y="5989"/>
                                              <a:pt x="1131" y="5989"/>
                                            </a:cubicBezTo>
                                            <a:lnTo>
                                              <a:pt x="476" y="6179"/>
                                            </a:lnTo>
                                            <a:cubicBezTo>
                                              <a:pt x="191" y="6251"/>
                                              <a:pt x="0" y="6513"/>
                                              <a:pt x="0" y="6810"/>
                                            </a:cubicBezTo>
                                            <a:lnTo>
                                              <a:pt x="0" y="8120"/>
                                            </a:lnTo>
                                            <a:cubicBezTo>
                                              <a:pt x="0" y="8215"/>
                                              <a:pt x="71" y="8287"/>
                                              <a:pt x="167" y="8287"/>
                                            </a:cubicBezTo>
                                            <a:cubicBezTo>
                                              <a:pt x="250" y="8287"/>
                                              <a:pt x="333" y="8215"/>
                                              <a:pt x="333" y="8120"/>
                                            </a:cubicBezTo>
                                            <a:lnTo>
                                              <a:pt x="333" y="6810"/>
                                            </a:lnTo>
                                            <a:cubicBezTo>
                                              <a:pt x="333" y="6668"/>
                                              <a:pt x="429" y="6513"/>
                                              <a:pt x="583" y="6477"/>
                                            </a:cubicBezTo>
                                            <a:lnTo>
                                              <a:pt x="1238" y="6287"/>
                                            </a:lnTo>
                                            <a:cubicBezTo>
                                              <a:pt x="1262" y="6287"/>
                                              <a:pt x="1286" y="6263"/>
                                              <a:pt x="1310" y="6251"/>
                                            </a:cubicBezTo>
                                            <a:lnTo>
                                              <a:pt x="1715" y="6656"/>
                                            </a:lnTo>
                                            <a:lnTo>
                                              <a:pt x="1715" y="8108"/>
                                            </a:lnTo>
                                            <a:cubicBezTo>
                                              <a:pt x="1715" y="8203"/>
                                              <a:pt x="1786" y="8275"/>
                                              <a:pt x="1881" y="8275"/>
                                            </a:cubicBezTo>
                                            <a:cubicBezTo>
                                              <a:pt x="1965" y="8275"/>
                                              <a:pt x="2036" y="8203"/>
                                              <a:pt x="2036" y="8108"/>
                                            </a:cubicBezTo>
                                            <a:lnTo>
                                              <a:pt x="2036" y="6656"/>
                                            </a:lnTo>
                                            <a:lnTo>
                                              <a:pt x="2441" y="6251"/>
                                            </a:lnTo>
                                            <a:cubicBezTo>
                                              <a:pt x="2500" y="6287"/>
                                              <a:pt x="2548" y="6298"/>
                                              <a:pt x="2596" y="6310"/>
                                            </a:cubicBezTo>
                                            <a:lnTo>
                                              <a:pt x="2750" y="6358"/>
                                            </a:lnTo>
                                            <a:cubicBezTo>
                                              <a:pt x="2536" y="6501"/>
                                              <a:pt x="2393" y="6751"/>
                                              <a:pt x="2393" y="7037"/>
                                            </a:cubicBezTo>
                                            <a:lnTo>
                                              <a:pt x="2393" y="8120"/>
                                            </a:lnTo>
                                            <a:cubicBezTo>
                                              <a:pt x="2393" y="8215"/>
                                              <a:pt x="2465" y="8287"/>
                                              <a:pt x="2560" y="8287"/>
                                            </a:cubicBezTo>
                                            <a:cubicBezTo>
                                              <a:pt x="2643" y="8287"/>
                                              <a:pt x="2727" y="8215"/>
                                              <a:pt x="2727" y="8120"/>
                                            </a:cubicBezTo>
                                            <a:lnTo>
                                              <a:pt x="2727" y="7037"/>
                                            </a:lnTo>
                                            <a:cubicBezTo>
                                              <a:pt x="2727" y="6834"/>
                                              <a:pt x="2846" y="6656"/>
                                              <a:pt x="3036" y="6560"/>
                                            </a:cubicBezTo>
                                            <a:lnTo>
                                              <a:pt x="3941" y="6156"/>
                                            </a:lnTo>
                                            <a:cubicBezTo>
                                              <a:pt x="4227" y="6727"/>
                                              <a:pt x="4810" y="7096"/>
                                              <a:pt x="5441" y="7096"/>
                                            </a:cubicBezTo>
                                            <a:cubicBezTo>
                                              <a:pt x="6084" y="7096"/>
                                              <a:pt x="6668" y="6739"/>
                                              <a:pt x="6953" y="6156"/>
                                            </a:cubicBezTo>
                                            <a:lnTo>
                                              <a:pt x="7858" y="6560"/>
                                            </a:lnTo>
                                            <a:cubicBezTo>
                                              <a:pt x="8049" y="6656"/>
                                              <a:pt x="8168" y="6834"/>
                                              <a:pt x="8168" y="7037"/>
                                            </a:cubicBezTo>
                                            <a:lnTo>
                                              <a:pt x="8168" y="8120"/>
                                            </a:lnTo>
                                            <a:cubicBezTo>
                                              <a:pt x="8168" y="8215"/>
                                              <a:pt x="8239" y="8287"/>
                                              <a:pt x="8334" y="8287"/>
                                            </a:cubicBezTo>
                                            <a:cubicBezTo>
                                              <a:pt x="8418" y="8287"/>
                                              <a:pt x="8501" y="8215"/>
                                              <a:pt x="8501" y="8120"/>
                                            </a:cubicBezTo>
                                            <a:lnTo>
                                              <a:pt x="8501" y="7037"/>
                                            </a:lnTo>
                                            <a:cubicBezTo>
                                              <a:pt x="8501" y="6834"/>
                                              <a:pt x="8418" y="6656"/>
                                              <a:pt x="8299" y="6501"/>
                                            </a:cubicBezTo>
                                            <a:lnTo>
                                              <a:pt x="8537" y="6382"/>
                                            </a:lnTo>
                                            <a:lnTo>
                                              <a:pt x="8715" y="6560"/>
                                            </a:lnTo>
                                            <a:cubicBezTo>
                                              <a:pt x="8858" y="6679"/>
                                              <a:pt x="9013" y="6739"/>
                                              <a:pt x="9180" y="6739"/>
                                            </a:cubicBezTo>
                                            <a:cubicBezTo>
                                              <a:pt x="9346" y="6739"/>
                                              <a:pt x="9513" y="6679"/>
                                              <a:pt x="9644" y="6560"/>
                                            </a:cubicBezTo>
                                            <a:lnTo>
                                              <a:pt x="9823" y="6382"/>
                                            </a:lnTo>
                                            <a:lnTo>
                                              <a:pt x="10358" y="6656"/>
                                            </a:lnTo>
                                            <a:cubicBezTo>
                                              <a:pt x="10478" y="6715"/>
                                              <a:pt x="10549" y="6834"/>
                                              <a:pt x="10549" y="6965"/>
                                            </a:cubicBezTo>
                                            <a:lnTo>
                                              <a:pt x="10549" y="8144"/>
                                            </a:lnTo>
                                            <a:cubicBezTo>
                                              <a:pt x="10549" y="8227"/>
                                              <a:pt x="10620" y="8299"/>
                                              <a:pt x="10716" y="8299"/>
                                            </a:cubicBezTo>
                                            <a:cubicBezTo>
                                              <a:pt x="10799" y="8299"/>
                                              <a:pt x="10882" y="8227"/>
                                              <a:pt x="10882" y="8144"/>
                                            </a:cubicBezTo>
                                            <a:lnTo>
                                              <a:pt x="10882" y="6965"/>
                                            </a:lnTo>
                                            <a:cubicBezTo>
                                              <a:pt x="10823" y="6703"/>
                                              <a:pt x="10692" y="6477"/>
                                              <a:pt x="10466" y="6358"/>
                                            </a:cubicBezTo>
                                            <a:lnTo>
                                              <a:pt x="9823" y="6025"/>
                                            </a:lnTo>
                                            <a:lnTo>
                                              <a:pt x="9823" y="6013"/>
                                            </a:lnTo>
                                            <a:lnTo>
                                              <a:pt x="9823" y="5691"/>
                                            </a:lnTo>
                                            <a:cubicBezTo>
                                              <a:pt x="10097" y="5501"/>
                                              <a:pt x="10275" y="5227"/>
                                              <a:pt x="10311" y="4882"/>
                                            </a:cubicBezTo>
                                            <a:cubicBezTo>
                                              <a:pt x="10430" y="4679"/>
                                              <a:pt x="10489" y="4453"/>
                                              <a:pt x="10489" y="4215"/>
                                            </a:cubicBezTo>
                                            <a:cubicBezTo>
                                              <a:pt x="10489" y="3786"/>
                                              <a:pt x="10287" y="3381"/>
                                              <a:pt x="9954" y="3143"/>
                                            </a:cubicBezTo>
                                            <a:cubicBezTo>
                                              <a:pt x="9977" y="3084"/>
                                              <a:pt x="9989" y="3012"/>
                                              <a:pt x="9989" y="2953"/>
                                            </a:cubicBezTo>
                                            <a:cubicBezTo>
                                              <a:pt x="9989" y="2536"/>
                                              <a:pt x="9620" y="2191"/>
                                              <a:pt x="9156" y="2191"/>
                                            </a:cubicBezTo>
                                            <a:cubicBezTo>
                                              <a:pt x="8692" y="2191"/>
                                              <a:pt x="8323" y="2524"/>
                                              <a:pt x="8323" y="2953"/>
                                            </a:cubicBezTo>
                                            <a:cubicBezTo>
                                              <a:pt x="8323" y="3024"/>
                                              <a:pt x="8334" y="3084"/>
                                              <a:pt x="8346" y="3143"/>
                                            </a:cubicBezTo>
                                            <a:cubicBezTo>
                                              <a:pt x="8156" y="3286"/>
                                              <a:pt x="8013" y="3477"/>
                                              <a:pt x="7906" y="3715"/>
                                            </a:cubicBezTo>
                                            <a:cubicBezTo>
                                              <a:pt x="7858" y="3334"/>
                                              <a:pt x="7834" y="2869"/>
                                              <a:pt x="7787" y="2346"/>
                                            </a:cubicBezTo>
                                            <a:cubicBezTo>
                                              <a:pt x="7739" y="1655"/>
                                              <a:pt x="7489" y="1060"/>
                                              <a:pt x="7060" y="643"/>
                                            </a:cubicBezTo>
                                            <a:cubicBezTo>
                                              <a:pt x="6644" y="226"/>
                                              <a:pt x="6072" y="0"/>
                                              <a:pt x="5417" y="0"/>
                                            </a:cubicBezTo>
                                            <a:close/>
                                          </a:path>
                                        </a:pathLst>
                                      </a:custGeom>
                                      <a:grpFill/>
                                      <a:ln>
                                        <a:solidFill>
                                          <a:srgbClr val="002060"/>
                                        </a:solidFill>
                                      </a:ln>
                                    </wps:spPr>
                                    <wps:bodyPr spcFirstLastPara="1" wrap="square" lIns="91425" tIns="91425" rIns="91425" bIns="91425" anchor="ctr" anchorCtr="0">
                                      <a:noAutofit/>
                                    </wps:bodyPr>
                                  </wps:wsp>
                                  <wps:wsp>
                                    <wps:cNvPr id="681" name="Google Shape;10975;p94"/>
                                    <wps:cNvSpPr/>
                                    <wps:spPr>
                                      <a:xfrm>
                                        <a:off x="312610" y="227725"/>
                                        <a:ext cx="10662" cy="36029"/>
                                      </a:xfrm>
                                      <a:custGeom>
                                        <a:avLst/>
                                        <a:gdLst/>
                                        <a:ahLst/>
                                        <a:cxnLst/>
                                        <a:rect l="l" t="t" r="r" b="b"/>
                                        <a:pathLst>
                                          <a:path w="335" h="1132" extrusionOk="0">
                                            <a:moveTo>
                                              <a:pt x="167" y="1"/>
                                            </a:moveTo>
                                            <a:cubicBezTo>
                                              <a:pt x="72" y="1"/>
                                              <a:pt x="1" y="84"/>
                                              <a:pt x="1" y="167"/>
                                            </a:cubicBezTo>
                                            <a:lnTo>
                                              <a:pt x="1" y="977"/>
                                            </a:lnTo>
                                            <a:cubicBezTo>
                                              <a:pt x="1" y="1060"/>
                                              <a:pt x="72" y="1132"/>
                                              <a:pt x="167" y="1132"/>
                                            </a:cubicBezTo>
                                            <a:cubicBezTo>
                                              <a:pt x="251" y="1132"/>
                                              <a:pt x="322" y="1060"/>
                                              <a:pt x="322" y="977"/>
                                            </a:cubicBezTo>
                                            <a:lnTo>
                                              <a:pt x="322" y="167"/>
                                            </a:lnTo>
                                            <a:cubicBezTo>
                                              <a:pt x="334" y="84"/>
                                              <a:pt x="251" y="1"/>
                                              <a:pt x="167" y="1"/>
                                            </a:cubicBezTo>
                                            <a:close/>
                                          </a:path>
                                        </a:pathLst>
                                      </a:custGeom>
                                      <a:grpFill/>
                                      <a:ln>
                                        <a:solidFill>
                                          <a:srgbClr val="002060"/>
                                        </a:solid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7223E5D6" id="Google Shape;10969;p94" o:spid="_x0000_s1026" style="position:absolute;margin-left:148.3pt;margin-top:102.25pt;width:42.3pt;height:32.3pt;z-index:251955200;mso-position-horizontal-relative:margin;mso-width-relative:margin;mso-height-relative:margin" coordsize="346379,264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">
                            <v:shape id="Google Shape;10970;p94" o:spid="_x0000_s1027" style="position:absolute;left:113306;top:232277;width:10248;height:32241;visibility:visible;mso-wrap-style:square;v-text-anchor:middle" coordsize="322,1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" path="m167,1c71,1,,72,,155l,846v,83,71,167,167,167c250,1013,321,929,321,846r,-703c321,60,250,1,167,1xe" filled="f" strokecolor="#002060">
                              <v:path arrowok="t" o:extrusionok="f"/>
                            </v:shape>
                            <v:shape id="Google Shape;10971;p94" o:spid="_x0000_s1028" style="position:absolute;left:221296;top:232277;width:10248;height:32241;visibility:visible;mso-wrap-style:square;v-text-anchor:middle" coordsize="322,1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" path="m167,1c72,1,,72,,155l,846v,83,72,167,167,167c250,1013,322,929,322,846r,-703c310,60,250,1,167,1xe" filled="f" strokecolor="#002060">
                              <v:path arrowok="t" o:extrusionok="f"/>
                            </v:shape>
                            <v:shape id="Google Shape;10972;p94" o:spid="_x0000_s1029" style="position:absolute;left:37875;top:118589;width:43222;height:15564;visibility:visible;mso-wrap-style:square;v-text-anchor:middle" coordsize="1358,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" path="m167,1c72,1,1,72,1,156v,95,71,166,166,166c346,322,870,358,1120,477v24,12,47,12,71,12c1251,489,1310,453,1346,394v12,-72,-24,-155,-95,-203c882,13,191,1,167,1xe" filled="f" strokecolor="#002060">
                              <v:path arrowok="t" o:extrusionok="f"/>
                            </v:shape>
                            <v:shape id="Google Shape;10973;p94" o:spid="_x0000_s1030" style="position:absolute;left:21197;top:221296;width:10662;height:42458;visibility:visible;mso-wrap-style:square;v-text-anchor:middle" coordsize="335,1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" path="m167,c84,,1,72,1,167r,1012c1,1262,84,1334,167,1334v84,,167,-72,167,-155l334,167c334,72,263,,167,xe" filled="f" strokecolor="#002060">
                              <v:path arrowok="t" o:extrusionok="f"/>
                            </v:shape>
                            <v:shape id="Google Shape;10974;p94" o:spid="_x0000_s1031" style="position:absolute;width:346379;height:264136;visibility:visible;mso-wrap-style:square;v-text-anchor:middle" coordsize="10883,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" path="m9144,2512v274,,512,203,512,441l9656,2977v-155,-60,-321,-108,-512,-108c8965,2869,8787,2905,8620,2977r,-24c8620,2727,8858,2512,9144,2512xm2869,3203r,655c2869,3965,2846,4060,2798,4167r-71,167c2715,4346,2715,4382,2715,4405r,346c2715,4989,2619,5191,2441,5358v-143,167,-369,238,-607,238c1369,5584,1000,5179,1000,4703r,-298c1000,4382,1000,4358,988,4334l881,4143v-36,-83,-59,-154,-59,-238l822,3882v,-381,309,-679,678,-679l2869,3203xm9144,3215v560,,1024,464,1024,1024c10168,4346,10156,4465,10108,4572,9656,4108,8870,3929,8823,3929v-9,-3,-19,-4,-29,-4c8763,3925,8727,3938,8692,3965v-48,24,-60,71,-60,119c8632,4084,8632,4179,8513,4298v-60,60,-60,167,,226c8543,4554,8584,4569,8626,4569v42,,83,-15,113,-45c8823,4441,8882,4346,8918,4274v262,72,821,286,1071,620c9906,5298,9573,5596,9144,5596v-440,,-810,-321,-857,-762c8287,4810,8275,4798,8263,4774,8156,4620,8108,4441,8108,4239v,-560,465,-1024,1036,-1024xm5441,298v572,,1048,190,1417,547c7227,1226,7453,1738,7501,2369v119,1691,262,2632,321,2965l7822,5346v-190,107,-512,286,-1035,417l6525,5644v-72,-36,-107,-96,-107,-167l6418,4929v500,-333,845,-905,845,-1559l7263,3072v,-203,-83,-381,-226,-512c6727,2274,6001,1798,4751,1667v-7,-1,-14,-1,-21,-1c4645,1666,4583,1733,4572,1822v-24,83,60,155,143,178c5882,2119,6537,2548,6834,2798v72,60,119,167,119,274l6953,3370v,845,-690,1524,-1536,1524c4572,4894,3881,4215,3881,3370r,-143c3881,3167,3917,3108,3977,3084v190,-119,452,-334,571,-691c4584,2310,4536,2215,4453,2203v-19,-5,-38,-7,-55,-7c4327,2196,4270,2234,4251,2310v-84,262,-274,417,-429,500c3679,2905,3572,3072,3572,3227r,143c3572,4024,3917,4584,4417,4929r,548c4417,5548,4370,5608,4310,5644r-262,119c3536,5632,3215,5453,3060,5346r,-12c3131,5001,3262,4060,3393,2369v48,-631,262,-1143,643,-1524c4393,488,4882,298,5441,298xm2750,5465v36,36,60,107,119,131c3000,5691,3239,5822,3584,5941r-429,203l2655,6001v-143,-48,-143,-48,-143,-95l2512,5691v60,-35,107,-83,155,-119c2691,5536,2727,5513,2750,5465xm8096,5239v84,178,227,333,381,452l8477,6025r12,l7977,6287v,,-12,,-12,-24l7227,5941v369,-119,595,-274,715,-345c8049,5525,8108,5406,8096,5275r,-36xm2203,5870r,59c2203,5953,2203,5989,2215,6013r-358,357l1500,6013v12,-24,12,-60,12,-84l1512,5870v107,24,214,59,322,59l1857,5929v119,,239,-23,346,-59xm9525,5882r,166c9525,6108,9537,6144,9573,6191r-179,131c9323,6394,9236,6429,9151,6429v-84,,-168,-35,-233,-107l8763,6191v36,-47,48,-107,48,-143l8811,5882v107,24,226,59,357,59c9287,5941,9406,5929,9525,5882xm6096,5096r,381c6096,5667,6215,5846,6394,5941r238,107c6406,6489,5941,6787,5417,6787v-523,,-976,-286,-1214,-739l4441,5941v179,-71,298,-250,298,-464l4739,5096v202,83,440,131,678,131c5656,5227,5894,5179,6096,5096xm5417,c4763,,4215,226,3786,643v-440,417,-690,1012,-738,1703c3036,2548,3024,2703,3012,2881r-1488,c964,2881,512,3334,512,3893r,24c512,4048,536,4167,595,4286r72,167l667,4703v,417,214,774,512,1000l1179,5929v,24,-12,60,-48,60l476,6179c191,6251,,6513,,6810l,8120v,95,71,167,167,167c250,8287,333,8215,333,8120r,-1310c333,6668,429,6513,583,6477r655,-190c1262,6287,1286,6263,1310,6251r405,405l1715,8108v,95,71,167,166,167c1965,8275,2036,8203,2036,8108r,-1452l2441,6251v59,36,107,47,155,59l2750,6358v-214,143,-357,393,-357,679l2393,8120v,95,72,167,167,167c2643,8287,2727,8215,2727,8120r,-1083c2727,6834,2846,6656,3036,6560r905,-404c4227,6727,4810,7096,5441,7096v643,,1227,-357,1512,-940l7858,6560v191,96,310,274,310,477l8168,8120v,95,71,167,166,167c8418,8287,8501,8215,8501,8120r,-1083c8501,6834,8418,6656,8299,6501r238,-119l8715,6560v143,119,298,179,465,179c9346,6739,9513,6679,9644,6560r179,-178l10358,6656v120,59,191,178,191,309l10549,8144v,83,71,155,167,155c10799,8299,10882,8227,10882,8144r,-1179c10823,6703,10692,6477,10466,6358l9823,6025r,-12l9823,5691v274,-190,452,-464,488,-809c10430,4679,10489,4453,10489,4215v,-429,-202,-834,-535,-1072c9977,3084,9989,3012,9989,2953v,-417,-369,-762,-833,-762c8692,2191,8323,2524,8323,2953v,71,11,131,23,190c8156,3286,8013,3477,7906,3715v-48,-381,-72,-846,-119,-1369c7739,1655,7489,1060,7060,643,6644,226,6072,,5417,xe" filled="f" strokecolor="#002060">
                              <v:path arrowok="t" o:extrusionok="f"/>
                            </v:shape>
                            <v:shape id="Google Shape;10975;p94" o:spid="_x0000_s1032" style="position:absolute;left:312610;top:227725;width:10662;height:36029;visibility:visible;mso-wrap-style:square;v-text-anchor:middle" coordsize="335,1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" path="m167,1c72,1,1,84,1,167r,810c1,1060,72,1132,167,1132v84,,155,-72,155,-155l322,167c334,84,251,1,167,1xe" filled="f" strokecolor="#002060">
                              <v:path arrowok="t" o:extrusionok="f"/>
                            </v:shape>
                            <w10:wrap anchorx="margin"/>
                          </v:group>
                        </w:pict>
                      </mc:Fallback>
                    </mc:AlternateContent>
                  </w:r>
                  <w:r w:rsidR="00F959C6" w:rsidRPr="00856AF5">
                    <w:rPr>
                      <w:rFonts w:ascii="Museo Sans 300" w:hAnsi="Museo Sans 300"/>
                      <w:b/>
                      <w:bCs/>
                      <w:color w:val="auto"/>
                      <w:sz w:val="56"/>
                      <w:szCs w:val="56"/>
                    </w:rPr>
                    <w:t>USUARIOS DE VÍAS DE TRÁNSITO MAS SEGUROS</w:t>
                  </w:r>
                </w:p>
              </w:tc>
            </w:tr>
            <w:tr w:rsidR="00F959C6" w:rsidRPr="00FD3A13" w14:paraId="07305967" w14:textId="77777777" w:rsidTr="00F959C6">
              <w:trPr>
                <w:trHeight w:val="9036"/>
              </w:trPr>
              <w:tc>
                <w:tcPr>
                  <w:tcW w:w="5000" w:type="pct"/>
                  <w:tcBorders>
                    <w:top w:val="single" w:sz="12" w:space="0" w:color="002060"/>
                    <w:left w:val="single" w:sz="12" w:space="0" w:color="002060"/>
                    <w:bottom w:val="single" w:sz="12" w:space="0" w:color="002060"/>
                    <w:right w:val="nil"/>
                  </w:tcBorders>
                  <w:tcMar>
                    <w:top w:w="0" w:type="dxa"/>
                  </w:tcMar>
                </w:tcPr>
                <w:p w14:paraId="7B242B67" w14:textId="77777777" w:rsidR="00F959C6" w:rsidRDefault="00F959C6" w:rsidP="00F959C6">
                  <w:pPr>
                    <w:ind w:left="319" w:right="264"/>
                    <w:jc w:val="both"/>
                    <w:rPr>
                      <w:rFonts w:ascii="Museo Sans 300" w:hAnsi="Museo Sans 300"/>
                    </w:rPr>
                  </w:pPr>
                  <w:r w:rsidRPr="00C15932">
                    <w:rPr>
                      <w:rFonts w:ascii="Museo Sans 300" w:hAnsi="Museo Sans 300"/>
                      <w:noProof/>
                      <w:lang w:val="es-SV" w:eastAsia="es-SV"/>
                    </w:rPr>
                    <mc:AlternateContent>
                      <mc:Choice Requires="wpg">
                        <w:drawing>
                          <wp:anchor distT="0" distB="0" distL="114300" distR="114300" simplePos="0" relativeHeight="251909120" behindDoc="0" locked="0" layoutInCell="1" allowOverlap="1" wp14:anchorId="2DA88BED" wp14:editId="4873D6A2">
                            <wp:simplePos x="0" y="0"/>
                            <wp:positionH relativeFrom="column">
                              <wp:posOffset>-103505</wp:posOffset>
                            </wp:positionH>
                            <wp:positionV relativeFrom="paragraph">
                              <wp:posOffset>181610</wp:posOffset>
                            </wp:positionV>
                            <wp:extent cx="239578" cy="283574"/>
                            <wp:effectExtent l="19050" t="19050" r="27305" b="40640"/>
                            <wp:wrapNone/>
                            <wp:docPr id="538"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539" name="Rombo 539"/>
                                    <wps:cNvSpPr/>
                                    <wps:spPr>
                                      <a:xfrm>
                                        <a:off x="0" y="0"/>
                                        <a:ext cx="239124" cy="239124"/>
                                      </a:xfrm>
                                      <a:prstGeom prst="diamond">
                                        <a:avLst/>
                                      </a:prstGeom>
                                      <a:noFill/>
                                      <a:ln w="190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40" name="Rombo 540"/>
                                    <wps:cNvSpPr/>
                                    <wps:spPr>
                                      <a:xfrm>
                                        <a:off x="454" y="44450"/>
                                        <a:ext cx="239124" cy="239124"/>
                                      </a:xfrm>
                                      <a:prstGeom prst="diamond">
                                        <a:avLst/>
                                      </a:prstGeom>
                                      <a:no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53DEC72" id="Grupo 17" o:spid="_x0000_s1026" style="position:absolute;margin-left:-8.15pt;margin-top:14.3pt;width:18.85pt;height:22.35pt;z-index:251909120"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">
                            <v:shape id="Rombo 539"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" filled="f" strokecolor="#002060" strokeweight="1.5pt"/>
                            <v:shape id="Rombo 540"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" filled="f" strokecolor="#404040 [2429]" strokeweight="1pt"/>
                          </v:group>
                        </w:pict>
                      </mc:Fallback>
                    </mc:AlternateContent>
                  </w:r>
                </w:p>
                <w:p w14:paraId="35A21391" w14:textId="77777777" w:rsidR="00F959C6" w:rsidRPr="00F303AE" w:rsidRDefault="00F959C6" w:rsidP="00F959C6">
                  <w:pPr>
                    <w:ind w:left="319" w:right="264"/>
                    <w:jc w:val="both"/>
                    <w:rPr>
                      <w:rFonts w:ascii="Museo Sans 300" w:hAnsi="Museo Sans 300"/>
                      <w:b/>
                      <w:bCs/>
                      <w:color w:val="auto"/>
                    </w:rPr>
                  </w:pPr>
                  <w:r w:rsidRPr="00F303AE">
                    <w:rPr>
                      <w:rFonts w:ascii="Museo Sans 300" w:hAnsi="Museo Sans 300"/>
                      <w:b/>
                      <w:bCs/>
                      <w:color w:val="auto"/>
                    </w:rPr>
                    <w:t>DESCRIPCIÓN:</w:t>
                  </w:r>
                </w:p>
                <w:p w14:paraId="25D572FA" w14:textId="77777777" w:rsidR="00F959C6" w:rsidRDefault="00F959C6" w:rsidP="00F959C6">
                  <w:pPr>
                    <w:ind w:left="319" w:right="264"/>
                    <w:jc w:val="both"/>
                    <w:rPr>
                      <w:rFonts w:ascii="Museo Sans 300" w:hAnsi="Museo Sans 300"/>
                    </w:rPr>
                  </w:pPr>
                </w:p>
                <w:p w14:paraId="61A80E10" w14:textId="451B1F0D" w:rsidR="00F959C6" w:rsidRPr="00F959C6" w:rsidRDefault="00F959C6" w:rsidP="00F959C6">
                  <w:pPr>
                    <w:spacing w:line="360" w:lineRule="auto"/>
                    <w:ind w:left="319" w:right="264"/>
                    <w:jc w:val="both"/>
                    <w:rPr>
                      <w:rFonts w:ascii="Museo Sans 300" w:hAnsi="Museo Sans 300"/>
                      <w:color w:val="7F7F7F" w:themeColor="text1" w:themeTint="80"/>
                      <w:sz w:val="24"/>
                      <w:szCs w:val="24"/>
                      <w:lang w:val="es-SV"/>
                    </w:rPr>
                  </w:pPr>
                  <w:r w:rsidRPr="00747D4C">
                    <w:rPr>
                      <w:rFonts w:ascii="Museo Sans 300" w:hAnsi="Museo Sans 300"/>
                      <w:color w:val="404040" w:themeColor="text1" w:themeTint="BF"/>
                      <w:sz w:val="24"/>
                      <w:szCs w:val="24"/>
                      <w:lang w:val="es-SV"/>
                    </w:rPr>
                    <w:t>Este pilar aborda la ejecución de acciones educativas e implementación de una cultura vial que promueva un tránsito seguro a través del aumento de la concientización sobre los factores de riesgo de seguridad vial, lo que vuelve ineludible la incidencia en la modificación de las conductas viales en los diversos actores de la vía; en razón que al transformar sus actitudes permitirá una conducción responsable, forjada en la concientización sobre los factores de riesgo de seguridad vial y sus medidas preventivas.</w:t>
                  </w:r>
                </w:p>
              </w:tc>
            </w:tr>
          </w:tbl>
          <w:p w14:paraId="64E272DF" w14:textId="77777777" w:rsidR="00F959C6" w:rsidRPr="00FD3A13" w:rsidRDefault="00F959C6" w:rsidP="00F959C6">
            <w:pPr>
              <w:ind w:right="264"/>
              <w:rPr>
                <w:rFonts w:ascii="Museo Sans 300" w:hAnsi="Museo Sans 300"/>
              </w:rPr>
            </w:pPr>
          </w:p>
        </w:tc>
        <w:tc>
          <w:tcPr>
            <w:tcW w:w="4973" w:type="dxa"/>
            <w:tcBorders>
              <w:left w:val="single" w:sz="12" w:space="0" w:color="002060"/>
            </w:tcBorders>
          </w:tcPr>
          <w:tbl>
            <w:tblPr>
              <w:tblW w:w="4900" w:type="pct"/>
              <w:tblLayout w:type="fixed"/>
              <w:tblCellMar>
                <w:left w:w="360" w:type="dxa"/>
                <w:bottom w:w="288" w:type="dxa"/>
                <w:right w:w="360" w:type="dxa"/>
              </w:tblCellMar>
              <w:tblLook w:val="04A0" w:firstRow="1" w:lastRow="0" w:firstColumn="1" w:lastColumn="0" w:noHBand="0" w:noVBand="1"/>
              <w:tblDescription w:val="Tabla de diseño de lado derecho"/>
            </w:tblPr>
            <w:tblGrid>
              <w:gridCol w:w="4844"/>
            </w:tblGrid>
            <w:tr w:rsidR="00F959C6" w:rsidRPr="00C01689" w14:paraId="467CF5EF" w14:textId="77777777" w:rsidTr="00F959C6">
              <w:trPr>
                <w:trHeight w:hRule="exact" w:val="3744"/>
              </w:trPr>
              <w:tc>
                <w:tcPr>
                  <w:tcW w:w="5000" w:type="pct"/>
                  <w:tcBorders>
                    <w:top w:val="single" w:sz="12" w:space="0" w:color="002060"/>
                    <w:bottom w:val="single" w:sz="12" w:space="0" w:color="002060"/>
                    <w:right w:val="single" w:sz="12" w:space="0" w:color="002060"/>
                  </w:tcBorders>
                  <w:shd w:val="clear" w:color="auto" w:fill="002060"/>
                  <w:tcMar>
                    <w:top w:w="0" w:type="dxa"/>
                  </w:tcMar>
                </w:tcPr>
                <w:p w14:paraId="5E5DC687" w14:textId="6C782EDB" w:rsidR="00F959C6" w:rsidRPr="00856AF5" w:rsidRDefault="00F959C6" w:rsidP="00856AF5">
                  <w:pPr>
                    <w:ind w:right="264"/>
                    <w:jc w:val="both"/>
                    <w:rPr>
                      <w:rFonts w:ascii="Museo Sans 300" w:hAnsi="Museo Sans 300"/>
                      <w:b/>
                      <w:bCs/>
                    </w:rPr>
                  </w:pPr>
                  <w:r w:rsidRPr="00856AF5">
                    <w:rPr>
                      <w:rFonts w:ascii="Museo Sans 300" w:hAnsi="Museo Sans 300"/>
                      <w:b/>
                      <w:bCs/>
                      <w:noProof/>
                    </w:rPr>
                    <mc:AlternateContent>
                      <mc:Choice Requires="wpg">
                        <w:drawing>
                          <wp:anchor distT="0" distB="0" distL="114300" distR="114300" simplePos="0" relativeHeight="251910144" behindDoc="0" locked="0" layoutInCell="1" allowOverlap="1" wp14:anchorId="2306BD15" wp14:editId="4FD0B984">
                            <wp:simplePos x="0" y="0"/>
                            <wp:positionH relativeFrom="column">
                              <wp:posOffset>-109682</wp:posOffset>
                            </wp:positionH>
                            <wp:positionV relativeFrom="paragraph">
                              <wp:posOffset>179647</wp:posOffset>
                            </wp:positionV>
                            <wp:extent cx="239578" cy="283574"/>
                            <wp:effectExtent l="19050" t="19050" r="27305" b="40640"/>
                            <wp:wrapNone/>
                            <wp:docPr id="541"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542" name="Rombo 542"/>
                                    <wps:cNvSpPr/>
                                    <wps:spPr>
                                      <a:xfrm>
                                        <a:off x="0" y="0"/>
                                        <a:ext cx="239124" cy="239124"/>
                                      </a:xfrm>
                                      <a:prstGeom prst="diamond">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43" name="Rombo 543"/>
                                    <wps:cNvSpPr/>
                                    <wps:spPr>
                                      <a:xfrm>
                                        <a:off x="454" y="44450"/>
                                        <a:ext cx="239124" cy="239124"/>
                                      </a:xfrm>
                                      <a:prstGeom prst="diamond">
                                        <a:avLst/>
                                      </a:prstGeom>
                                      <a:no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45B0BBBE" id="Grupo 17" o:spid="_x0000_s1026" style="position:absolute;margin-left:-8.65pt;margin-top:14.15pt;width:18.85pt;height:22.35pt;z-index:251910144"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">
                            <v:shape id="Rombo 542"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" filled="f" strokecolor="white [3212]" strokeweight="1.5pt"/>
                            <v:shape id="Rombo 543"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" filled="f" strokecolor="#f2f2f2 [3052]" strokeweight="1pt"/>
                          </v:group>
                        </w:pict>
                      </mc:Fallback>
                    </mc:AlternateContent>
                  </w:r>
                </w:p>
                <w:p w14:paraId="4E960A00" w14:textId="48A451E7" w:rsidR="00F959C6" w:rsidRPr="00856AF5" w:rsidRDefault="00856AF5" w:rsidP="00856AF5">
                  <w:pPr>
                    <w:spacing w:line="240" w:lineRule="auto"/>
                    <w:ind w:left="339" w:right="264"/>
                    <w:jc w:val="left"/>
                    <w:rPr>
                      <w:rFonts w:ascii="Museo Sans 300" w:hAnsi="Museo Sans 300"/>
                      <w:b/>
                      <w:color w:val="FFFFFF" w:themeColor="background1"/>
                    </w:rPr>
                  </w:pPr>
                  <w:r>
                    <w:rPr>
                      <w:rFonts w:ascii="Museo Sans 300" w:hAnsi="Museo Sans 300"/>
                      <w:b/>
                      <w:color w:val="FFFFFF" w:themeColor="background1"/>
                    </w:rPr>
                    <w:t>OBJETO</w:t>
                  </w:r>
                </w:p>
                <w:p w14:paraId="5293013B" w14:textId="77777777" w:rsidR="00F959C6" w:rsidRPr="00747D4C" w:rsidRDefault="00F959C6" w:rsidP="00747D4C">
                  <w:pPr>
                    <w:jc w:val="both"/>
                    <w:rPr>
                      <w:rFonts w:ascii="Museo Sans 300" w:hAnsi="Museo Sans 300"/>
                      <w:color w:val="FFFFFF" w:themeColor="background1"/>
                      <w:lang w:val="es-SV"/>
                    </w:rPr>
                  </w:pPr>
                  <w:r w:rsidRPr="00747D4C">
                    <w:rPr>
                      <w:rFonts w:ascii="Museo Sans 300" w:hAnsi="Museo Sans 300"/>
                      <w:color w:val="FFFFFF" w:themeColor="background1"/>
                      <w:lang w:val="es-SV"/>
                    </w:rPr>
                    <w:t xml:space="preserve">Ejecutar acciones encaminadas a los diversos actores viales con la finalidad, de modificar las conductas viales, la promoción de las buenas prácticas, la reeducación y sensibilización, el uso de dispositivos de seguridad, el exceso de velocidad, la no ingesta de bebidas alcohólicas o estupefacientes y el respeto a la señalización vial. </w:t>
                  </w:r>
                </w:p>
                <w:p w14:paraId="6D0A7D7C" w14:textId="3A93C901" w:rsidR="00F959C6" w:rsidRPr="00053B98" w:rsidRDefault="00F959C6" w:rsidP="00F959C6">
                  <w:pPr>
                    <w:pStyle w:val="Ttulo2"/>
                    <w:spacing w:after="0" w:line="360" w:lineRule="auto"/>
                    <w:ind w:left="160" w:right="264"/>
                    <w:jc w:val="both"/>
                    <w:rPr>
                      <w:rFonts w:ascii="Museo Sans 300" w:hAnsi="Museo Sans 300"/>
                      <w:b w:val="0"/>
                      <w:bCs/>
                      <w:color w:val="7F7F7F" w:themeColor="text1" w:themeTint="80"/>
                      <w:sz w:val="24"/>
                      <w:szCs w:val="24"/>
                      <w:lang w:val="es-SV"/>
                    </w:rPr>
                  </w:pPr>
                </w:p>
              </w:tc>
            </w:tr>
            <w:tr w:rsidR="00F959C6" w:rsidRPr="00C01689" w14:paraId="23DB215C" w14:textId="77777777" w:rsidTr="00F959C6">
              <w:trPr>
                <w:trHeight w:val="8447"/>
              </w:trPr>
              <w:tc>
                <w:tcPr>
                  <w:tcW w:w="5000" w:type="pct"/>
                  <w:tcBorders>
                    <w:top w:val="single" w:sz="12" w:space="0" w:color="002060"/>
                    <w:left w:val="single" w:sz="12" w:space="0" w:color="002060"/>
                    <w:bottom w:val="single" w:sz="12" w:space="0" w:color="002060"/>
                    <w:right w:val="single" w:sz="12" w:space="0" w:color="002060"/>
                  </w:tcBorders>
                </w:tcPr>
                <w:p w14:paraId="16E58343" w14:textId="76A51BE4" w:rsidR="00F959C6" w:rsidRPr="00BF43B2" w:rsidRDefault="00F959C6" w:rsidP="00BF43B2">
                  <w:pPr>
                    <w:ind w:left="339"/>
                    <w:jc w:val="left"/>
                    <w:rPr>
                      <w:rFonts w:ascii="Museo Sans 300" w:hAnsi="Museo Sans 300"/>
                      <w:b/>
                      <w:color w:val="auto"/>
                    </w:rPr>
                  </w:pPr>
                  <w:r w:rsidRPr="00BF43B2">
                    <w:rPr>
                      <w:rFonts w:ascii="Museo Sans 300" w:hAnsi="Museo Sans 300"/>
                      <w:b/>
                      <w:noProof/>
                      <w:color w:val="auto"/>
                      <w:sz w:val="24"/>
                      <w:szCs w:val="28"/>
                      <w:lang w:val="es-SV" w:eastAsia="es-SV"/>
                    </w:rPr>
                    <mc:AlternateContent>
                      <mc:Choice Requires="wpg">
                        <w:drawing>
                          <wp:anchor distT="0" distB="0" distL="114300" distR="114300" simplePos="0" relativeHeight="251911168" behindDoc="0" locked="0" layoutInCell="1" allowOverlap="1" wp14:anchorId="49239D3A" wp14:editId="1EFDE4FD">
                            <wp:simplePos x="0" y="0"/>
                            <wp:positionH relativeFrom="column">
                              <wp:posOffset>-123190</wp:posOffset>
                            </wp:positionH>
                            <wp:positionV relativeFrom="paragraph">
                              <wp:posOffset>17664</wp:posOffset>
                            </wp:positionV>
                            <wp:extent cx="239578" cy="283574"/>
                            <wp:effectExtent l="19050" t="19050" r="27305" b="40640"/>
                            <wp:wrapNone/>
                            <wp:docPr id="544"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545" name="Rombo 545"/>
                                    <wps:cNvSpPr/>
                                    <wps:spPr>
                                      <a:xfrm>
                                        <a:off x="0" y="0"/>
                                        <a:ext cx="239124" cy="239124"/>
                                      </a:xfrm>
                                      <a:prstGeom prst="diamond">
                                        <a:avLst/>
                                      </a:prstGeom>
                                      <a:noFill/>
                                      <a:ln w="190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46" name="Rombo 546"/>
                                    <wps:cNvSpPr/>
                                    <wps:spPr>
                                      <a:xfrm>
                                        <a:off x="454" y="44450"/>
                                        <a:ext cx="239124" cy="239124"/>
                                      </a:xfrm>
                                      <a:prstGeom prst="diamond">
                                        <a:avLst/>
                                      </a:prstGeom>
                                      <a:no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7CCBE1D7" id="Grupo 17" o:spid="_x0000_s1026" style="position:absolute;margin-left:-9.7pt;margin-top:1.4pt;width:18.85pt;height:22.35pt;z-index:251911168"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">
                            <v:shape id="Rombo 545"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" filled="f" strokecolor="#002060" strokeweight="1.5pt"/>
                            <v:shape id="Rombo 546"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" filled="f" strokecolor="#404040 [2429]" strokeweight="1pt"/>
                          </v:group>
                        </w:pict>
                      </mc:Fallback>
                    </mc:AlternateContent>
                  </w:r>
                  <w:r w:rsidRPr="00BF43B2">
                    <w:rPr>
                      <w:rFonts w:ascii="Museo Sans 300" w:hAnsi="Museo Sans 300"/>
                      <w:b/>
                      <w:color w:val="auto"/>
                    </w:rPr>
                    <w:t>ALCANCE:</w:t>
                  </w:r>
                </w:p>
                <w:p w14:paraId="7DE96C57" w14:textId="77777777" w:rsidR="00F959C6" w:rsidRPr="00053B98" w:rsidRDefault="00F959C6" w:rsidP="00F959C6">
                  <w:pPr>
                    <w:spacing w:line="240" w:lineRule="auto"/>
                    <w:ind w:right="264"/>
                  </w:pPr>
                </w:p>
                <w:p w14:paraId="7F1A0C9C" w14:textId="77777777" w:rsidR="00F959C6" w:rsidRPr="005718BB" w:rsidRDefault="00F959C6" w:rsidP="00F959C6">
                  <w:pPr>
                    <w:spacing w:line="240" w:lineRule="auto"/>
                    <w:ind w:left="160" w:right="264"/>
                    <w:jc w:val="both"/>
                    <w:rPr>
                      <w:rFonts w:ascii="Museo Sans 300" w:hAnsi="Museo Sans 300"/>
                      <w:color w:val="404040" w:themeColor="text1" w:themeTint="BF"/>
                      <w:lang w:val="es-SV"/>
                    </w:rPr>
                  </w:pPr>
                  <w:r w:rsidRPr="005718BB">
                    <w:rPr>
                      <w:rFonts w:ascii="Museo Sans 300" w:hAnsi="Museo Sans 300"/>
                      <w:color w:val="404040" w:themeColor="text1" w:themeTint="BF"/>
                      <w:lang w:val="es-SV"/>
                    </w:rPr>
                    <w:t xml:space="preserve">Realizar jornadas de capacitación dirigidos a los diversos actores viales como motociclistas, conductores, peatones, ciclistas, instituciones gubernamentales, alcaldías, empresa privada y sociedad civil, con la finalidad, de modificar las conductas viales, la promoción de las buenas prácticas, la reeducación y sensibilización, el uso de dispositivos de seguridad, el exceso de velocidad, la no ingesta de bebidas alcohólicas o estupefacientes y el respeto a la señalización vial. </w:t>
                  </w:r>
                </w:p>
                <w:p w14:paraId="2562C0C6" w14:textId="77777777" w:rsidR="00F959C6" w:rsidRPr="005718BB" w:rsidRDefault="00F959C6" w:rsidP="00F959C6">
                  <w:pPr>
                    <w:spacing w:line="240" w:lineRule="auto"/>
                    <w:ind w:left="160" w:right="264"/>
                    <w:jc w:val="both"/>
                    <w:rPr>
                      <w:rFonts w:ascii="Museo Sans 300" w:hAnsi="Museo Sans 300"/>
                      <w:color w:val="404040" w:themeColor="text1" w:themeTint="BF"/>
                      <w:lang w:val="es-SV"/>
                    </w:rPr>
                  </w:pPr>
                  <w:r w:rsidRPr="005718BB">
                    <w:rPr>
                      <w:rFonts w:ascii="Museo Sans 300" w:hAnsi="Museo Sans 300"/>
                      <w:color w:val="404040" w:themeColor="text1" w:themeTint="BF"/>
                      <w:lang w:val="es-SV"/>
                    </w:rPr>
                    <w:t xml:space="preserve">Así mismo, realizar campañas masivas de difusión de mensajes en pro de una mejor cultura, convivencia pacífica y respeto en el espacio vial y el enfoque de la seguridad vial desde una perspectiva vivencial en su enseñanza en el sistema educativo nacional. </w:t>
                  </w:r>
                </w:p>
                <w:p w14:paraId="14F353A5" w14:textId="77777777" w:rsidR="00F959C6" w:rsidRDefault="00F959C6" w:rsidP="00F959C6">
                  <w:pPr>
                    <w:spacing w:line="240" w:lineRule="auto"/>
                    <w:ind w:right="264"/>
                    <w:jc w:val="left"/>
                    <w:rPr>
                      <w:rFonts w:ascii="Museo Sans 300" w:hAnsi="Museo Sans 300"/>
                      <w:b/>
                      <w:bCs/>
                      <w:color w:val="auto"/>
                    </w:rPr>
                  </w:pPr>
                  <w:r w:rsidRPr="00C15932">
                    <w:rPr>
                      <w:rFonts w:ascii="Museo Sans 300" w:hAnsi="Museo Sans 300"/>
                      <w:noProof/>
                      <w:sz w:val="24"/>
                      <w:szCs w:val="28"/>
                      <w:lang w:val="es-SV" w:eastAsia="es-SV"/>
                    </w:rPr>
                    <mc:AlternateContent>
                      <mc:Choice Requires="wpg">
                        <w:drawing>
                          <wp:anchor distT="0" distB="0" distL="114300" distR="114300" simplePos="0" relativeHeight="251912192" behindDoc="0" locked="0" layoutInCell="1" allowOverlap="1" wp14:anchorId="0069774B" wp14:editId="0D46731D">
                            <wp:simplePos x="0" y="0"/>
                            <wp:positionH relativeFrom="column">
                              <wp:posOffset>-125737</wp:posOffset>
                            </wp:positionH>
                            <wp:positionV relativeFrom="paragraph">
                              <wp:posOffset>163830</wp:posOffset>
                            </wp:positionV>
                            <wp:extent cx="239578" cy="283574"/>
                            <wp:effectExtent l="19050" t="19050" r="27305" b="40640"/>
                            <wp:wrapNone/>
                            <wp:docPr id="547"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548" name="Rombo 548"/>
                                    <wps:cNvSpPr/>
                                    <wps:spPr>
                                      <a:xfrm>
                                        <a:off x="0" y="0"/>
                                        <a:ext cx="239124" cy="239124"/>
                                      </a:xfrm>
                                      <a:prstGeom prst="diamond">
                                        <a:avLst/>
                                      </a:prstGeom>
                                      <a:noFill/>
                                      <a:ln w="190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49" name="Rombo 549"/>
                                    <wps:cNvSpPr/>
                                    <wps:spPr>
                                      <a:xfrm>
                                        <a:off x="454" y="44450"/>
                                        <a:ext cx="239124" cy="239124"/>
                                      </a:xfrm>
                                      <a:prstGeom prst="diamond">
                                        <a:avLst/>
                                      </a:prstGeom>
                                      <a:no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0ECF213C" id="Grupo 17" o:spid="_x0000_s1026" style="position:absolute;margin-left:-9.9pt;margin-top:12.9pt;width:18.85pt;height:22.35pt;z-index:251912192"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">
                            <v:shape id="Rombo 548"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" filled="f" strokecolor="#002060" strokeweight="1.5pt"/>
                            <v:shape id="Rombo 549"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" filled="f" strokecolor="#404040 [2429]" strokeweight="1pt"/>
                          </v:group>
                        </w:pict>
                      </mc:Fallback>
                    </mc:AlternateContent>
                  </w:r>
                </w:p>
                <w:p w14:paraId="55DC8B6D" w14:textId="77777777" w:rsidR="00F959C6" w:rsidRPr="00F303AE" w:rsidRDefault="00F959C6" w:rsidP="00F959C6">
                  <w:pPr>
                    <w:spacing w:line="240" w:lineRule="auto"/>
                    <w:ind w:left="194" w:right="264"/>
                    <w:jc w:val="left"/>
                    <w:rPr>
                      <w:rFonts w:ascii="Museo Sans 300" w:hAnsi="Museo Sans 300"/>
                      <w:b/>
                      <w:bCs/>
                      <w:color w:val="auto"/>
                    </w:rPr>
                  </w:pPr>
                  <w:r w:rsidRPr="00F303AE">
                    <w:rPr>
                      <w:rFonts w:ascii="Museo Sans 300" w:hAnsi="Museo Sans 300"/>
                      <w:b/>
                      <w:bCs/>
                      <w:color w:val="auto"/>
                    </w:rPr>
                    <w:t>PÚBLICO META:</w:t>
                  </w:r>
                </w:p>
                <w:p w14:paraId="3B6B7102" w14:textId="5B1B1911" w:rsidR="00F959C6" w:rsidRPr="00053B98" w:rsidRDefault="00F959C6" w:rsidP="00F959C6">
                  <w:pPr>
                    <w:spacing w:line="240" w:lineRule="auto"/>
                    <w:ind w:left="194" w:right="264"/>
                    <w:jc w:val="both"/>
                    <w:rPr>
                      <w:rFonts w:ascii="Museo Sans 300" w:hAnsi="Museo Sans 300"/>
                      <w:color w:val="7F7F7F" w:themeColor="text1" w:themeTint="80"/>
                      <w:lang w:val="es-SV"/>
                    </w:rPr>
                  </w:pPr>
                  <w:r w:rsidRPr="00747D4C">
                    <w:rPr>
                      <w:rFonts w:ascii="Museo Sans 300" w:hAnsi="Museo Sans 300"/>
                      <w:color w:val="404040" w:themeColor="text1" w:themeTint="BF"/>
                      <w:lang w:val="es-SV"/>
                    </w:rPr>
                    <w:t xml:space="preserve">Los diversos actores viales motociclistas, conductores, peatones y ciclistas, instituciones gubernamentales, alcaldías, empresa privada y sociedad civil. </w:t>
                  </w:r>
                </w:p>
              </w:tc>
            </w:tr>
          </w:tbl>
          <w:p w14:paraId="289B92C7" w14:textId="77777777" w:rsidR="00F959C6" w:rsidRPr="00C01689" w:rsidRDefault="00F959C6" w:rsidP="00F959C6">
            <w:pPr>
              <w:ind w:right="264"/>
              <w:rPr>
                <w:rFonts w:ascii="Museo Sans 300" w:hAnsi="Museo Sans 300"/>
                <w:b/>
              </w:rPr>
            </w:pPr>
          </w:p>
        </w:tc>
      </w:tr>
    </w:tbl>
    <w:p w14:paraId="6E051327" w14:textId="77777777" w:rsidR="00F959C6" w:rsidRDefault="00F959C6">
      <w:pPr>
        <w:rPr>
          <w:rFonts w:ascii="Museo Sans 300" w:hAnsi="Museo Sans 300"/>
          <w:b/>
          <w:bCs/>
          <w:color w:val="auto"/>
        </w:rPr>
      </w:pPr>
      <w:r>
        <w:rPr>
          <w:rFonts w:ascii="Museo Sans 300" w:hAnsi="Museo Sans 300"/>
          <w:b/>
          <w:bCs/>
          <w:color w:val="auto"/>
        </w:rPr>
        <w:br w:type="page"/>
      </w:r>
    </w:p>
    <w:p w14:paraId="52DA5093" w14:textId="6AE00FCF" w:rsidR="00E6537E" w:rsidRDefault="00E6537E" w:rsidP="00E6537E">
      <w:pPr>
        <w:pStyle w:val="Sinespaciado"/>
        <w:ind w:left="1134"/>
        <w:jc w:val="both"/>
        <w:rPr>
          <w:rFonts w:ascii="Museo Sans 300" w:hAnsi="Museo Sans 300"/>
          <w:b/>
          <w:bCs/>
          <w:color w:val="auto"/>
        </w:rPr>
      </w:pPr>
      <w:r w:rsidRPr="00C15932">
        <w:rPr>
          <w:rFonts w:ascii="Museo Sans 300" w:hAnsi="Museo Sans 300"/>
          <w:noProof/>
          <w:sz w:val="24"/>
          <w:szCs w:val="28"/>
          <w:lang w:val="es-SV" w:eastAsia="es-SV"/>
        </w:rPr>
        <w:lastRenderedPageBreak/>
        <mc:AlternateContent>
          <mc:Choice Requires="wpg">
            <w:drawing>
              <wp:anchor distT="0" distB="0" distL="114300" distR="114300" simplePos="0" relativeHeight="251896832" behindDoc="0" locked="0" layoutInCell="1" allowOverlap="1" wp14:anchorId="50CF9078" wp14:editId="079D8757">
                <wp:simplePos x="0" y="0"/>
                <wp:positionH relativeFrom="margin">
                  <wp:posOffset>412750</wp:posOffset>
                </wp:positionH>
                <wp:positionV relativeFrom="paragraph">
                  <wp:posOffset>-57150</wp:posOffset>
                </wp:positionV>
                <wp:extent cx="239578" cy="283574"/>
                <wp:effectExtent l="19050" t="19050" r="27305" b="40640"/>
                <wp:wrapNone/>
                <wp:docPr id="504"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505" name="Rombo 505"/>
                        <wps:cNvSpPr/>
                        <wps:spPr>
                          <a:xfrm>
                            <a:off x="0" y="0"/>
                            <a:ext cx="239124" cy="239124"/>
                          </a:xfrm>
                          <a:prstGeom prst="diamond">
                            <a:avLst/>
                          </a:prstGeom>
                          <a:noFill/>
                          <a:ln w="190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6" name="Rombo 506"/>
                        <wps:cNvSpPr/>
                        <wps:spPr>
                          <a:xfrm>
                            <a:off x="454" y="44450"/>
                            <a:ext cx="239124" cy="239124"/>
                          </a:xfrm>
                          <a:prstGeom prst="diamond">
                            <a:avLst/>
                          </a:prstGeom>
                          <a:no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09B0D22C" id="Grupo 17" o:spid="_x0000_s1026" style="position:absolute;margin-left:32.5pt;margin-top:-4.5pt;width:18.85pt;height:22.35pt;z-index:251896832;mso-position-horizontal-relative:margin"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">
                <v:shape id="Rombo 505"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" filled="f" strokecolor="#002060" strokeweight="1.5pt"/>
                <v:shape id="Rombo 506"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" filled="f" strokecolor="#404040 [2429]" strokeweight="1pt"/>
                <w10:wrap anchorx="margin"/>
              </v:group>
            </w:pict>
          </mc:Fallback>
        </mc:AlternateContent>
      </w:r>
      <w:r w:rsidRPr="00D82A20">
        <w:rPr>
          <w:rFonts w:ascii="Museo Sans 300" w:hAnsi="Museo Sans 300"/>
          <w:b/>
          <w:bCs/>
          <w:color w:val="auto"/>
        </w:rPr>
        <w:t>ESTRATEGIAS A REALIZAR</w:t>
      </w:r>
      <w:r>
        <w:rPr>
          <w:rFonts w:ascii="Museo Sans 300" w:hAnsi="Museo Sans 300"/>
          <w:b/>
          <w:bCs/>
          <w:color w:val="auto"/>
        </w:rPr>
        <w:t>:</w:t>
      </w:r>
    </w:p>
    <w:p w14:paraId="1C51F4C4" w14:textId="77777777" w:rsidR="00E6537E" w:rsidRDefault="00E6537E" w:rsidP="00E6537E">
      <w:pPr>
        <w:pStyle w:val="Sinespaciado"/>
        <w:ind w:left="567"/>
        <w:jc w:val="both"/>
        <w:rPr>
          <w:rFonts w:ascii="Museo Sans 300" w:hAnsi="Museo Sans 300"/>
          <w:b/>
          <w:bCs/>
          <w:color w:val="auto"/>
        </w:rPr>
      </w:pPr>
    </w:p>
    <w:tbl>
      <w:tblPr>
        <w:tblStyle w:val="Tablaconcuadrcula1clara-nfasis1"/>
        <w:tblW w:w="9539" w:type="dxa"/>
        <w:tblInd w:w="269" w:type="dxa"/>
        <w:tblLook w:val="04A0" w:firstRow="1" w:lastRow="0" w:firstColumn="1" w:lastColumn="0" w:noHBand="0" w:noVBand="1"/>
      </w:tblPr>
      <w:tblGrid>
        <w:gridCol w:w="1843"/>
        <w:gridCol w:w="4699"/>
        <w:gridCol w:w="2997"/>
      </w:tblGrid>
      <w:tr w:rsidR="000568FF" w14:paraId="037A6E8F" w14:textId="77777777" w:rsidTr="00F959C6">
        <w:trPr>
          <w:cnfStyle w:val="100000000000" w:firstRow="1" w:lastRow="0" w:firstColumn="0" w:lastColumn="0" w:oddVBand="0" w:evenVBand="0" w:oddHBand="0" w:evenHBand="0"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1843" w:type="dxa"/>
            <w:tcBorders>
              <w:top w:val="single" w:sz="12" w:space="0" w:color="002060"/>
              <w:left w:val="single" w:sz="12" w:space="0" w:color="002060"/>
              <w:bottom w:val="single" w:sz="12" w:space="0" w:color="002060"/>
              <w:right w:val="single" w:sz="12" w:space="0" w:color="002060"/>
            </w:tcBorders>
          </w:tcPr>
          <w:p w14:paraId="0F27C31F" w14:textId="4C6D3E5A" w:rsidR="00E6537E" w:rsidRPr="00D95238" w:rsidRDefault="00F959C6" w:rsidP="005E06D8">
            <w:pPr>
              <w:pStyle w:val="Sinespaciado"/>
              <w:rPr>
                <w:rFonts w:ascii="Museo Sans 300" w:hAnsi="Museo Sans 300"/>
                <w:color w:val="7F7F7F" w:themeColor="text1" w:themeTint="80"/>
                <w:sz w:val="32"/>
                <w:szCs w:val="32"/>
              </w:rPr>
            </w:pPr>
            <w:r>
              <w:rPr>
                <w:rFonts w:ascii="Museo Sans 300" w:hAnsi="Museo Sans 300"/>
                <w:color w:val="7F7F7F" w:themeColor="text1" w:themeTint="80"/>
                <w:sz w:val="32"/>
                <w:szCs w:val="32"/>
              </w:rPr>
              <w:t>4</w:t>
            </w:r>
            <w:r w:rsidR="00E6537E" w:rsidRPr="00D95238">
              <w:rPr>
                <w:rFonts w:ascii="Museo Sans 300" w:hAnsi="Museo Sans 300"/>
                <w:color w:val="7F7F7F" w:themeColor="text1" w:themeTint="80"/>
                <w:sz w:val="32"/>
                <w:szCs w:val="32"/>
              </w:rPr>
              <w:t>.1.</w:t>
            </w:r>
          </w:p>
          <w:p w14:paraId="03752D6B" w14:textId="77777777" w:rsidR="00E6537E" w:rsidRDefault="00E6537E" w:rsidP="005E06D8">
            <w:pPr>
              <w:pStyle w:val="Sinespaciado"/>
              <w:jc w:val="both"/>
              <w:rPr>
                <w:rFonts w:ascii="Museo Sans 300" w:hAnsi="Museo Sans 300"/>
                <w:color w:val="7F7F7F" w:themeColor="text1" w:themeTint="80"/>
              </w:rPr>
            </w:pPr>
          </w:p>
          <w:p w14:paraId="415C1B57" w14:textId="52C1D01B" w:rsidR="00E6537E" w:rsidRPr="00D95238" w:rsidRDefault="000568FF" w:rsidP="005E06D8">
            <w:pPr>
              <w:pStyle w:val="Sinespaciado"/>
              <w:jc w:val="both"/>
              <w:rPr>
                <w:rFonts w:ascii="Museo Sans 300" w:hAnsi="Museo Sans 300"/>
                <w:b w:val="0"/>
                <w:bCs w:val="0"/>
                <w:color w:val="7F7F7F" w:themeColor="text1" w:themeTint="80"/>
                <w:lang w:val="es-SV"/>
              </w:rPr>
            </w:pPr>
            <w:r w:rsidRPr="000568FF">
              <w:rPr>
                <w:rFonts w:ascii="Museo Sans 300" w:hAnsi="Museo Sans 300"/>
                <w:noProof/>
                <w:color w:val="7F7F7F" w:themeColor="text1" w:themeTint="80"/>
                <w:lang w:val="es-SV" w:eastAsia="es-SV"/>
              </w:rPr>
              <mc:AlternateContent>
                <mc:Choice Requires="wpg">
                  <w:drawing>
                    <wp:anchor distT="0" distB="0" distL="114300" distR="114300" simplePos="0" relativeHeight="251922432" behindDoc="0" locked="0" layoutInCell="1" allowOverlap="1" wp14:anchorId="70598082" wp14:editId="0D480A67">
                      <wp:simplePos x="0" y="0"/>
                      <wp:positionH relativeFrom="column">
                        <wp:posOffset>22135</wp:posOffset>
                      </wp:positionH>
                      <wp:positionV relativeFrom="paragraph">
                        <wp:posOffset>75837</wp:posOffset>
                      </wp:positionV>
                      <wp:extent cx="989740" cy="648548"/>
                      <wp:effectExtent l="0" t="0" r="20320" b="18415"/>
                      <wp:wrapNone/>
                      <wp:docPr id="593" name="Google Shape;13274;p98"/>
                      <wp:cNvGraphicFramePr/>
                      <a:graphic xmlns:a="http://schemas.openxmlformats.org/drawingml/2006/main">
                        <a:graphicData uri="http://schemas.microsoft.com/office/word/2010/wordprocessingGroup">
                          <wpg:wgp>
                            <wpg:cNvGrpSpPr/>
                            <wpg:grpSpPr>
                              <a:xfrm>
                                <a:off x="0" y="0"/>
                                <a:ext cx="989740" cy="648548"/>
                                <a:chOff x="0" y="0"/>
                                <a:chExt cx="419933" cy="275170"/>
                              </a:xfrm>
                              <a:solidFill>
                                <a:srgbClr val="002060"/>
                              </a:solidFill>
                            </wpg:grpSpPr>
                            <wps:wsp>
                              <wps:cNvPr id="594" name="Google Shape;13275;p98"/>
                              <wps:cNvSpPr/>
                              <wps:spPr>
                                <a:xfrm>
                                  <a:off x="0" y="0"/>
                                  <a:ext cx="419933" cy="275170"/>
                                </a:xfrm>
                                <a:custGeom>
                                  <a:avLst/>
                                  <a:gdLst/>
                                  <a:ahLst/>
                                  <a:cxnLst/>
                                  <a:rect l="l" t="t" r="r" b="b"/>
                                  <a:pathLst>
                                    <a:path w="13193" h="8645" extrusionOk="0">
                                      <a:moveTo>
                                        <a:pt x="9906" y="370"/>
                                      </a:moveTo>
                                      <a:lnTo>
                                        <a:pt x="9906" y="3918"/>
                                      </a:lnTo>
                                      <a:lnTo>
                                        <a:pt x="381" y="3918"/>
                                      </a:lnTo>
                                      <a:lnTo>
                                        <a:pt x="381" y="370"/>
                                      </a:lnTo>
                                      <a:close/>
                                      <a:moveTo>
                                        <a:pt x="9906" y="4323"/>
                                      </a:moveTo>
                                      <a:lnTo>
                                        <a:pt x="9906" y="7014"/>
                                      </a:lnTo>
                                      <a:cubicBezTo>
                                        <a:pt x="9906" y="7514"/>
                                        <a:pt x="10133" y="7966"/>
                                        <a:pt x="10490" y="8264"/>
                                      </a:cubicBezTo>
                                      <a:lnTo>
                                        <a:pt x="1632" y="8264"/>
                                      </a:lnTo>
                                      <a:cubicBezTo>
                                        <a:pt x="953" y="8264"/>
                                        <a:pt x="381" y="7692"/>
                                        <a:pt x="381" y="7014"/>
                                      </a:cubicBezTo>
                                      <a:lnTo>
                                        <a:pt x="381" y="4323"/>
                                      </a:lnTo>
                                      <a:close/>
                                      <a:moveTo>
                                        <a:pt x="12169" y="1620"/>
                                      </a:moveTo>
                                      <a:cubicBezTo>
                                        <a:pt x="12514" y="1620"/>
                                        <a:pt x="12812" y="1906"/>
                                        <a:pt x="12812" y="2263"/>
                                      </a:cubicBezTo>
                                      <a:lnTo>
                                        <a:pt x="12812" y="7014"/>
                                      </a:lnTo>
                                      <a:cubicBezTo>
                                        <a:pt x="12812" y="7692"/>
                                        <a:pt x="12240" y="8264"/>
                                        <a:pt x="11561" y="8264"/>
                                      </a:cubicBezTo>
                                      <a:cubicBezTo>
                                        <a:pt x="10871" y="8264"/>
                                        <a:pt x="10311" y="7692"/>
                                        <a:pt x="10311" y="7014"/>
                                      </a:cubicBezTo>
                                      <a:lnTo>
                                        <a:pt x="10311" y="6371"/>
                                      </a:lnTo>
                                      <a:lnTo>
                                        <a:pt x="11347" y="6371"/>
                                      </a:lnTo>
                                      <a:cubicBezTo>
                                        <a:pt x="11454" y="6371"/>
                                        <a:pt x="11549" y="6276"/>
                                        <a:pt x="11549" y="6180"/>
                                      </a:cubicBezTo>
                                      <a:lnTo>
                                        <a:pt x="11549" y="3799"/>
                                      </a:lnTo>
                                      <a:cubicBezTo>
                                        <a:pt x="11549" y="3692"/>
                                        <a:pt x="11454" y="3597"/>
                                        <a:pt x="11347" y="3597"/>
                                      </a:cubicBezTo>
                                      <a:cubicBezTo>
                                        <a:pt x="11252" y="3597"/>
                                        <a:pt x="11157" y="3692"/>
                                        <a:pt x="11157" y="3799"/>
                                      </a:cubicBezTo>
                                      <a:lnTo>
                                        <a:pt x="11157" y="5978"/>
                                      </a:lnTo>
                                      <a:lnTo>
                                        <a:pt x="10299" y="5978"/>
                                      </a:lnTo>
                                      <a:lnTo>
                                        <a:pt x="10299" y="1620"/>
                                      </a:lnTo>
                                      <a:lnTo>
                                        <a:pt x="11371" y="1620"/>
                                      </a:lnTo>
                                      <a:cubicBezTo>
                                        <a:pt x="11228" y="1799"/>
                                        <a:pt x="11145" y="2013"/>
                                        <a:pt x="11145" y="2263"/>
                                      </a:cubicBezTo>
                                      <a:lnTo>
                                        <a:pt x="11145" y="2906"/>
                                      </a:lnTo>
                                      <a:cubicBezTo>
                                        <a:pt x="11145" y="3001"/>
                                        <a:pt x="11228" y="3097"/>
                                        <a:pt x="11335" y="3097"/>
                                      </a:cubicBezTo>
                                      <a:cubicBezTo>
                                        <a:pt x="11442" y="3097"/>
                                        <a:pt x="11526" y="3001"/>
                                        <a:pt x="11526" y="2906"/>
                                      </a:cubicBezTo>
                                      <a:lnTo>
                                        <a:pt x="11526" y="2263"/>
                                      </a:lnTo>
                                      <a:cubicBezTo>
                                        <a:pt x="11526" y="1918"/>
                                        <a:pt x="11811" y="1620"/>
                                        <a:pt x="12169" y="1620"/>
                                      </a:cubicBezTo>
                                      <a:close/>
                                      <a:moveTo>
                                        <a:pt x="191" y="1"/>
                                      </a:moveTo>
                                      <a:cubicBezTo>
                                        <a:pt x="84" y="1"/>
                                        <a:pt x="0" y="96"/>
                                        <a:pt x="0" y="191"/>
                                      </a:cubicBezTo>
                                      <a:lnTo>
                                        <a:pt x="0" y="7014"/>
                                      </a:lnTo>
                                      <a:cubicBezTo>
                                        <a:pt x="0" y="7919"/>
                                        <a:pt x="727" y="8645"/>
                                        <a:pt x="1632" y="8645"/>
                                      </a:cubicBezTo>
                                      <a:lnTo>
                                        <a:pt x="11549" y="8645"/>
                                      </a:lnTo>
                                      <a:cubicBezTo>
                                        <a:pt x="12454" y="8645"/>
                                        <a:pt x="13181" y="7919"/>
                                        <a:pt x="13181" y="7014"/>
                                      </a:cubicBezTo>
                                      <a:lnTo>
                                        <a:pt x="13181" y="2263"/>
                                      </a:lnTo>
                                      <a:cubicBezTo>
                                        <a:pt x="13193" y="1680"/>
                                        <a:pt x="12740" y="1239"/>
                                        <a:pt x="12169" y="1239"/>
                                      </a:cubicBezTo>
                                      <a:lnTo>
                                        <a:pt x="10299" y="1239"/>
                                      </a:lnTo>
                                      <a:lnTo>
                                        <a:pt x="10299" y="191"/>
                                      </a:lnTo>
                                      <a:cubicBezTo>
                                        <a:pt x="10299" y="96"/>
                                        <a:pt x="10204" y="1"/>
                                        <a:pt x="10097" y="1"/>
                                      </a:cubicBezTo>
                                      <a:close/>
                                    </a:path>
                                  </a:pathLst>
                                </a:custGeom>
                                <a:grpFill/>
                                <a:ln>
                                  <a:solidFill>
                                    <a:srgbClr val="002060"/>
                                  </a:solidFill>
                                </a:ln>
                              </wps:spPr>
                              <wps:bodyPr spcFirstLastPara="1" wrap="square" lIns="91425" tIns="91425" rIns="91425" bIns="91425" anchor="ctr" anchorCtr="0">
                                <a:noAutofit/>
                              </wps:bodyPr>
                            </wps:wsp>
                            <wps:wsp>
                              <wps:cNvPr id="595" name="Google Shape;13276;p98"/>
                              <wps:cNvSpPr/>
                              <wps:spPr>
                                <a:xfrm>
                                  <a:off x="241781" y="19353"/>
                                  <a:ext cx="46663" cy="98546"/>
                                </a:xfrm>
                                <a:custGeom>
                                  <a:avLst/>
                                  <a:gdLst/>
                                  <a:ahLst/>
                                  <a:cxnLst/>
                                  <a:rect l="l" t="t" r="r" b="b"/>
                                  <a:pathLst>
                                    <a:path w="1466" h="3096" extrusionOk="0">
                                      <a:moveTo>
                                        <a:pt x="739" y="0"/>
                                      </a:moveTo>
                                      <a:cubicBezTo>
                                        <a:pt x="632" y="0"/>
                                        <a:pt x="536" y="95"/>
                                        <a:pt x="536" y="203"/>
                                      </a:cubicBezTo>
                                      <a:lnTo>
                                        <a:pt x="536" y="417"/>
                                      </a:lnTo>
                                      <a:cubicBezTo>
                                        <a:pt x="227" y="476"/>
                                        <a:pt x="1" y="750"/>
                                        <a:pt x="1" y="1072"/>
                                      </a:cubicBezTo>
                                      <a:cubicBezTo>
                                        <a:pt x="1" y="1453"/>
                                        <a:pt x="298" y="1750"/>
                                        <a:pt x="679" y="1750"/>
                                      </a:cubicBezTo>
                                      <a:lnTo>
                                        <a:pt x="810" y="1750"/>
                                      </a:lnTo>
                                      <a:cubicBezTo>
                                        <a:pt x="953" y="1750"/>
                                        <a:pt x="1096" y="1869"/>
                                        <a:pt x="1096" y="2024"/>
                                      </a:cubicBezTo>
                                      <a:cubicBezTo>
                                        <a:pt x="1096" y="2191"/>
                                        <a:pt x="977" y="2310"/>
                                        <a:pt x="810" y="2310"/>
                                      </a:cubicBezTo>
                                      <a:lnTo>
                                        <a:pt x="596" y="2310"/>
                                      </a:lnTo>
                                      <a:cubicBezTo>
                                        <a:pt x="477" y="2310"/>
                                        <a:pt x="393" y="2215"/>
                                        <a:pt x="393" y="2096"/>
                                      </a:cubicBezTo>
                                      <a:cubicBezTo>
                                        <a:pt x="393" y="2000"/>
                                        <a:pt x="298" y="1905"/>
                                        <a:pt x="203" y="1905"/>
                                      </a:cubicBezTo>
                                      <a:cubicBezTo>
                                        <a:pt x="96" y="1905"/>
                                        <a:pt x="1" y="2000"/>
                                        <a:pt x="1" y="2096"/>
                                      </a:cubicBezTo>
                                      <a:cubicBezTo>
                                        <a:pt x="1" y="2417"/>
                                        <a:pt x="239" y="2667"/>
                                        <a:pt x="536" y="2691"/>
                                      </a:cubicBezTo>
                                      <a:lnTo>
                                        <a:pt x="536" y="2905"/>
                                      </a:lnTo>
                                      <a:cubicBezTo>
                                        <a:pt x="536" y="3012"/>
                                        <a:pt x="632" y="3096"/>
                                        <a:pt x="739" y="3096"/>
                                      </a:cubicBezTo>
                                      <a:cubicBezTo>
                                        <a:pt x="834" y="3096"/>
                                        <a:pt x="929" y="3012"/>
                                        <a:pt x="929" y="2905"/>
                                      </a:cubicBezTo>
                                      <a:lnTo>
                                        <a:pt x="929" y="2679"/>
                                      </a:lnTo>
                                      <a:cubicBezTo>
                                        <a:pt x="1239" y="2620"/>
                                        <a:pt x="1465" y="2358"/>
                                        <a:pt x="1465" y="2024"/>
                                      </a:cubicBezTo>
                                      <a:cubicBezTo>
                                        <a:pt x="1465" y="1655"/>
                                        <a:pt x="1167" y="1358"/>
                                        <a:pt x="798" y="1358"/>
                                      </a:cubicBezTo>
                                      <a:lnTo>
                                        <a:pt x="655" y="1358"/>
                                      </a:lnTo>
                                      <a:cubicBezTo>
                                        <a:pt x="513" y="1358"/>
                                        <a:pt x="382" y="1238"/>
                                        <a:pt x="382" y="1072"/>
                                      </a:cubicBezTo>
                                      <a:cubicBezTo>
                                        <a:pt x="382" y="929"/>
                                        <a:pt x="501" y="798"/>
                                        <a:pt x="655" y="798"/>
                                      </a:cubicBezTo>
                                      <a:lnTo>
                                        <a:pt x="870" y="798"/>
                                      </a:lnTo>
                                      <a:cubicBezTo>
                                        <a:pt x="989" y="798"/>
                                        <a:pt x="1072" y="881"/>
                                        <a:pt x="1072" y="1000"/>
                                      </a:cubicBezTo>
                                      <a:lnTo>
                                        <a:pt x="1072" y="1131"/>
                                      </a:lnTo>
                                      <a:cubicBezTo>
                                        <a:pt x="1072" y="1238"/>
                                        <a:pt x="1167" y="1334"/>
                                        <a:pt x="1275" y="1334"/>
                                      </a:cubicBezTo>
                                      <a:cubicBezTo>
                                        <a:pt x="1370" y="1334"/>
                                        <a:pt x="1465" y="1238"/>
                                        <a:pt x="1465" y="1131"/>
                                      </a:cubicBezTo>
                                      <a:lnTo>
                                        <a:pt x="1465" y="1000"/>
                                      </a:lnTo>
                                      <a:cubicBezTo>
                                        <a:pt x="1465" y="691"/>
                                        <a:pt x="1227" y="441"/>
                                        <a:pt x="929" y="405"/>
                                      </a:cubicBezTo>
                                      <a:lnTo>
                                        <a:pt x="929" y="203"/>
                                      </a:lnTo>
                                      <a:cubicBezTo>
                                        <a:pt x="929" y="95"/>
                                        <a:pt x="834" y="0"/>
                                        <a:pt x="739" y="0"/>
                                      </a:cubicBezTo>
                                      <a:close/>
                                    </a:path>
                                  </a:pathLst>
                                </a:custGeom>
                                <a:grpFill/>
                                <a:ln>
                                  <a:solidFill>
                                    <a:srgbClr val="002060"/>
                                  </a:solidFill>
                                </a:ln>
                              </wps:spPr>
                              <wps:bodyPr spcFirstLastPara="1" wrap="square" lIns="91425" tIns="91425" rIns="91425" bIns="91425" anchor="ctr" anchorCtr="0">
                                <a:noAutofit/>
                              </wps:bodyPr>
                            </wps:wsp>
                            <wps:wsp>
                              <wps:cNvPr id="596" name="Google Shape;13277;p98"/>
                              <wps:cNvSpPr/>
                              <wps:spPr>
                                <a:xfrm>
                                  <a:off x="39788" y="32594"/>
                                  <a:ext cx="51565" cy="71681"/>
                                </a:xfrm>
                                <a:custGeom>
                                  <a:avLst/>
                                  <a:gdLst/>
                                  <a:ahLst/>
                                  <a:cxnLst/>
                                  <a:rect l="l" t="t" r="r" b="b"/>
                                  <a:pathLst>
                                    <a:path w="1620" h="2252" extrusionOk="0">
                                      <a:moveTo>
                                        <a:pt x="1429" y="1"/>
                                      </a:moveTo>
                                      <a:cubicBezTo>
                                        <a:pt x="1322" y="1"/>
                                        <a:pt x="1227" y="96"/>
                                        <a:pt x="1227" y="203"/>
                                      </a:cubicBezTo>
                                      <a:lnTo>
                                        <a:pt x="1227" y="1418"/>
                                      </a:lnTo>
                                      <a:lnTo>
                                        <a:pt x="358" y="96"/>
                                      </a:lnTo>
                                      <a:cubicBezTo>
                                        <a:pt x="323" y="44"/>
                                        <a:pt x="256" y="11"/>
                                        <a:pt x="195" y="11"/>
                                      </a:cubicBezTo>
                                      <a:cubicBezTo>
                                        <a:pt x="172" y="11"/>
                                        <a:pt x="151" y="15"/>
                                        <a:pt x="132" y="25"/>
                                      </a:cubicBezTo>
                                      <a:cubicBezTo>
                                        <a:pt x="60" y="49"/>
                                        <a:pt x="1" y="120"/>
                                        <a:pt x="1" y="203"/>
                                      </a:cubicBezTo>
                                      <a:lnTo>
                                        <a:pt x="1" y="2061"/>
                                      </a:lnTo>
                                      <a:cubicBezTo>
                                        <a:pt x="1" y="2168"/>
                                        <a:pt x="84" y="2251"/>
                                        <a:pt x="191" y="2251"/>
                                      </a:cubicBezTo>
                                      <a:cubicBezTo>
                                        <a:pt x="298" y="2251"/>
                                        <a:pt x="382" y="2168"/>
                                        <a:pt x="382" y="2061"/>
                                      </a:cubicBezTo>
                                      <a:lnTo>
                                        <a:pt x="382" y="834"/>
                                      </a:lnTo>
                                      <a:lnTo>
                                        <a:pt x="1263" y="2168"/>
                                      </a:lnTo>
                                      <a:cubicBezTo>
                                        <a:pt x="1289" y="2221"/>
                                        <a:pt x="1356" y="2248"/>
                                        <a:pt x="1428" y="2248"/>
                                      </a:cubicBezTo>
                                      <a:cubicBezTo>
                                        <a:pt x="1452" y="2248"/>
                                        <a:pt x="1477" y="2245"/>
                                        <a:pt x="1501" y="2239"/>
                                      </a:cubicBezTo>
                                      <a:cubicBezTo>
                                        <a:pt x="1572" y="2204"/>
                                        <a:pt x="1620" y="2132"/>
                                        <a:pt x="1620" y="2061"/>
                                      </a:cubicBezTo>
                                      <a:lnTo>
                                        <a:pt x="1620" y="203"/>
                                      </a:lnTo>
                                      <a:cubicBezTo>
                                        <a:pt x="1620" y="96"/>
                                        <a:pt x="1525" y="1"/>
                                        <a:pt x="1429" y="1"/>
                                      </a:cubicBezTo>
                                      <a:close/>
                                    </a:path>
                                  </a:pathLst>
                                </a:custGeom>
                                <a:grpFill/>
                                <a:ln>
                                  <a:solidFill>
                                    <a:srgbClr val="002060"/>
                                  </a:solidFill>
                                </a:ln>
                              </wps:spPr>
                              <wps:bodyPr spcFirstLastPara="1" wrap="square" lIns="91425" tIns="91425" rIns="91425" bIns="91425" anchor="ctr" anchorCtr="0">
                                <a:noAutofit/>
                              </wps:bodyPr>
                            </wps:wsp>
                            <wps:wsp>
                              <wps:cNvPr id="597" name="Google Shape;13278;p98"/>
                              <wps:cNvSpPr/>
                              <wps:spPr>
                                <a:xfrm>
                                  <a:off x="104976" y="33358"/>
                                  <a:ext cx="45135" cy="71299"/>
                                </a:xfrm>
                                <a:custGeom>
                                  <a:avLst/>
                                  <a:gdLst/>
                                  <a:ahLst/>
                                  <a:cxnLst/>
                                  <a:rect l="l" t="t" r="r" b="b"/>
                                  <a:pathLst>
                                    <a:path w="1418" h="2240" extrusionOk="0">
                                      <a:moveTo>
                                        <a:pt x="191" y="1"/>
                                      </a:moveTo>
                                      <a:cubicBezTo>
                                        <a:pt x="96" y="1"/>
                                        <a:pt x="0" y="84"/>
                                        <a:pt x="0" y="191"/>
                                      </a:cubicBezTo>
                                      <a:lnTo>
                                        <a:pt x="0" y="2049"/>
                                      </a:lnTo>
                                      <a:cubicBezTo>
                                        <a:pt x="0" y="2156"/>
                                        <a:pt x="96" y="2239"/>
                                        <a:pt x="191" y="2239"/>
                                      </a:cubicBezTo>
                                      <a:lnTo>
                                        <a:pt x="1227" y="2239"/>
                                      </a:lnTo>
                                      <a:cubicBezTo>
                                        <a:pt x="1322" y="2239"/>
                                        <a:pt x="1417" y="2156"/>
                                        <a:pt x="1417" y="2049"/>
                                      </a:cubicBezTo>
                                      <a:cubicBezTo>
                                        <a:pt x="1417" y="1930"/>
                                        <a:pt x="1346" y="1846"/>
                                        <a:pt x="1227" y="1846"/>
                                      </a:cubicBezTo>
                                      <a:lnTo>
                                        <a:pt x="393" y="1846"/>
                                      </a:lnTo>
                                      <a:lnTo>
                                        <a:pt x="393" y="1203"/>
                                      </a:lnTo>
                                      <a:lnTo>
                                        <a:pt x="1024" y="1203"/>
                                      </a:lnTo>
                                      <a:cubicBezTo>
                                        <a:pt x="1132" y="1203"/>
                                        <a:pt x="1227" y="1108"/>
                                        <a:pt x="1227" y="1013"/>
                                      </a:cubicBezTo>
                                      <a:cubicBezTo>
                                        <a:pt x="1227" y="906"/>
                                        <a:pt x="1132" y="810"/>
                                        <a:pt x="1024" y="810"/>
                                      </a:cubicBezTo>
                                      <a:lnTo>
                                        <a:pt x="393" y="810"/>
                                      </a:lnTo>
                                      <a:lnTo>
                                        <a:pt x="393" y="382"/>
                                      </a:lnTo>
                                      <a:lnTo>
                                        <a:pt x="1227" y="382"/>
                                      </a:lnTo>
                                      <a:cubicBezTo>
                                        <a:pt x="1322" y="382"/>
                                        <a:pt x="1417" y="298"/>
                                        <a:pt x="1417" y="191"/>
                                      </a:cubicBezTo>
                                      <a:cubicBezTo>
                                        <a:pt x="1417" y="84"/>
                                        <a:pt x="1322" y="1"/>
                                        <a:pt x="1227" y="1"/>
                                      </a:cubicBezTo>
                                      <a:close/>
                                    </a:path>
                                  </a:pathLst>
                                </a:custGeom>
                                <a:grpFill/>
                                <a:ln>
                                  <a:solidFill>
                                    <a:srgbClr val="002060"/>
                                  </a:solidFill>
                                </a:ln>
                              </wps:spPr>
                              <wps:bodyPr spcFirstLastPara="1" wrap="square" lIns="91425" tIns="91425" rIns="91425" bIns="91425" anchor="ctr" anchorCtr="0">
                                <a:noAutofit/>
                              </wps:bodyPr>
                            </wps:wsp>
                            <wps:wsp>
                              <wps:cNvPr id="598" name="Google Shape;13279;p98"/>
                              <wps:cNvSpPr/>
                              <wps:spPr>
                                <a:xfrm>
                                  <a:off x="164848" y="32562"/>
                                  <a:ext cx="65602" cy="71395"/>
                                </a:xfrm>
                                <a:custGeom>
                                  <a:avLst/>
                                  <a:gdLst/>
                                  <a:ahLst/>
                                  <a:cxnLst/>
                                  <a:rect l="l" t="t" r="r" b="b"/>
                                  <a:pathLst>
                                    <a:path w="2061" h="2243" extrusionOk="0">
                                      <a:moveTo>
                                        <a:pt x="200" y="1"/>
                                      </a:moveTo>
                                      <a:cubicBezTo>
                                        <a:pt x="193" y="1"/>
                                        <a:pt x="186" y="1"/>
                                        <a:pt x="179" y="2"/>
                                      </a:cubicBezTo>
                                      <a:cubicBezTo>
                                        <a:pt x="72" y="26"/>
                                        <a:pt x="1" y="109"/>
                                        <a:pt x="13" y="216"/>
                                      </a:cubicBezTo>
                                      <a:lnTo>
                                        <a:pt x="215" y="2074"/>
                                      </a:lnTo>
                                      <a:cubicBezTo>
                                        <a:pt x="239" y="2169"/>
                                        <a:pt x="298" y="2228"/>
                                        <a:pt x="382" y="2240"/>
                                      </a:cubicBezTo>
                                      <a:cubicBezTo>
                                        <a:pt x="391" y="2242"/>
                                        <a:pt x="401" y="2242"/>
                                        <a:pt x="410" y="2242"/>
                                      </a:cubicBezTo>
                                      <a:cubicBezTo>
                                        <a:pt x="493" y="2242"/>
                                        <a:pt x="564" y="2196"/>
                                        <a:pt x="596" y="2121"/>
                                      </a:cubicBezTo>
                                      <a:lnTo>
                                        <a:pt x="1036" y="1097"/>
                                      </a:lnTo>
                                      <a:lnTo>
                                        <a:pt x="1489" y="2121"/>
                                      </a:lnTo>
                                      <a:cubicBezTo>
                                        <a:pt x="1510" y="2196"/>
                                        <a:pt x="1589" y="2242"/>
                                        <a:pt x="1665" y="2242"/>
                                      </a:cubicBezTo>
                                      <a:cubicBezTo>
                                        <a:pt x="1674" y="2242"/>
                                        <a:pt x="1683" y="2242"/>
                                        <a:pt x="1691" y="2240"/>
                                      </a:cubicBezTo>
                                      <a:cubicBezTo>
                                        <a:pt x="1787" y="2228"/>
                                        <a:pt x="1846" y="2145"/>
                                        <a:pt x="1858" y="2074"/>
                                      </a:cubicBezTo>
                                      <a:lnTo>
                                        <a:pt x="2060" y="216"/>
                                      </a:lnTo>
                                      <a:cubicBezTo>
                                        <a:pt x="2037" y="109"/>
                                        <a:pt x="1965" y="26"/>
                                        <a:pt x="1846" y="2"/>
                                      </a:cubicBezTo>
                                      <a:cubicBezTo>
                                        <a:pt x="1838" y="1"/>
                                        <a:pt x="1830" y="1"/>
                                        <a:pt x="1823" y="1"/>
                                      </a:cubicBezTo>
                                      <a:cubicBezTo>
                                        <a:pt x="1724" y="1"/>
                                        <a:pt x="1632" y="69"/>
                                        <a:pt x="1632" y="169"/>
                                      </a:cubicBezTo>
                                      <a:lnTo>
                                        <a:pt x="1513" y="1300"/>
                                      </a:lnTo>
                                      <a:lnTo>
                                        <a:pt x="1191" y="526"/>
                                      </a:lnTo>
                                      <a:cubicBezTo>
                                        <a:pt x="1161" y="454"/>
                                        <a:pt x="1087" y="419"/>
                                        <a:pt x="1013" y="419"/>
                                      </a:cubicBezTo>
                                      <a:cubicBezTo>
                                        <a:pt x="938" y="419"/>
                                        <a:pt x="864" y="454"/>
                                        <a:pt x="834" y="526"/>
                                      </a:cubicBezTo>
                                      <a:lnTo>
                                        <a:pt x="501" y="1300"/>
                                      </a:lnTo>
                                      <a:lnTo>
                                        <a:pt x="382" y="169"/>
                                      </a:lnTo>
                                      <a:cubicBezTo>
                                        <a:pt x="371" y="69"/>
                                        <a:pt x="288" y="1"/>
                                        <a:pt x="200" y="1"/>
                                      </a:cubicBezTo>
                                      <a:close/>
                                    </a:path>
                                  </a:pathLst>
                                </a:custGeom>
                                <a:grpFill/>
                                <a:ln>
                                  <a:solidFill>
                                    <a:srgbClr val="002060"/>
                                  </a:solidFill>
                                </a:ln>
                              </wps:spPr>
                              <wps:bodyPr spcFirstLastPara="1" wrap="square" lIns="91425" tIns="91425" rIns="91425" bIns="91425" anchor="ctr" anchorCtr="0">
                                <a:noAutofit/>
                              </wps:bodyPr>
                            </wps:wsp>
                            <wps:wsp>
                              <wps:cNvPr id="599" name="Google Shape;13280;p98"/>
                              <wps:cNvSpPr/>
                              <wps:spPr>
                                <a:xfrm>
                                  <a:off x="39788" y="157654"/>
                                  <a:ext cx="97432" cy="12541"/>
                                </a:xfrm>
                                <a:custGeom>
                                  <a:avLst/>
                                  <a:gdLst/>
                                  <a:ahLst/>
                                  <a:cxnLst/>
                                  <a:rect l="l" t="t" r="r" b="b"/>
                                  <a:pathLst>
                                    <a:path w="3061" h="394" extrusionOk="0">
                                      <a:moveTo>
                                        <a:pt x="191" y="1"/>
                                      </a:moveTo>
                                      <a:cubicBezTo>
                                        <a:pt x="84" y="1"/>
                                        <a:pt x="1" y="96"/>
                                        <a:pt x="1" y="203"/>
                                      </a:cubicBezTo>
                                      <a:cubicBezTo>
                                        <a:pt x="1" y="299"/>
                                        <a:pt x="84" y="394"/>
                                        <a:pt x="191" y="394"/>
                                      </a:cubicBezTo>
                                      <a:lnTo>
                                        <a:pt x="2870" y="394"/>
                                      </a:lnTo>
                                      <a:cubicBezTo>
                                        <a:pt x="2977" y="394"/>
                                        <a:pt x="3060" y="299"/>
                                        <a:pt x="3060" y="203"/>
                                      </a:cubicBezTo>
                                      <a:cubicBezTo>
                                        <a:pt x="3060" y="84"/>
                                        <a:pt x="2977" y="1"/>
                                        <a:pt x="2870" y="1"/>
                                      </a:cubicBezTo>
                                      <a:close/>
                                    </a:path>
                                  </a:pathLst>
                                </a:custGeom>
                                <a:grpFill/>
                                <a:ln>
                                  <a:solidFill>
                                    <a:srgbClr val="002060"/>
                                  </a:solidFill>
                                </a:ln>
                              </wps:spPr>
                              <wps:bodyPr spcFirstLastPara="1" wrap="square" lIns="91425" tIns="91425" rIns="91425" bIns="91425" anchor="ctr" anchorCtr="0">
                                <a:noAutofit/>
                              </wps:bodyPr>
                            </wps:wsp>
                            <wps:wsp>
                              <wps:cNvPr id="600" name="Google Shape;13281;p98"/>
                              <wps:cNvSpPr/>
                              <wps:spPr>
                                <a:xfrm>
                                  <a:off x="164084" y="157654"/>
                                  <a:ext cx="124360" cy="12541"/>
                                </a:xfrm>
                                <a:custGeom>
                                  <a:avLst/>
                                  <a:gdLst/>
                                  <a:ahLst/>
                                  <a:cxnLst/>
                                  <a:rect l="l" t="t" r="r" b="b"/>
                                  <a:pathLst>
                                    <a:path w="3907" h="394" extrusionOk="0">
                                      <a:moveTo>
                                        <a:pt x="203" y="1"/>
                                      </a:moveTo>
                                      <a:cubicBezTo>
                                        <a:pt x="96" y="1"/>
                                        <a:pt x="1" y="96"/>
                                        <a:pt x="1" y="203"/>
                                      </a:cubicBezTo>
                                      <a:cubicBezTo>
                                        <a:pt x="1" y="299"/>
                                        <a:pt x="96" y="394"/>
                                        <a:pt x="203" y="394"/>
                                      </a:cubicBezTo>
                                      <a:lnTo>
                                        <a:pt x="3716" y="394"/>
                                      </a:lnTo>
                                      <a:cubicBezTo>
                                        <a:pt x="3811" y="394"/>
                                        <a:pt x="3906" y="299"/>
                                        <a:pt x="3906" y="203"/>
                                      </a:cubicBezTo>
                                      <a:cubicBezTo>
                                        <a:pt x="3906" y="84"/>
                                        <a:pt x="3811" y="1"/>
                                        <a:pt x="3716" y="1"/>
                                      </a:cubicBezTo>
                                      <a:close/>
                                    </a:path>
                                  </a:pathLst>
                                </a:custGeom>
                                <a:grpFill/>
                                <a:ln>
                                  <a:solidFill>
                                    <a:srgbClr val="002060"/>
                                  </a:solidFill>
                                </a:ln>
                              </wps:spPr>
                              <wps:bodyPr spcFirstLastPara="1" wrap="square" lIns="91425" tIns="91425" rIns="91425" bIns="91425" anchor="ctr" anchorCtr="0">
                                <a:noAutofit/>
                              </wps:bodyPr>
                            </wps:wsp>
                            <wps:wsp>
                              <wps:cNvPr id="601" name="Google Shape;13282;p98"/>
                              <wps:cNvSpPr/>
                              <wps:spPr>
                                <a:xfrm>
                                  <a:off x="39788" y="190630"/>
                                  <a:ext cx="51565" cy="12159"/>
                                </a:xfrm>
                                <a:custGeom>
                                  <a:avLst/>
                                  <a:gdLst/>
                                  <a:ahLst/>
                                  <a:cxnLst/>
                                  <a:rect l="l" t="t" r="r" b="b"/>
                                  <a:pathLst>
                                    <a:path w="1620" h="382" extrusionOk="0">
                                      <a:moveTo>
                                        <a:pt x="191" y="1"/>
                                      </a:moveTo>
                                      <a:cubicBezTo>
                                        <a:pt x="84" y="1"/>
                                        <a:pt x="1" y="84"/>
                                        <a:pt x="1" y="191"/>
                                      </a:cubicBezTo>
                                      <a:cubicBezTo>
                                        <a:pt x="1" y="298"/>
                                        <a:pt x="84" y="382"/>
                                        <a:pt x="191" y="382"/>
                                      </a:cubicBezTo>
                                      <a:lnTo>
                                        <a:pt x="1429" y="382"/>
                                      </a:lnTo>
                                      <a:cubicBezTo>
                                        <a:pt x="1525" y="382"/>
                                        <a:pt x="1620" y="298"/>
                                        <a:pt x="1620" y="191"/>
                                      </a:cubicBezTo>
                                      <a:cubicBezTo>
                                        <a:pt x="1620" y="84"/>
                                        <a:pt x="1525" y="1"/>
                                        <a:pt x="1429" y="1"/>
                                      </a:cubicBezTo>
                                      <a:close/>
                                    </a:path>
                                  </a:pathLst>
                                </a:custGeom>
                                <a:grpFill/>
                                <a:ln>
                                  <a:solidFill>
                                    <a:srgbClr val="002060"/>
                                  </a:solidFill>
                                </a:ln>
                              </wps:spPr>
                              <wps:bodyPr spcFirstLastPara="1" wrap="square" lIns="91425" tIns="91425" rIns="91425" bIns="91425" anchor="ctr" anchorCtr="0">
                                <a:noAutofit/>
                              </wps:bodyPr>
                            </wps:wsp>
                            <wps:wsp>
                              <wps:cNvPr id="602" name="Google Shape;13283;p98"/>
                              <wps:cNvSpPr/>
                              <wps:spPr>
                                <a:xfrm>
                                  <a:off x="39788" y="223224"/>
                                  <a:ext cx="97432" cy="12159"/>
                                </a:xfrm>
                                <a:custGeom>
                                  <a:avLst/>
                                  <a:gdLst/>
                                  <a:ahLst/>
                                  <a:cxnLst/>
                                  <a:rect l="l" t="t" r="r" b="b"/>
                                  <a:pathLst>
                                    <a:path w="3061" h="382" extrusionOk="0">
                                      <a:moveTo>
                                        <a:pt x="191" y="1"/>
                                      </a:moveTo>
                                      <a:cubicBezTo>
                                        <a:pt x="84" y="1"/>
                                        <a:pt x="1" y="84"/>
                                        <a:pt x="1" y="191"/>
                                      </a:cubicBezTo>
                                      <a:cubicBezTo>
                                        <a:pt x="1" y="298"/>
                                        <a:pt x="84" y="382"/>
                                        <a:pt x="191" y="382"/>
                                      </a:cubicBezTo>
                                      <a:lnTo>
                                        <a:pt x="2870" y="382"/>
                                      </a:lnTo>
                                      <a:cubicBezTo>
                                        <a:pt x="2977" y="382"/>
                                        <a:pt x="3060" y="298"/>
                                        <a:pt x="3060" y="191"/>
                                      </a:cubicBezTo>
                                      <a:cubicBezTo>
                                        <a:pt x="3060" y="84"/>
                                        <a:pt x="2977" y="1"/>
                                        <a:pt x="2870" y="1"/>
                                      </a:cubicBezTo>
                                      <a:close/>
                                    </a:path>
                                  </a:pathLst>
                                </a:custGeom>
                                <a:grpFill/>
                                <a:ln>
                                  <a:solidFill>
                                    <a:srgbClr val="002060"/>
                                  </a:solidFill>
                                </a:ln>
                              </wps:spPr>
                              <wps:bodyPr spcFirstLastPara="1" wrap="square" lIns="91425" tIns="91425" rIns="91425" bIns="91425" anchor="ctr" anchorCtr="0">
                                <a:noAutofit/>
                              </wps:bodyPr>
                            </wps:wsp>
                            <wps:wsp>
                              <wps:cNvPr id="603" name="Google Shape;13284;p98"/>
                              <wps:cNvSpPr/>
                              <wps:spPr>
                                <a:xfrm>
                                  <a:off x="104976" y="190630"/>
                                  <a:ext cx="32244" cy="12159"/>
                                </a:xfrm>
                                <a:custGeom>
                                  <a:avLst/>
                                  <a:gdLst/>
                                  <a:ahLst/>
                                  <a:cxnLst/>
                                  <a:rect l="l" t="t" r="r" b="b"/>
                                  <a:pathLst>
                                    <a:path w="1013" h="382" extrusionOk="0">
                                      <a:moveTo>
                                        <a:pt x="191" y="1"/>
                                      </a:moveTo>
                                      <a:cubicBezTo>
                                        <a:pt x="84" y="1"/>
                                        <a:pt x="0" y="84"/>
                                        <a:pt x="0" y="191"/>
                                      </a:cubicBezTo>
                                      <a:cubicBezTo>
                                        <a:pt x="0" y="298"/>
                                        <a:pt x="96" y="382"/>
                                        <a:pt x="191" y="382"/>
                                      </a:cubicBezTo>
                                      <a:lnTo>
                                        <a:pt x="822" y="382"/>
                                      </a:lnTo>
                                      <a:cubicBezTo>
                                        <a:pt x="929" y="382"/>
                                        <a:pt x="1012" y="298"/>
                                        <a:pt x="1012" y="191"/>
                                      </a:cubicBezTo>
                                      <a:cubicBezTo>
                                        <a:pt x="1012" y="84"/>
                                        <a:pt x="929" y="1"/>
                                        <a:pt x="822" y="1"/>
                                      </a:cubicBezTo>
                                      <a:close/>
                                    </a:path>
                                  </a:pathLst>
                                </a:custGeom>
                                <a:grpFill/>
                                <a:ln>
                                  <a:solidFill>
                                    <a:srgbClr val="002060"/>
                                  </a:solidFill>
                                </a:ln>
                              </wps:spPr>
                              <wps:bodyPr spcFirstLastPara="1" wrap="square" lIns="91425" tIns="91425" rIns="91425" bIns="91425" anchor="ctr" anchorCtr="0">
                                <a:noAutofit/>
                              </wps:bodyPr>
                            </wps:wsp>
                            <wps:wsp>
                              <wps:cNvPr id="604" name="Google Shape;13285;p98"/>
                              <wps:cNvSpPr/>
                              <wps:spPr>
                                <a:xfrm>
                                  <a:off x="164084" y="190630"/>
                                  <a:ext cx="58408" cy="12159"/>
                                </a:xfrm>
                                <a:custGeom>
                                  <a:avLst/>
                                  <a:gdLst/>
                                  <a:ahLst/>
                                  <a:cxnLst/>
                                  <a:rect l="l" t="t" r="r" b="b"/>
                                  <a:pathLst>
                                    <a:path w="1835" h="382" extrusionOk="0">
                                      <a:moveTo>
                                        <a:pt x="203" y="1"/>
                                      </a:moveTo>
                                      <a:cubicBezTo>
                                        <a:pt x="96" y="1"/>
                                        <a:pt x="1" y="84"/>
                                        <a:pt x="1" y="191"/>
                                      </a:cubicBezTo>
                                      <a:cubicBezTo>
                                        <a:pt x="1" y="298"/>
                                        <a:pt x="96" y="382"/>
                                        <a:pt x="203" y="382"/>
                                      </a:cubicBezTo>
                                      <a:lnTo>
                                        <a:pt x="1644" y="382"/>
                                      </a:lnTo>
                                      <a:cubicBezTo>
                                        <a:pt x="1751" y="382"/>
                                        <a:pt x="1834" y="298"/>
                                        <a:pt x="1834" y="191"/>
                                      </a:cubicBezTo>
                                      <a:cubicBezTo>
                                        <a:pt x="1834" y="84"/>
                                        <a:pt x="1751" y="1"/>
                                        <a:pt x="1644" y="1"/>
                                      </a:cubicBezTo>
                                      <a:close/>
                                    </a:path>
                                  </a:pathLst>
                                </a:custGeom>
                                <a:grpFill/>
                                <a:ln>
                                  <a:solidFill>
                                    <a:srgbClr val="002060"/>
                                  </a:solidFill>
                                </a:ln>
                              </wps:spPr>
                              <wps:bodyPr spcFirstLastPara="1" wrap="square" lIns="91425" tIns="91425" rIns="91425" bIns="91425" anchor="ctr" anchorCtr="0">
                                <a:noAutofit/>
                              </wps:bodyPr>
                            </wps:wsp>
                            <wps:wsp>
                              <wps:cNvPr id="605" name="Google Shape;13286;p98"/>
                              <wps:cNvSpPr/>
                              <wps:spPr>
                                <a:xfrm>
                                  <a:off x="236847" y="190630"/>
                                  <a:ext cx="51596" cy="12159"/>
                                </a:xfrm>
                                <a:custGeom>
                                  <a:avLst/>
                                  <a:gdLst/>
                                  <a:ahLst/>
                                  <a:cxnLst/>
                                  <a:rect l="l" t="t" r="r" b="b"/>
                                  <a:pathLst>
                                    <a:path w="1621" h="382" extrusionOk="0">
                                      <a:moveTo>
                                        <a:pt x="191" y="1"/>
                                      </a:moveTo>
                                      <a:cubicBezTo>
                                        <a:pt x="84" y="1"/>
                                        <a:pt x="1" y="84"/>
                                        <a:pt x="1" y="191"/>
                                      </a:cubicBezTo>
                                      <a:cubicBezTo>
                                        <a:pt x="1" y="298"/>
                                        <a:pt x="84" y="382"/>
                                        <a:pt x="191" y="382"/>
                                      </a:cubicBezTo>
                                      <a:lnTo>
                                        <a:pt x="1430" y="382"/>
                                      </a:lnTo>
                                      <a:cubicBezTo>
                                        <a:pt x="1525" y="382"/>
                                        <a:pt x="1620" y="298"/>
                                        <a:pt x="1620" y="191"/>
                                      </a:cubicBezTo>
                                      <a:cubicBezTo>
                                        <a:pt x="1620" y="84"/>
                                        <a:pt x="1525" y="1"/>
                                        <a:pt x="1430" y="1"/>
                                      </a:cubicBezTo>
                                      <a:close/>
                                    </a:path>
                                  </a:pathLst>
                                </a:custGeom>
                                <a:grpFill/>
                                <a:ln>
                                  <a:solidFill>
                                    <a:srgbClr val="002060"/>
                                  </a:solidFill>
                                </a:ln>
                              </wps:spPr>
                              <wps:bodyPr spcFirstLastPara="1" wrap="square" lIns="91425" tIns="91425" rIns="91425" bIns="91425" anchor="ctr" anchorCtr="0">
                                <a:noAutofit/>
                              </wps:bodyPr>
                            </wps:wsp>
                            <wps:wsp>
                              <wps:cNvPr id="606" name="Google Shape;13287;p98"/>
                              <wps:cNvSpPr/>
                              <wps:spPr>
                                <a:xfrm>
                                  <a:off x="164084" y="223224"/>
                                  <a:ext cx="84922" cy="12159"/>
                                </a:xfrm>
                                <a:custGeom>
                                  <a:avLst/>
                                  <a:gdLst/>
                                  <a:ahLst/>
                                  <a:cxnLst/>
                                  <a:rect l="l" t="t" r="r" b="b"/>
                                  <a:pathLst>
                                    <a:path w="2668" h="382" extrusionOk="0">
                                      <a:moveTo>
                                        <a:pt x="203" y="1"/>
                                      </a:moveTo>
                                      <a:cubicBezTo>
                                        <a:pt x="96" y="1"/>
                                        <a:pt x="1" y="84"/>
                                        <a:pt x="1" y="191"/>
                                      </a:cubicBezTo>
                                      <a:cubicBezTo>
                                        <a:pt x="1" y="298"/>
                                        <a:pt x="96" y="382"/>
                                        <a:pt x="203" y="382"/>
                                      </a:cubicBezTo>
                                      <a:lnTo>
                                        <a:pt x="2477" y="382"/>
                                      </a:lnTo>
                                      <a:cubicBezTo>
                                        <a:pt x="2584" y="382"/>
                                        <a:pt x="2668" y="298"/>
                                        <a:pt x="2668" y="191"/>
                                      </a:cubicBezTo>
                                      <a:cubicBezTo>
                                        <a:pt x="2668" y="84"/>
                                        <a:pt x="2584" y="1"/>
                                        <a:pt x="2477" y="1"/>
                                      </a:cubicBezTo>
                                      <a:close/>
                                    </a:path>
                                  </a:pathLst>
                                </a:custGeom>
                                <a:grpFill/>
                                <a:ln>
                                  <a:solidFill>
                                    <a:srgbClr val="002060"/>
                                  </a:solidFill>
                                </a:ln>
                              </wps:spPr>
                              <wps:bodyPr spcFirstLastPara="1" wrap="square" lIns="91425" tIns="91425" rIns="91425" bIns="91425" anchor="ctr" anchorCtr="0">
                                <a:noAutofit/>
                              </wps:bodyPr>
                            </wps:wsp>
                            <wps:wsp>
                              <wps:cNvPr id="607" name="Google Shape;13288;p98"/>
                              <wps:cNvSpPr/>
                              <wps:spPr>
                                <a:xfrm>
                                  <a:off x="262630" y="223224"/>
                                  <a:ext cx="25814" cy="12159"/>
                                </a:xfrm>
                                <a:custGeom>
                                  <a:avLst/>
                                  <a:gdLst/>
                                  <a:ahLst/>
                                  <a:cxnLst/>
                                  <a:rect l="l" t="t" r="r" b="b"/>
                                  <a:pathLst>
                                    <a:path w="811" h="382" extrusionOk="0">
                                      <a:moveTo>
                                        <a:pt x="203" y="1"/>
                                      </a:moveTo>
                                      <a:cubicBezTo>
                                        <a:pt x="96" y="1"/>
                                        <a:pt x="0" y="84"/>
                                        <a:pt x="0" y="191"/>
                                      </a:cubicBezTo>
                                      <a:cubicBezTo>
                                        <a:pt x="0" y="298"/>
                                        <a:pt x="96" y="382"/>
                                        <a:pt x="203" y="382"/>
                                      </a:cubicBezTo>
                                      <a:lnTo>
                                        <a:pt x="620" y="382"/>
                                      </a:lnTo>
                                      <a:cubicBezTo>
                                        <a:pt x="715" y="382"/>
                                        <a:pt x="810" y="298"/>
                                        <a:pt x="810" y="191"/>
                                      </a:cubicBezTo>
                                      <a:cubicBezTo>
                                        <a:pt x="810" y="84"/>
                                        <a:pt x="715" y="1"/>
                                        <a:pt x="620" y="1"/>
                                      </a:cubicBezTo>
                                      <a:close/>
                                    </a:path>
                                  </a:pathLst>
                                </a:custGeom>
                                <a:grpFill/>
                                <a:ln>
                                  <a:solidFill>
                                    <a:srgbClr val="002060"/>
                                  </a:solidFill>
                                </a:ln>
                              </wps:spPr>
                              <wps:bodyPr spcFirstLastPara="1" wrap="square" lIns="91425" tIns="91425" rIns="91425" bIns="91425" anchor="ctr" anchorCtr="0">
                                <a:noAutofit/>
                              </wps:bodyPr>
                            </wps:wsp>
                          </wpg:wgp>
                        </a:graphicData>
                      </a:graphic>
                    </wp:anchor>
                  </w:drawing>
                </mc:Choice>
                <mc:Fallback>
                  <w:pict>
                    <v:group w14:anchorId="3690C54A" id="Google Shape;13274;p98" o:spid="_x0000_s1026" style="position:absolute;margin-left:1.75pt;margin-top:5.95pt;width:77.95pt;height:51.05pt;z-index:251922432" coordsize="419933,275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">
                      <v:shape id="Google Shape;13275;p98" o:spid="_x0000_s1027" style="position:absolute;width:419933;height:275170;visibility:visible;mso-wrap-style:square;v-text-anchor:middle" coordsize="13193,8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" path="m9906,370r,3548l381,3918r,-3548l9906,370xm9906,4323r,2691c9906,7514,10133,7966,10490,8264r-8858,c953,8264,381,7692,381,7014r,-2691l9906,4323xm12169,1620v345,,643,286,643,643l12812,7014v,678,-572,1250,-1251,1250c10871,8264,10311,7692,10311,7014r,-643l11347,6371v107,,202,-95,202,-191l11549,3799v,-107,-95,-202,-202,-202c11252,3597,11157,3692,11157,3799r,2179l10299,5978r,-4358l11371,1620v-143,179,-226,393,-226,643l11145,2906v,95,83,191,190,191c11442,3097,11526,3001,11526,2906r,-643c11526,1918,11811,1620,12169,1620xm191,1c84,1,,96,,191l,7014v,905,727,1631,1632,1631l11549,8645v905,,1632,-726,1632,-1631l13181,2263v12,-583,-441,-1024,-1012,-1024l10299,1239r,-1048c10299,96,10204,1,10097,1l191,1xe" filled="f" strokecolor="#002060">
                        <v:path arrowok="t" o:extrusionok="f"/>
                      </v:shape>
                      <v:shape id="Google Shape;13276;p98" o:spid="_x0000_s1028" style="position:absolute;left:241781;top:19353;width:46663;height:98546;visibility:visible;mso-wrap-style:square;v-text-anchor:middle" coordsize="1466,3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" path="m739,c632,,536,95,536,203r,214c227,476,1,750,1,1072v,381,297,678,678,678l810,1750v143,,286,119,286,274c1096,2191,977,2310,810,2310r-214,c477,2310,393,2215,393,2096v,-96,-95,-191,-190,-191c96,1905,1,2000,1,2096v,321,238,571,535,595l536,2905v,107,96,191,203,191c834,3096,929,3012,929,2905r,-226c1239,2620,1465,2358,1465,2024v,-369,-298,-666,-667,-666l655,1358v-142,,-273,-120,-273,-286c382,929,501,798,655,798r215,c989,798,1072,881,1072,1000r,131c1072,1238,1167,1334,1275,1334v95,,190,-96,190,-203l1465,1000c1465,691,1227,441,929,405r,-202c929,95,834,,739,xe" filled="f" strokecolor="#002060">
                        <v:path arrowok="t" o:extrusionok="f"/>
                      </v:shape>
                      <v:shape id="Google Shape;13277;p98" o:spid="_x0000_s1029" style="position:absolute;left:39788;top:32594;width:51565;height:71681;visibility:visible;mso-wrap-style:square;v-text-anchor:middle" coordsize="1620,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" path="m1429,1v-107,,-202,95,-202,202l1227,1418,358,96c323,44,256,11,195,11v-23,,-44,4,-63,14c60,49,1,120,1,203r,1858c1,2168,84,2251,191,2251v107,,191,-83,191,-190l382,834r881,1334c1289,2221,1356,2248,1428,2248v24,,49,-3,73,-9c1572,2204,1620,2132,1620,2061r,-1858c1620,96,1525,1,1429,1xe" filled="f" strokecolor="#002060">
                        <v:path arrowok="t" o:extrusionok="f"/>
                      </v:shape>
                      <v:shape id="Google Shape;13278;p98" o:spid="_x0000_s1030" style="position:absolute;left:104976;top:33358;width:45135;height:71299;visibility:visible;mso-wrap-style:square;v-text-anchor:middle" coordsize="1418,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" path="m191,1c96,1,,84,,191l,2049v,107,96,190,191,190l1227,2239v95,,190,-83,190,-190c1417,1930,1346,1846,1227,1846r-834,l393,1203r631,c1132,1203,1227,1108,1227,1013v,-107,-95,-203,-203,-203l393,810r,-428l1227,382v95,,190,-84,190,-191c1417,84,1322,1,1227,1l191,1xe" filled="f" strokecolor="#002060">
                        <v:path arrowok="t" o:extrusionok="f"/>
                      </v:shape>
                      <v:shape id="Google Shape;13279;p98" o:spid="_x0000_s1031" style="position:absolute;left:164848;top:32562;width:65602;height:71395;visibility:visible;mso-wrap-style:square;v-text-anchor:middle" coordsize="2061,2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" path="m200,1v-7,,-14,,-21,1c72,26,1,109,13,216l215,2074v24,95,83,154,167,166c391,2242,401,2242,410,2242v83,,154,-46,186,-121l1036,1097r453,1024c1510,2196,1589,2242,1665,2242v9,,18,,26,-2c1787,2228,1846,2145,1858,2074l2060,216c2037,109,1965,26,1846,2v-8,-1,-16,-1,-23,-1c1724,1,1632,69,1632,169l1513,1300,1191,526c1161,454,1087,419,1013,419v-75,,-149,35,-179,107l501,1300,382,169c371,69,288,1,200,1xe" filled="f" strokecolor="#002060">
                        <v:path arrowok="t" o:extrusionok="f"/>
                      </v:shape>
                      <v:shape id="Google Shape;13280;p98" o:spid="_x0000_s1032" style="position:absolute;left:39788;top:157654;width:97432;height:12541;visibility:visible;mso-wrap-style:square;v-text-anchor:middle" coordsize="306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" path="m191,1c84,1,1,96,1,203v,96,83,191,190,191l2870,394v107,,190,-95,190,-191c3060,84,2977,1,2870,1l191,1xe" filled="f" strokecolor="#002060">
                        <v:path arrowok="t" o:extrusionok="f"/>
                      </v:shape>
                      <v:shape id="Google Shape;13281;p98" o:spid="_x0000_s1033" style="position:absolute;left:164084;top:157654;width:124360;height:12541;visibility:visible;mso-wrap-style:square;v-text-anchor:middle" coordsize="3907,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" path="m203,1c96,1,1,96,1,203v,96,95,191,202,191l3716,394v95,,190,-95,190,-191c3906,84,3811,1,3716,1l203,1xe" filled="f" strokecolor="#002060">
                        <v:path arrowok="t" o:extrusionok="f"/>
                      </v:shape>
                      <v:shape id="Google Shape;13282;p98" o:spid="_x0000_s1034" style="position:absolute;left:39788;top:190630;width:51565;height:12159;visibility:visible;mso-wrap-style:square;v-text-anchor:middle" coordsize="16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" path="m191,1c84,1,1,84,1,191v,107,83,191,190,191l1429,382v96,,191,-84,191,-191c1620,84,1525,1,1429,1l191,1xe" filled="f" strokecolor="#002060">
                        <v:path arrowok="t" o:extrusionok="f"/>
                      </v:shape>
                      <v:shape id="Google Shape;13283;p98" o:spid="_x0000_s1035" style="position:absolute;left:39788;top:223224;width:97432;height:12159;visibility:visible;mso-wrap-style:square;v-text-anchor:middle" coordsize="3061,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" path="m191,1c84,1,1,84,1,191v,107,83,191,190,191l2870,382v107,,190,-84,190,-191c3060,84,2977,1,2870,1l191,1xe" filled="f" strokecolor="#002060">
                        <v:path arrowok="t" o:extrusionok="f"/>
                      </v:shape>
                      <v:shape id="Google Shape;13284;p98" o:spid="_x0000_s1036" style="position:absolute;left:104976;top:190630;width:32244;height:12159;visibility:visible;mso-wrap-style:square;v-text-anchor:middle" coordsize="1013,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" path="m191,1c84,1,,84,,191,,298,96,382,191,382r631,c929,382,1012,298,1012,191,1012,84,929,1,822,1l191,1xe" filled="f" strokecolor="#002060">
                        <v:path arrowok="t" o:extrusionok="f"/>
                      </v:shape>
                      <v:shape id="Google Shape;13285;p98" o:spid="_x0000_s1037" style="position:absolute;left:164084;top:190630;width:58408;height:12159;visibility:visible;mso-wrap-style:square;v-text-anchor:middle" coordsize="1835,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" path="m203,1c96,1,1,84,1,191v,107,95,191,202,191l1644,382v107,,190,-84,190,-191c1834,84,1751,1,1644,1l203,1xe" filled="f" strokecolor="#002060">
                        <v:path arrowok="t" o:extrusionok="f"/>
                      </v:shape>
                      <v:shape id="Google Shape;13286;p98" o:spid="_x0000_s1038" style="position:absolute;left:236847;top:190630;width:51596;height:12159;visibility:visible;mso-wrap-style:square;v-text-anchor:middle" coordsize="1621,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" path="m191,1c84,1,1,84,1,191v,107,83,191,190,191l1430,382v95,,190,-84,190,-191c1620,84,1525,1,1430,1l191,1xe" filled="f" strokecolor="#002060">
                        <v:path arrowok="t" o:extrusionok="f"/>
                      </v:shape>
                      <v:shape id="Google Shape;13287;p98" o:spid="_x0000_s1039" style="position:absolute;left:164084;top:223224;width:84922;height:12159;visibility:visible;mso-wrap-style:square;v-text-anchor:middle" coordsize="2668,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" path="m203,1c96,1,1,84,1,191v,107,95,191,202,191l2477,382v107,,191,-84,191,-191c2668,84,2584,1,2477,1l203,1xe" filled="f" strokecolor="#002060">
                        <v:path arrowok="t" o:extrusionok="f"/>
                      </v:shape>
                      <v:shape id="Google Shape;13288;p98" o:spid="_x0000_s1040" style="position:absolute;left:262630;top:223224;width:25814;height:12159;visibility:visible;mso-wrap-style:square;v-text-anchor:middle" coordsize="811,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" path="m203,1c96,1,,84,,191,,298,96,382,203,382r417,c715,382,810,298,810,191,810,84,715,1,620,1l203,1xe" filled="f" strokecolor="#002060">
                        <v:path arrowok="t" o:extrusionok="f"/>
                      </v:shape>
                    </v:group>
                  </w:pict>
                </mc:Fallback>
              </mc:AlternateContent>
            </w:r>
          </w:p>
        </w:tc>
        <w:tc>
          <w:tcPr>
            <w:tcW w:w="4699" w:type="dxa"/>
            <w:tcBorders>
              <w:top w:val="single" w:sz="12" w:space="0" w:color="002060"/>
              <w:left w:val="single" w:sz="12" w:space="0" w:color="002060"/>
              <w:bottom w:val="single" w:sz="12" w:space="0" w:color="002060"/>
              <w:right w:val="single" w:sz="12" w:space="0" w:color="002060"/>
            </w:tcBorders>
          </w:tcPr>
          <w:p w14:paraId="0591BEA9" w14:textId="5874127A" w:rsidR="00E6537E" w:rsidRDefault="00E6537E"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rPr>
            </w:pPr>
          </w:p>
          <w:p w14:paraId="434C1C02" w14:textId="77777777" w:rsidR="00E6537E" w:rsidRDefault="00E6537E"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rPr>
            </w:pPr>
          </w:p>
          <w:p w14:paraId="59DB3E8F" w14:textId="77777777" w:rsidR="00E6537E" w:rsidRDefault="00E6537E"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sz w:val="24"/>
                <w:szCs w:val="24"/>
              </w:rPr>
            </w:pPr>
          </w:p>
          <w:p w14:paraId="38A4E2CA" w14:textId="77777777" w:rsidR="000568FF" w:rsidRPr="00747D4C" w:rsidRDefault="000568FF" w:rsidP="000568FF">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color w:val="404040" w:themeColor="text1" w:themeTint="BF"/>
                <w:sz w:val="24"/>
                <w:szCs w:val="24"/>
                <w:lang w:val="es-SV"/>
              </w:rPr>
            </w:pPr>
            <w:r w:rsidRPr="00747D4C">
              <w:rPr>
                <w:rFonts w:ascii="Museo Sans 300" w:hAnsi="Museo Sans 300"/>
                <w:b w:val="0"/>
                <w:color w:val="404040" w:themeColor="text1" w:themeTint="BF"/>
                <w:sz w:val="24"/>
                <w:szCs w:val="24"/>
              </w:rPr>
              <w:t>Gestionar espacios en medios de comunicación para la divulgación de buenas prácticas de seguridad vial.</w:t>
            </w:r>
          </w:p>
          <w:p w14:paraId="3ABBFCEA" w14:textId="4AE119BA" w:rsidR="00E6537E" w:rsidRPr="00E6537E" w:rsidRDefault="00E6537E"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sz w:val="24"/>
                <w:szCs w:val="24"/>
                <w:lang w:val="es-SV"/>
              </w:rPr>
            </w:pPr>
          </w:p>
        </w:tc>
        <w:tc>
          <w:tcPr>
            <w:tcW w:w="2997" w:type="dxa"/>
            <w:tcBorders>
              <w:top w:val="single" w:sz="12" w:space="0" w:color="002060"/>
              <w:left w:val="single" w:sz="12" w:space="0" w:color="002060"/>
              <w:bottom w:val="single" w:sz="12" w:space="0" w:color="002060"/>
              <w:right w:val="single" w:sz="12" w:space="0" w:color="002060"/>
            </w:tcBorders>
          </w:tcPr>
          <w:p w14:paraId="58E27A4B" w14:textId="7D8AB217" w:rsidR="00E6537E" w:rsidRDefault="000568FF"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r>
              <w:rPr>
                <w:rFonts w:ascii="Museo Sans 300" w:hAnsi="Museo Sans 300"/>
                <w:noProof/>
                <w:color w:val="auto"/>
                <w:lang w:val="es-SV" w:eastAsia="es-SV"/>
              </w:rPr>
              <w:drawing>
                <wp:anchor distT="0" distB="0" distL="114300" distR="114300" simplePos="0" relativeHeight="251923456" behindDoc="0" locked="0" layoutInCell="1" allowOverlap="1" wp14:anchorId="4CDF222D" wp14:editId="25C3C177">
                  <wp:simplePos x="0" y="0"/>
                  <wp:positionH relativeFrom="column">
                    <wp:posOffset>-58632</wp:posOffset>
                  </wp:positionH>
                  <wp:positionV relativeFrom="paragraph">
                    <wp:posOffset>3175</wp:posOffset>
                  </wp:positionV>
                  <wp:extent cx="1878387" cy="1441904"/>
                  <wp:effectExtent l="0" t="0" r="7620" b="6350"/>
                  <wp:wrapNone/>
                  <wp:docPr id="609" name="Imagen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Imagen 609"/>
                          <pic:cNvPicPr/>
                        </pic:nvPicPr>
                        <pic:blipFill rotWithShape="1">
                          <a:blip r:embed="rId40" cstate="print">
                            <a:extLst>
                              <a:ext uri="{28A0092B-C50C-407E-A947-70E740481C1C}">
                                <a14:useLocalDpi xmlns:a14="http://schemas.microsoft.com/office/drawing/2010/main" val="0"/>
                              </a:ext>
                            </a:extLst>
                          </a:blip>
                          <a:srcRect l="7839" r="11720"/>
                          <a:stretch/>
                        </pic:blipFill>
                        <pic:spPr bwMode="auto">
                          <a:xfrm>
                            <a:off x="0" y="0"/>
                            <a:ext cx="1878387" cy="14419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0AF0193A" w14:textId="4F3D8689" w:rsidR="00E6537E" w:rsidRDefault="000568FF" w:rsidP="00E6537E">
      <w:pPr>
        <w:pStyle w:val="Sinespaciado"/>
        <w:ind w:left="567"/>
        <w:jc w:val="both"/>
        <w:rPr>
          <w:rFonts w:ascii="Museo Sans 300" w:hAnsi="Museo Sans 300"/>
          <w:b/>
          <w:bCs/>
          <w:color w:val="auto"/>
        </w:rPr>
      </w:pPr>
      <w:r w:rsidRPr="000568FF">
        <w:rPr>
          <w:rFonts w:ascii="Museo Sans 300" w:hAnsi="Museo Sans 300"/>
          <w:noProof/>
          <w:color w:val="auto"/>
          <w:lang w:val="es-SV" w:eastAsia="es-SV"/>
        </w:rPr>
        <mc:AlternateContent>
          <mc:Choice Requires="wps">
            <w:drawing>
              <wp:anchor distT="0" distB="0" distL="114300" distR="114300" simplePos="0" relativeHeight="251925504" behindDoc="0" locked="0" layoutInCell="1" allowOverlap="1" wp14:anchorId="7D14B7CB" wp14:editId="065F03D9">
                <wp:simplePos x="0" y="0"/>
                <wp:positionH relativeFrom="column">
                  <wp:posOffset>4346575</wp:posOffset>
                </wp:positionH>
                <wp:positionV relativeFrom="paragraph">
                  <wp:posOffset>184785</wp:posOffset>
                </wp:positionV>
                <wp:extent cx="1873885" cy="1443990"/>
                <wp:effectExtent l="0" t="0" r="0" b="3810"/>
                <wp:wrapNone/>
                <wp:docPr id="99" name="Rectángulo 98"/>
                <wp:cNvGraphicFramePr/>
                <a:graphic xmlns:a="http://schemas.openxmlformats.org/drawingml/2006/main">
                  <a:graphicData uri="http://schemas.microsoft.com/office/word/2010/wordprocessingShape">
                    <wps:wsp>
                      <wps:cNvSpPr/>
                      <wps:spPr>
                        <a:xfrm>
                          <a:off x="0" y="0"/>
                          <a:ext cx="1873885" cy="1443990"/>
                        </a:xfrm>
                        <a:prstGeom prst="rect">
                          <a:avLst/>
                        </a:prstGeom>
                        <a:blipFill dpi="0" rotWithShape="1">
                          <a:blip r:embed="rId41"/>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1AD9938" id="Rectángulo 98" o:spid="_x0000_s1026" style="position:absolute;margin-left:342.25pt;margin-top:14.55pt;width:147.55pt;height:113.7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" stroked="f" strokeweight="1pt">
                <v:fill r:id="rId42" o:title="" recolor="t" rotate="t" type="frame"/>
              </v:rect>
            </w:pict>
          </mc:Fallback>
        </mc:AlternateContent>
      </w:r>
    </w:p>
    <w:tbl>
      <w:tblPr>
        <w:tblStyle w:val="Tablaconcuadrcula1clara-nfasis1"/>
        <w:tblW w:w="9539" w:type="dxa"/>
        <w:tblInd w:w="269" w:type="dxa"/>
        <w:tblLook w:val="04A0" w:firstRow="1" w:lastRow="0" w:firstColumn="1" w:lastColumn="0" w:noHBand="0" w:noVBand="1"/>
      </w:tblPr>
      <w:tblGrid>
        <w:gridCol w:w="1843"/>
        <w:gridCol w:w="4699"/>
        <w:gridCol w:w="2997"/>
      </w:tblGrid>
      <w:tr w:rsidR="00F959C6" w14:paraId="4BCFC50A" w14:textId="77777777" w:rsidTr="00F959C6">
        <w:trPr>
          <w:cnfStyle w:val="100000000000" w:firstRow="1" w:lastRow="0" w:firstColumn="0" w:lastColumn="0" w:oddVBand="0" w:evenVBand="0" w:oddHBand="0" w:evenHBand="0"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1843" w:type="dxa"/>
            <w:tcBorders>
              <w:top w:val="single" w:sz="12" w:space="0" w:color="002060"/>
              <w:left w:val="single" w:sz="12" w:space="0" w:color="002060"/>
              <w:bottom w:val="single" w:sz="12" w:space="0" w:color="002060"/>
              <w:right w:val="single" w:sz="12" w:space="0" w:color="002060"/>
            </w:tcBorders>
          </w:tcPr>
          <w:p w14:paraId="2E90D51F" w14:textId="7EEDB407" w:rsidR="00F959C6" w:rsidRPr="00D95238" w:rsidRDefault="00F959C6" w:rsidP="005E06D8">
            <w:pPr>
              <w:pStyle w:val="Sinespaciado"/>
              <w:rPr>
                <w:rFonts w:ascii="Museo Sans 300" w:hAnsi="Museo Sans 300"/>
                <w:color w:val="7F7F7F" w:themeColor="text1" w:themeTint="80"/>
                <w:sz w:val="32"/>
                <w:szCs w:val="32"/>
              </w:rPr>
            </w:pPr>
            <w:r>
              <w:rPr>
                <w:rFonts w:ascii="Museo Sans 300" w:hAnsi="Museo Sans 300"/>
                <w:color w:val="7F7F7F" w:themeColor="text1" w:themeTint="80"/>
                <w:sz w:val="32"/>
                <w:szCs w:val="32"/>
              </w:rPr>
              <w:t>4</w:t>
            </w:r>
            <w:r w:rsidRPr="00D95238">
              <w:rPr>
                <w:rFonts w:ascii="Museo Sans 300" w:hAnsi="Museo Sans 300"/>
                <w:color w:val="7F7F7F" w:themeColor="text1" w:themeTint="80"/>
                <w:sz w:val="32"/>
                <w:szCs w:val="32"/>
              </w:rPr>
              <w:t>.</w:t>
            </w:r>
            <w:r>
              <w:rPr>
                <w:rFonts w:ascii="Museo Sans 300" w:hAnsi="Museo Sans 300"/>
                <w:color w:val="7F7F7F" w:themeColor="text1" w:themeTint="80"/>
                <w:sz w:val="32"/>
                <w:szCs w:val="32"/>
              </w:rPr>
              <w:t>2</w:t>
            </w:r>
            <w:r w:rsidRPr="00D95238">
              <w:rPr>
                <w:rFonts w:ascii="Museo Sans 300" w:hAnsi="Museo Sans 300"/>
                <w:color w:val="7F7F7F" w:themeColor="text1" w:themeTint="80"/>
                <w:sz w:val="32"/>
                <w:szCs w:val="32"/>
              </w:rPr>
              <w:t>.</w:t>
            </w:r>
          </w:p>
          <w:p w14:paraId="054CC9B3" w14:textId="2204C2B6" w:rsidR="00F959C6" w:rsidRDefault="000568FF" w:rsidP="005E06D8">
            <w:pPr>
              <w:pStyle w:val="Sinespaciado"/>
              <w:jc w:val="both"/>
              <w:rPr>
                <w:rFonts w:ascii="Museo Sans 300" w:hAnsi="Museo Sans 300"/>
                <w:color w:val="7F7F7F" w:themeColor="text1" w:themeTint="80"/>
              </w:rPr>
            </w:pPr>
            <w:r w:rsidRPr="000568FF">
              <w:rPr>
                <w:rFonts w:ascii="Museo Sans 300" w:hAnsi="Museo Sans 300"/>
                <w:noProof/>
                <w:color w:val="7F7F7F" w:themeColor="text1" w:themeTint="80"/>
                <w:lang w:val="es-SV" w:eastAsia="es-SV"/>
              </w:rPr>
              <mc:AlternateContent>
                <mc:Choice Requires="wps">
                  <w:drawing>
                    <wp:anchor distT="0" distB="0" distL="114300" distR="114300" simplePos="0" relativeHeight="251920384" behindDoc="0" locked="0" layoutInCell="1" allowOverlap="1" wp14:anchorId="202023BE" wp14:editId="783F9087">
                      <wp:simplePos x="0" y="0"/>
                      <wp:positionH relativeFrom="column">
                        <wp:posOffset>130915</wp:posOffset>
                      </wp:positionH>
                      <wp:positionV relativeFrom="paragraph">
                        <wp:posOffset>172720</wp:posOffset>
                      </wp:positionV>
                      <wp:extent cx="760716" cy="760784"/>
                      <wp:effectExtent l="0" t="0" r="20955" b="20320"/>
                      <wp:wrapNone/>
                      <wp:docPr id="592" name="Google Shape;13314;p98"/>
                      <wp:cNvGraphicFramePr/>
                      <a:graphic xmlns:a="http://schemas.openxmlformats.org/drawingml/2006/main">
                        <a:graphicData uri="http://schemas.microsoft.com/office/word/2010/wordprocessingShape">
                          <wps:wsp>
                            <wps:cNvSpPr/>
                            <wps:spPr>
                              <a:xfrm>
                                <a:off x="0" y="0"/>
                                <a:ext cx="760716" cy="760784"/>
                              </a:xfrm>
                              <a:custGeom>
                                <a:avLst/>
                                <a:gdLst/>
                                <a:ahLst/>
                                <a:cxnLst/>
                                <a:rect l="l" t="t" r="r" b="b"/>
                                <a:pathLst>
                                  <a:path w="11133" h="11134" extrusionOk="0">
                                    <a:moveTo>
                                      <a:pt x="2876" y="2961"/>
                                    </a:moveTo>
                                    <a:cubicBezTo>
                                      <a:pt x="2929" y="2961"/>
                                      <a:pt x="2983" y="2967"/>
                                      <a:pt x="3036" y="2977"/>
                                    </a:cubicBezTo>
                                    <a:cubicBezTo>
                                      <a:pt x="3358" y="3037"/>
                                      <a:pt x="3584" y="3287"/>
                                      <a:pt x="3656" y="3596"/>
                                    </a:cubicBezTo>
                                    <a:cubicBezTo>
                                      <a:pt x="3703" y="3882"/>
                                      <a:pt x="3608" y="4180"/>
                                      <a:pt x="3382" y="4358"/>
                                    </a:cubicBezTo>
                                    <a:cubicBezTo>
                                      <a:pt x="3239" y="4489"/>
                                      <a:pt x="3144" y="4680"/>
                                      <a:pt x="3144" y="4882"/>
                                    </a:cubicBezTo>
                                    <a:lnTo>
                                      <a:pt x="3144" y="5239"/>
                                    </a:lnTo>
                                    <a:cubicBezTo>
                                      <a:pt x="3144" y="5525"/>
                                      <a:pt x="3370" y="5740"/>
                                      <a:pt x="3644" y="5740"/>
                                    </a:cubicBezTo>
                                    <a:lnTo>
                                      <a:pt x="5406" y="5740"/>
                                    </a:lnTo>
                                    <a:lnTo>
                                      <a:pt x="5406" y="7502"/>
                                    </a:lnTo>
                                    <a:cubicBezTo>
                                      <a:pt x="5406" y="7609"/>
                                      <a:pt x="5311" y="7680"/>
                                      <a:pt x="5227" y="7680"/>
                                    </a:cubicBezTo>
                                    <a:lnTo>
                                      <a:pt x="4870" y="7680"/>
                                    </a:lnTo>
                                    <a:cubicBezTo>
                                      <a:pt x="4763" y="7680"/>
                                      <a:pt x="4668" y="7633"/>
                                      <a:pt x="4596" y="7561"/>
                                    </a:cubicBezTo>
                                    <a:cubicBezTo>
                                      <a:pt x="4386" y="7313"/>
                                      <a:pt x="4084" y="7164"/>
                                      <a:pt x="3770" y="7164"/>
                                    </a:cubicBezTo>
                                    <a:cubicBezTo>
                                      <a:pt x="3693" y="7164"/>
                                      <a:pt x="3614" y="7173"/>
                                      <a:pt x="3537" y="7192"/>
                                    </a:cubicBezTo>
                                    <a:cubicBezTo>
                                      <a:pt x="3096" y="7264"/>
                                      <a:pt x="2739" y="7621"/>
                                      <a:pt x="2655" y="8049"/>
                                    </a:cubicBezTo>
                                    <a:cubicBezTo>
                                      <a:pt x="2584" y="8395"/>
                                      <a:pt x="2667" y="8740"/>
                                      <a:pt x="2882" y="9002"/>
                                    </a:cubicBezTo>
                                    <a:cubicBezTo>
                                      <a:pt x="3084" y="9276"/>
                                      <a:pt x="3417" y="9419"/>
                                      <a:pt x="3739" y="9419"/>
                                    </a:cubicBezTo>
                                    <a:cubicBezTo>
                                      <a:pt x="4084" y="9419"/>
                                      <a:pt x="4394" y="9276"/>
                                      <a:pt x="4608" y="9014"/>
                                    </a:cubicBezTo>
                                    <a:cubicBezTo>
                                      <a:pt x="4668" y="8942"/>
                                      <a:pt x="4763" y="8895"/>
                                      <a:pt x="4870" y="8895"/>
                                    </a:cubicBezTo>
                                    <a:lnTo>
                                      <a:pt x="5215" y="8895"/>
                                    </a:lnTo>
                                    <a:cubicBezTo>
                                      <a:pt x="5322" y="8895"/>
                                      <a:pt x="5394" y="8990"/>
                                      <a:pt x="5394" y="9073"/>
                                    </a:cubicBezTo>
                                    <a:lnTo>
                                      <a:pt x="5394" y="10812"/>
                                    </a:lnTo>
                                    <a:lnTo>
                                      <a:pt x="870" y="10812"/>
                                    </a:lnTo>
                                    <a:cubicBezTo>
                                      <a:pt x="572" y="10812"/>
                                      <a:pt x="334" y="10573"/>
                                      <a:pt x="334" y="10276"/>
                                    </a:cubicBezTo>
                                    <a:lnTo>
                                      <a:pt x="334" y="5728"/>
                                    </a:lnTo>
                                    <a:lnTo>
                                      <a:pt x="2084" y="5728"/>
                                    </a:lnTo>
                                    <a:cubicBezTo>
                                      <a:pt x="2370" y="5728"/>
                                      <a:pt x="2596" y="5513"/>
                                      <a:pt x="2596" y="5228"/>
                                    </a:cubicBezTo>
                                    <a:lnTo>
                                      <a:pt x="2596" y="4882"/>
                                    </a:lnTo>
                                    <a:cubicBezTo>
                                      <a:pt x="2596" y="4680"/>
                                      <a:pt x="2501" y="4477"/>
                                      <a:pt x="2358" y="4358"/>
                                    </a:cubicBezTo>
                                    <a:cubicBezTo>
                                      <a:pt x="2179" y="4216"/>
                                      <a:pt x="2072" y="3989"/>
                                      <a:pt x="2072" y="3751"/>
                                    </a:cubicBezTo>
                                    <a:cubicBezTo>
                                      <a:pt x="2072" y="3513"/>
                                      <a:pt x="2179" y="3287"/>
                                      <a:pt x="2370" y="3144"/>
                                    </a:cubicBezTo>
                                    <a:cubicBezTo>
                                      <a:pt x="2517" y="3024"/>
                                      <a:pt x="2694" y="2961"/>
                                      <a:pt x="2876" y="2961"/>
                                    </a:cubicBezTo>
                                    <a:close/>
                                    <a:moveTo>
                                      <a:pt x="10287" y="334"/>
                                    </a:moveTo>
                                    <a:cubicBezTo>
                                      <a:pt x="10585" y="334"/>
                                      <a:pt x="10823" y="572"/>
                                      <a:pt x="10823" y="870"/>
                                    </a:cubicBezTo>
                                    <a:lnTo>
                                      <a:pt x="10823" y="5406"/>
                                    </a:lnTo>
                                    <a:lnTo>
                                      <a:pt x="10633" y="5406"/>
                                    </a:lnTo>
                                    <a:cubicBezTo>
                                      <a:pt x="10537" y="5406"/>
                                      <a:pt x="10466" y="5478"/>
                                      <a:pt x="10466" y="5573"/>
                                    </a:cubicBezTo>
                                    <a:cubicBezTo>
                                      <a:pt x="10466" y="5656"/>
                                      <a:pt x="10537" y="5728"/>
                                      <a:pt x="10633" y="5728"/>
                                    </a:cubicBezTo>
                                    <a:lnTo>
                                      <a:pt x="10811" y="5728"/>
                                    </a:lnTo>
                                    <a:lnTo>
                                      <a:pt x="10811" y="10276"/>
                                    </a:lnTo>
                                    <a:cubicBezTo>
                                      <a:pt x="10811" y="10573"/>
                                      <a:pt x="10573" y="10812"/>
                                      <a:pt x="10275" y="10812"/>
                                    </a:cubicBezTo>
                                    <a:lnTo>
                                      <a:pt x="5739" y="10812"/>
                                    </a:lnTo>
                                    <a:lnTo>
                                      <a:pt x="5739" y="9049"/>
                                    </a:lnTo>
                                    <a:cubicBezTo>
                                      <a:pt x="5739" y="8764"/>
                                      <a:pt x="5513" y="8549"/>
                                      <a:pt x="5227" y="8549"/>
                                    </a:cubicBezTo>
                                    <a:lnTo>
                                      <a:pt x="4882" y="8549"/>
                                    </a:lnTo>
                                    <a:cubicBezTo>
                                      <a:pt x="4680" y="8549"/>
                                      <a:pt x="4489" y="8633"/>
                                      <a:pt x="4370" y="8788"/>
                                    </a:cubicBezTo>
                                    <a:cubicBezTo>
                                      <a:pt x="4215" y="8966"/>
                                      <a:pt x="3989" y="9061"/>
                                      <a:pt x="3751" y="9061"/>
                                    </a:cubicBezTo>
                                    <a:cubicBezTo>
                                      <a:pt x="3513" y="9061"/>
                                      <a:pt x="3287" y="8966"/>
                                      <a:pt x="3144" y="8764"/>
                                    </a:cubicBezTo>
                                    <a:cubicBezTo>
                                      <a:pt x="2989" y="8573"/>
                                      <a:pt x="2941" y="8335"/>
                                      <a:pt x="2977" y="8097"/>
                                    </a:cubicBezTo>
                                    <a:cubicBezTo>
                                      <a:pt x="3036" y="7787"/>
                                      <a:pt x="3287" y="7549"/>
                                      <a:pt x="3608" y="7490"/>
                                    </a:cubicBezTo>
                                    <a:cubicBezTo>
                                      <a:pt x="3659" y="7479"/>
                                      <a:pt x="3710" y="7473"/>
                                      <a:pt x="3761" y="7473"/>
                                    </a:cubicBezTo>
                                    <a:cubicBezTo>
                                      <a:pt x="3988" y="7473"/>
                                      <a:pt x="4212" y="7577"/>
                                      <a:pt x="4358" y="7752"/>
                                    </a:cubicBezTo>
                                    <a:cubicBezTo>
                                      <a:pt x="4501" y="7906"/>
                                      <a:pt x="4680" y="7990"/>
                                      <a:pt x="4882" y="7990"/>
                                    </a:cubicBezTo>
                                    <a:lnTo>
                                      <a:pt x="5239" y="7990"/>
                                    </a:lnTo>
                                    <a:cubicBezTo>
                                      <a:pt x="5525" y="7990"/>
                                      <a:pt x="5751" y="7775"/>
                                      <a:pt x="5751" y="7490"/>
                                    </a:cubicBezTo>
                                    <a:lnTo>
                                      <a:pt x="5751" y="5728"/>
                                    </a:lnTo>
                                    <a:lnTo>
                                      <a:pt x="7501" y="5728"/>
                                    </a:lnTo>
                                    <a:cubicBezTo>
                                      <a:pt x="7608" y="5728"/>
                                      <a:pt x="7680" y="5823"/>
                                      <a:pt x="7680" y="5906"/>
                                    </a:cubicBezTo>
                                    <a:lnTo>
                                      <a:pt x="7680" y="6263"/>
                                    </a:lnTo>
                                    <a:cubicBezTo>
                                      <a:pt x="7680" y="6371"/>
                                      <a:pt x="7632" y="6478"/>
                                      <a:pt x="7561" y="6537"/>
                                    </a:cubicBezTo>
                                    <a:cubicBezTo>
                                      <a:pt x="7251" y="6799"/>
                                      <a:pt x="7097" y="7204"/>
                                      <a:pt x="7192" y="7609"/>
                                    </a:cubicBezTo>
                                    <a:cubicBezTo>
                                      <a:pt x="7263" y="8037"/>
                                      <a:pt x="7620" y="8395"/>
                                      <a:pt x="8049" y="8490"/>
                                    </a:cubicBezTo>
                                    <a:cubicBezTo>
                                      <a:pt x="8132" y="8502"/>
                                      <a:pt x="8216" y="8514"/>
                                      <a:pt x="8287" y="8514"/>
                                    </a:cubicBezTo>
                                    <a:cubicBezTo>
                                      <a:pt x="8549" y="8514"/>
                                      <a:pt x="8799" y="8418"/>
                                      <a:pt x="9002" y="8264"/>
                                    </a:cubicBezTo>
                                    <a:cubicBezTo>
                                      <a:pt x="9275" y="8049"/>
                                      <a:pt x="9418" y="7728"/>
                                      <a:pt x="9418" y="7394"/>
                                    </a:cubicBezTo>
                                    <a:cubicBezTo>
                                      <a:pt x="9418" y="7061"/>
                                      <a:pt x="9275" y="6740"/>
                                      <a:pt x="9025" y="6537"/>
                                    </a:cubicBezTo>
                                    <a:cubicBezTo>
                                      <a:pt x="8942" y="6478"/>
                                      <a:pt x="8906" y="6371"/>
                                      <a:pt x="8906" y="6263"/>
                                    </a:cubicBezTo>
                                    <a:lnTo>
                                      <a:pt x="8906" y="5930"/>
                                    </a:lnTo>
                                    <a:cubicBezTo>
                                      <a:pt x="8906" y="5823"/>
                                      <a:pt x="8990" y="5751"/>
                                      <a:pt x="9085" y="5751"/>
                                    </a:cubicBezTo>
                                    <a:lnTo>
                                      <a:pt x="9954" y="5751"/>
                                    </a:lnTo>
                                    <a:cubicBezTo>
                                      <a:pt x="10049" y="5751"/>
                                      <a:pt x="10121" y="5668"/>
                                      <a:pt x="10121" y="5585"/>
                                    </a:cubicBezTo>
                                    <a:cubicBezTo>
                                      <a:pt x="10121" y="5489"/>
                                      <a:pt x="10049" y="5418"/>
                                      <a:pt x="9954" y="5418"/>
                                    </a:cubicBezTo>
                                    <a:lnTo>
                                      <a:pt x="9085" y="5418"/>
                                    </a:lnTo>
                                    <a:cubicBezTo>
                                      <a:pt x="8799" y="5418"/>
                                      <a:pt x="8573" y="5644"/>
                                      <a:pt x="8573" y="5918"/>
                                    </a:cubicBezTo>
                                    <a:lnTo>
                                      <a:pt x="8573" y="6263"/>
                                    </a:lnTo>
                                    <a:cubicBezTo>
                                      <a:pt x="8573" y="6478"/>
                                      <a:pt x="8668" y="6668"/>
                                      <a:pt x="8811" y="6787"/>
                                    </a:cubicBezTo>
                                    <a:cubicBezTo>
                                      <a:pt x="8990" y="6930"/>
                                      <a:pt x="9097" y="7156"/>
                                      <a:pt x="9097" y="7394"/>
                                    </a:cubicBezTo>
                                    <a:cubicBezTo>
                                      <a:pt x="9097" y="7633"/>
                                      <a:pt x="8990" y="7859"/>
                                      <a:pt x="8799" y="8014"/>
                                    </a:cubicBezTo>
                                    <a:cubicBezTo>
                                      <a:pt x="8652" y="8124"/>
                                      <a:pt x="8477" y="8185"/>
                                      <a:pt x="8295" y="8185"/>
                                    </a:cubicBezTo>
                                    <a:cubicBezTo>
                                      <a:pt x="8241" y="8185"/>
                                      <a:pt x="8187" y="8179"/>
                                      <a:pt x="8132" y="8168"/>
                                    </a:cubicBezTo>
                                    <a:cubicBezTo>
                                      <a:pt x="7811" y="8109"/>
                                      <a:pt x="7573" y="7859"/>
                                      <a:pt x="7513" y="7549"/>
                                    </a:cubicBezTo>
                                    <a:cubicBezTo>
                                      <a:pt x="7454" y="7264"/>
                                      <a:pt x="7561" y="6966"/>
                                      <a:pt x="7787" y="6787"/>
                                    </a:cubicBezTo>
                                    <a:cubicBezTo>
                                      <a:pt x="7930" y="6656"/>
                                      <a:pt x="8025" y="6478"/>
                                      <a:pt x="8025" y="6263"/>
                                    </a:cubicBezTo>
                                    <a:lnTo>
                                      <a:pt x="8025" y="5930"/>
                                    </a:lnTo>
                                    <a:cubicBezTo>
                                      <a:pt x="8025" y="5644"/>
                                      <a:pt x="7799" y="5418"/>
                                      <a:pt x="7525" y="5418"/>
                                    </a:cubicBezTo>
                                    <a:lnTo>
                                      <a:pt x="5763" y="5418"/>
                                    </a:lnTo>
                                    <a:lnTo>
                                      <a:pt x="5763" y="3668"/>
                                    </a:lnTo>
                                    <a:cubicBezTo>
                                      <a:pt x="5763" y="3561"/>
                                      <a:pt x="5858" y="3489"/>
                                      <a:pt x="5942" y="3489"/>
                                    </a:cubicBezTo>
                                    <a:lnTo>
                                      <a:pt x="6299" y="3489"/>
                                    </a:lnTo>
                                    <a:cubicBezTo>
                                      <a:pt x="6406" y="3489"/>
                                      <a:pt x="6501" y="3525"/>
                                      <a:pt x="6561" y="3608"/>
                                    </a:cubicBezTo>
                                    <a:cubicBezTo>
                                      <a:pt x="6783" y="3859"/>
                                      <a:pt x="7091" y="4001"/>
                                      <a:pt x="7409" y="4001"/>
                                    </a:cubicBezTo>
                                    <a:cubicBezTo>
                                      <a:pt x="7483" y="4001"/>
                                      <a:pt x="7558" y="3993"/>
                                      <a:pt x="7632" y="3977"/>
                                    </a:cubicBezTo>
                                    <a:cubicBezTo>
                                      <a:pt x="8073" y="3906"/>
                                      <a:pt x="8430" y="3549"/>
                                      <a:pt x="8513" y="3108"/>
                                    </a:cubicBezTo>
                                    <a:cubicBezTo>
                                      <a:pt x="8585" y="2775"/>
                                      <a:pt x="8501" y="2430"/>
                                      <a:pt x="8287" y="2156"/>
                                    </a:cubicBezTo>
                                    <a:cubicBezTo>
                                      <a:pt x="8085" y="1894"/>
                                      <a:pt x="7751" y="1739"/>
                                      <a:pt x="7430" y="1739"/>
                                    </a:cubicBezTo>
                                    <a:cubicBezTo>
                                      <a:pt x="7085" y="1739"/>
                                      <a:pt x="6775" y="1894"/>
                                      <a:pt x="6561" y="2144"/>
                                    </a:cubicBezTo>
                                    <a:cubicBezTo>
                                      <a:pt x="6501" y="2215"/>
                                      <a:pt x="6406" y="2263"/>
                                      <a:pt x="6299" y="2263"/>
                                    </a:cubicBezTo>
                                    <a:lnTo>
                                      <a:pt x="5954" y="2263"/>
                                    </a:lnTo>
                                    <a:cubicBezTo>
                                      <a:pt x="5846" y="2263"/>
                                      <a:pt x="5775" y="2180"/>
                                      <a:pt x="5775" y="2084"/>
                                    </a:cubicBezTo>
                                    <a:lnTo>
                                      <a:pt x="5775" y="1203"/>
                                    </a:lnTo>
                                    <a:cubicBezTo>
                                      <a:pt x="5775" y="1120"/>
                                      <a:pt x="5703" y="1048"/>
                                      <a:pt x="5608" y="1048"/>
                                    </a:cubicBezTo>
                                    <a:cubicBezTo>
                                      <a:pt x="5525" y="1048"/>
                                      <a:pt x="5453" y="1120"/>
                                      <a:pt x="5453" y="1203"/>
                                    </a:cubicBezTo>
                                    <a:lnTo>
                                      <a:pt x="5453" y="2084"/>
                                    </a:lnTo>
                                    <a:cubicBezTo>
                                      <a:pt x="5453" y="2370"/>
                                      <a:pt x="5668" y="2596"/>
                                      <a:pt x="5954" y="2596"/>
                                    </a:cubicBezTo>
                                    <a:lnTo>
                                      <a:pt x="6299" y="2596"/>
                                    </a:lnTo>
                                    <a:cubicBezTo>
                                      <a:pt x="6501" y="2596"/>
                                      <a:pt x="6704" y="2501"/>
                                      <a:pt x="6823" y="2358"/>
                                    </a:cubicBezTo>
                                    <a:cubicBezTo>
                                      <a:pt x="6966" y="2180"/>
                                      <a:pt x="7192" y="2072"/>
                                      <a:pt x="7430" y="2072"/>
                                    </a:cubicBezTo>
                                    <a:cubicBezTo>
                                      <a:pt x="7668" y="2072"/>
                                      <a:pt x="7894" y="2180"/>
                                      <a:pt x="8037" y="2370"/>
                                    </a:cubicBezTo>
                                    <a:cubicBezTo>
                                      <a:pt x="8192" y="2561"/>
                                      <a:pt x="8251" y="2799"/>
                                      <a:pt x="8204" y="3037"/>
                                    </a:cubicBezTo>
                                    <a:cubicBezTo>
                                      <a:pt x="8144" y="3346"/>
                                      <a:pt x="7894" y="3584"/>
                                      <a:pt x="7573" y="3644"/>
                                    </a:cubicBezTo>
                                    <a:cubicBezTo>
                                      <a:pt x="7519" y="3656"/>
                                      <a:pt x="7465" y="3661"/>
                                      <a:pt x="7411" y="3661"/>
                                    </a:cubicBezTo>
                                    <a:cubicBezTo>
                                      <a:pt x="7187" y="3661"/>
                                      <a:pt x="6966" y="3564"/>
                                      <a:pt x="6823" y="3382"/>
                                    </a:cubicBezTo>
                                    <a:cubicBezTo>
                                      <a:pt x="6680" y="3227"/>
                                      <a:pt x="6501" y="3144"/>
                                      <a:pt x="6299" y="3144"/>
                                    </a:cubicBezTo>
                                    <a:lnTo>
                                      <a:pt x="5942" y="3144"/>
                                    </a:lnTo>
                                    <a:cubicBezTo>
                                      <a:pt x="5656" y="3144"/>
                                      <a:pt x="5430" y="3370"/>
                                      <a:pt x="5430" y="3644"/>
                                    </a:cubicBezTo>
                                    <a:lnTo>
                                      <a:pt x="5430" y="5406"/>
                                    </a:lnTo>
                                    <a:lnTo>
                                      <a:pt x="3679" y="5406"/>
                                    </a:lnTo>
                                    <a:cubicBezTo>
                                      <a:pt x="3572" y="5406"/>
                                      <a:pt x="3501" y="5311"/>
                                      <a:pt x="3501" y="5228"/>
                                    </a:cubicBezTo>
                                    <a:lnTo>
                                      <a:pt x="3501" y="4870"/>
                                    </a:lnTo>
                                    <a:cubicBezTo>
                                      <a:pt x="3501" y="4763"/>
                                      <a:pt x="3548" y="4656"/>
                                      <a:pt x="3620" y="4597"/>
                                    </a:cubicBezTo>
                                    <a:cubicBezTo>
                                      <a:pt x="3929" y="4335"/>
                                      <a:pt x="4084" y="3930"/>
                                      <a:pt x="3989" y="3525"/>
                                    </a:cubicBezTo>
                                    <a:cubicBezTo>
                                      <a:pt x="3918" y="3096"/>
                                      <a:pt x="3560" y="2739"/>
                                      <a:pt x="3132" y="2656"/>
                                    </a:cubicBezTo>
                                    <a:cubicBezTo>
                                      <a:pt x="3047" y="2635"/>
                                      <a:pt x="2962" y="2626"/>
                                      <a:pt x="2879" y="2626"/>
                                    </a:cubicBezTo>
                                    <a:cubicBezTo>
                                      <a:pt x="2622" y="2626"/>
                                      <a:pt x="2377" y="2717"/>
                                      <a:pt x="2179" y="2870"/>
                                    </a:cubicBezTo>
                                    <a:cubicBezTo>
                                      <a:pt x="1905" y="3084"/>
                                      <a:pt x="1763" y="3406"/>
                                      <a:pt x="1763" y="3739"/>
                                    </a:cubicBezTo>
                                    <a:cubicBezTo>
                                      <a:pt x="1763" y="4085"/>
                                      <a:pt x="1905" y="4394"/>
                                      <a:pt x="2155" y="4597"/>
                                    </a:cubicBezTo>
                                    <a:cubicBezTo>
                                      <a:pt x="2239" y="4656"/>
                                      <a:pt x="2274" y="4763"/>
                                      <a:pt x="2274" y="4870"/>
                                    </a:cubicBezTo>
                                    <a:lnTo>
                                      <a:pt x="2274" y="5216"/>
                                    </a:lnTo>
                                    <a:cubicBezTo>
                                      <a:pt x="2274" y="5311"/>
                                      <a:pt x="2191" y="5394"/>
                                      <a:pt x="2096" y="5394"/>
                                    </a:cubicBezTo>
                                    <a:lnTo>
                                      <a:pt x="346" y="5394"/>
                                    </a:lnTo>
                                    <a:lnTo>
                                      <a:pt x="346" y="870"/>
                                    </a:lnTo>
                                    <a:cubicBezTo>
                                      <a:pt x="346" y="572"/>
                                      <a:pt x="584" y="334"/>
                                      <a:pt x="881" y="334"/>
                                    </a:cubicBezTo>
                                    <a:lnTo>
                                      <a:pt x="5418" y="334"/>
                                    </a:lnTo>
                                    <a:lnTo>
                                      <a:pt x="5418" y="513"/>
                                    </a:lnTo>
                                    <a:cubicBezTo>
                                      <a:pt x="5418" y="596"/>
                                      <a:pt x="5489" y="667"/>
                                      <a:pt x="5584" y="667"/>
                                    </a:cubicBezTo>
                                    <a:cubicBezTo>
                                      <a:pt x="5680" y="667"/>
                                      <a:pt x="5751" y="596"/>
                                      <a:pt x="5751" y="513"/>
                                    </a:cubicBezTo>
                                    <a:lnTo>
                                      <a:pt x="5751" y="334"/>
                                    </a:lnTo>
                                    <a:close/>
                                    <a:moveTo>
                                      <a:pt x="870" y="1"/>
                                    </a:moveTo>
                                    <a:cubicBezTo>
                                      <a:pt x="393" y="1"/>
                                      <a:pt x="0" y="394"/>
                                      <a:pt x="0" y="870"/>
                                    </a:cubicBezTo>
                                    <a:lnTo>
                                      <a:pt x="0" y="10276"/>
                                    </a:lnTo>
                                    <a:cubicBezTo>
                                      <a:pt x="0" y="10752"/>
                                      <a:pt x="393" y="11133"/>
                                      <a:pt x="870" y="11133"/>
                                    </a:cubicBezTo>
                                    <a:lnTo>
                                      <a:pt x="10275" y="11133"/>
                                    </a:lnTo>
                                    <a:cubicBezTo>
                                      <a:pt x="10752" y="11133"/>
                                      <a:pt x="11133" y="10752"/>
                                      <a:pt x="11133" y="10276"/>
                                    </a:cubicBezTo>
                                    <a:lnTo>
                                      <a:pt x="11133" y="870"/>
                                    </a:lnTo>
                                    <a:cubicBezTo>
                                      <a:pt x="11133" y="394"/>
                                      <a:pt x="10752" y="1"/>
                                      <a:pt x="10275" y="1"/>
                                    </a:cubicBezTo>
                                    <a:close/>
                                  </a:path>
                                </a:pathLst>
                              </a:custGeom>
                              <a:solidFill>
                                <a:srgbClr val="002060"/>
                              </a:solidFill>
                              <a:ln>
                                <a:solidFill>
                                  <a:srgbClr val="002060"/>
                                </a:solidFill>
                              </a:ln>
                            </wps:spPr>
                            <wps:bodyPr spcFirstLastPara="1" wrap="square" lIns="91425" tIns="91425" rIns="91425" bIns="91425" anchor="ctr" anchorCtr="0">
                              <a:noAutofit/>
                            </wps:bodyPr>
                          </wps:wsp>
                        </a:graphicData>
                      </a:graphic>
                    </wp:anchor>
                  </w:drawing>
                </mc:Choice>
                <mc:Fallback>
                  <w:pict>
                    <v:shape w14:anchorId="21A67B17" id="Google Shape;13314;p98" o:spid="_x0000_s1026" style="position:absolute;margin-left:10.3pt;margin-top:13.6pt;width:59.9pt;height:59.9pt;z-index:251920384;visibility:visible;mso-wrap-style:square;mso-wrap-distance-left:9pt;mso-wrap-distance-top:0;mso-wrap-distance-right:9pt;mso-wrap-distance-bottom:0;mso-position-horizontal:absolute;mso-position-horizontal-relative:text;mso-position-vertical:absolute;mso-position-vertical-relative:text;v-text-anchor:middle" coordsize="11133,11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" path="m2876,2961v53,,107,6,160,16c3358,3037,3584,3287,3656,3596v47,286,-48,584,-274,762c3239,4489,3144,4680,3144,4882r,357c3144,5525,3370,5740,3644,5740r1762,l5406,7502v,107,-95,178,-179,178l4870,7680v-107,,-202,-47,-274,-119c4386,7313,4084,7164,3770,7164v-77,,-156,9,-233,28c3096,7264,2739,7621,2655,8049v-71,346,12,691,227,953c3084,9276,3417,9419,3739,9419v345,,655,-143,869,-405c4668,8942,4763,8895,4870,8895r345,c5322,8895,5394,8990,5394,9073r,1739l870,10812v-298,,-536,-239,-536,-536l334,5728r1750,c2370,5728,2596,5513,2596,5228r,-346c2596,4680,2501,4477,2358,4358,2179,4216,2072,3989,2072,3751v,-238,107,-464,298,-607c2517,3024,2694,2961,2876,2961xm10287,334v298,,536,238,536,536l10823,5406r-190,c10537,5406,10466,5478,10466,5573v,83,71,155,167,155l10811,5728r,4548c10811,10573,10573,10812,10275,10812r-4536,l5739,9049v,-285,-226,-500,-512,-500l4882,8549v-202,,-393,84,-512,239c4215,8966,3989,9061,3751,9061v-238,,-464,-95,-607,-297c2989,8573,2941,8335,2977,8097v59,-310,310,-548,631,-607c3659,7479,3710,7473,3761,7473v227,,451,104,597,279c4501,7906,4680,7990,4882,7990r357,c5525,7990,5751,7775,5751,7490r,-1762l7501,5728v107,,179,95,179,178l7680,6263v,108,-48,215,-119,274c7251,6799,7097,7204,7192,7609v71,428,428,786,857,881c8132,8502,8216,8514,8287,8514v262,,512,-96,715,-250c9275,8049,9418,7728,9418,7394v,-333,-143,-654,-393,-857c8942,6478,8906,6371,8906,6263r,-333c8906,5823,8990,5751,9085,5751r869,c10049,5751,10121,5668,10121,5585v,-96,-72,-167,-167,-167l9085,5418v-286,,-512,226,-512,500l8573,6263v,215,95,405,238,524c8990,6930,9097,7156,9097,7394v,239,-107,465,-298,620c8652,8124,8477,8185,8295,8185v-54,,-108,-6,-163,-17c7811,8109,7573,7859,7513,7549v-59,-285,48,-583,274,-762c7930,6656,8025,6478,8025,6263r,-333c8025,5644,7799,5418,7525,5418r-1762,l5763,3668v,-107,95,-179,179,-179l6299,3489v107,,202,36,262,119c6783,3859,7091,4001,7409,4001v74,,149,-8,223,-24c8073,3906,8430,3549,8513,3108v72,-333,-12,-678,-226,-952c8085,1894,7751,1739,7430,1739v-345,,-655,155,-869,405c6501,2215,6406,2263,6299,2263r-345,c5846,2263,5775,2180,5775,2084r,-881c5775,1120,5703,1048,5608,1048v-83,,-155,72,-155,155l5453,2084v,286,215,512,501,512l6299,2596v202,,405,-95,524,-238c6966,2180,7192,2072,7430,2072v238,,464,108,607,298c8192,2561,8251,2799,8204,3037v-60,309,-310,547,-631,607c7519,3656,7465,3661,7411,3661v-224,,-445,-97,-588,-279c6680,3227,6501,3144,6299,3144r-357,c5656,3144,5430,3370,5430,3644r,1762l3679,5406v-107,,-178,-95,-178,-178l3501,4870v,-107,47,-214,119,-273c3929,4335,4084,3930,3989,3525v-71,-429,-429,-786,-857,-869c3047,2635,2962,2626,2879,2626v-257,,-502,91,-700,244c1905,3084,1763,3406,1763,3739v,346,142,655,392,858c2239,4656,2274,4763,2274,4870r,346c2274,5311,2191,5394,2096,5394r-1750,l346,870c346,572,584,334,881,334r4537,l5418,513v,83,71,154,166,154c5680,667,5751,596,5751,513r,-179l10287,334xm870,1c393,1,,394,,870r,9406c,10752,393,11133,870,11133r9405,c10752,11133,11133,10752,11133,10276r,-9406c11133,394,10752,1,10275,1l870,1xe" fillcolor="#002060" strokecolor="#002060">
                      <v:path arrowok="t" o:extrusionok="f"/>
                    </v:shape>
                  </w:pict>
                </mc:Fallback>
              </mc:AlternateContent>
            </w:r>
          </w:p>
          <w:p w14:paraId="6DE29DC8" w14:textId="274BCD03" w:rsidR="00F959C6" w:rsidRPr="00D95238" w:rsidRDefault="00F959C6" w:rsidP="005E06D8">
            <w:pPr>
              <w:pStyle w:val="Sinespaciado"/>
              <w:jc w:val="both"/>
              <w:rPr>
                <w:rFonts w:ascii="Museo Sans 300" w:hAnsi="Museo Sans 300"/>
                <w:b w:val="0"/>
                <w:bCs w:val="0"/>
                <w:color w:val="7F7F7F" w:themeColor="text1" w:themeTint="80"/>
                <w:lang w:val="es-SV"/>
              </w:rPr>
            </w:pPr>
          </w:p>
        </w:tc>
        <w:tc>
          <w:tcPr>
            <w:tcW w:w="4699" w:type="dxa"/>
            <w:tcBorders>
              <w:top w:val="single" w:sz="12" w:space="0" w:color="002060"/>
              <w:left w:val="single" w:sz="12" w:space="0" w:color="002060"/>
              <w:bottom w:val="single" w:sz="12" w:space="0" w:color="002060"/>
              <w:right w:val="single" w:sz="12" w:space="0" w:color="002060"/>
            </w:tcBorders>
          </w:tcPr>
          <w:p w14:paraId="29CC05FB" w14:textId="067BB623" w:rsidR="00F959C6" w:rsidRDefault="00F959C6"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rPr>
            </w:pPr>
          </w:p>
          <w:p w14:paraId="130E3FA2" w14:textId="77777777" w:rsidR="00F959C6" w:rsidRDefault="00F959C6"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rPr>
            </w:pPr>
          </w:p>
          <w:p w14:paraId="72E333D4" w14:textId="77777777" w:rsidR="00F959C6" w:rsidRPr="00747D4C" w:rsidRDefault="00F959C6"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color w:val="404040" w:themeColor="text1" w:themeTint="BF"/>
                <w:sz w:val="24"/>
                <w:szCs w:val="24"/>
              </w:rPr>
            </w:pPr>
          </w:p>
          <w:p w14:paraId="7E94BF4B" w14:textId="77777777" w:rsidR="000568FF" w:rsidRPr="00747D4C" w:rsidRDefault="000568FF" w:rsidP="000568FF">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color w:val="404040" w:themeColor="text1" w:themeTint="BF"/>
                <w:sz w:val="24"/>
                <w:szCs w:val="24"/>
                <w:lang w:val="es-SV"/>
              </w:rPr>
            </w:pPr>
            <w:r w:rsidRPr="00747D4C">
              <w:rPr>
                <w:rFonts w:ascii="Museo Sans 300" w:hAnsi="Museo Sans 300"/>
                <w:b w:val="0"/>
                <w:color w:val="404040" w:themeColor="text1" w:themeTint="BF"/>
                <w:sz w:val="24"/>
                <w:szCs w:val="24"/>
              </w:rPr>
              <w:t xml:space="preserve">Realizar jornadas de promoción de educación vial dirigidas a los estudiantes de los centros escolares. </w:t>
            </w:r>
          </w:p>
          <w:p w14:paraId="11483D03" w14:textId="7B86D48A" w:rsidR="00F959C6" w:rsidRPr="00E6537E" w:rsidRDefault="00F959C6"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sz w:val="24"/>
                <w:szCs w:val="24"/>
                <w:lang w:val="es-SV"/>
              </w:rPr>
            </w:pPr>
          </w:p>
        </w:tc>
        <w:tc>
          <w:tcPr>
            <w:tcW w:w="2997" w:type="dxa"/>
            <w:tcBorders>
              <w:top w:val="single" w:sz="12" w:space="0" w:color="002060"/>
              <w:left w:val="single" w:sz="12" w:space="0" w:color="002060"/>
              <w:bottom w:val="single" w:sz="12" w:space="0" w:color="002060"/>
              <w:right w:val="single" w:sz="12" w:space="0" w:color="002060"/>
            </w:tcBorders>
          </w:tcPr>
          <w:p w14:paraId="1B594C45" w14:textId="5E3FC38B" w:rsidR="00F959C6" w:rsidRDefault="00F959C6"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p>
        </w:tc>
      </w:tr>
    </w:tbl>
    <w:p w14:paraId="38047F2B" w14:textId="77777777" w:rsidR="00E6537E" w:rsidRDefault="00E6537E" w:rsidP="00E6537E">
      <w:pPr>
        <w:pStyle w:val="Sinespaciado"/>
        <w:ind w:left="567"/>
        <w:jc w:val="both"/>
        <w:rPr>
          <w:rFonts w:ascii="Museo Sans 300" w:hAnsi="Museo Sans 300"/>
          <w:b/>
          <w:bCs/>
          <w:color w:val="auto"/>
        </w:rPr>
      </w:pPr>
    </w:p>
    <w:tbl>
      <w:tblPr>
        <w:tblStyle w:val="Tablaconcuadrcula1clara-nfasis1"/>
        <w:tblW w:w="9539" w:type="dxa"/>
        <w:tblInd w:w="269" w:type="dxa"/>
        <w:tblLook w:val="04A0" w:firstRow="1" w:lastRow="0" w:firstColumn="1" w:lastColumn="0" w:noHBand="0" w:noVBand="1"/>
      </w:tblPr>
      <w:tblGrid>
        <w:gridCol w:w="1843"/>
        <w:gridCol w:w="4699"/>
        <w:gridCol w:w="2997"/>
      </w:tblGrid>
      <w:tr w:rsidR="00F959C6" w14:paraId="3D1C2751" w14:textId="77777777" w:rsidTr="00F959C6">
        <w:trPr>
          <w:cnfStyle w:val="100000000000" w:firstRow="1" w:lastRow="0" w:firstColumn="0" w:lastColumn="0" w:oddVBand="0" w:evenVBand="0" w:oddHBand="0" w:evenHBand="0"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1843" w:type="dxa"/>
            <w:tcBorders>
              <w:top w:val="single" w:sz="12" w:space="0" w:color="002060"/>
              <w:left w:val="single" w:sz="12" w:space="0" w:color="002060"/>
              <w:bottom w:val="single" w:sz="12" w:space="0" w:color="002060"/>
              <w:right w:val="single" w:sz="12" w:space="0" w:color="002060"/>
            </w:tcBorders>
          </w:tcPr>
          <w:p w14:paraId="123C96D8" w14:textId="7844591D" w:rsidR="00F959C6" w:rsidRPr="00D95238" w:rsidRDefault="00F959C6" w:rsidP="005E06D8">
            <w:pPr>
              <w:pStyle w:val="Sinespaciado"/>
              <w:rPr>
                <w:rFonts w:ascii="Museo Sans 300" w:hAnsi="Museo Sans 300"/>
                <w:color w:val="7F7F7F" w:themeColor="text1" w:themeTint="80"/>
                <w:sz w:val="32"/>
                <w:szCs w:val="32"/>
              </w:rPr>
            </w:pPr>
            <w:r>
              <w:rPr>
                <w:rFonts w:ascii="Museo Sans 300" w:hAnsi="Museo Sans 300"/>
                <w:color w:val="7F7F7F" w:themeColor="text1" w:themeTint="80"/>
                <w:sz w:val="32"/>
                <w:szCs w:val="32"/>
              </w:rPr>
              <w:t>4</w:t>
            </w:r>
            <w:r w:rsidRPr="00D95238">
              <w:rPr>
                <w:rFonts w:ascii="Museo Sans 300" w:hAnsi="Museo Sans 300"/>
                <w:color w:val="7F7F7F" w:themeColor="text1" w:themeTint="80"/>
                <w:sz w:val="32"/>
                <w:szCs w:val="32"/>
              </w:rPr>
              <w:t>.</w:t>
            </w:r>
            <w:r>
              <w:rPr>
                <w:rFonts w:ascii="Museo Sans 300" w:hAnsi="Museo Sans 300"/>
                <w:color w:val="7F7F7F" w:themeColor="text1" w:themeTint="80"/>
                <w:sz w:val="32"/>
                <w:szCs w:val="32"/>
              </w:rPr>
              <w:t>3</w:t>
            </w:r>
            <w:r w:rsidRPr="00D95238">
              <w:rPr>
                <w:rFonts w:ascii="Museo Sans 300" w:hAnsi="Museo Sans 300"/>
                <w:color w:val="7F7F7F" w:themeColor="text1" w:themeTint="80"/>
                <w:sz w:val="32"/>
                <w:szCs w:val="32"/>
              </w:rPr>
              <w:t>.</w:t>
            </w:r>
          </w:p>
          <w:p w14:paraId="39739A6F" w14:textId="7180E26A" w:rsidR="00F959C6" w:rsidRDefault="000568FF" w:rsidP="005E06D8">
            <w:pPr>
              <w:pStyle w:val="Sinespaciado"/>
              <w:jc w:val="both"/>
              <w:rPr>
                <w:rFonts w:ascii="Museo Sans 300" w:hAnsi="Museo Sans 300"/>
                <w:color w:val="7F7F7F" w:themeColor="text1" w:themeTint="80"/>
              </w:rPr>
            </w:pPr>
            <w:r w:rsidRPr="000568FF">
              <w:rPr>
                <w:rFonts w:ascii="Museo Sans 300" w:hAnsi="Museo Sans 300"/>
                <w:noProof/>
                <w:color w:val="7F7F7F" w:themeColor="text1" w:themeTint="80"/>
                <w:lang w:val="es-SV" w:eastAsia="es-SV"/>
              </w:rPr>
              <mc:AlternateContent>
                <mc:Choice Requires="wpg">
                  <w:drawing>
                    <wp:anchor distT="0" distB="0" distL="114300" distR="114300" simplePos="0" relativeHeight="251918336" behindDoc="0" locked="0" layoutInCell="1" allowOverlap="1" wp14:anchorId="09CB603F" wp14:editId="163704DB">
                      <wp:simplePos x="0" y="0"/>
                      <wp:positionH relativeFrom="column">
                        <wp:posOffset>20320</wp:posOffset>
                      </wp:positionH>
                      <wp:positionV relativeFrom="paragraph">
                        <wp:posOffset>129751</wp:posOffset>
                      </wp:positionV>
                      <wp:extent cx="968837" cy="966108"/>
                      <wp:effectExtent l="0" t="0" r="22225" b="24765"/>
                      <wp:wrapNone/>
                      <wp:docPr id="580" name="Grupo 127"/>
                      <wp:cNvGraphicFramePr/>
                      <a:graphic xmlns:a="http://schemas.openxmlformats.org/drawingml/2006/main">
                        <a:graphicData uri="http://schemas.microsoft.com/office/word/2010/wordprocessingGroup">
                          <wpg:wgp>
                            <wpg:cNvGrpSpPr/>
                            <wpg:grpSpPr>
                              <a:xfrm>
                                <a:off x="0" y="0"/>
                                <a:ext cx="968837" cy="966108"/>
                                <a:chOff x="0" y="0"/>
                                <a:chExt cx="1127706" cy="1124042"/>
                              </a:xfrm>
                              <a:solidFill>
                                <a:srgbClr val="002060"/>
                              </a:solidFill>
                            </wpg:grpSpPr>
                            <wpg:grpSp>
                              <wpg:cNvPr id="581" name="Google Shape;10275;p93"/>
                              <wpg:cNvGrpSpPr/>
                              <wpg:grpSpPr>
                                <a:xfrm>
                                  <a:off x="0" y="0"/>
                                  <a:ext cx="1127706" cy="1124042"/>
                                  <a:chOff x="0" y="0"/>
                                  <a:chExt cx="353145" cy="351997"/>
                                </a:xfrm>
                                <a:grpFill/>
                              </wpg:grpSpPr>
                              <wps:wsp>
                                <wps:cNvPr id="582" name="Google Shape;10276;p93"/>
                                <wps:cNvSpPr/>
                                <wps:spPr>
                                  <a:xfrm>
                                    <a:off x="0" y="0"/>
                                    <a:ext cx="353145" cy="187785"/>
                                  </a:xfrm>
                                  <a:custGeom>
                                    <a:avLst/>
                                    <a:gdLst/>
                                    <a:ahLst/>
                                    <a:cxnLst/>
                                    <a:rect l="l" t="t" r="r" b="b"/>
                                    <a:pathLst>
                                      <a:path w="11086" h="5895" extrusionOk="0">
                                        <a:moveTo>
                                          <a:pt x="6145" y="334"/>
                                        </a:moveTo>
                                        <a:lnTo>
                                          <a:pt x="6145" y="703"/>
                                        </a:lnTo>
                                        <a:lnTo>
                                          <a:pt x="4942" y="703"/>
                                        </a:lnTo>
                                        <a:lnTo>
                                          <a:pt x="4942" y="334"/>
                                        </a:lnTo>
                                        <a:close/>
                                        <a:moveTo>
                                          <a:pt x="10764" y="1025"/>
                                        </a:moveTo>
                                        <a:lnTo>
                                          <a:pt x="10764" y="1596"/>
                                        </a:lnTo>
                                        <a:lnTo>
                                          <a:pt x="346" y="1596"/>
                                        </a:lnTo>
                                        <a:lnTo>
                                          <a:pt x="346" y="1025"/>
                                        </a:lnTo>
                                        <a:close/>
                                        <a:moveTo>
                                          <a:pt x="4775" y="1"/>
                                        </a:moveTo>
                                        <a:cubicBezTo>
                                          <a:pt x="4692" y="1"/>
                                          <a:pt x="4621" y="84"/>
                                          <a:pt x="4621" y="167"/>
                                        </a:cubicBezTo>
                                        <a:lnTo>
                                          <a:pt x="4621" y="703"/>
                                        </a:lnTo>
                                        <a:lnTo>
                                          <a:pt x="168" y="703"/>
                                        </a:lnTo>
                                        <a:cubicBezTo>
                                          <a:pt x="72" y="703"/>
                                          <a:pt x="1" y="775"/>
                                          <a:pt x="1" y="870"/>
                                        </a:cubicBezTo>
                                        <a:lnTo>
                                          <a:pt x="1" y="1751"/>
                                        </a:lnTo>
                                        <a:cubicBezTo>
                                          <a:pt x="1" y="1834"/>
                                          <a:pt x="72" y="1906"/>
                                          <a:pt x="168" y="1906"/>
                                        </a:cubicBezTo>
                                        <a:lnTo>
                                          <a:pt x="656" y="1906"/>
                                        </a:lnTo>
                                        <a:lnTo>
                                          <a:pt x="656" y="2620"/>
                                        </a:lnTo>
                                        <a:cubicBezTo>
                                          <a:pt x="656" y="2715"/>
                                          <a:pt x="727" y="2787"/>
                                          <a:pt x="822" y="2787"/>
                                        </a:cubicBezTo>
                                        <a:cubicBezTo>
                                          <a:pt x="906" y="2787"/>
                                          <a:pt x="989" y="2715"/>
                                          <a:pt x="989" y="2620"/>
                                        </a:cubicBezTo>
                                        <a:lnTo>
                                          <a:pt x="989" y="1906"/>
                                        </a:lnTo>
                                        <a:lnTo>
                                          <a:pt x="10109" y="1906"/>
                                        </a:lnTo>
                                        <a:lnTo>
                                          <a:pt x="10109" y="5740"/>
                                        </a:lnTo>
                                        <a:cubicBezTo>
                                          <a:pt x="10109" y="5823"/>
                                          <a:pt x="10181" y="5894"/>
                                          <a:pt x="10276" y="5894"/>
                                        </a:cubicBezTo>
                                        <a:cubicBezTo>
                                          <a:pt x="10359" y="5894"/>
                                          <a:pt x="10431" y="5823"/>
                                          <a:pt x="10431" y="5740"/>
                                        </a:cubicBezTo>
                                        <a:lnTo>
                                          <a:pt x="10431" y="1918"/>
                                        </a:lnTo>
                                        <a:lnTo>
                                          <a:pt x="10931" y="1918"/>
                                        </a:lnTo>
                                        <a:cubicBezTo>
                                          <a:pt x="11014" y="1918"/>
                                          <a:pt x="11086" y="1846"/>
                                          <a:pt x="11086" y="1763"/>
                                        </a:cubicBezTo>
                                        <a:lnTo>
                                          <a:pt x="11086" y="882"/>
                                        </a:lnTo>
                                        <a:cubicBezTo>
                                          <a:pt x="11086" y="775"/>
                                          <a:pt x="11014" y="703"/>
                                          <a:pt x="10931" y="703"/>
                                        </a:cubicBezTo>
                                        <a:lnTo>
                                          <a:pt x="6478" y="703"/>
                                        </a:lnTo>
                                        <a:lnTo>
                                          <a:pt x="6478" y="167"/>
                                        </a:lnTo>
                                        <a:cubicBezTo>
                                          <a:pt x="6478" y="84"/>
                                          <a:pt x="6406" y="1"/>
                                          <a:pt x="6311" y="1"/>
                                        </a:cubicBezTo>
                                        <a:close/>
                                      </a:path>
                                    </a:pathLst>
                                  </a:custGeom>
                                  <a:grpFill/>
                                  <a:ln>
                                    <a:solidFill>
                                      <a:srgbClr val="002060"/>
                                    </a:solidFill>
                                  </a:ln>
                                </wps:spPr>
                                <wps:bodyPr spcFirstLastPara="1" wrap="square" lIns="91425" tIns="91425" rIns="91425" bIns="91425" anchor="ctr" anchorCtr="0">
                                  <a:noAutofit/>
                                </wps:bodyPr>
                              </wps:wsp>
                              <wps:wsp>
                                <wps:cNvPr id="583" name="Google Shape;10277;p93"/>
                                <wps:cNvSpPr/>
                                <wps:spPr>
                                  <a:xfrm>
                                    <a:off x="0" y="99005"/>
                                    <a:ext cx="353145" cy="252992"/>
                                  </a:xfrm>
                                  <a:custGeom>
                                    <a:avLst/>
                                    <a:gdLst/>
                                    <a:ahLst/>
                                    <a:cxnLst/>
                                    <a:rect l="l" t="t" r="r" b="b"/>
                                    <a:pathLst>
                                      <a:path w="11086" h="7942" extrusionOk="0">
                                        <a:moveTo>
                                          <a:pt x="10764" y="4382"/>
                                        </a:moveTo>
                                        <a:lnTo>
                                          <a:pt x="10764" y="4953"/>
                                        </a:lnTo>
                                        <a:lnTo>
                                          <a:pt x="346" y="4953"/>
                                        </a:lnTo>
                                        <a:lnTo>
                                          <a:pt x="346" y="4382"/>
                                        </a:lnTo>
                                        <a:close/>
                                        <a:moveTo>
                                          <a:pt x="6406" y="5275"/>
                                        </a:moveTo>
                                        <a:lnTo>
                                          <a:pt x="6895" y="6168"/>
                                        </a:lnTo>
                                        <a:lnTo>
                                          <a:pt x="4228" y="6168"/>
                                        </a:lnTo>
                                        <a:lnTo>
                                          <a:pt x="4716" y="5275"/>
                                        </a:lnTo>
                                        <a:close/>
                                        <a:moveTo>
                                          <a:pt x="4335" y="5275"/>
                                        </a:moveTo>
                                        <a:lnTo>
                                          <a:pt x="3049" y="7608"/>
                                        </a:lnTo>
                                        <a:lnTo>
                                          <a:pt x="2573" y="7608"/>
                                        </a:lnTo>
                                        <a:lnTo>
                                          <a:pt x="3859" y="5275"/>
                                        </a:lnTo>
                                        <a:close/>
                                        <a:moveTo>
                                          <a:pt x="7240" y="5275"/>
                                        </a:moveTo>
                                        <a:lnTo>
                                          <a:pt x="8514" y="7608"/>
                                        </a:lnTo>
                                        <a:lnTo>
                                          <a:pt x="8038" y="7608"/>
                                        </a:lnTo>
                                        <a:lnTo>
                                          <a:pt x="6764" y="5275"/>
                                        </a:lnTo>
                                        <a:close/>
                                        <a:moveTo>
                                          <a:pt x="822" y="0"/>
                                        </a:moveTo>
                                        <a:cubicBezTo>
                                          <a:pt x="727" y="0"/>
                                          <a:pt x="656" y="84"/>
                                          <a:pt x="656" y="167"/>
                                        </a:cubicBezTo>
                                        <a:lnTo>
                                          <a:pt x="656" y="4072"/>
                                        </a:lnTo>
                                        <a:lnTo>
                                          <a:pt x="168" y="4072"/>
                                        </a:lnTo>
                                        <a:cubicBezTo>
                                          <a:pt x="72" y="4072"/>
                                          <a:pt x="1" y="4144"/>
                                          <a:pt x="1" y="4239"/>
                                        </a:cubicBezTo>
                                        <a:lnTo>
                                          <a:pt x="1" y="5108"/>
                                        </a:lnTo>
                                        <a:cubicBezTo>
                                          <a:pt x="1" y="5203"/>
                                          <a:pt x="72" y="5275"/>
                                          <a:pt x="168" y="5275"/>
                                        </a:cubicBezTo>
                                        <a:lnTo>
                                          <a:pt x="3489" y="5275"/>
                                        </a:lnTo>
                                        <a:lnTo>
                                          <a:pt x="2144" y="7704"/>
                                        </a:lnTo>
                                        <a:cubicBezTo>
                                          <a:pt x="2120" y="7751"/>
                                          <a:pt x="2120" y="7811"/>
                                          <a:pt x="2144" y="7870"/>
                                        </a:cubicBezTo>
                                        <a:cubicBezTo>
                                          <a:pt x="2180" y="7906"/>
                                          <a:pt x="2239" y="7942"/>
                                          <a:pt x="2275" y="7942"/>
                                        </a:cubicBezTo>
                                        <a:lnTo>
                                          <a:pt x="3132" y="7942"/>
                                        </a:lnTo>
                                        <a:cubicBezTo>
                                          <a:pt x="3192" y="7942"/>
                                          <a:pt x="3251" y="7906"/>
                                          <a:pt x="3275" y="7846"/>
                                        </a:cubicBezTo>
                                        <a:lnTo>
                                          <a:pt x="3644" y="7168"/>
                                        </a:lnTo>
                                        <a:lnTo>
                                          <a:pt x="4644" y="7168"/>
                                        </a:lnTo>
                                        <a:cubicBezTo>
                                          <a:pt x="4728" y="7168"/>
                                          <a:pt x="4811" y="7096"/>
                                          <a:pt x="4811" y="7001"/>
                                        </a:cubicBezTo>
                                        <a:cubicBezTo>
                                          <a:pt x="4811" y="6906"/>
                                          <a:pt x="4728" y="6834"/>
                                          <a:pt x="4644" y="6834"/>
                                        </a:cubicBezTo>
                                        <a:lnTo>
                                          <a:pt x="3823" y="6834"/>
                                        </a:lnTo>
                                        <a:lnTo>
                                          <a:pt x="4037" y="6465"/>
                                        </a:lnTo>
                                        <a:lnTo>
                                          <a:pt x="7061" y="6465"/>
                                        </a:lnTo>
                                        <a:lnTo>
                                          <a:pt x="7252" y="6834"/>
                                        </a:lnTo>
                                        <a:lnTo>
                                          <a:pt x="5299" y="6834"/>
                                        </a:lnTo>
                                        <a:cubicBezTo>
                                          <a:pt x="5216" y="6834"/>
                                          <a:pt x="5133" y="6906"/>
                                          <a:pt x="5133" y="7001"/>
                                        </a:cubicBezTo>
                                        <a:cubicBezTo>
                                          <a:pt x="5133" y="7096"/>
                                          <a:pt x="5216" y="7168"/>
                                          <a:pt x="5299" y="7168"/>
                                        </a:cubicBezTo>
                                        <a:lnTo>
                                          <a:pt x="7430" y="7168"/>
                                        </a:lnTo>
                                        <a:lnTo>
                                          <a:pt x="7800" y="7846"/>
                                        </a:lnTo>
                                        <a:cubicBezTo>
                                          <a:pt x="7835" y="7894"/>
                                          <a:pt x="7895" y="7942"/>
                                          <a:pt x="7954" y="7942"/>
                                        </a:cubicBezTo>
                                        <a:lnTo>
                                          <a:pt x="8800" y="7942"/>
                                        </a:lnTo>
                                        <a:cubicBezTo>
                                          <a:pt x="8859" y="7942"/>
                                          <a:pt x="8907" y="7906"/>
                                          <a:pt x="8931" y="7870"/>
                                        </a:cubicBezTo>
                                        <a:cubicBezTo>
                                          <a:pt x="8966" y="7823"/>
                                          <a:pt x="8966" y="7763"/>
                                          <a:pt x="8931" y="7704"/>
                                        </a:cubicBezTo>
                                        <a:lnTo>
                                          <a:pt x="7597" y="5275"/>
                                        </a:lnTo>
                                        <a:lnTo>
                                          <a:pt x="10931" y="5275"/>
                                        </a:lnTo>
                                        <a:cubicBezTo>
                                          <a:pt x="11014" y="5275"/>
                                          <a:pt x="11086" y="5203"/>
                                          <a:pt x="11086" y="5108"/>
                                        </a:cubicBezTo>
                                        <a:lnTo>
                                          <a:pt x="11086" y="4239"/>
                                        </a:lnTo>
                                        <a:cubicBezTo>
                                          <a:pt x="11086" y="4144"/>
                                          <a:pt x="11014" y="4072"/>
                                          <a:pt x="10931" y="4072"/>
                                        </a:cubicBezTo>
                                        <a:lnTo>
                                          <a:pt x="10431" y="4072"/>
                                        </a:lnTo>
                                        <a:lnTo>
                                          <a:pt x="10431" y="3263"/>
                                        </a:lnTo>
                                        <a:cubicBezTo>
                                          <a:pt x="10431" y="3179"/>
                                          <a:pt x="10359" y="3108"/>
                                          <a:pt x="10276" y="3108"/>
                                        </a:cubicBezTo>
                                        <a:cubicBezTo>
                                          <a:pt x="10181" y="3108"/>
                                          <a:pt x="10109" y="3179"/>
                                          <a:pt x="10109" y="3263"/>
                                        </a:cubicBezTo>
                                        <a:lnTo>
                                          <a:pt x="10109" y="4072"/>
                                        </a:lnTo>
                                        <a:lnTo>
                                          <a:pt x="989" y="4072"/>
                                        </a:lnTo>
                                        <a:lnTo>
                                          <a:pt x="989" y="167"/>
                                        </a:lnTo>
                                        <a:cubicBezTo>
                                          <a:pt x="989" y="84"/>
                                          <a:pt x="906" y="0"/>
                                          <a:pt x="822" y="0"/>
                                        </a:cubicBezTo>
                                        <a:close/>
                                      </a:path>
                                    </a:pathLst>
                                  </a:custGeom>
                                  <a:grpFill/>
                                  <a:ln>
                                    <a:solidFill>
                                      <a:srgbClr val="002060"/>
                                    </a:solidFill>
                                  </a:ln>
                                </wps:spPr>
                                <wps:bodyPr spcFirstLastPara="1" wrap="square" lIns="91425" tIns="91425" rIns="91425" bIns="91425" anchor="ctr" anchorCtr="0">
                                  <a:noAutofit/>
                                </wps:bodyPr>
                              </wps:wsp>
                            </wpg:grpSp>
                            <wpg:grpSp>
                              <wpg:cNvPr id="584" name="Google Shape;10718;p94"/>
                              <wpg:cNvGrpSpPr/>
                              <wpg:grpSpPr>
                                <a:xfrm>
                                  <a:off x="318687" y="230486"/>
                                  <a:ext cx="481990" cy="481393"/>
                                  <a:chOff x="318692" y="230488"/>
                                  <a:chExt cx="332757" cy="332343"/>
                                </a:xfrm>
                                <a:grpFill/>
                              </wpg:grpSpPr>
                              <wps:wsp>
                                <wps:cNvPr id="585" name="Google Shape;10719;p94"/>
                                <wps:cNvSpPr/>
                                <wps:spPr>
                                  <a:xfrm>
                                    <a:off x="530536" y="338861"/>
                                    <a:ext cx="53088" cy="53088"/>
                                  </a:xfrm>
                                  <a:custGeom>
                                    <a:avLst/>
                                    <a:gdLst/>
                                    <a:ahLst/>
                                    <a:cxnLst/>
                                    <a:rect l="l" t="t" r="r" b="b"/>
                                    <a:pathLst>
                                      <a:path w="1668" h="1668" extrusionOk="0">
                                        <a:moveTo>
                                          <a:pt x="834" y="334"/>
                                        </a:moveTo>
                                        <a:cubicBezTo>
                                          <a:pt x="1120" y="334"/>
                                          <a:pt x="1346" y="548"/>
                                          <a:pt x="1346" y="834"/>
                                        </a:cubicBezTo>
                                        <a:cubicBezTo>
                                          <a:pt x="1346" y="1120"/>
                                          <a:pt x="1120" y="1334"/>
                                          <a:pt x="834" y="1334"/>
                                        </a:cubicBezTo>
                                        <a:cubicBezTo>
                                          <a:pt x="560" y="1334"/>
                                          <a:pt x="334" y="1120"/>
                                          <a:pt x="334" y="834"/>
                                        </a:cubicBezTo>
                                        <a:cubicBezTo>
                                          <a:pt x="334" y="548"/>
                                          <a:pt x="572" y="334"/>
                                          <a:pt x="834" y="334"/>
                                        </a:cubicBezTo>
                                        <a:close/>
                                        <a:moveTo>
                                          <a:pt x="834" y="0"/>
                                        </a:moveTo>
                                        <a:cubicBezTo>
                                          <a:pt x="381" y="0"/>
                                          <a:pt x="0" y="370"/>
                                          <a:pt x="0" y="834"/>
                                        </a:cubicBezTo>
                                        <a:cubicBezTo>
                                          <a:pt x="0" y="1298"/>
                                          <a:pt x="381" y="1667"/>
                                          <a:pt x="834" y="1667"/>
                                        </a:cubicBezTo>
                                        <a:cubicBezTo>
                                          <a:pt x="1298" y="1667"/>
                                          <a:pt x="1667" y="1298"/>
                                          <a:pt x="1667" y="834"/>
                                        </a:cubicBezTo>
                                        <a:cubicBezTo>
                                          <a:pt x="1667" y="370"/>
                                          <a:pt x="1298" y="0"/>
                                          <a:pt x="834" y="0"/>
                                        </a:cubicBezTo>
                                        <a:close/>
                                      </a:path>
                                    </a:pathLst>
                                  </a:custGeom>
                                  <a:grpFill/>
                                  <a:ln>
                                    <a:solidFill>
                                      <a:srgbClr val="002060"/>
                                    </a:solidFill>
                                  </a:ln>
                                </wps:spPr>
                                <wps:bodyPr spcFirstLastPara="1" wrap="square" lIns="91425" tIns="91425" rIns="91425" bIns="91425" anchor="ctr" anchorCtr="0">
                                  <a:noAutofit/>
                                </wps:bodyPr>
                              </wps:wsp>
                              <wps:wsp>
                                <wps:cNvPr id="586" name="Google Shape;10720;p94"/>
                                <wps:cNvSpPr/>
                                <wps:spPr>
                                  <a:xfrm>
                                    <a:off x="532446" y="402898"/>
                                    <a:ext cx="68970" cy="49301"/>
                                  </a:xfrm>
                                  <a:custGeom>
                                    <a:avLst/>
                                    <a:gdLst/>
                                    <a:ahLst/>
                                    <a:cxnLst/>
                                    <a:rect l="l" t="t" r="r" b="b"/>
                                    <a:pathLst>
                                      <a:path w="2167" h="1549" extrusionOk="0">
                                        <a:moveTo>
                                          <a:pt x="774" y="1"/>
                                        </a:moveTo>
                                        <a:cubicBezTo>
                                          <a:pt x="560" y="1"/>
                                          <a:pt x="333" y="60"/>
                                          <a:pt x="119" y="167"/>
                                        </a:cubicBezTo>
                                        <a:cubicBezTo>
                                          <a:pt x="48" y="203"/>
                                          <a:pt x="0" y="310"/>
                                          <a:pt x="48" y="382"/>
                                        </a:cubicBezTo>
                                        <a:cubicBezTo>
                                          <a:pt x="83" y="443"/>
                                          <a:pt x="150" y="479"/>
                                          <a:pt x="212" y="479"/>
                                        </a:cubicBezTo>
                                        <a:cubicBezTo>
                                          <a:pt x="234" y="479"/>
                                          <a:pt x="255" y="474"/>
                                          <a:pt x="274" y="465"/>
                                        </a:cubicBezTo>
                                        <a:cubicBezTo>
                                          <a:pt x="417" y="382"/>
                                          <a:pt x="595" y="346"/>
                                          <a:pt x="762" y="346"/>
                                        </a:cubicBezTo>
                                        <a:cubicBezTo>
                                          <a:pt x="1286" y="346"/>
                                          <a:pt x="1715" y="727"/>
                                          <a:pt x="1786" y="1215"/>
                                        </a:cubicBezTo>
                                        <a:lnTo>
                                          <a:pt x="762" y="1215"/>
                                        </a:lnTo>
                                        <a:cubicBezTo>
                                          <a:pt x="679" y="1215"/>
                                          <a:pt x="595" y="1298"/>
                                          <a:pt x="595" y="1382"/>
                                        </a:cubicBezTo>
                                        <a:cubicBezTo>
                                          <a:pt x="595" y="1477"/>
                                          <a:pt x="679" y="1548"/>
                                          <a:pt x="762" y="1548"/>
                                        </a:cubicBezTo>
                                        <a:lnTo>
                                          <a:pt x="1988" y="1548"/>
                                        </a:lnTo>
                                        <a:cubicBezTo>
                                          <a:pt x="2072" y="1548"/>
                                          <a:pt x="2143" y="1477"/>
                                          <a:pt x="2143" y="1382"/>
                                        </a:cubicBezTo>
                                        <a:cubicBezTo>
                                          <a:pt x="2167" y="608"/>
                                          <a:pt x="1536" y="1"/>
                                          <a:pt x="774" y="1"/>
                                        </a:cubicBezTo>
                                        <a:close/>
                                      </a:path>
                                    </a:pathLst>
                                  </a:custGeom>
                                  <a:grpFill/>
                                  <a:ln>
                                    <a:solidFill>
                                      <a:srgbClr val="002060"/>
                                    </a:solidFill>
                                  </a:ln>
                                </wps:spPr>
                                <wps:bodyPr spcFirstLastPara="1" wrap="square" lIns="91425" tIns="91425" rIns="91425" bIns="91425" anchor="ctr" anchorCtr="0">
                                  <a:noAutofit/>
                                </wps:bodyPr>
                              </wps:wsp>
                              <wps:wsp>
                                <wps:cNvPr id="587" name="Google Shape;10721;p94"/>
                                <wps:cNvSpPr/>
                                <wps:spPr>
                                  <a:xfrm>
                                    <a:off x="367579" y="402516"/>
                                    <a:ext cx="68620" cy="49301"/>
                                  </a:xfrm>
                                  <a:custGeom>
                                    <a:avLst/>
                                    <a:gdLst/>
                                    <a:ahLst/>
                                    <a:cxnLst/>
                                    <a:rect l="l" t="t" r="r" b="b"/>
                                    <a:pathLst>
                                      <a:path w="2156" h="1549" extrusionOk="0">
                                        <a:moveTo>
                                          <a:pt x="1394" y="1"/>
                                        </a:moveTo>
                                        <a:cubicBezTo>
                                          <a:pt x="632" y="1"/>
                                          <a:pt x="1" y="620"/>
                                          <a:pt x="1" y="1382"/>
                                        </a:cubicBezTo>
                                        <a:cubicBezTo>
                                          <a:pt x="1" y="1465"/>
                                          <a:pt x="84" y="1548"/>
                                          <a:pt x="167" y="1548"/>
                                        </a:cubicBezTo>
                                        <a:lnTo>
                                          <a:pt x="1406" y="1548"/>
                                        </a:lnTo>
                                        <a:cubicBezTo>
                                          <a:pt x="1489" y="1548"/>
                                          <a:pt x="1572" y="1465"/>
                                          <a:pt x="1572" y="1382"/>
                                        </a:cubicBezTo>
                                        <a:cubicBezTo>
                                          <a:pt x="1572" y="1287"/>
                                          <a:pt x="1501" y="1215"/>
                                          <a:pt x="1418" y="1215"/>
                                        </a:cubicBezTo>
                                        <a:lnTo>
                                          <a:pt x="382" y="1215"/>
                                        </a:lnTo>
                                        <a:cubicBezTo>
                                          <a:pt x="453" y="727"/>
                                          <a:pt x="882" y="334"/>
                                          <a:pt x="1406" y="334"/>
                                        </a:cubicBezTo>
                                        <a:cubicBezTo>
                                          <a:pt x="1584" y="334"/>
                                          <a:pt x="1751" y="382"/>
                                          <a:pt x="1894" y="453"/>
                                        </a:cubicBezTo>
                                        <a:cubicBezTo>
                                          <a:pt x="1918" y="469"/>
                                          <a:pt x="1945" y="477"/>
                                          <a:pt x="1974" y="477"/>
                                        </a:cubicBezTo>
                                        <a:cubicBezTo>
                                          <a:pt x="2030" y="477"/>
                                          <a:pt x="2088" y="445"/>
                                          <a:pt x="2120" y="382"/>
                                        </a:cubicBezTo>
                                        <a:cubicBezTo>
                                          <a:pt x="2156" y="310"/>
                                          <a:pt x="2132" y="203"/>
                                          <a:pt x="2049" y="155"/>
                                        </a:cubicBezTo>
                                        <a:cubicBezTo>
                                          <a:pt x="1846" y="60"/>
                                          <a:pt x="1632" y="1"/>
                                          <a:pt x="1394" y="1"/>
                                        </a:cubicBezTo>
                                        <a:close/>
                                      </a:path>
                                    </a:pathLst>
                                  </a:custGeom>
                                  <a:grpFill/>
                                  <a:ln>
                                    <a:solidFill>
                                      <a:srgbClr val="002060"/>
                                    </a:solidFill>
                                  </a:ln>
                                </wps:spPr>
                                <wps:bodyPr spcFirstLastPara="1" wrap="square" lIns="91425" tIns="91425" rIns="91425" bIns="91425" anchor="ctr" anchorCtr="0">
                                  <a:noAutofit/>
                                </wps:bodyPr>
                              </wps:wsp>
                              <wps:wsp>
                                <wps:cNvPr id="588" name="Google Shape;10722;p94"/>
                                <wps:cNvSpPr/>
                                <wps:spPr>
                                  <a:xfrm>
                                    <a:off x="385785" y="338861"/>
                                    <a:ext cx="53088" cy="53088"/>
                                  </a:xfrm>
                                  <a:custGeom>
                                    <a:avLst/>
                                    <a:gdLst/>
                                    <a:ahLst/>
                                    <a:cxnLst/>
                                    <a:rect l="l" t="t" r="r" b="b"/>
                                    <a:pathLst>
                                      <a:path w="1668" h="1668" extrusionOk="0">
                                        <a:moveTo>
                                          <a:pt x="834" y="334"/>
                                        </a:moveTo>
                                        <a:cubicBezTo>
                                          <a:pt x="1119" y="334"/>
                                          <a:pt x="1334" y="548"/>
                                          <a:pt x="1334" y="834"/>
                                        </a:cubicBezTo>
                                        <a:cubicBezTo>
                                          <a:pt x="1334" y="1120"/>
                                          <a:pt x="1119" y="1334"/>
                                          <a:pt x="834" y="1334"/>
                                        </a:cubicBezTo>
                                        <a:cubicBezTo>
                                          <a:pt x="548" y="1334"/>
                                          <a:pt x="322" y="1120"/>
                                          <a:pt x="322" y="834"/>
                                        </a:cubicBezTo>
                                        <a:cubicBezTo>
                                          <a:pt x="322" y="548"/>
                                          <a:pt x="548" y="334"/>
                                          <a:pt x="834" y="334"/>
                                        </a:cubicBezTo>
                                        <a:close/>
                                        <a:moveTo>
                                          <a:pt x="834" y="0"/>
                                        </a:moveTo>
                                        <a:cubicBezTo>
                                          <a:pt x="369" y="0"/>
                                          <a:pt x="0" y="370"/>
                                          <a:pt x="0" y="834"/>
                                        </a:cubicBezTo>
                                        <a:cubicBezTo>
                                          <a:pt x="0" y="1298"/>
                                          <a:pt x="369" y="1667"/>
                                          <a:pt x="834" y="1667"/>
                                        </a:cubicBezTo>
                                        <a:cubicBezTo>
                                          <a:pt x="1298" y="1667"/>
                                          <a:pt x="1667" y="1298"/>
                                          <a:pt x="1667" y="834"/>
                                        </a:cubicBezTo>
                                        <a:cubicBezTo>
                                          <a:pt x="1667" y="370"/>
                                          <a:pt x="1298" y="0"/>
                                          <a:pt x="834" y="0"/>
                                        </a:cubicBezTo>
                                        <a:close/>
                                      </a:path>
                                    </a:pathLst>
                                  </a:custGeom>
                                  <a:grpFill/>
                                  <a:ln>
                                    <a:solidFill>
                                      <a:srgbClr val="002060"/>
                                    </a:solidFill>
                                  </a:ln>
                                </wps:spPr>
                                <wps:bodyPr spcFirstLastPara="1" wrap="square" lIns="91425" tIns="91425" rIns="91425" bIns="91425" anchor="ctr" anchorCtr="0">
                                  <a:noAutofit/>
                                </wps:bodyPr>
                              </wps:wsp>
                              <wps:wsp>
                                <wps:cNvPr id="589" name="Google Shape;10723;p94"/>
                                <wps:cNvSpPr/>
                                <wps:spPr>
                                  <a:xfrm>
                                    <a:off x="450585" y="325589"/>
                                    <a:ext cx="68238" cy="68238"/>
                                  </a:xfrm>
                                  <a:custGeom>
                                    <a:avLst/>
                                    <a:gdLst/>
                                    <a:ahLst/>
                                    <a:cxnLst/>
                                    <a:rect l="l" t="t" r="r" b="b"/>
                                    <a:pathLst>
                                      <a:path w="2144" h="2144" extrusionOk="0">
                                        <a:moveTo>
                                          <a:pt x="1072" y="334"/>
                                        </a:moveTo>
                                        <a:cubicBezTo>
                                          <a:pt x="1489" y="334"/>
                                          <a:pt x="1822" y="656"/>
                                          <a:pt x="1822" y="1072"/>
                                        </a:cubicBezTo>
                                        <a:cubicBezTo>
                                          <a:pt x="1822" y="1489"/>
                                          <a:pt x="1489" y="1822"/>
                                          <a:pt x="1072" y="1822"/>
                                        </a:cubicBezTo>
                                        <a:cubicBezTo>
                                          <a:pt x="655" y="1822"/>
                                          <a:pt x="334" y="1489"/>
                                          <a:pt x="334" y="1072"/>
                                        </a:cubicBezTo>
                                        <a:cubicBezTo>
                                          <a:pt x="334" y="656"/>
                                          <a:pt x="667" y="334"/>
                                          <a:pt x="1072" y="334"/>
                                        </a:cubicBezTo>
                                        <a:close/>
                                        <a:moveTo>
                                          <a:pt x="1072" y="1"/>
                                        </a:moveTo>
                                        <a:cubicBezTo>
                                          <a:pt x="477" y="1"/>
                                          <a:pt x="0" y="477"/>
                                          <a:pt x="0" y="1072"/>
                                        </a:cubicBezTo>
                                        <a:cubicBezTo>
                                          <a:pt x="0" y="1668"/>
                                          <a:pt x="477" y="2144"/>
                                          <a:pt x="1072" y="2144"/>
                                        </a:cubicBezTo>
                                        <a:cubicBezTo>
                                          <a:pt x="1667" y="2144"/>
                                          <a:pt x="2143" y="1668"/>
                                          <a:pt x="2143" y="1072"/>
                                        </a:cubicBezTo>
                                        <a:cubicBezTo>
                                          <a:pt x="2143" y="477"/>
                                          <a:pt x="1667" y="1"/>
                                          <a:pt x="1072" y="1"/>
                                        </a:cubicBezTo>
                                        <a:close/>
                                      </a:path>
                                    </a:pathLst>
                                  </a:custGeom>
                                  <a:grpFill/>
                                  <a:ln>
                                    <a:solidFill>
                                      <a:srgbClr val="002060"/>
                                    </a:solidFill>
                                  </a:ln>
                                </wps:spPr>
                                <wps:bodyPr spcFirstLastPara="1" wrap="square" lIns="91425" tIns="91425" rIns="91425" bIns="91425" anchor="ctr" anchorCtr="0">
                                  <a:noAutofit/>
                                </wps:bodyPr>
                              </wps:wsp>
                              <wps:wsp>
                                <wps:cNvPr id="590" name="Google Shape;10724;p94"/>
                                <wps:cNvSpPr/>
                                <wps:spPr>
                                  <a:xfrm>
                                    <a:off x="426715" y="404808"/>
                                    <a:ext cx="115979" cy="62923"/>
                                  </a:xfrm>
                                  <a:custGeom>
                                    <a:avLst/>
                                    <a:gdLst/>
                                    <a:ahLst/>
                                    <a:cxnLst/>
                                    <a:rect l="l" t="t" r="r" b="b"/>
                                    <a:pathLst>
                                      <a:path w="3644" h="1977" extrusionOk="0">
                                        <a:moveTo>
                                          <a:pt x="1822" y="345"/>
                                        </a:moveTo>
                                        <a:cubicBezTo>
                                          <a:pt x="2584" y="345"/>
                                          <a:pt x="3203" y="917"/>
                                          <a:pt x="3298" y="1655"/>
                                        </a:cubicBezTo>
                                        <a:lnTo>
                                          <a:pt x="345" y="1655"/>
                                        </a:lnTo>
                                        <a:cubicBezTo>
                                          <a:pt x="441" y="905"/>
                                          <a:pt x="1060" y="345"/>
                                          <a:pt x="1822" y="345"/>
                                        </a:cubicBezTo>
                                        <a:close/>
                                        <a:moveTo>
                                          <a:pt x="1822" y="0"/>
                                        </a:moveTo>
                                        <a:cubicBezTo>
                                          <a:pt x="822" y="0"/>
                                          <a:pt x="0" y="822"/>
                                          <a:pt x="0" y="1810"/>
                                        </a:cubicBezTo>
                                        <a:cubicBezTo>
                                          <a:pt x="0" y="1905"/>
                                          <a:pt x="84" y="1977"/>
                                          <a:pt x="167" y="1977"/>
                                        </a:cubicBezTo>
                                        <a:lnTo>
                                          <a:pt x="3477" y="1977"/>
                                        </a:lnTo>
                                        <a:cubicBezTo>
                                          <a:pt x="3560" y="1977"/>
                                          <a:pt x="3643" y="1905"/>
                                          <a:pt x="3643" y="1810"/>
                                        </a:cubicBezTo>
                                        <a:cubicBezTo>
                                          <a:pt x="3643" y="798"/>
                                          <a:pt x="2822" y="0"/>
                                          <a:pt x="1822" y="0"/>
                                        </a:cubicBezTo>
                                        <a:close/>
                                      </a:path>
                                    </a:pathLst>
                                  </a:custGeom>
                                  <a:grpFill/>
                                  <a:ln>
                                    <a:solidFill>
                                      <a:srgbClr val="002060"/>
                                    </a:solidFill>
                                  </a:ln>
                                </wps:spPr>
                                <wps:bodyPr spcFirstLastPara="1" wrap="square" lIns="91425" tIns="91425" rIns="91425" bIns="91425" anchor="ctr" anchorCtr="0">
                                  <a:noAutofit/>
                                </wps:bodyPr>
                              </wps:wsp>
                              <wps:wsp>
                                <wps:cNvPr id="591" name="Google Shape;10725;p94"/>
                                <wps:cNvSpPr/>
                                <wps:spPr>
                                  <a:xfrm>
                                    <a:off x="318692" y="230488"/>
                                    <a:ext cx="332757" cy="332343"/>
                                  </a:xfrm>
                                  <a:custGeom>
                                    <a:avLst/>
                                    <a:gdLst/>
                                    <a:ahLst/>
                                    <a:cxnLst/>
                                    <a:rect l="l" t="t" r="r" b="b"/>
                                    <a:pathLst>
                                      <a:path w="10455" h="10442" extrusionOk="0">
                                        <a:moveTo>
                                          <a:pt x="5383" y="893"/>
                                        </a:moveTo>
                                        <a:cubicBezTo>
                                          <a:pt x="7645" y="977"/>
                                          <a:pt x="9454" y="2798"/>
                                          <a:pt x="9550" y="5060"/>
                                        </a:cubicBezTo>
                                        <a:lnTo>
                                          <a:pt x="9145" y="5060"/>
                                        </a:lnTo>
                                        <a:cubicBezTo>
                                          <a:pt x="9050" y="5060"/>
                                          <a:pt x="8978" y="5132"/>
                                          <a:pt x="8978" y="5227"/>
                                        </a:cubicBezTo>
                                        <a:cubicBezTo>
                                          <a:pt x="8978" y="5310"/>
                                          <a:pt x="9050" y="5382"/>
                                          <a:pt x="9145" y="5382"/>
                                        </a:cubicBezTo>
                                        <a:lnTo>
                                          <a:pt x="9550" y="5382"/>
                                        </a:lnTo>
                                        <a:cubicBezTo>
                                          <a:pt x="9454" y="7644"/>
                                          <a:pt x="7645" y="9466"/>
                                          <a:pt x="5383" y="9549"/>
                                        </a:cubicBezTo>
                                        <a:lnTo>
                                          <a:pt x="5383" y="9156"/>
                                        </a:lnTo>
                                        <a:cubicBezTo>
                                          <a:pt x="5383" y="9061"/>
                                          <a:pt x="5311" y="8989"/>
                                          <a:pt x="5216" y="8989"/>
                                        </a:cubicBezTo>
                                        <a:cubicBezTo>
                                          <a:pt x="5121" y="8989"/>
                                          <a:pt x="5049" y="9061"/>
                                          <a:pt x="5049" y="9156"/>
                                        </a:cubicBezTo>
                                        <a:lnTo>
                                          <a:pt x="5049" y="9549"/>
                                        </a:lnTo>
                                        <a:cubicBezTo>
                                          <a:pt x="2787" y="9466"/>
                                          <a:pt x="977" y="7644"/>
                                          <a:pt x="882" y="5382"/>
                                        </a:cubicBezTo>
                                        <a:lnTo>
                                          <a:pt x="1287" y="5382"/>
                                        </a:lnTo>
                                        <a:cubicBezTo>
                                          <a:pt x="1382" y="5382"/>
                                          <a:pt x="1453" y="5310"/>
                                          <a:pt x="1453" y="5227"/>
                                        </a:cubicBezTo>
                                        <a:cubicBezTo>
                                          <a:pt x="1453" y="5132"/>
                                          <a:pt x="1382" y="5060"/>
                                          <a:pt x="1287" y="5060"/>
                                        </a:cubicBezTo>
                                        <a:lnTo>
                                          <a:pt x="882" y="5060"/>
                                        </a:lnTo>
                                        <a:cubicBezTo>
                                          <a:pt x="977" y="2798"/>
                                          <a:pt x="2787" y="977"/>
                                          <a:pt x="5049" y="893"/>
                                        </a:cubicBezTo>
                                        <a:lnTo>
                                          <a:pt x="5049" y="1286"/>
                                        </a:lnTo>
                                        <a:cubicBezTo>
                                          <a:pt x="5049" y="1381"/>
                                          <a:pt x="5121" y="1453"/>
                                          <a:pt x="5216" y="1453"/>
                                        </a:cubicBezTo>
                                        <a:cubicBezTo>
                                          <a:pt x="5311" y="1453"/>
                                          <a:pt x="5383" y="1381"/>
                                          <a:pt x="5383" y="1286"/>
                                        </a:cubicBezTo>
                                        <a:lnTo>
                                          <a:pt x="5383" y="893"/>
                                        </a:lnTo>
                                        <a:close/>
                                        <a:moveTo>
                                          <a:pt x="5228" y="0"/>
                                        </a:moveTo>
                                        <a:cubicBezTo>
                                          <a:pt x="5144" y="0"/>
                                          <a:pt x="5061" y="72"/>
                                          <a:pt x="5061" y="167"/>
                                        </a:cubicBezTo>
                                        <a:lnTo>
                                          <a:pt x="5061" y="560"/>
                                        </a:lnTo>
                                        <a:cubicBezTo>
                                          <a:pt x="2620" y="655"/>
                                          <a:pt x="656" y="2620"/>
                                          <a:pt x="572" y="5060"/>
                                        </a:cubicBezTo>
                                        <a:lnTo>
                                          <a:pt x="168" y="5060"/>
                                        </a:lnTo>
                                        <a:cubicBezTo>
                                          <a:pt x="84" y="5060"/>
                                          <a:pt x="1" y="5132"/>
                                          <a:pt x="1" y="5227"/>
                                        </a:cubicBezTo>
                                        <a:cubicBezTo>
                                          <a:pt x="1" y="5310"/>
                                          <a:pt x="84" y="5382"/>
                                          <a:pt x="168" y="5382"/>
                                        </a:cubicBezTo>
                                        <a:lnTo>
                                          <a:pt x="572" y="5382"/>
                                        </a:lnTo>
                                        <a:cubicBezTo>
                                          <a:pt x="656" y="7823"/>
                                          <a:pt x="2620" y="9787"/>
                                          <a:pt x="5061" y="9882"/>
                                        </a:cubicBezTo>
                                        <a:lnTo>
                                          <a:pt x="5061" y="10287"/>
                                        </a:lnTo>
                                        <a:cubicBezTo>
                                          <a:pt x="5061" y="10371"/>
                                          <a:pt x="5144" y="10442"/>
                                          <a:pt x="5228" y="10442"/>
                                        </a:cubicBezTo>
                                        <a:cubicBezTo>
                                          <a:pt x="5323" y="10442"/>
                                          <a:pt x="5394" y="10371"/>
                                          <a:pt x="5394" y="10287"/>
                                        </a:cubicBezTo>
                                        <a:lnTo>
                                          <a:pt x="5394" y="9882"/>
                                        </a:lnTo>
                                        <a:cubicBezTo>
                                          <a:pt x="7835" y="9787"/>
                                          <a:pt x="9800" y="7823"/>
                                          <a:pt x="9883" y="5382"/>
                                        </a:cubicBezTo>
                                        <a:lnTo>
                                          <a:pt x="10288" y="5382"/>
                                        </a:lnTo>
                                        <a:cubicBezTo>
                                          <a:pt x="10383" y="5382"/>
                                          <a:pt x="10455" y="5310"/>
                                          <a:pt x="10455" y="5227"/>
                                        </a:cubicBezTo>
                                        <a:cubicBezTo>
                                          <a:pt x="10455" y="5132"/>
                                          <a:pt x="10383" y="5060"/>
                                          <a:pt x="10288" y="5060"/>
                                        </a:cubicBezTo>
                                        <a:lnTo>
                                          <a:pt x="9883" y="5060"/>
                                        </a:lnTo>
                                        <a:cubicBezTo>
                                          <a:pt x="9800" y="2620"/>
                                          <a:pt x="7835" y="655"/>
                                          <a:pt x="5394" y="560"/>
                                        </a:cubicBezTo>
                                        <a:lnTo>
                                          <a:pt x="5394" y="167"/>
                                        </a:lnTo>
                                        <a:cubicBezTo>
                                          <a:pt x="5394" y="72"/>
                                          <a:pt x="5323" y="0"/>
                                          <a:pt x="5228" y="0"/>
                                        </a:cubicBezTo>
                                        <a:close/>
                                      </a:path>
                                    </a:pathLst>
                                  </a:custGeom>
                                  <a:grpFill/>
                                  <a:ln>
                                    <a:solidFill>
                                      <a:srgbClr val="002060"/>
                                    </a:solidFill>
                                  </a:ln>
                                </wps:spPr>
                                <wps:bodyPr spcFirstLastPara="1" wrap="square" lIns="91425" tIns="91425" rIns="91425" bIns="91425" anchor="ctr"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3B49C590" id="Grupo 127" o:spid="_x0000_s1026" style="position:absolute;margin-left:1.6pt;margin-top:10.2pt;width:76.3pt;height:76.05pt;z-index:251918336;mso-width-relative:margin;mso-height-relative:margin" coordsize="11277,11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">
                      <v:group id="Google Shape;10275;p93" o:spid="_x0000_s1027" style="position:absolute;width:11277;height:11240" coordsize="353145,351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JCE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ZJDP9nwhGQ6z8AAAD//wMAUEsBAi0AFAAGAAgAAAAhANvh9svuAAAAhQEAABMAAAAAAAAA&#10;AAAAAAAAAAAAAFtDb250ZW50X1R5cGVzXS54bWxQSwECLQAUAAYACAAAACEAWvQsW78AAAAVAQAA&#10;CwAAAAAAAAAAAAAAAAAfAQAAX3JlbHMvLnJlbHNQSwECLQAUAAYACAAAACEAUtSQhMYAAADcAAAA&#10;DwAAAAAAAAAAAAAAAAAHAgAAZHJzL2Rvd25yZXYueG1sUEsFBgAAAAADAAMAtwAAAPoCAAAAAA==&#10;">
                        <v:shape id="Google Shape;10276;p93" o:spid="_x0000_s1028" style="position:absolute;width:353145;height:187785;visibility:visible;mso-wrap-style:square;v-text-anchor:middle" coordsize="11086,5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" path="m6145,334r,369l4942,703r,-369l6145,334xm10764,1025r,571l346,1596r,-571l10764,1025xm4775,1v-83,,-154,83,-154,166l4621,703r-4453,c72,703,1,775,1,870r,881c1,1834,72,1906,168,1906r488,l656,2620v,95,71,167,166,167c906,2787,989,2715,989,2620r,-714l10109,1906r,3834c10109,5823,10181,5894,10276,5894v83,,155,-71,155,-154l10431,1918r500,c11014,1918,11086,1846,11086,1763r,-881c11086,775,11014,703,10931,703r-4453,l6478,167c6478,84,6406,1,6311,1l4775,1xe" filled="f" strokecolor="#002060">
                          <v:path arrowok="t" o:extrusionok="f"/>
                        </v:shape>
                        <v:shape id="Google Shape;10277;p93" o:spid="_x0000_s1029" style="position:absolute;top:99005;width:353145;height:252992;visibility:visible;mso-wrap-style:square;v-text-anchor:middle" coordsize="11086,7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" path="m10764,4382r,571l346,4953r,-571l10764,4382xm6406,5275r489,893l4228,6168r488,-893l6406,5275xm4335,5275l3049,7608r-476,l3859,5275r476,xm7240,5275l8514,7608r-476,l6764,5275r476,xm822,c727,,656,84,656,167r,3905l168,4072c72,4072,1,4144,1,4239r,869c1,5203,72,5275,168,5275r3321,l2144,7704v-24,47,-24,107,,166c2180,7906,2239,7942,2275,7942r857,c3192,7942,3251,7906,3275,7846r369,-678l4644,7168v84,,167,-72,167,-167c4811,6906,4728,6834,4644,6834r-821,l4037,6465r3024,l7252,6834r-1953,c5216,6834,5133,6906,5133,7001v,95,83,167,166,167l7430,7168r370,678c7835,7894,7895,7942,7954,7942r846,c8859,7942,8907,7906,8931,7870v35,-47,35,-107,,-166l7597,5275r3334,c11014,5275,11086,5203,11086,5108r,-869c11086,4144,11014,4072,10931,4072r-500,l10431,3263v,-84,-72,-155,-155,-155c10181,3108,10109,3179,10109,3263r,809l989,4072r,-3905c989,84,906,,822,xe" filled="f" strokecolor="#002060">
                          <v:path arrowok="t" o:extrusionok="f"/>
                        </v:shape>
                      </v:group>
                      <v:group id="Google Shape;10718;p94" o:spid="_x0000_s1030" style="position:absolute;left:3186;top:2304;width:4820;height:4814" coordorigin="3186,2304" coordsize="3327,3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">
                        <v:shape id="Google Shape;10719;p94" o:spid="_x0000_s1031" style="position:absolute;left:5305;top:3388;width:531;height:531;visibility:visible;mso-wrap-style:square;v-text-anchor:middle" coordsize="1668,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" path="m834,334v286,,512,214,512,500c1346,1120,1120,1334,834,1334,560,1334,334,1120,334,834,334,548,572,334,834,334xm834,c381,,,370,,834v,464,381,833,834,833c1298,1667,1667,1298,1667,834,1667,370,1298,,834,xe" filled="f" strokecolor="#002060">
                          <v:path arrowok="t" o:extrusionok="f"/>
                        </v:shape>
                        <v:shape id="Google Shape;10720;p94" o:spid="_x0000_s1032" style="position:absolute;left:5324;top:4028;width:690;height:493;visibility:visible;mso-wrap-style:square;v-text-anchor:middle" coordsize="2167,1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" path="m774,1c560,1,333,60,119,167,48,203,,310,48,382v35,61,102,97,164,97c234,479,255,474,274,465,417,382,595,346,762,346v524,,953,381,1024,869l762,1215v-83,,-167,83,-167,167c595,1477,679,1548,762,1548r1226,c2072,1548,2143,1477,2143,1382,2167,608,1536,1,774,1xe" filled="f" strokecolor="#002060">
                          <v:path arrowok="t" o:extrusionok="f"/>
                        </v:shape>
                        <v:shape id="Google Shape;10721;p94" o:spid="_x0000_s1033" style="position:absolute;left:3675;top:4025;width:686;height:493;visibility:visible;mso-wrap-style:square;v-text-anchor:middle" coordsize="2156,1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" path="m1394,1c632,1,1,620,1,1382v,83,83,166,166,166l1406,1548v83,,166,-83,166,-166c1572,1287,1501,1215,1418,1215r-1036,c453,727,882,334,1406,334v178,,345,48,488,119c1918,469,1945,477,1974,477v56,,114,-32,146,-95c2156,310,2132,203,2049,155,1846,60,1632,1,1394,1xe" filled="f" strokecolor="#002060">
                          <v:path arrowok="t" o:extrusionok="f"/>
                        </v:shape>
                        <v:shape id="Google Shape;10722;p94" o:spid="_x0000_s1034" style="position:absolute;left:3857;top:3388;width:531;height:531;visibility:visible;mso-wrap-style:square;v-text-anchor:middle" coordsize="1668,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" path="m834,334v285,,500,214,500,500c1334,1120,1119,1334,834,1334,548,1334,322,1120,322,834,322,548,548,334,834,334xm834,c369,,,370,,834v,464,369,833,834,833c1298,1667,1667,1298,1667,834,1667,370,1298,,834,xe" filled="f" strokecolor="#002060">
                          <v:path arrowok="t" o:extrusionok="f"/>
                        </v:shape>
                        <v:shape id="Google Shape;10723;p94" o:spid="_x0000_s1035" style="position:absolute;left:4505;top:3255;width:683;height:683;visibility:visible;mso-wrap-style:square;v-text-anchor:middle" coordsize="2144,2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" path="m1072,334v417,,750,322,750,738c1822,1489,1489,1822,1072,1822v-417,,-738,-333,-738,-750c334,656,667,334,1072,334xm1072,1c477,1,,477,,1072v,596,477,1072,1072,1072c1667,2144,2143,1668,2143,1072,2143,477,1667,1,1072,1xe" filled="f" strokecolor="#002060">
                          <v:path arrowok="t" o:extrusionok="f"/>
                        </v:shape>
                        <v:shape id="Google Shape;10724;p94" o:spid="_x0000_s1036" style="position:absolute;left:4267;top:4048;width:1159;height:629;visibility:visible;mso-wrap-style:square;v-text-anchor:middle" coordsize="3644,1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" path="m1822,345v762,,1381,572,1476,1310l345,1655c441,905,1060,345,1822,345xm1822,c822,,,822,,1810v,95,84,167,167,167l3477,1977v83,,166,-72,166,-167c3643,798,2822,,1822,xe" filled="f" strokecolor="#002060">
                          <v:path arrowok="t" o:extrusionok="f"/>
                        </v:shape>
                        <v:shape id="Google Shape;10725;p94" o:spid="_x0000_s1037" style="position:absolute;left:3186;top:2304;width:3328;height:3324;visibility:visible;mso-wrap-style:square;v-text-anchor:middle" coordsize="10455,10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" path="m5383,893v2262,84,4071,1905,4167,4167l9145,5060v-95,,-167,72,-167,167c8978,5310,9050,5382,9145,5382r405,c9454,7644,7645,9466,5383,9549r,-393c5383,9061,5311,8989,5216,8989v-95,,-167,72,-167,167l5049,9549c2787,9466,977,7644,882,5382r405,c1382,5382,1453,5310,1453,5227v,-95,-71,-167,-166,-167l882,5060c977,2798,2787,977,5049,893r,393c5049,1381,5121,1453,5216,1453v95,,167,-72,167,-167l5383,893xm5228,v-84,,-167,72,-167,167l5061,560c2620,655,656,2620,572,5060r-404,c84,5060,1,5132,1,5227v,83,83,155,167,155l572,5382v84,2441,2048,4405,4489,4500l5061,10287v,84,83,155,167,155c5323,10442,5394,10371,5394,10287r,-405c7835,9787,9800,7823,9883,5382r405,c10383,5382,10455,5310,10455,5227v,-95,-72,-167,-167,-167l9883,5060c9800,2620,7835,655,5394,560r,-393c5394,72,5323,,5228,xe" filled="f" strokecolor="#002060">
                          <v:path arrowok="t" o:extrusionok="f"/>
                        </v:shape>
                      </v:group>
                    </v:group>
                  </w:pict>
                </mc:Fallback>
              </mc:AlternateContent>
            </w:r>
          </w:p>
          <w:p w14:paraId="22F8767B" w14:textId="14ADFAF2" w:rsidR="00F959C6" w:rsidRPr="00D95238" w:rsidRDefault="00F959C6" w:rsidP="005E06D8">
            <w:pPr>
              <w:pStyle w:val="Sinespaciado"/>
              <w:jc w:val="both"/>
              <w:rPr>
                <w:rFonts w:ascii="Museo Sans 300" w:hAnsi="Museo Sans 300"/>
                <w:b w:val="0"/>
                <w:bCs w:val="0"/>
                <w:color w:val="7F7F7F" w:themeColor="text1" w:themeTint="80"/>
                <w:lang w:val="es-SV"/>
              </w:rPr>
            </w:pPr>
          </w:p>
        </w:tc>
        <w:tc>
          <w:tcPr>
            <w:tcW w:w="4699" w:type="dxa"/>
            <w:tcBorders>
              <w:top w:val="single" w:sz="12" w:space="0" w:color="002060"/>
              <w:left w:val="single" w:sz="12" w:space="0" w:color="002060"/>
              <w:bottom w:val="single" w:sz="12" w:space="0" w:color="002060"/>
              <w:right w:val="single" w:sz="12" w:space="0" w:color="002060"/>
            </w:tcBorders>
          </w:tcPr>
          <w:p w14:paraId="30E62493" w14:textId="77777777" w:rsidR="00F959C6" w:rsidRDefault="00F959C6"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rPr>
            </w:pPr>
          </w:p>
          <w:p w14:paraId="4B7686F2" w14:textId="77777777" w:rsidR="00F959C6" w:rsidRDefault="00F959C6"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sz w:val="24"/>
                <w:szCs w:val="24"/>
              </w:rPr>
            </w:pPr>
          </w:p>
          <w:p w14:paraId="069B4EFA" w14:textId="35F69B85" w:rsidR="000568FF" w:rsidRPr="00747D4C" w:rsidRDefault="00F8359A" w:rsidP="000568FF">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color w:val="404040" w:themeColor="text1" w:themeTint="BF"/>
                <w:sz w:val="24"/>
                <w:szCs w:val="24"/>
                <w:lang w:val="es-SV"/>
              </w:rPr>
            </w:pPr>
            <w:r w:rsidRPr="00747D4C">
              <w:rPr>
                <w:rFonts w:ascii="Museo Sans 300" w:hAnsi="Museo Sans 300"/>
                <w:b w:val="0"/>
                <w:color w:val="404040" w:themeColor="text1" w:themeTint="BF"/>
                <w:sz w:val="24"/>
                <w:szCs w:val="24"/>
              </w:rPr>
              <w:t>Impartir f</w:t>
            </w:r>
            <w:r w:rsidR="000568FF" w:rsidRPr="00747D4C">
              <w:rPr>
                <w:rFonts w:ascii="Museo Sans 300" w:hAnsi="Museo Sans 300"/>
                <w:b w:val="0"/>
                <w:color w:val="404040" w:themeColor="text1" w:themeTint="BF"/>
                <w:sz w:val="24"/>
                <w:szCs w:val="24"/>
              </w:rPr>
              <w:t>ormaci</w:t>
            </w:r>
            <w:r w:rsidRPr="00747D4C">
              <w:rPr>
                <w:rFonts w:ascii="Museo Sans 300" w:hAnsi="Museo Sans 300"/>
                <w:b w:val="0"/>
                <w:color w:val="404040" w:themeColor="text1" w:themeTint="BF"/>
                <w:sz w:val="24"/>
                <w:szCs w:val="24"/>
              </w:rPr>
              <w:t xml:space="preserve">ones </w:t>
            </w:r>
            <w:r w:rsidR="000568FF" w:rsidRPr="00747D4C">
              <w:rPr>
                <w:rFonts w:ascii="Museo Sans 300" w:hAnsi="Museo Sans 300"/>
                <w:b w:val="0"/>
                <w:color w:val="404040" w:themeColor="text1" w:themeTint="BF"/>
                <w:sz w:val="24"/>
                <w:szCs w:val="24"/>
              </w:rPr>
              <w:t>de seguridad vial desde una perspectiva vivencial dirigido a instituciones públicas y privadas, y sistema educativo nacional.</w:t>
            </w:r>
          </w:p>
          <w:p w14:paraId="1D23CC81" w14:textId="15330987" w:rsidR="00F959C6" w:rsidRPr="00E6537E" w:rsidRDefault="00F959C6"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sz w:val="24"/>
                <w:szCs w:val="24"/>
                <w:lang w:val="es-SV"/>
              </w:rPr>
            </w:pPr>
          </w:p>
        </w:tc>
        <w:tc>
          <w:tcPr>
            <w:tcW w:w="2997" w:type="dxa"/>
            <w:tcBorders>
              <w:top w:val="single" w:sz="12" w:space="0" w:color="002060"/>
              <w:left w:val="single" w:sz="12" w:space="0" w:color="002060"/>
              <w:bottom w:val="single" w:sz="12" w:space="0" w:color="002060"/>
              <w:right w:val="single" w:sz="12" w:space="0" w:color="002060"/>
            </w:tcBorders>
          </w:tcPr>
          <w:p w14:paraId="01693B7F" w14:textId="4E5AF6E1" w:rsidR="00F959C6" w:rsidRDefault="000568FF"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r w:rsidRPr="000568FF">
              <w:rPr>
                <w:rFonts w:ascii="Museo Sans 300" w:hAnsi="Museo Sans 300"/>
                <w:noProof/>
                <w:color w:val="auto"/>
                <w:lang w:val="es-SV" w:eastAsia="es-SV"/>
              </w:rPr>
              <mc:AlternateContent>
                <mc:Choice Requires="wps">
                  <w:drawing>
                    <wp:anchor distT="0" distB="0" distL="114300" distR="114300" simplePos="0" relativeHeight="251927552" behindDoc="0" locked="0" layoutInCell="1" allowOverlap="1" wp14:anchorId="12BDE22B" wp14:editId="6CF9B485">
                      <wp:simplePos x="0" y="0"/>
                      <wp:positionH relativeFrom="column">
                        <wp:posOffset>-55880</wp:posOffset>
                      </wp:positionH>
                      <wp:positionV relativeFrom="paragraph">
                        <wp:posOffset>3598</wp:posOffset>
                      </wp:positionV>
                      <wp:extent cx="1879600" cy="1433195"/>
                      <wp:effectExtent l="0" t="0" r="6350" b="0"/>
                      <wp:wrapNone/>
                      <wp:docPr id="98" name="Rectángulo 97"/>
                      <wp:cNvGraphicFramePr/>
                      <a:graphic xmlns:a="http://schemas.openxmlformats.org/drawingml/2006/main">
                        <a:graphicData uri="http://schemas.microsoft.com/office/word/2010/wordprocessingShape">
                          <wps:wsp>
                            <wps:cNvSpPr/>
                            <wps:spPr>
                              <a:xfrm>
                                <a:off x="0" y="0"/>
                                <a:ext cx="1879600" cy="1433195"/>
                              </a:xfrm>
                              <a:prstGeom prst="rect">
                                <a:avLst/>
                              </a:prstGeom>
                              <a:blipFill dpi="0" rotWithShape="1">
                                <a:blip r:embed="rId43"/>
                                <a:srcRect/>
                                <a:stretch>
                                  <a:fillRect r="-19276"/>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3A3A7C5" id="Rectángulo 97" o:spid="_x0000_s1026" style="position:absolute;margin-left:-4.4pt;margin-top:.3pt;width:148pt;height:112.8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" stroked="f" strokeweight="1pt">
                      <v:fill r:id="rId44" o:title="" recolor="t" rotate="t" type="frame"/>
                    </v:rect>
                  </w:pict>
                </mc:Fallback>
              </mc:AlternateContent>
            </w:r>
          </w:p>
        </w:tc>
      </w:tr>
    </w:tbl>
    <w:p w14:paraId="1F8F57D6" w14:textId="1177126A" w:rsidR="00E6537E" w:rsidRDefault="00E6537E" w:rsidP="00E6537E">
      <w:pPr>
        <w:pStyle w:val="Sinespaciado"/>
        <w:ind w:left="567"/>
        <w:jc w:val="both"/>
        <w:rPr>
          <w:rFonts w:ascii="Museo Sans 300" w:hAnsi="Museo Sans 300"/>
          <w:b/>
          <w:bCs/>
          <w:color w:val="auto"/>
        </w:rPr>
      </w:pPr>
    </w:p>
    <w:tbl>
      <w:tblPr>
        <w:tblStyle w:val="Tablaconcuadrcula1clara-nfasis1"/>
        <w:tblW w:w="9539" w:type="dxa"/>
        <w:tblInd w:w="269" w:type="dxa"/>
        <w:tblLook w:val="04A0" w:firstRow="1" w:lastRow="0" w:firstColumn="1" w:lastColumn="0" w:noHBand="0" w:noVBand="1"/>
      </w:tblPr>
      <w:tblGrid>
        <w:gridCol w:w="1843"/>
        <w:gridCol w:w="4699"/>
        <w:gridCol w:w="2997"/>
      </w:tblGrid>
      <w:tr w:rsidR="00F959C6" w14:paraId="0E2DBBC3" w14:textId="77777777" w:rsidTr="00F959C6">
        <w:trPr>
          <w:cnfStyle w:val="100000000000" w:firstRow="1" w:lastRow="0" w:firstColumn="0" w:lastColumn="0" w:oddVBand="0" w:evenVBand="0" w:oddHBand="0" w:evenHBand="0"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1843" w:type="dxa"/>
            <w:tcBorders>
              <w:top w:val="single" w:sz="12" w:space="0" w:color="002060"/>
              <w:left w:val="single" w:sz="12" w:space="0" w:color="002060"/>
              <w:bottom w:val="single" w:sz="12" w:space="0" w:color="002060"/>
              <w:right w:val="single" w:sz="12" w:space="0" w:color="002060"/>
            </w:tcBorders>
          </w:tcPr>
          <w:p w14:paraId="7505BC1B" w14:textId="4B138C2E" w:rsidR="00F959C6" w:rsidRPr="00D95238" w:rsidRDefault="00F959C6" w:rsidP="005E06D8">
            <w:pPr>
              <w:pStyle w:val="Sinespaciado"/>
              <w:rPr>
                <w:rFonts w:ascii="Museo Sans 300" w:hAnsi="Museo Sans 300"/>
                <w:color w:val="7F7F7F" w:themeColor="text1" w:themeTint="80"/>
                <w:sz w:val="32"/>
                <w:szCs w:val="32"/>
              </w:rPr>
            </w:pPr>
            <w:r>
              <w:rPr>
                <w:rFonts w:ascii="Museo Sans 300" w:hAnsi="Museo Sans 300"/>
                <w:color w:val="7F7F7F" w:themeColor="text1" w:themeTint="80"/>
                <w:sz w:val="32"/>
                <w:szCs w:val="32"/>
              </w:rPr>
              <w:t>4</w:t>
            </w:r>
            <w:r w:rsidRPr="00D95238">
              <w:rPr>
                <w:rFonts w:ascii="Museo Sans 300" w:hAnsi="Museo Sans 300"/>
                <w:color w:val="7F7F7F" w:themeColor="text1" w:themeTint="80"/>
                <w:sz w:val="32"/>
                <w:szCs w:val="32"/>
              </w:rPr>
              <w:t>.</w:t>
            </w:r>
            <w:r>
              <w:rPr>
                <w:rFonts w:ascii="Museo Sans 300" w:hAnsi="Museo Sans 300"/>
                <w:color w:val="7F7F7F" w:themeColor="text1" w:themeTint="80"/>
                <w:sz w:val="32"/>
                <w:szCs w:val="32"/>
              </w:rPr>
              <w:t>4</w:t>
            </w:r>
            <w:r w:rsidRPr="00D95238">
              <w:rPr>
                <w:rFonts w:ascii="Museo Sans 300" w:hAnsi="Museo Sans 300"/>
                <w:color w:val="7F7F7F" w:themeColor="text1" w:themeTint="80"/>
                <w:sz w:val="32"/>
                <w:szCs w:val="32"/>
              </w:rPr>
              <w:t>.</w:t>
            </w:r>
          </w:p>
          <w:p w14:paraId="780E48A6" w14:textId="455DD5C7" w:rsidR="00F959C6" w:rsidRDefault="00F959C6" w:rsidP="005E06D8">
            <w:pPr>
              <w:pStyle w:val="Sinespaciado"/>
              <w:jc w:val="both"/>
              <w:rPr>
                <w:rFonts w:ascii="Museo Sans 300" w:hAnsi="Museo Sans 300"/>
                <w:color w:val="7F7F7F" w:themeColor="text1" w:themeTint="80"/>
              </w:rPr>
            </w:pPr>
          </w:p>
          <w:p w14:paraId="5705F76C" w14:textId="3BDF1F44" w:rsidR="00F959C6" w:rsidRPr="00D95238" w:rsidRDefault="000568FF" w:rsidP="005E06D8">
            <w:pPr>
              <w:pStyle w:val="Sinespaciado"/>
              <w:jc w:val="both"/>
              <w:rPr>
                <w:rFonts w:ascii="Museo Sans 300" w:hAnsi="Museo Sans 300"/>
                <w:b w:val="0"/>
                <w:bCs w:val="0"/>
                <w:color w:val="7F7F7F" w:themeColor="text1" w:themeTint="80"/>
                <w:lang w:val="es-SV"/>
              </w:rPr>
            </w:pPr>
            <w:r w:rsidRPr="000568FF">
              <w:rPr>
                <w:rFonts w:ascii="Museo Sans 300" w:hAnsi="Museo Sans 300"/>
                <w:noProof/>
                <w:color w:val="7F7F7F" w:themeColor="text1" w:themeTint="80"/>
                <w:lang w:val="es-SV" w:eastAsia="es-SV"/>
              </w:rPr>
              <mc:AlternateContent>
                <mc:Choice Requires="wps">
                  <w:drawing>
                    <wp:anchor distT="0" distB="0" distL="114300" distR="114300" simplePos="0" relativeHeight="251916288" behindDoc="0" locked="0" layoutInCell="1" allowOverlap="1" wp14:anchorId="1CAD36F1" wp14:editId="1050CB90">
                      <wp:simplePos x="0" y="0"/>
                      <wp:positionH relativeFrom="column">
                        <wp:posOffset>51858</wp:posOffset>
                      </wp:positionH>
                      <wp:positionV relativeFrom="paragraph">
                        <wp:posOffset>20955</wp:posOffset>
                      </wp:positionV>
                      <wp:extent cx="923142" cy="770118"/>
                      <wp:effectExtent l="0" t="0" r="10795" b="11430"/>
                      <wp:wrapNone/>
                      <wp:docPr id="579" name="Google Shape;11111;p94"/>
                      <wp:cNvGraphicFramePr/>
                      <a:graphic xmlns:a="http://schemas.openxmlformats.org/drawingml/2006/main">
                        <a:graphicData uri="http://schemas.microsoft.com/office/word/2010/wordprocessingShape">
                          <wps:wsp>
                            <wps:cNvSpPr/>
                            <wps:spPr>
                              <a:xfrm>
                                <a:off x="0" y="0"/>
                                <a:ext cx="923142" cy="770118"/>
                              </a:xfrm>
                              <a:custGeom>
                                <a:avLst/>
                                <a:gdLst/>
                                <a:ahLst/>
                                <a:cxnLst/>
                                <a:rect l="l" t="t" r="r" b="b"/>
                                <a:pathLst>
                                  <a:path w="10919" h="9109" extrusionOk="0">
                                    <a:moveTo>
                                      <a:pt x="2917" y="310"/>
                                    </a:moveTo>
                                    <a:cubicBezTo>
                                      <a:pt x="3119" y="310"/>
                                      <a:pt x="3286" y="476"/>
                                      <a:pt x="3286" y="679"/>
                                    </a:cubicBezTo>
                                    <a:lnTo>
                                      <a:pt x="3286" y="1036"/>
                                    </a:lnTo>
                                    <a:cubicBezTo>
                                      <a:pt x="3250" y="1322"/>
                                      <a:pt x="3012" y="1560"/>
                                      <a:pt x="2715" y="1560"/>
                                    </a:cubicBezTo>
                                    <a:cubicBezTo>
                                      <a:pt x="2417" y="1560"/>
                                      <a:pt x="2179" y="1322"/>
                                      <a:pt x="2179" y="1024"/>
                                    </a:cubicBezTo>
                                    <a:lnTo>
                                      <a:pt x="2179" y="679"/>
                                    </a:lnTo>
                                    <a:cubicBezTo>
                                      <a:pt x="2179" y="476"/>
                                      <a:pt x="2346" y="310"/>
                                      <a:pt x="2560" y="310"/>
                                    </a:cubicBezTo>
                                    <a:close/>
                                    <a:moveTo>
                                      <a:pt x="5715" y="310"/>
                                    </a:moveTo>
                                    <a:cubicBezTo>
                                      <a:pt x="5917" y="310"/>
                                      <a:pt x="6084" y="476"/>
                                      <a:pt x="6084" y="679"/>
                                    </a:cubicBezTo>
                                    <a:lnTo>
                                      <a:pt x="6084" y="1036"/>
                                    </a:lnTo>
                                    <a:cubicBezTo>
                                      <a:pt x="6048" y="1322"/>
                                      <a:pt x="5810" y="1560"/>
                                      <a:pt x="5513" y="1560"/>
                                    </a:cubicBezTo>
                                    <a:cubicBezTo>
                                      <a:pt x="5215" y="1560"/>
                                      <a:pt x="4977" y="1322"/>
                                      <a:pt x="4977" y="1024"/>
                                    </a:cubicBezTo>
                                    <a:lnTo>
                                      <a:pt x="4977" y="679"/>
                                    </a:lnTo>
                                    <a:cubicBezTo>
                                      <a:pt x="4977" y="476"/>
                                      <a:pt x="5144" y="310"/>
                                      <a:pt x="5358" y="310"/>
                                    </a:cubicBezTo>
                                    <a:close/>
                                    <a:moveTo>
                                      <a:pt x="8513" y="310"/>
                                    </a:moveTo>
                                    <a:cubicBezTo>
                                      <a:pt x="8715" y="310"/>
                                      <a:pt x="8882" y="476"/>
                                      <a:pt x="8882" y="679"/>
                                    </a:cubicBezTo>
                                    <a:lnTo>
                                      <a:pt x="8882" y="1036"/>
                                    </a:lnTo>
                                    <a:cubicBezTo>
                                      <a:pt x="8846" y="1322"/>
                                      <a:pt x="8608" y="1560"/>
                                      <a:pt x="8311" y="1560"/>
                                    </a:cubicBezTo>
                                    <a:cubicBezTo>
                                      <a:pt x="8013" y="1560"/>
                                      <a:pt x="7775" y="1322"/>
                                      <a:pt x="7775" y="1024"/>
                                    </a:cubicBezTo>
                                    <a:lnTo>
                                      <a:pt x="7775" y="679"/>
                                    </a:lnTo>
                                    <a:cubicBezTo>
                                      <a:pt x="7775" y="476"/>
                                      <a:pt x="7941" y="310"/>
                                      <a:pt x="8156" y="310"/>
                                    </a:cubicBezTo>
                                    <a:close/>
                                    <a:moveTo>
                                      <a:pt x="2893" y="1881"/>
                                    </a:moveTo>
                                    <a:lnTo>
                                      <a:pt x="2893" y="1977"/>
                                    </a:lnTo>
                                    <a:cubicBezTo>
                                      <a:pt x="2893" y="2036"/>
                                      <a:pt x="2905" y="2096"/>
                                      <a:pt x="2941" y="2143"/>
                                    </a:cubicBezTo>
                                    <a:lnTo>
                                      <a:pt x="2715" y="2358"/>
                                    </a:lnTo>
                                    <a:lnTo>
                                      <a:pt x="2691" y="2358"/>
                                    </a:lnTo>
                                    <a:lnTo>
                                      <a:pt x="2465" y="2143"/>
                                    </a:lnTo>
                                    <a:cubicBezTo>
                                      <a:pt x="2500" y="2096"/>
                                      <a:pt x="2512" y="2036"/>
                                      <a:pt x="2512" y="1977"/>
                                    </a:cubicBezTo>
                                    <a:lnTo>
                                      <a:pt x="2512" y="1881"/>
                                    </a:lnTo>
                                    <a:close/>
                                    <a:moveTo>
                                      <a:pt x="5715" y="1881"/>
                                    </a:moveTo>
                                    <a:lnTo>
                                      <a:pt x="5715" y="1977"/>
                                    </a:lnTo>
                                    <a:cubicBezTo>
                                      <a:pt x="5715" y="2036"/>
                                      <a:pt x="5727" y="2096"/>
                                      <a:pt x="5751" y="2143"/>
                                    </a:cubicBezTo>
                                    <a:lnTo>
                                      <a:pt x="5536" y="2358"/>
                                    </a:lnTo>
                                    <a:lnTo>
                                      <a:pt x="5501" y="2358"/>
                                    </a:lnTo>
                                    <a:lnTo>
                                      <a:pt x="5274" y="2143"/>
                                    </a:lnTo>
                                    <a:cubicBezTo>
                                      <a:pt x="5310" y="2096"/>
                                      <a:pt x="5322" y="2036"/>
                                      <a:pt x="5322" y="1977"/>
                                    </a:cubicBezTo>
                                    <a:lnTo>
                                      <a:pt x="5322" y="1881"/>
                                    </a:lnTo>
                                    <a:close/>
                                    <a:moveTo>
                                      <a:pt x="8501" y="1881"/>
                                    </a:moveTo>
                                    <a:lnTo>
                                      <a:pt x="8501" y="1977"/>
                                    </a:lnTo>
                                    <a:cubicBezTo>
                                      <a:pt x="8501" y="2036"/>
                                      <a:pt x="8525" y="2096"/>
                                      <a:pt x="8549" y="2143"/>
                                    </a:cubicBezTo>
                                    <a:lnTo>
                                      <a:pt x="8334" y="2358"/>
                                    </a:lnTo>
                                    <a:lnTo>
                                      <a:pt x="8299" y="2358"/>
                                    </a:lnTo>
                                    <a:lnTo>
                                      <a:pt x="8072" y="2143"/>
                                    </a:lnTo>
                                    <a:cubicBezTo>
                                      <a:pt x="8108" y="2096"/>
                                      <a:pt x="8120" y="2036"/>
                                      <a:pt x="8120" y="1977"/>
                                    </a:cubicBezTo>
                                    <a:lnTo>
                                      <a:pt x="8120" y="1881"/>
                                    </a:lnTo>
                                    <a:close/>
                                    <a:moveTo>
                                      <a:pt x="9906" y="3286"/>
                                    </a:moveTo>
                                    <a:cubicBezTo>
                                      <a:pt x="10120" y="3286"/>
                                      <a:pt x="10275" y="3453"/>
                                      <a:pt x="10275" y="3655"/>
                                    </a:cubicBezTo>
                                    <a:lnTo>
                                      <a:pt x="10275" y="4012"/>
                                    </a:lnTo>
                                    <a:cubicBezTo>
                                      <a:pt x="10263" y="4298"/>
                                      <a:pt x="10013" y="4536"/>
                                      <a:pt x="9716" y="4536"/>
                                    </a:cubicBezTo>
                                    <a:cubicBezTo>
                                      <a:pt x="9418" y="4536"/>
                                      <a:pt x="9180" y="4298"/>
                                      <a:pt x="9180" y="4001"/>
                                    </a:cubicBezTo>
                                    <a:lnTo>
                                      <a:pt x="9180" y="3655"/>
                                    </a:lnTo>
                                    <a:cubicBezTo>
                                      <a:pt x="9180" y="3453"/>
                                      <a:pt x="9346" y="3286"/>
                                      <a:pt x="9549" y="3286"/>
                                    </a:cubicBezTo>
                                    <a:close/>
                                    <a:moveTo>
                                      <a:pt x="1512" y="3286"/>
                                    </a:moveTo>
                                    <a:cubicBezTo>
                                      <a:pt x="1691" y="3286"/>
                                      <a:pt x="1857" y="3453"/>
                                      <a:pt x="1857" y="3655"/>
                                    </a:cubicBezTo>
                                    <a:lnTo>
                                      <a:pt x="1857" y="4012"/>
                                    </a:lnTo>
                                    <a:cubicBezTo>
                                      <a:pt x="1857" y="4310"/>
                                      <a:pt x="1619" y="4548"/>
                                      <a:pt x="1322" y="4548"/>
                                    </a:cubicBezTo>
                                    <a:cubicBezTo>
                                      <a:pt x="1024" y="4548"/>
                                      <a:pt x="786" y="4310"/>
                                      <a:pt x="786" y="4012"/>
                                    </a:cubicBezTo>
                                    <a:lnTo>
                                      <a:pt x="786" y="3655"/>
                                    </a:lnTo>
                                    <a:cubicBezTo>
                                      <a:pt x="786" y="3453"/>
                                      <a:pt x="953" y="3286"/>
                                      <a:pt x="1155" y="3286"/>
                                    </a:cubicBezTo>
                                    <a:close/>
                                    <a:moveTo>
                                      <a:pt x="4310" y="3286"/>
                                    </a:moveTo>
                                    <a:cubicBezTo>
                                      <a:pt x="4489" y="3286"/>
                                      <a:pt x="4655" y="3453"/>
                                      <a:pt x="4655" y="3655"/>
                                    </a:cubicBezTo>
                                    <a:lnTo>
                                      <a:pt x="4655" y="4012"/>
                                    </a:lnTo>
                                    <a:cubicBezTo>
                                      <a:pt x="4655" y="4310"/>
                                      <a:pt x="4417" y="4548"/>
                                      <a:pt x="4120" y="4548"/>
                                    </a:cubicBezTo>
                                    <a:cubicBezTo>
                                      <a:pt x="3822" y="4548"/>
                                      <a:pt x="3584" y="4310"/>
                                      <a:pt x="3584" y="4012"/>
                                    </a:cubicBezTo>
                                    <a:lnTo>
                                      <a:pt x="3584" y="3655"/>
                                    </a:lnTo>
                                    <a:cubicBezTo>
                                      <a:pt x="3584" y="3453"/>
                                      <a:pt x="3750" y="3286"/>
                                      <a:pt x="3953" y="3286"/>
                                    </a:cubicBezTo>
                                    <a:close/>
                                    <a:moveTo>
                                      <a:pt x="7108" y="3286"/>
                                    </a:moveTo>
                                    <a:cubicBezTo>
                                      <a:pt x="7287" y="3286"/>
                                      <a:pt x="7453" y="3453"/>
                                      <a:pt x="7453" y="3655"/>
                                    </a:cubicBezTo>
                                    <a:lnTo>
                                      <a:pt x="7453" y="4012"/>
                                    </a:lnTo>
                                    <a:cubicBezTo>
                                      <a:pt x="7453" y="4310"/>
                                      <a:pt x="7215" y="4548"/>
                                      <a:pt x="6918" y="4548"/>
                                    </a:cubicBezTo>
                                    <a:cubicBezTo>
                                      <a:pt x="6620" y="4548"/>
                                      <a:pt x="6382" y="4310"/>
                                      <a:pt x="6382" y="4012"/>
                                    </a:cubicBezTo>
                                    <a:lnTo>
                                      <a:pt x="6382" y="3655"/>
                                    </a:lnTo>
                                    <a:cubicBezTo>
                                      <a:pt x="6382" y="3453"/>
                                      <a:pt x="6548" y="3286"/>
                                      <a:pt x="6751" y="3286"/>
                                    </a:cubicBezTo>
                                    <a:close/>
                                    <a:moveTo>
                                      <a:pt x="1500" y="4858"/>
                                    </a:moveTo>
                                    <a:lnTo>
                                      <a:pt x="1500" y="4953"/>
                                    </a:lnTo>
                                    <a:cubicBezTo>
                                      <a:pt x="1500" y="5013"/>
                                      <a:pt x="1512" y="5072"/>
                                      <a:pt x="1548" y="5120"/>
                                    </a:cubicBezTo>
                                    <a:lnTo>
                                      <a:pt x="1322" y="5334"/>
                                    </a:lnTo>
                                    <a:lnTo>
                                      <a:pt x="1286" y="5334"/>
                                    </a:lnTo>
                                    <a:lnTo>
                                      <a:pt x="1072" y="5120"/>
                                    </a:lnTo>
                                    <a:cubicBezTo>
                                      <a:pt x="1095" y="5072"/>
                                      <a:pt x="1107" y="5013"/>
                                      <a:pt x="1107" y="4953"/>
                                    </a:cubicBezTo>
                                    <a:lnTo>
                                      <a:pt x="1107" y="4858"/>
                                    </a:lnTo>
                                    <a:close/>
                                    <a:moveTo>
                                      <a:pt x="4298" y="4858"/>
                                    </a:moveTo>
                                    <a:lnTo>
                                      <a:pt x="4298" y="4953"/>
                                    </a:lnTo>
                                    <a:cubicBezTo>
                                      <a:pt x="4298" y="5013"/>
                                      <a:pt x="4310" y="5072"/>
                                      <a:pt x="4334" y="5120"/>
                                    </a:cubicBezTo>
                                    <a:lnTo>
                                      <a:pt x="4120" y="5334"/>
                                    </a:lnTo>
                                    <a:lnTo>
                                      <a:pt x="4084" y="5334"/>
                                    </a:lnTo>
                                    <a:lnTo>
                                      <a:pt x="3870" y="5120"/>
                                    </a:lnTo>
                                    <a:cubicBezTo>
                                      <a:pt x="3893" y="5072"/>
                                      <a:pt x="3905" y="5013"/>
                                      <a:pt x="3905" y="4953"/>
                                    </a:cubicBezTo>
                                    <a:lnTo>
                                      <a:pt x="3905" y="4858"/>
                                    </a:lnTo>
                                    <a:close/>
                                    <a:moveTo>
                                      <a:pt x="7108" y="4858"/>
                                    </a:moveTo>
                                    <a:lnTo>
                                      <a:pt x="7108" y="4953"/>
                                    </a:lnTo>
                                    <a:cubicBezTo>
                                      <a:pt x="7108" y="5013"/>
                                      <a:pt x="7120" y="5072"/>
                                      <a:pt x="7156" y="5120"/>
                                    </a:cubicBezTo>
                                    <a:lnTo>
                                      <a:pt x="6929" y="5334"/>
                                    </a:lnTo>
                                    <a:lnTo>
                                      <a:pt x="6906" y="5334"/>
                                    </a:lnTo>
                                    <a:lnTo>
                                      <a:pt x="6679" y="5120"/>
                                    </a:lnTo>
                                    <a:cubicBezTo>
                                      <a:pt x="6703" y="5072"/>
                                      <a:pt x="6715" y="5013"/>
                                      <a:pt x="6715" y="4953"/>
                                    </a:cubicBezTo>
                                    <a:lnTo>
                                      <a:pt x="6715" y="4858"/>
                                    </a:lnTo>
                                    <a:close/>
                                    <a:moveTo>
                                      <a:pt x="9906" y="4858"/>
                                    </a:moveTo>
                                    <a:lnTo>
                                      <a:pt x="9906" y="4953"/>
                                    </a:lnTo>
                                    <a:cubicBezTo>
                                      <a:pt x="9906" y="5013"/>
                                      <a:pt x="9918" y="5072"/>
                                      <a:pt x="9954" y="5120"/>
                                    </a:cubicBezTo>
                                    <a:lnTo>
                                      <a:pt x="9727" y="5334"/>
                                    </a:lnTo>
                                    <a:lnTo>
                                      <a:pt x="9704" y="5334"/>
                                    </a:lnTo>
                                    <a:lnTo>
                                      <a:pt x="9477" y="5120"/>
                                    </a:lnTo>
                                    <a:cubicBezTo>
                                      <a:pt x="9501" y="5072"/>
                                      <a:pt x="9525" y="5013"/>
                                      <a:pt x="9525" y="4953"/>
                                    </a:cubicBezTo>
                                    <a:lnTo>
                                      <a:pt x="9525" y="4858"/>
                                    </a:lnTo>
                                    <a:close/>
                                    <a:moveTo>
                                      <a:pt x="2453" y="0"/>
                                    </a:moveTo>
                                    <a:cubicBezTo>
                                      <a:pt x="2084" y="0"/>
                                      <a:pt x="1762" y="310"/>
                                      <a:pt x="1762" y="679"/>
                                    </a:cubicBezTo>
                                    <a:lnTo>
                                      <a:pt x="1762" y="1036"/>
                                    </a:lnTo>
                                    <a:cubicBezTo>
                                      <a:pt x="1762" y="1322"/>
                                      <a:pt x="1905" y="1572"/>
                                      <a:pt x="2119" y="1726"/>
                                    </a:cubicBezTo>
                                    <a:lnTo>
                                      <a:pt x="2119" y="1977"/>
                                    </a:lnTo>
                                    <a:cubicBezTo>
                                      <a:pt x="2119" y="1977"/>
                                      <a:pt x="2119" y="1988"/>
                                      <a:pt x="2107" y="1988"/>
                                    </a:cubicBezTo>
                                    <a:lnTo>
                                      <a:pt x="1691" y="2203"/>
                                    </a:lnTo>
                                    <a:cubicBezTo>
                                      <a:pt x="1512" y="2286"/>
                                      <a:pt x="1405" y="2465"/>
                                      <a:pt x="1405" y="2655"/>
                                    </a:cubicBezTo>
                                    <a:lnTo>
                                      <a:pt x="1405" y="2989"/>
                                    </a:lnTo>
                                    <a:lnTo>
                                      <a:pt x="1036" y="2989"/>
                                    </a:lnTo>
                                    <a:cubicBezTo>
                                      <a:pt x="667" y="2989"/>
                                      <a:pt x="357" y="3298"/>
                                      <a:pt x="357" y="3667"/>
                                    </a:cubicBezTo>
                                    <a:lnTo>
                                      <a:pt x="357" y="4024"/>
                                    </a:lnTo>
                                    <a:cubicBezTo>
                                      <a:pt x="357" y="4310"/>
                                      <a:pt x="488" y="4560"/>
                                      <a:pt x="714" y="4715"/>
                                    </a:cubicBezTo>
                                    <a:lnTo>
                                      <a:pt x="714" y="4965"/>
                                    </a:lnTo>
                                    <a:cubicBezTo>
                                      <a:pt x="714" y="4965"/>
                                      <a:pt x="714" y="4977"/>
                                      <a:pt x="691" y="4977"/>
                                    </a:cubicBezTo>
                                    <a:lnTo>
                                      <a:pt x="274" y="5191"/>
                                    </a:lnTo>
                                    <a:cubicBezTo>
                                      <a:pt x="95" y="5275"/>
                                      <a:pt x="0" y="5453"/>
                                      <a:pt x="0" y="5656"/>
                                    </a:cubicBezTo>
                                    <a:lnTo>
                                      <a:pt x="0" y="7382"/>
                                    </a:lnTo>
                                    <a:cubicBezTo>
                                      <a:pt x="0" y="7513"/>
                                      <a:pt x="36" y="7644"/>
                                      <a:pt x="119" y="7751"/>
                                    </a:cubicBezTo>
                                    <a:lnTo>
                                      <a:pt x="298" y="8013"/>
                                    </a:lnTo>
                                    <a:cubicBezTo>
                                      <a:pt x="333" y="8073"/>
                                      <a:pt x="357" y="8156"/>
                                      <a:pt x="357" y="8227"/>
                                    </a:cubicBezTo>
                                    <a:lnTo>
                                      <a:pt x="357" y="8942"/>
                                    </a:lnTo>
                                    <a:cubicBezTo>
                                      <a:pt x="357" y="9025"/>
                                      <a:pt x="429" y="9108"/>
                                      <a:pt x="512" y="9108"/>
                                    </a:cubicBezTo>
                                    <a:cubicBezTo>
                                      <a:pt x="607" y="9108"/>
                                      <a:pt x="679" y="9025"/>
                                      <a:pt x="679" y="8942"/>
                                    </a:cubicBezTo>
                                    <a:lnTo>
                                      <a:pt x="679" y="8227"/>
                                    </a:lnTo>
                                    <a:cubicBezTo>
                                      <a:pt x="679" y="8096"/>
                                      <a:pt x="631" y="7953"/>
                                      <a:pt x="560" y="7858"/>
                                    </a:cubicBezTo>
                                    <a:lnTo>
                                      <a:pt x="381" y="7584"/>
                                    </a:lnTo>
                                    <a:cubicBezTo>
                                      <a:pt x="333" y="7525"/>
                                      <a:pt x="321" y="7453"/>
                                      <a:pt x="321" y="7382"/>
                                    </a:cubicBezTo>
                                    <a:lnTo>
                                      <a:pt x="321" y="5656"/>
                                    </a:lnTo>
                                    <a:cubicBezTo>
                                      <a:pt x="321" y="5572"/>
                                      <a:pt x="369" y="5513"/>
                                      <a:pt x="429" y="5477"/>
                                    </a:cubicBezTo>
                                    <a:lnTo>
                                      <a:pt x="714" y="5322"/>
                                    </a:lnTo>
                                    <a:lnTo>
                                      <a:pt x="976" y="5596"/>
                                    </a:lnTo>
                                    <a:cubicBezTo>
                                      <a:pt x="1036" y="5656"/>
                                      <a:pt x="1131" y="5691"/>
                                      <a:pt x="1214" y="5691"/>
                                    </a:cubicBezTo>
                                    <a:cubicBezTo>
                                      <a:pt x="1310" y="5691"/>
                                      <a:pt x="1381" y="5667"/>
                                      <a:pt x="1453" y="5596"/>
                                    </a:cubicBezTo>
                                    <a:lnTo>
                                      <a:pt x="1726" y="5322"/>
                                    </a:lnTo>
                                    <a:lnTo>
                                      <a:pt x="2000" y="5477"/>
                                    </a:lnTo>
                                    <a:cubicBezTo>
                                      <a:pt x="2060" y="5501"/>
                                      <a:pt x="2107" y="5572"/>
                                      <a:pt x="2107" y="5656"/>
                                    </a:cubicBezTo>
                                    <a:lnTo>
                                      <a:pt x="2107" y="7382"/>
                                    </a:lnTo>
                                    <a:cubicBezTo>
                                      <a:pt x="2107" y="7453"/>
                                      <a:pt x="2096" y="7525"/>
                                      <a:pt x="2048" y="7584"/>
                                    </a:cubicBezTo>
                                    <a:lnTo>
                                      <a:pt x="1869" y="7858"/>
                                    </a:lnTo>
                                    <a:cubicBezTo>
                                      <a:pt x="1798" y="7977"/>
                                      <a:pt x="1750" y="8096"/>
                                      <a:pt x="1750" y="8227"/>
                                    </a:cubicBezTo>
                                    <a:lnTo>
                                      <a:pt x="1750" y="8942"/>
                                    </a:lnTo>
                                    <a:cubicBezTo>
                                      <a:pt x="1750" y="9025"/>
                                      <a:pt x="1822" y="9108"/>
                                      <a:pt x="1917" y="9108"/>
                                    </a:cubicBezTo>
                                    <a:cubicBezTo>
                                      <a:pt x="2000" y="9108"/>
                                      <a:pt x="2084" y="9025"/>
                                      <a:pt x="2084" y="8942"/>
                                    </a:cubicBezTo>
                                    <a:lnTo>
                                      <a:pt x="2084" y="8227"/>
                                    </a:lnTo>
                                    <a:cubicBezTo>
                                      <a:pt x="2084" y="8156"/>
                                      <a:pt x="2096" y="8073"/>
                                      <a:pt x="2143" y="8013"/>
                                    </a:cubicBezTo>
                                    <a:lnTo>
                                      <a:pt x="2322" y="7751"/>
                                    </a:lnTo>
                                    <a:cubicBezTo>
                                      <a:pt x="2393" y="7632"/>
                                      <a:pt x="2441" y="7513"/>
                                      <a:pt x="2441" y="7382"/>
                                    </a:cubicBezTo>
                                    <a:lnTo>
                                      <a:pt x="2441" y="5656"/>
                                    </a:lnTo>
                                    <a:cubicBezTo>
                                      <a:pt x="2441" y="5453"/>
                                      <a:pt x="2334" y="5275"/>
                                      <a:pt x="2155" y="5191"/>
                                    </a:cubicBezTo>
                                    <a:lnTo>
                                      <a:pt x="1738" y="4977"/>
                                    </a:lnTo>
                                    <a:lnTo>
                                      <a:pt x="1726" y="4965"/>
                                    </a:lnTo>
                                    <a:lnTo>
                                      <a:pt x="1726" y="4703"/>
                                    </a:lnTo>
                                    <a:cubicBezTo>
                                      <a:pt x="1929" y="4536"/>
                                      <a:pt x="2084" y="4298"/>
                                      <a:pt x="2084" y="4012"/>
                                    </a:cubicBezTo>
                                    <a:lnTo>
                                      <a:pt x="2084" y="3655"/>
                                    </a:lnTo>
                                    <a:cubicBezTo>
                                      <a:pt x="2084" y="3405"/>
                                      <a:pt x="1929" y="3179"/>
                                      <a:pt x="1726" y="3060"/>
                                    </a:cubicBezTo>
                                    <a:lnTo>
                                      <a:pt x="1726" y="2643"/>
                                    </a:lnTo>
                                    <a:cubicBezTo>
                                      <a:pt x="1726" y="2572"/>
                                      <a:pt x="1762" y="2512"/>
                                      <a:pt x="1822" y="2465"/>
                                    </a:cubicBezTo>
                                    <a:lnTo>
                                      <a:pt x="2107" y="2322"/>
                                    </a:lnTo>
                                    <a:lnTo>
                                      <a:pt x="2381" y="2584"/>
                                    </a:lnTo>
                                    <a:cubicBezTo>
                                      <a:pt x="2441" y="2643"/>
                                      <a:pt x="2524" y="2691"/>
                                      <a:pt x="2619" y="2691"/>
                                    </a:cubicBezTo>
                                    <a:cubicBezTo>
                                      <a:pt x="2703" y="2691"/>
                                      <a:pt x="2774" y="2655"/>
                                      <a:pt x="2858" y="2584"/>
                                    </a:cubicBezTo>
                                    <a:lnTo>
                                      <a:pt x="3119" y="2322"/>
                                    </a:lnTo>
                                    <a:lnTo>
                                      <a:pt x="3405" y="2465"/>
                                    </a:lnTo>
                                    <a:cubicBezTo>
                                      <a:pt x="3465" y="2500"/>
                                      <a:pt x="3512" y="2572"/>
                                      <a:pt x="3512" y="2643"/>
                                    </a:cubicBezTo>
                                    <a:lnTo>
                                      <a:pt x="3512" y="3060"/>
                                    </a:lnTo>
                                    <a:cubicBezTo>
                                      <a:pt x="3298" y="3179"/>
                                      <a:pt x="3155" y="3405"/>
                                      <a:pt x="3155" y="3655"/>
                                    </a:cubicBezTo>
                                    <a:lnTo>
                                      <a:pt x="3155" y="4012"/>
                                    </a:lnTo>
                                    <a:cubicBezTo>
                                      <a:pt x="3155" y="4298"/>
                                      <a:pt x="3286" y="4548"/>
                                      <a:pt x="3512" y="4703"/>
                                    </a:cubicBezTo>
                                    <a:lnTo>
                                      <a:pt x="3512" y="4953"/>
                                    </a:lnTo>
                                    <a:cubicBezTo>
                                      <a:pt x="3512" y="4953"/>
                                      <a:pt x="3512" y="4965"/>
                                      <a:pt x="3489" y="4965"/>
                                    </a:cubicBezTo>
                                    <a:lnTo>
                                      <a:pt x="3072" y="5179"/>
                                    </a:lnTo>
                                    <a:cubicBezTo>
                                      <a:pt x="2893" y="5263"/>
                                      <a:pt x="2798" y="5441"/>
                                      <a:pt x="2798" y="5632"/>
                                    </a:cubicBezTo>
                                    <a:lnTo>
                                      <a:pt x="2798" y="7358"/>
                                    </a:lnTo>
                                    <a:cubicBezTo>
                                      <a:pt x="2798" y="7501"/>
                                      <a:pt x="2834" y="7632"/>
                                      <a:pt x="2917" y="7739"/>
                                    </a:cubicBezTo>
                                    <a:lnTo>
                                      <a:pt x="3096" y="8001"/>
                                    </a:lnTo>
                                    <a:cubicBezTo>
                                      <a:pt x="3131" y="8061"/>
                                      <a:pt x="3155" y="8132"/>
                                      <a:pt x="3155" y="8215"/>
                                    </a:cubicBezTo>
                                    <a:lnTo>
                                      <a:pt x="3155" y="8930"/>
                                    </a:lnTo>
                                    <a:cubicBezTo>
                                      <a:pt x="3155" y="9013"/>
                                      <a:pt x="3227" y="9085"/>
                                      <a:pt x="3310" y="9085"/>
                                    </a:cubicBezTo>
                                    <a:cubicBezTo>
                                      <a:pt x="3405" y="9085"/>
                                      <a:pt x="3477" y="9013"/>
                                      <a:pt x="3477" y="8930"/>
                                    </a:cubicBezTo>
                                    <a:lnTo>
                                      <a:pt x="3477" y="8215"/>
                                    </a:lnTo>
                                    <a:cubicBezTo>
                                      <a:pt x="3477" y="8073"/>
                                      <a:pt x="3429" y="7942"/>
                                      <a:pt x="3358" y="7834"/>
                                    </a:cubicBezTo>
                                    <a:lnTo>
                                      <a:pt x="3179" y="7572"/>
                                    </a:lnTo>
                                    <a:cubicBezTo>
                                      <a:pt x="3131" y="7513"/>
                                      <a:pt x="3119" y="7441"/>
                                      <a:pt x="3119" y="7358"/>
                                    </a:cubicBezTo>
                                    <a:lnTo>
                                      <a:pt x="3119" y="5632"/>
                                    </a:lnTo>
                                    <a:cubicBezTo>
                                      <a:pt x="3119" y="5560"/>
                                      <a:pt x="3167" y="5501"/>
                                      <a:pt x="3227" y="5453"/>
                                    </a:cubicBezTo>
                                    <a:lnTo>
                                      <a:pt x="3512" y="5310"/>
                                    </a:lnTo>
                                    <a:lnTo>
                                      <a:pt x="3774" y="5572"/>
                                    </a:lnTo>
                                    <a:cubicBezTo>
                                      <a:pt x="3834" y="5632"/>
                                      <a:pt x="3929" y="5679"/>
                                      <a:pt x="4012" y="5679"/>
                                    </a:cubicBezTo>
                                    <a:cubicBezTo>
                                      <a:pt x="4108" y="5679"/>
                                      <a:pt x="4179" y="5656"/>
                                      <a:pt x="4251" y="5572"/>
                                    </a:cubicBezTo>
                                    <a:lnTo>
                                      <a:pt x="4524" y="5310"/>
                                    </a:lnTo>
                                    <a:lnTo>
                                      <a:pt x="4798" y="5453"/>
                                    </a:lnTo>
                                    <a:cubicBezTo>
                                      <a:pt x="4858" y="5489"/>
                                      <a:pt x="4905" y="5560"/>
                                      <a:pt x="4905" y="5632"/>
                                    </a:cubicBezTo>
                                    <a:lnTo>
                                      <a:pt x="4905" y="7358"/>
                                    </a:lnTo>
                                    <a:cubicBezTo>
                                      <a:pt x="4905" y="7441"/>
                                      <a:pt x="4893" y="7513"/>
                                      <a:pt x="4846" y="7572"/>
                                    </a:cubicBezTo>
                                    <a:lnTo>
                                      <a:pt x="4667" y="7834"/>
                                    </a:lnTo>
                                    <a:cubicBezTo>
                                      <a:pt x="4596" y="7953"/>
                                      <a:pt x="4548" y="8073"/>
                                      <a:pt x="4548" y="8215"/>
                                    </a:cubicBezTo>
                                    <a:lnTo>
                                      <a:pt x="4548" y="8930"/>
                                    </a:lnTo>
                                    <a:cubicBezTo>
                                      <a:pt x="4548" y="9013"/>
                                      <a:pt x="4620" y="9085"/>
                                      <a:pt x="4715" y="9085"/>
                                    </a:cubicBezTo>
                                    <a:cubicBezTo>
                                      <a:pt x="4798" y="9085"/>
                                      <a:pt x="4882" y="9013"/>
                                      <a:pt x="4882" y="8930"/>
                                    </a:cubicBezTo>
                                    <a:lnTo>
                                      <a:pt x="4882" y="8215"/>
                                    </a:lnTo>
                                    <a:cubicBezTo>
                                      <a:pt x="4882" y="8132"/>
                                      <a:pt x="4893" y="8061"/>
                                      <a:pt x="4941" y="8001"/>
                                    </a:cubicBezTo>
                                    <a:lnTo>
                                      <a:pt x="5120" y="7739"/>
                                    </a:lnTo>
                                    <a:cubicBezTo>
                                      <a:pt x="5191" y="7620"/>
                                      <a:pt x="5239" y="7501"/>
                                      <a:pt x="5239" y="7358"/>
                                    </a:cubicBezTo>
                                    <a:lnTo>
                                      <a:pt x="5239" y="5632"/>
                                    </a:lnTo>
                                    <a:cubicBezTo>
                                      <a:pt x="5239" y="5441"/>
                                      <a:pt x="5132" y="5263"/>
                                      <a:pt x="4953" y="5179"/>
                                    </a:cubicBezTo>
                                    <a:lnTo>
                                      <a:pt x="4536" y="4965"/>
                                    </a:lnTo>
                                    <a:lnTo>
                                      <a:pt x="4524" y="4953"/>
                                    </a:lnTo>
                                    <a:lnTo>
                                      <a:pt x="4524" y="4703"/>
                                    </a:lnTo>
                                    <a:cubicBezTo>
                                      <a:pt x="4727" y="4536"/>
                                      <a:pt x="4882" y="4298"/>
                                      <a:pt x="4882" y="4012"/>
                                    </a:cubicBezTo>
                                    <a:lnTo>
                                      <a:pt x="4882" y="3655"/>
                                    </a:lnTo>
                                    <a:cubicBezTo>
                                      <a:pt x="4882" y="3405"/>
                                      <a:pt x="4727" y="3179"/>
                                      <a:pt x="4524" y="3060"/>
                                    </a:cubicBezTo>
                                    <a:lnTo>
                                      <a:pt x="4524" y="2643"/>
                                    </a:lnTo>
                                    <a:cubicBezTo>
                                      <a:pt x="4524" y="2572"/>
                                      <a:pt x="4560" y="2512"/>
                                      <a:pt x="4620" y="2465"/>
                                    </a:cubicBezTo>
                                    <a:lnTo>
                                      <a:pt x="4905" y="2322"/>
                                    </a:lnTo>
                                    <a:lnTo>
                                      <a:pt x="5179" y="2584"/>
                                    </a:lnTo>
                                    <a:cubicBezTo>
                                      <a:pt x="5239" y="2643"/>
                                      <a:pt x="5322" y="2691"/>
                                      <a:pt x="5417" y="2691"/>
                                    </a:cubicBezTo>
                                    <a:cubicBezTo>
                                      <a:pt x="5501" y="2691"/>
                                      <a:pt x="5572" y="2655"/>
                                      <a:pt x="5655" y="2584"/>
                                    </a:cubicBezTo>
                                    <a:lnTo>
                                      <a:pt x="5917" y="2322"/>
                                    </a:lnTo>
                                    <a:lnTo>
                                      <a:pt x="6203" y="2465"/>
                                    </a:lnTo>
                                    <a:cubicBezTo>
                                      <a:pt x="6263" y="2500"/>
                                      <a:pt x="6310" y="2572"/>
                                      <a:pt x="6310" y="2643"/>
                                    </a:cubicBezTo>
                                    <a:lnTo>
                                      <a:pt x="6310" y="3060"/>
                                    </a:lnTo>
                                    <a:cubicBezTo>
                                      <a:pt x="6096" y="3179"/>
                                      <a:pt x="5953" y="3405"/>
                                      <a:pt x="5953" y="3655"/>
                                    </a:cubicBezTo>
                                    <a:lnTo>
                                      <a:pt x="5953" y="4012"/>
                                    </a:lnTo>
                                    <a:cubicBezTo>
                                      <a:pt x="5953" y="4298"/>
                                      <a:pt x="6084" y="4548"/>
                                      <a:pt x="6310" y="4703"/>
                                    </a:cubicBezTo>
                                    <a:lnTo>
                                      <a:pt x="6310" y="4953"/>
                                    </a:lnTo>
                                    <a:cubicBezTo>
                                      <a:pt x="6310" y="4953"/>
                                      <a:pt x="6310" y="4965"/>
                                      <a:pt x="6287" y="4965"/>
                                    </a:cubicBezTo>
                                    <a:lnTo>
                                      <a:pt x="5870" y="5179"/>
                                    </a:lnTo>
                                    <a:cubicBezTo>
                                      <a:pt x="5691" y="5263"/>
                                      <a:pt x="5596" y="5441"/>
                                      <a:pt x="5596" y="5632"/>
                                    </a:cubicBezTo>
                                    <a:lnTo>
                                      <a:pt x="5596" y="7358"/>
                                    </a:lnTo>
                                    <a:cubicBezTo>
                                      <a:pt x="5596" y="7501"/>
                                      <a:pt x="5632" y="7632"/>
                                      <a:pt x="5715" y="7739"/>
                                    </a:cubicBezTo>
                                    <a:lnTo>
                                      <a:pt x="5894" y="8001"/>
                                    </a:lnTo>
                                    <a:cubicBezTo>
                                      <a:pt x="5929" y="8061"/>
                                      <a:pt x="5953" y="8132"/>
                                      <a:pt x="5953" y="8215"/>
                                    </a:cubicBezTo>
                                    <a:lnTo>
                                      <a:pt x="5953" y="8930"/>
                                    </a:lnTo>
                                    <a:cubicBezTo>
                                      <a:pt x="5953" y="9013"/>
                                      <a:pt x="6025" y="9085"/>
                                      <a:pt x="6108" y="9085"/>
                                    </a:cubicBezTo>
                                    <a:cubicBezTo>
                                      <a:pt x="6203" y="9085"/>
                                      <a:pt x="6275" y="9013"/>
                                      <a:pt x="6275" y="8930"/>
                                    </a:cubicBezTo>
                                    <a:lnTo>
                                      <a:pt x="6275" y="8215"/>
                                    </a:lnTo>
                                    <a:cubicBezTo>
                                      <a:pt x="6275" y="8073"/>
                                      <a:pt x="6227" y="7942"/>
                                      <a:pt x="6156" y="7834"/>
                                    </a:cubicBezTo>
                                    <a:lnTo>
                                      <a:pt x="5977" y="7572"/>
                                    </a:lnTo>
                                    <a:cubicBezTo>
                                      <a:pt x="5929" y="7513"/>
                                      <a:pt x="5917" y="7441"/>
                                      <a:pt x="5917" y="7358"/>
                                    </a:cubicBezTo>
                                    <a:lnTo>
                                      <a:pt x="5917" y="5632"/>
                                    </a:lnTo>
                                    <a:cubicBezTo>
                                      <a:pt x="5917" y="5560"/>
                                      <a:pt x="5965" y="5501"/>
                                      <a:pt x="6025" y="5453"/>
                                    </a:cubicBezTo>
                                    <a:lnTo>
                                      <a:pt x="6310" y="5310"/>
                                    </a:lnTo>
                                    <a:lnTo>
                                      <a:pt x="6572" y="5572"/>
                                    </a:lnTo>
                                    <a:cubicBezTo>
                                      <a:pt x="6632" y="5632"/>
                                      <a:pt x="6727" y="5679"/>
                                      <a:pt x="6810" y="5679"/>
                                    </a:cubicBezTo>
                                    <a:cubicBezTo>
                                      <a:pt x="6906" y="5679"/>
                                      <a:pt x="6977" y="5656"/>
                                      <a:pt x="7049" y="5572"/>
                                    </a:cubicBezTo>
                                    <a:lnTo>
                                      <a:pt x="7322" y="5310"/>
                                    </a:lnTo>
                                    <a:lnTo>
                                      <a:pt x="7596" y="5453"/>
                                    </a:lnTo>
                                    <a:cubicBezTo>
                                      <a:pt x="7656" y="5489"/>
                                      <a:pt x="7703" y="5560"/>
                                      <a:pt x="7703" y="5632"/>
                                    </a:cubicBezTo>
                                    <a:lnTo>
                                      <a:pt x="7703" y="7358"/>
                                    </a:lnTo>
                                    <a:cubicBezTo>
                                      <a:pt x="7703" y="7441"/>
                                      <a:pt x="7691" y="7513"/>
                                      <a:pt x="7644" y="7572"/>
                                    </a:cubicBezTo>
                                    <a:lnTo>
                                      <a:pt x="7465" y="7834"/>
                                    </a:lnTo>
                                    <a:cubicBezTo>
                                      <a:pt x="7394" y="7953"/>
                                      <a:pt x="7346" y="8073"/>
                                      <a:pt x="7346" y="8215"/>
                                    </a:cubicBezTo>
                                    <a:lnTo>
                                      <a:pt x="7346" y="8930"/>
                                    </a:lnTo>
                                    <a:cubicBezTo>
                                      <a:pt x="7346" y="9013"/>
                                      <a:pt x="7418" y="9085"/>
                                      <a:pt x="7513" y="9085"/>
                                    </a:cubicBezTo>
                                    <a:cubicBezTo>
                                      <a:pt x="7596" y="9085"/>
                                      <a:pt x="7680" y="9013"/>
                                      <a:pt x="7680" y="8930"/>
                                    </a:cubicBezTo>
                                    <a:lnTo>
                                      <a:pt x="7680" y="8215"/>
                                    </a:lnTo>
                                    <a:cubicBezTo>
                                      <a:pt x="7680" y="8132"/>
                                      <a:pt x="7691" y="8061"/>
                                      <a:pt x="7739" y="8001"/>
                                    </a:cubicBezTo>
                                    <a:lnTo>
                                      <a:pt x="7918" y="7739"/>
                                    </a:lnTo>
                                    <a:cubicBezTo>
                                      <a:pt x="7989" y="7620"/>
                                      <a:pt x="8037" y="7501"/>
                                      <a:pt x="8037" y="7358"/>
                                    </a:cubicBezTo>
                                    <a:lnTo>
                                      <a:pt x="8037" y="5632"/>
                                    </a:lnTo>
                                    <a:cubicBezTo>
                                      <a:pt x="8037" y="5441"/>
                                      <a:pt x="7930" y="5263"/>
                                      <a:pt x="7751" y="5179"/>
                                    </a:cubicBezTo>
                                    <a:lnTo>
                                      <a:pt x="7334" y="4965"/>
                                    </a:lnTo>
                                    <a:lnTo>
                                      <a:pt x="7322" y="4953"/>
                                    </a:lnTo>
                                    <a:lnTo>
                                      <a:pt x="7322" y="4703"/>
                                    </a:lnTo>
                                    <a:cubicBezTo>
                                      <a:pt x="7525" y="4536"/>
                                      <a:pt x="7680" y="4298"/>
                                      <a:pt x="7680" y="4012"/>
                                    </a:cubicBezTo>
                                    <a:lnTo>
                                      <a:pt x="7680" y="3655"/>
                                    </a:lnTo>
                                    <a:cubicBezTo>
                                      <a:pt x="7680" y="3405"/>
                                      <a:pt x="7525" y="3179"/>
                                      <a:pt x="7322" y="3060"/>
                                    </a:cubicBezTo>
                                    <a:lnTo>
                                      <a:pt x="7322" y="2643"/>
                                    </a:lnTo>
                                    <a:cubicBezTo>
                                      <a:pt x="7322" y="2572"/>
                                      <a:pt x="7358" y="2512"/>
                                      <a:pt x="7418" y="2465"/>
                                    </a:cubicBezTo>
                                    <a:lnTo>
                                      <a:pt x="7703" y="2322"/>
                                    </a:lnTo>
                                    <a:lnTo>
                                      <a:pt x="7977" y="2584"/>
                                    </a:lnTo>
                                    <a:cubicBezTo>
                                      <a:pt x="8037" y="2643"/>
                                      <a:pt x="8120" y="2691"/>
                                      <a:pt x="8215" y="2691"/>
                                    </a:cubicBezTo>
                                    <a:cubicBezTo>
                                      <a:pt x="8299" y="2691"/>
                                      <a:pt x="8370" y="2655"/>
                                      <a:pt x="8453" y="2584"/>
                                    </a:cubicBezTo>
                                    <a:lnTo>
                                      <a:pt x="8715" y="2322"/>
                                    </a:lnTo>
                                    <a:lnTo>
                                      <a:pt x="9001" y="2465"/>
                                    </a:lnTo>
                                    <a:cubicBezTo>
                                      <a:pt x="9061" y="2500"/>
                                      <a:pt x="9108" y="2572"/>
                                      <a:pt x="9108" y="2643"/>
                                    </a:cubicBezTo>
                                    <a:lnTo>
                                      <a:pt x="9108" y="3060"/>
                                    </a:lnTo>
                                    <a:cubicBezTo>
                                      <a:pt x="8894" y="3179"/>
                                      <a:pt x="8751" y="3405"/>
                                      <a:pt x="8751" y="3655"/>
                                    </a:cubicBezTo>
                                    <a:lnTo>
                                      <a:pt x="8751" y="4012"/>
                                    </a:lnTo>
                                    <a:cubicBezTo>
                                      <a:pt x="8751" y="4298"/>
                                      <a:pt x="8882" y="4548"/>
                                      <a:pt x="9108" y="4703"/>
                                    </a:cubicBezTo>
                                    <a:lnTo>
                                      <a:pt x="9108" y="4953"/>
                                    </a:lnTo>
                                    <a:cubicBezTo>
                                      <a:pt x="9108" y="4953"/>
                                      <a:pt x="9108" y="4965"/>
                                      <a:pt x="9084" y="4965"/>
                                    </a:cubicBezTo>
                                    <a:lnTo>
                                      <a:pt x="8668" y="5179"/>
                                    </a:lnTo>
                                    <a:cubicBezTo>
                                      <a:pt x="8489" y="5263"/>
                                      <a:pt x="8394" y="5441"/>
                                      <a:pt x="8394" y="5632"/>
                                    </a:cubicBezTo>
                                    <a:lnTo>
                                      <a:pt x="8394" y="7358"/>
                                    </a:lnTo>
                                    <a:cubicBezTo>
                                      <a:pt x="8394" y="7501"/>
                                      <a:pt x="8430" y="7632"/>
                                      <a:pt x="8513" y="7739"/>
                                    </a:cubicBezTo>
                                    <a:lnTo>
                                      <a:pt x="8692" y="8001"/>
                                    </a:lnTo>
                                    <a:cubicBezTo>
                                      <a:pt x="8727" y="8061"/>
                                      <a:pt x="8751" y="8132"/>
                                      <a:pt x="8751" y="8215"/>
                                    </a:cubicBezTo>
                                    <a:lnTo>
                                      <a:pt x="8751" y="8930"/>
                                    </a:lnTo>
                                    <a:cubicBezTo>
                                      <a:pt x="8751" y="9013"/>
                                      <a:pt x="8823" y="9085"/>
                                      <a:pt x="8906" y="9085"/>
                                    </a:cubicBezTo>
                                    <a:cubicBezTo>
                                      <a:pt x="9001" y="9085"/>
                                      <a:pt x="9073" y="9013"/>
                                      <a:pt x="9073" y="8930"/>
                                    </a:cubicBezTo>
                                    <a:lnTo>
                                      <a:pt x="9073" y="8215"/>
                                    </a:lnTo>
                                    <a:cubicBezTo>
                                      <a:pt x="9073" y="8073"/>
                                      <a:pt x="9025" y="7942"/>
                                      <a:pt x="8954" y="7834"/>
                                    </a:cubicBezTo>
                                    <a:lnTo>
                                      <a:pt x="8775" y="7572"/>
                                    </a:lnTo>
                                    <a:cubicBezTo>
                                      <a:pt x="8727" y="7513"/>
                                      <a:pt x="8715" y="7441"/>
                                      <a:pt x="8715" y="7358"/>
                                    </a:cubicBezTo>
                                    <a:lnTo>
                                      <a:pt x="8715" y="5632"/>
                                    </a:lnTo>
                                    <a:cubicBezTo>
                                      <a:pt x="8715" y="5560"/>
                                      <a:pt x="8763" y="5501"/>
                                      <a:pt x="8823" y="5453"/>
                                    </a:cubicBezTo>
                                    <a:lnTo>
                                      <a:pt x="9108" y="5310"/>
                                    </a:lnTo>
                                    <a:lnTo>
                                      <a:pt x="9370" y="5572"/>
                                    </a:lnTo>
                                    <a:cubicBezTo>
                                      <a:pt x="9430" y="5632"/>
                                      <a:pt x="9525" y="5679"/>
                                      <a:pt x="9608" y="5679"/>
                                    </a:cubicBezTo>
                                    <a:cubicBezTo>
                                      <a:pt x="9704" y="5679"/>
                                      <a:pt x="9775" y="5656"/>
                                      <a:pt x="9846" y="5572"/>
                                    </a:cubicBezTo>
                                    <a:lnTo>
                                      <a:pt x="10120" y="5310"/>
                                    </a:lnTo>
                                    <a:lnTo>
                                      <a:pt x="10394" y="5453"/>
                                    </a:lnTo>
                                    <a:cubicBezTo>
                                      <a:pt x="10454" y="5489"/>
                                      <a:pt x="10501" y="5560"/>
                                      <a:pt x="10501" y="5632"/>
                                    </a:cubicBezTo>
                                    <a:lnTo>
                                      <a:pt x="10501" y="7358"/>
                                    </a:lnTo>
                                    <a:cubicBezTo>
                                      <a:pt x="10501" y="7441"/>
                                      <a:pt x="10489" y="7513"/>
                                      <a:pt x="10442" y="7572"/>
                                    </a:cubicBezTo>
                                    <a:lnTo>
                                      <a:pt x="10263" y="7834"/>
                                    </a:lnTo>
                                    <a:cubicBezTo>
                                      <a:pt x="10192" y="7953"/>
                                      <a:pt x="10144" y="8073"/>
                                      <a:pt x="10144" y="8215"/>
                                    </a:cubicBezTo>
                                    <a:lnTo>
                                      <a:pt x="10144" y="8930"/>
                                    </a:lnTo>
                                    <a:cubicBezTo>
                                      <a:pt x="10144" y="9013"/>
                                      <a:pt x="10216" y="9085"/>
                                      <a:pt x="10311" y="9085"/>
                                    </a:cubicBezTo>
                                    <a:cubicBezTo>
                                      <a:pt x="10394" y="9085"/>
                                      <a:pt x="10478" y="9013"/>
                                      <a:pt x="10478" y="8930"/>
                                    </a:cubicBezTo>
                                    <a:lnTo>
                                      <a:pt x="10478" y="8215"/>
                                    </a:lnTo>
                                    <a:cubicBezTo>
                                      <a:pt x="10478" y="8132"/>
                                      <a:pt x="10489" y="8061"/>
                                      <a:pt x="10537" y="8001"/>
                                    </a:cubicBezTo>
                                    <a:lnTo>
                                      <a:pt x="10716" y="7739"/>
                                    </a:lnTo>
                                    <a:cubicBezTo>
                                      <a:pt x="10787" y="7620"/>
                                      <a:pt x="10835" y="7501"/>
                                      <a:pt x="10835" y="7358"/>
                                    </a:cubicBezTo>
                                    <a:lnTo>
                                      <a:pt x="10835" y="5632"/>
                                    </a:lnTo>
                                    <a:cubicBezTo>
                                      <a:pt x="10918" y="5429"/>
                                      <a:pt x="10811" y="5251"/>
                                      <a:pt x="10632" y="5155"/>
                                    </a:cubicBezTo>
                                    <a:lnTo>
                                      <a:pt x="10216" y="4953"/>
                                    </a:lnTo>
                                    <a:lnTo>
                                      <a:pt x="10204" y="4941"/>
                                    </a:lnTo>
                                    <a:lnTo>
                                      <a:pt x="10204" y="4703"/>
                                    </a:lnTo>
                                    <a:cubicBezTo>
                                      <a:pt x="10418" y="4536"/>
                                      <a:pt x="10561" y="4298"/>
                                      <a:pt x="10561" y="4012"/>
                                    </a:cubicBezTo>
                                    <a:lnTo>
                                      <a:pt x="10561" y="3655"/>
                                    </a:lnTo>
                                    <a:cubicBezTo>
                                      <a:pt x="10561" y="3286"/>
                                      <a:pt x="10251" y="2977"/>
                                      <a:pt x="9882" y="2977"/>
                                    </a:cubicBezTo>
                                    <a:lnTo>
                                      <a:pt x="9501" y="2977"/>
                                    </a:lnTo>
                                    <a:lnTo>
                                      <a:pt x="9501" y="2643"/>
                                    </a:lnTo>
                                    <a:cubicBezTo>
                                      <a:pt x="9501" y="2453"/>
                                      <a:pt x="9406" y="2274"/>
                                      <a:pt x="9227" y="2179"/>
                                    </a:cubicBezTo>
                                    <a:lnTo>
                                      <a:pt x="8811" y="1977"/>
                                    </a:lnTo>
                                    <a:lnTo>
                                      <a:pt x="8787" y="1953"/>
                                    </a:lnTo>
                                    <a:lnTo>
                                      <a:pt x="8787" y="1726"/>
                                    </a:lnTo>
                                    <a:cubicBezTo>
                                      <a:pt x="9001" y="1560"/>
                                      <a:pt x="9144" y="1322"/>
                                      <a:pt x="9144" y="1036"/>
                                    </a:cubicBezTo>
                                    <a:lnTo>
                                      <a:pt x="9144" y="679"/>
                                    </a:lnTo>
                                    <a:cubicBezTo>
                                      <a:pt x="9144" y="310"/>
                                      <a:pt x="8834" y="0"/>
                                      <a:pt x="8465" y="0"/>
                                    </a:cubicBezTo>
                                    <a:lnTo>
                                      <a:pt x="8108" y="0"/>
                                    </a:lnTo>
                                    <a:cubicBezTo>
                                      <a:pt x="7739" y="0"/>
                                      <a:pt x="7418" y="310"/>
                                      <a:pt x="7418" y="679"/>
                                    </a:cubicBezTo>
                                    <a:lnTo>
                                      <a:pt x="7418" y="1036"/>
                                    </a:lnTo>
                                    <a:cubicBezTo>
                                      <a:pt x="7418" y="1322"/>
                                      <a:pt x="7560" y="1572"/>
                                      <a:pt x="7775" y="1726"/>
                                    </a:cubicBezTo>
                                    <a:lnTo>
                                      <a:pt x="7775" y="1977"/>
                                    </a:lnTo>
                                    <a:cubicBezTo>
                                      <a:pt x="7775" y="1977"/>
                                      <a:pt x="7775" y="1988"/>
                                      <a:pt x="7763" y="1988"/>
                                    </a:cubicBezTo>
                                    <a:lnTo>
                                      <a:pt x="7346" y="2203"/>
                                    </a:lnTo>
                                    <a:cubicBezTo>
                                      <a:pt x="7168" y="2286"/>
                                      <a:pt x="7060" y="2465"/>
                                      <a:pt x="7060" y="2655"/>
                                    </a:cubicBezTo>
                                    <a:lnTo>
                                      <a:pt x="7060" y="2989"/>
                                    </a:lnTo>
                                    <a:lnTo>
                                      <a:pt x="6679" y="2989"/>
                                    </a:lnTo>
                                    <a:lnTo>
                                      <a:pt x="6679" y="2655"/>
                                    </a:lnTo>
                                    <a:cubicBezTo>
                                      <a:pt x="6679" y="2465"/>
                                      <a:pt x="6572" y="2286"/>
                                      <a:pt x="6394" y="2203"/>
                                    </a:cubicBezTo>
                                    <a:lnTo>
                                      <a:pt x="5977" y="1988"/>
                                    </a:lnTo>
                                    <a:lnTo>
                                      <a:pt x="5965" y="1977"/>
                                    </a:lnTo>
                                    <a:lnTo>
                                      <a:pt x="5965" y="1726"/>
                                    </a:lnTo>
                                    <a:cubicBezTo>
                                      <a:pt x="6167" y="1560"/>
                                      <a:pt x="6322" y="1322"/>
                                      <a:pt x="6322" y="1036"/>
                                    </a:cubicBezTo>
                                    <a:lnTo>
                                      <a:pt x="6322" y="679"/>
                                    </a:lnTo>
                                    <a:cubicBezTo>
                                      <a:pt x="6322" y="310"/>
                                      <a:pt x="6013" y="0"/>
                                      <a:pt x="5632" y="0"/>
                                    </a:cubicBezTo>
                                    <a:lnTo>
                                      <a:pt x="5274" y="0"/>
                                    </a:lnTo>
                                    <a:cubicBezTo>
                                      <a:pt x="4905" y="0"/>
                                      <a:pt x="4596" y="310"/>
                                      <a:pt x="4596" y="679"/>
                                    </a:cubicBezTo>
                                    <a:lnTo>
                                      <a:pt x="4596" y="1036"/>
                                    </a:lnTo>
                                    <a:cubicBezTo>
                                      <a:pt x="4596" y="1322"/>
                                      <a:pt x="4727" y="1572"/>
                                      <a:pt x="4953" y="1726"/>
                                    </a:cubicBezTo>
                                    <a:lnTo>
                                      <a:pt x="4953" y="1977"/>
                                    </a:lnTo>
                                    <a:cubicBezTo>
                                      <a:pt x="4953" y="1977"/>
                                      <a:pt x="4953" y="1988"/>
                                      <a:pt x="4941" y="1988"/>
                                    </a:cubicBezTo>
                                    <a:lnTo>
                                      <a:pt x="4524" y="2203"/>
                                    </a:lnTo>
                                    <a:cubicBezTo>
                                      <a:pt x="4346" y="2286"/>
                                      <a:pt x="4239" y="2465"/>
                                      <a:pt x="4239" y="2655"/>
                                    </a:cubicBezTo>
                                    <a:lnTo>
                                      <a:pt x="4239" y="2989"/>
                                    </a:lnTo>
                                    <a:lnTo>
                                      <a:pt x="3846" y="2989"/>
                                    </a:lnTo>
                                    <a:lnTo>
                                      <a:pt x="3846" y="2655"/>
                                    </a:lnTo>
                                    <a:cubicBezTo>
                                      <a:pt x="3846" y="2465"/>
                                      <a:pt x="3750" y="2286"/>
                                      <a:pt x="3572" y="2203"/>
                                    </a:cubicBezTo>
                                    <a:lnTo>
                                      <a:pt x="3155" y="1988"/>
                                    </a:lnTo>
                                    <a:lnTo>
                                      <a:pt x="3131" y="1977"/>
                                    </a:lnTo>
                                    <a:lnTo>
                                      <a:pt x="3131" y="1726"/>
                                    </a:lnTo>
                                    <a:cubicBezTo>
                                      <a:pt x="3346" y="1560"/>
                                      <a:pt x="3489" y="1322"/>
                                      <a:pt x="3489" y="1036"/>
                                    </a:cubicBezTo>
                                    <a:lnTo>
                                      <a:pt x="3489" y="679"/>
                                    </a:lnTo>
                                    <a:cubicBezTo>
                                      <a:pt x="3489" y="310"/>
                                      <a:pt x="3179" y="0"/>
                                      <a:pt x="2810" y="0"/>
                                    </a:cubicBezTo>
                                    <a:close/>
                                  </a:path>
                                </a:pathLst>
                              </a:custGeom>
                              <a:solidFill>
                                <a:srgbClr val="002060"/>
                              </a:solidFill>
                              <a:ln>
                                <a:solidFill>
                                  <a:srgbClr val="002060"/>
                                </a:solidFill>
                              </a:ln>
                            </wps:spPr>
                            <wps:bodyPr spcFirstLastPara="1" wrap="square" lIns="91425" tIns="91425" rIns="91425" bIns="91425" anchor="ctr" anchorCtr="0">
                              <a:noAutofit/>
                            </wps:bodyPr>
                          </wps:wsp>
                        </a:graphicData>
                      </a:graphic>
                    </wp:anchor>
                  </w:drawing>
                </mc:Choice>
                <mc:Fallback>
                  <w:pict>
                    <v:shape w14:anchorId="1FA7E07D" id="Google Shape;11111;p94" o:spid="_x0000_s1026" style="position:absolute;margin-left:4.1pt;margin-top:1.65pt;width:72.7pt;height:60.65pt;z-index:251916288;visibility:visible;mso-wrap-style:square;mso-wrap-distance-left:9pt;mso-wrap-distance-top:0;mso-wrap-distance-right:9pt;mso-wrap-distance-bottom:0;mso-position-horizontal:absolute;mso-position-horizontal-relative:text;mso-position-vertical:absolute;mso-position-vertical-relative:text;v-text-anchor:middle" coordsize="10919,9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" path="m2917,310v202,,369,166,369,369l3286,1036v-36,286,-274,524,-571,524c2417,1560,2179,1322,2179,1024r,-345c2179,476,2346,310,2560,310r357,xm5715,310v202,,369,166,369,369l6084,1036v-36,286,-274,524,-571,524c5215,1560,4977,1322,4977,1024r,-345c4977,476,5144,310,5358,310r357,xm8513,310v202,,369,166,369,369l8882,1036v-36,286,-274,524,-571,524c8013,1560,7775,1322,7775,1024r,-345c7775,476,7941,310,8156,310r357,xm2893,1881r,96c2893,2036,2905,2096,2941,2143r-226,215l2691,2358,2465,2143v35,-47,47,-107,47,-166l2512,1881r381,xm5715,1881r,96c5715,2036,5727,2096,5751,2143r-215,215l5501,2358,5274,2143v36,-47,48,-107,48,-166l5322,1881r393,xm8501,1881r,96c8501,2036,8525,2096,8549,2143r-215,215l8299,2358,8072,2143v36,-47,48,-107,48,-166l8120,1881r381,xm9906,3286v214,,369,167,369,369l10275,4012v-12,286,-262,524,-559,524c9418,4536,9180,4298,9180,4001r,-346c9180,3453,9346,3286,9549,3286r357,xm1512,3286v179,,345,167,345,369l1857,4012v,298,-238,536,-535,536c1024,4548,786,4310,786,4012r,-357c786,3453,953,3286,1155,3286r357,xm4310,3286v179,,345,167,345,369l4655,4012v,298,-238,536,-535,536c3822,4548,3584,4310,3584,4012r,-357c3584,3453,3750,3286,3953,3286r357,xm7108,3286v179,,345,167,345,369l7453,4012v,298,-238,536,-535,536c6620,4548,6382,4310,6382,4012r,-357c6382,3453,6548,3286,6751,3286r357,xm1500,4858r,95c1500,5013,1512,5072,1548,5120r-226,214l1286,5334,1072,5120v23,-48,35,-107,35,-167l1107,4858r393,xm4298,4858r,95c4298,5013,4310,5072,4334,5120r-214,214l4084,5334,3870,5120v23,-48,35,-107,35,-167l3905,4858r393,xm7108,4858r,95c7108,5013,7120,5072,7156,5120r-227,214l6906,5334,6679,5120v24,-48,36,-107,36,-167l6715,4858r393,xm9906,4858r,95c9906,5013,9918,5072,9954,5120r-227,214l9704,5334,9477,5120v24,-48,48,-107,48,-167l9525,4858r381,xm2453,c2084,,1762,310,1762,679r,357c1762,1322,1905,1572,2119,1726r,251c2119,1977,2119,1988,2107,1988r-416,215c1512,2286,1405,2465,1405,2655r,334l1036,2989v-369,,-679,309,-679,678l357,4024v,286,131,536,357,691l714,4965v,,,12,-23,12l274,5191c95,5275,,5453,,5656l,7382v,131,36,262,119,369l298,8013v35,60,59,143,59,214l357,8942v,83,72,166,155,166c607,9108,679,9025,679,8942r,-715c679,8096,631,7953,560,7858l381,7584v-48,-59,-60,-131,-60,-202l321,5656v,-84,48,-143,108,-179l714,5322r262,274c1036,5656,1131,5691,1214,5691v96,,167,-24,239,-95l1726,5322r274,155c2060,5501,2107,5572,2107,5656r,1726c2107,7453,2096,7525,2048,7584r-179,274c1798,7977,1750,8096,1750,8227r,715c1750,9025,1822,9108,1917,9108v83,,167,-83,167,-166l2084,8227v,-71,12,-154,59,-214l2322,7751v71,-119,119,-238,119,-369l2441,5656v,-203,-107,-381,-286,-465l1738,4977r-12,-12l1726,4703v203,-167,358,-405,358,-691l2084,3655v,-250,-155,-476,-358,-595l1726,2643v,-71,36,-131,96,-178l2107,2322r274,262c2441,2643,2524,2691,2619,2691v84,,155,-36,239,-107l3119,2322r286,143c3465,2500,3512,2572,3512,2643r,417c3298,3179,3155,3405,3155,3655r,357c3155,4298,3286,4548,3512,4703r,250c3512,4953,3512,4965,3489,4965r-417,214c2893,5263,2798,5441,2798,5632r,1726c2798,7501,2834,7632,2917,7739r179,262c3131,8061,3155,8132,3155,8215r,715c3155,9013,3227,9085,3310,9085v95,,167,-72,167,-155l3477,8215v,-142,-48,-273,-119,-381l3179,7572v-48,-59,-60,-131,-60,-214l3119,5632v,-72,48,-131,108,-179l3512,5310r262,262c3834,5632,3929,5679,4012,5679v96,,167,-23,239,-107l4524,5310r274,143c4858,5489,4905,5560,4905,5632r,1726c4905,7441,4893,7513,4846,7572r-179,262c4596,7953,4548,8073,4548,8215r,715c4548,9013,4620,9085,4715,9085v83,,167,-72,167,-155l4882,8215v,-83,11,-154,59,-214l5120,7739v71,-119,119,-238,119,-381l5239,5632v,-191,-107,-369,-286,-453l4536,4965r-12,-12l4524,4703v203,-167,358,-405,358,-691l4882,3655v,-250,-155,-476,-358,-595l4524,2643v,-71,36,-131,96,-178l4905,2322r274,262c5239,2643,5322,2691,5417,2691v84,,155,-36,238,-107l5917,2322r286,143c6263,2500,6310,2572,6310,2643r,417c6096,3179,5953,3405,5953,3655r,357c5953,4298,6084,4548,6310,4703r,250c6310,4953,6310,4965,6287,4965r-417,214c5691,5263,5596,5441,5596,5632r,1726c5596,7501,5632,7632,5715,7739r179,262c5929,8061,5953,8132,5953,8215r,715c5953,9013,6025,9085,6108,9085v95,,167,-72,167,-155l6275,8215v,-142,-48,-273,-119,-381l5977,7572v-48,-59,-60,-131,-60,-214l5917,5632v,-72,48,-131,108,-179l6310,5310r262,262c6632,5632,6727,5679,6810,5679v96,,167,-23,239,-107l7322,5310r274,143c7656,5489,7703,5560,7703,5632r,1726c7703,7441,7691,7513,7644,7572r-179,262c7394,7953,7346,8073,7346,8215r,715c7346,9013,7418,9085,7513,9085v83,,167,-72,167,-155l7680,8215v,-83,11,-154,59,-214l7918,7739v71,-119,119,-238,119,-381l8037,5632v,-191,-107,-369,-286,-453l7334,4965r-12,-12l7322,4703v203,-167,358,-405,358,-691l7680,3655v,-250,-155,-476,-358,-595l7322,2643v,-71,36,-131,96,-178l7703,2322r274,262c8037,2643,8120,2691,8215,2691v84,,155,-36,238,-107l8715,2322r286,143c9061,2500,9108,2572,9108,2643r,417c8894,3179,8751,3405,8751,3655r,357c8751,4298,8882,4548,9108,4703r,250c9108,4953,9108,4965,9084,4965r-416,214c8489,5263,8394,5441,8394,5632r,1726c8394,7501,8430,7632,8513,7739r179,262c8727,8061,8751,8132,8751,8215r,715c8751,9013,8823,9085,8906,9085v95,,167,-72,167,-155l9073,8215v,-142,-48,-273,-119,-381l8775,7572v-48,-59,-60,-131,-60,-214l8715,5632v,-72,48,-131,108,-179l9108,5310r262,262c9430,5632,9525,5679,9608,5679v96,,167,-23,238,-107l10120,5310r274,143c10454,5489,10501,5560,10501,5632r,1726c10501,7441,10489,7513,10442,7572r-179,262c10192,7953,10144,8073,10144,8215r,715c10144,9013,10216,9085,10311,9085v83,,167,-72,167,-155l10478,8215v,-83,11,-154,59,-214l10716,7739v71,-119,119,-238,119,-381l10835,5632v83,-203,-24,-381,-203,-477l10216,4953r-12,-12l10204,4703v214,-167,357,-405,357,-691l10561,3655v,-369,-310,-678,-679,-678l9501,2977r,-334c9501,2453,9406,2274,9227,2179l8811,1977r-24,-24l8787,1726v214,-166,357,-404,357,-690l9144,679c9144,310,8834,,8465,l8108,c7739,,7418,310,7418,679r,357c7418,1322,7560,1572,7775,1726r,251c7775,1977,7775,1988,7763,1988r-417,215c7168,2286,7060,2465,7060,2655r,334l6679,2989r,-334c6679,2465,6572,2286,6394,2203l5977,1988r-12,-11l5965,1726v202,-166,357,-404,357,-690l6322,679c6322,310,6013,,5632,l5274,c4905,,4596,310,4596,679r,357c4596,1322,4727,1572,4953,1726r,251c4953,1977,4953,1988,4941,1988r-417,215c4346,2286,4239,2465,4239,2655r,334l3846,2989r,-334c3846,2465,3750,2286,3572,2203l3155,1988r-24,-11l3131,1726v215,-166,358,-404,358,-690l3489,679c3489,310,3179,,2810,l2453,xe" fillcolor="#002060" strokecolor="#002060">
                      <v:path arrowok="t" o:extrusionok="f"/>
                    </v:shape>
                  </w:pict>
                </mc:Fallback>
              </mc:AlternateContent>
            </w:r>
          </w:p>
        </w:tc>
        <w:tc>
          <w:tcPr>
            <w:tcW w:w="4699" w:type="dxa"/>
            <w:tcBorders>
              <w:top w:val="single" w:sz="12" w:space="0" w:color="002060"/>
              <w:left w:val="single" w:sz="12" w:space="0" w:color="002060"/>
              <w:bottom w:val="single" w:sz="12" w:space="0" w:color="002060"/>
              <w:right w:val="single" w:sz="12" w:space="0" w:color="002060"/>
            </w:tcBorders>
          </w:tcPr>
          <w:p w14:paraId="1AF1D276" w14:textId="77777777" w:rsidR="00F959C6" w:rsidRDefault="00F959C6"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rPr>
            </w:pPr>
          </w:p>
          <w:p w14:paraId="0D2463AC" w14:textId="77777777" w:rsidR="000568FF" w:rsidRDefault="000568FF" w:rsidP="000568FF">
            <w:pPr>
              <w:pStyle w:val="Sinespaciado"/>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sz w:val="24"/>
                <w:szCs w:val="24"/>
              </w:rPr>
            </w:pPr>
          </w:p>
          <w:p w14:paraId="61DA5F78" w14:textId="481081D2" w:rsidR="000568FF" w:rsidRPr="00747D4C" w:rsidRDefault="000568FF" w:rsidP="000568FF">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color w:val="404040" w:themeColor="text1" w:themeTint="BF"/>
                <w:sz w:val="24"/>
                <w:szCs w:val="24"/>
                <w:lang w:val="es-SV"/>
              </w:rPr>
            </w:pPr>
            <w:r w:rsidRPr="00747D4C">
              <w:rPr>
                <w:rFonts w:ascii="Museo Sans 300" w:hAnsi="Museo Sans 300"/>
                <w:b w:val="0"/>
                <w:color w:val="404040" w:themeColor="text1" w:themeTint="BF"/>
                <w:sz w:val="24"/>
                <w:szCs w:val="24"/>
              </w:rPr>
              <w:t>Conformar Comités de Educación y Seguridad Vial en Centros Educativos con alto índice de siniestralidad vial.</w:t>
            </w:r>
          </w:p>
          <w:p w14:paraId="321A8E0F" w14:textId="0C9EE52D" w:rsidR="00F959C6" w:rsidRPr="00E6537E" w:rsidRDefault="00F959C6"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sz w:val="24"/>
                <w:szCs w:val="24"/>
                <w:lang w:val="es-SV"/>
              </w:rPr>
            </w:pPr>
          </w:p>
        </w:tc>
        <w:tc>
          <w:tcPr>
            <w:tcW w:w="2997" w:type="dxa"/>
            <w:tcBorders>
              <w:top w:val="single" w:sz="12" w:space="0" w:color="002060"/>
              <w:left w:val="single" w:sz="12" w:space="0" w:color="002060"/>
              <w:bottom w:val="single" w:sz="12" w:space="0" w:color="002060"/>
              <w:right w:val="single" w:sz="12" w:space="0" w:color="002060"/>
            </w:tcBorders>
          </w:tcPr>
          <w:p w14:paraId="3FC89CA2" w14:textId="200A212F" w:rsidR="00F959C6" w:rsidRDefault="000568FF"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r w:rsidRPr="000568FF">
              <w:rPr>
                <w:rFonts w:ascii="Museo Sans 300" w:hAnsi="Museo Sans 300"/>
                <w:noProof/>
                <w:color w:val="auto"/>
                <w:lang w:val="es-SV" w:eastAsia="es-SV"/>
              </w:rPr>
              <mc:AlternateContent>
                <mc:Choice Requires="wps">
                  <w:drawing>
                    <wp:anchor distT="0" distB="0" distL="114300" distR="114300" simplePos="0" relativeHeight="251929600" behindDoc="0" locked="0" layoutInCell="1" allowOverlap="1" wp14:anchorId="4405D585" wp14:editId="17406160">
                      <wp:simplePos x="0" y="0"/>
                      <wp:positionH relativeFrom="column">
                        <wp:posOffset>-62148</wp:posOffset>
                      </wp:positionH>
                      <wp:positionV relativeFrom="paragraph">
                        <wp:posOffset>58049</wp:posOffset>
                      </wp:positionV>
                      <wp:extent cx="1828800" cy="1330036"/>
                      <wp:effectExtent l="0" t="0" r="0" b="3810"/>
                      <wp:wrapNone/>
                      <wp:docPr id="610" name="Rectángulo 75"/>
                      <wp:cNvGraphicFramePr/>
                      <a:graphic xmlns:a="http://schemas.openxmlformats.org/drawingml/2006/main">
                        <a:graphicData uri="http://schemas.microsoft.com/office/word/2010/wordprocessingShape">
                          <wps:wsp>
                            <wps:cNvSpPr/>
                            <wps:spPr>
                              <a:xfrm>
                                <a:off x="0" y="0"/>
                                <a:ext cx="1828800" cy="1330036"/>
                              </a:xfrm>
                              <a:prstGeom prst="rect">
                                <a:avLst/>
                              </a:prstGeom>
                              <a:blipFill dpi="0" rotWithShape="1">
                                <a:blip r:embed="rId45"/>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0611FE08" id="Rectángulo 75" o:spid="_x0000_s1026" style="position:absolute;margin-left:-4.9pt;margin-top:4.55pt;width:2in;height:104.7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" stroked="f" strokeweight="1pt">
                      <v:fill r:id="rId46" o:title="" recolor="t" rotate="t" type="frame"/>
                    </v:rect>
                  </w:pict>
                </mc:Fallback>
              </mc:AlternateContent>
            </w:r>
          </w:p>
        </w:tc>
      </w:tr>
    </w:tbl>
    <w:p w14:paraId="59295D98" w14:textId="77777777" w:rsidR="00E6537E" w:rsidRDefault="00E6537E" w:rsidP="00E6537E">
      <w:pPr>
        <w:pStyle w:val="Sinespaciado"/>
        <w:ind w:left="567"/>
        <w:jc w:val="both"/>
        <w:rPr>
          <w:rFonts w:ascii="Museo Sans 300" w:hAnsi="Museo Sans 300"/>
          <w:b/>
          <w:bCs/>
          <w:color w:val="auto"/>
        </w:rPr>
      </w:pPr>
    </w:p>
    <w:tbl>
      <w:tblPr>
        <w:tblStyle w:val="Tablaconcuadrcula1clara-nfasis1"/>
        <w:tblW w:w="9539" w:type="dxa"/>
        <w:tblInd w:w="269" w:type="dxa"/>
        <w:tblLook w:val="04A0" w:firstRow="1" w:lastRow="0" w:firstColumn="1" w:lastColumn="0" w:noHBand="0" w:noVBand="1"/>
      </w:tblPr>
      <w:tblGrid>
        <w:gridCol w:w="1843"/>
        <w:gridCol w:w="4699"/>
        <w:gridCol w:w="2997"/>
      </w:tblGrid>
      <w:tr w:rsidR="000568FF" w14:paraId="0D42DC37" w14:textId="77777777" w:rsidTr="000568FF">
        <w:trPr>
          <w:cnfStyle w:val="100000000000" w:firstRow="1" w:lastRow="0" w:firstColumn="0" w:lastColumn="0" w:oddVBand="0" w:evenVBand="0" w:oddHBand="0" w:evenHBand="0"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1843" w:type="dxa"/>
            <w:tcBorders>
              <w:top w:val="single" w:sz="12" w:space="0" w:color="002060"/>
              <w:left w:val="single" w:sz="12" w:space="0" w:color="002060"/>
              <w:bottom w:val="single" w:sz="12" w:space="0" w:color="002060"/>
              <w:right w:val="single" w:sz="12" w:space="0" w:color="002060"/>
            </w:tcBorders>
          </w:tcPr>
          <w:p w14:paraId="5BCA4D4A" w14:textId="5B4A4118" w:rsidR="00F959C6" w:rsidRPr="00D95238" w:rsidRDefault="00F959C6" w:rsidP="005E06D8">
            <w:pPr>
              <w:pStyle w:val="Sinespaciado"/>
              <w:rPr>
                <w:rFonts w:ascii="Museo Sans 300" w:hAnsi="Museo Sans 300"/>
                <w:color w:val="7F7F7F" w:themeColor="text1" w:themeTint="80"/>
                <w:sz w:val="32"/>
                <w:szCs w:val="32"/>
              </w:rPr>
            </w:pPr>
            <w:r>
              <w:rPr>
                <w:rFonts w:ascii="Museo Sans 300" w:hAnsi="Museo Sans 300"/>
                <w:color w:val="7F7F7F" w:themeColor="text1" w:themeTint="80"/>
                <w:sz w:val="32"/>
                <w:szCs w:val="32"/>
              </w:rPr>
              <w:t>4</w:t>
            </w:r>
            <w:r w:rsidRPr="00D95238">
              <w:rPr>
                <w:rFonts w:ascii="Museo Sans 300" w:hAnsi="Museo Sans 300"/>
                <w:color w:val="7F7F7F" w:themeColor="text1" w:themeTint="80"/>
                <w:sz w:val="32"/>
                <w:szCs w:val="32"/>
              </w:rPr>
              <w:t>.</w:t>
            </w:r>
            <w:r>
              <w:rPr>
                <w:rFonts w:ascii="Museo Sans 300" w:hAnsi="Museo Sans 300"/>
                <w:color w:val="7F7F7F" w:themeColor="text1" w:themeTint="80"/>
                <w:sz w:val="32"/>
                <w:szCs w:val="32"/>
              </w:rPr>
              <w:t>5</w:t>
            </w:r>
            <w:r w:rsidRPr="00D95238">
              <w:rPr>
                <w:rFonts w:ascii="Museo Sans 300" w:hAnsi="Museo Sans 300"/>
                <w:color w:val="7F7F7F" w:themeColor="text1" w:themeTint="80"/>
                <w:sz w:val="32"/>
                <w:szCs w:val="32"/>
              </w:rPr>
              <w:t>.</w:t>
            </w:r>
          </w:p>
          <w:p w14:paraId="7B03F628" w14:textId="30DA1DBB" w:rsidR="00F959C6" w:rsidRDefault="00F959C6" w:rsidP="005E06D8">
            <w:pPr>
              <w:pStyle w:val="Sinespaciado"/>
              <w:jc w:val="both"/>
              <w:rPr>
                <w:rFonts w:ascii="Museo Sans 300" w:hAnsi="Museo Sans 300"/>
                <w:color w:val="7F7F7F" w:themeColor="text1" w:themeTint="80"/>
              </w:rPr>
            </w:pPr>
          </w:p>
          <w:p w14:paraId="62075A69" w14:textId="3AB36B78" w:rsidR="00F959C6" w:rsidRPr="00D95238" w:rsidRDefault="000568FF" w:rsidP="005E06D8">
            <w:pPr>
              <w:pStyle w:val="Sinespaciado"/>
              <w:jc w:val="both"/>
              <w:rPr>
                <w:rFonts w:ascii="Museo Sans 300" w:hAnsi="Museo Sans 300"/>
                <w:b w:val="0"/>
                <w:bCs w:val="0"/>
                <w:color w:val="7F7F7F" w:themeColor="text1" w:themeTint="80"/>
                <w:lang w:val="es-SV"/>
              </w:rPr>
            </w:pPr>
            <w:r w:rsidRPr="000568FF">
              <w:rPr>
                <w:rFonts w:ascii="Museo Sans 300" w:hAnsi="Museo Sans 300"/>
                <w:noProof/>
                <w:color w:val="7F7F7F" w:themeColor="text1" w:themeTint="80"/>
                <w:lang w:val="es-SV" w:eastAsia="es-SV"/>
              </w:rPr>
              <mc:AlternateContent>
                <mc:Choice Requires="wpg">
                  <w:drawing>
                    <wp:anchor distT="0" distB="0" distL="114300" distR="114300" simplePos="0" relativeHeight="251914240" behindDoc="0" locked="0" layoutInCell="1" allowOverlap="1" wp14:anchorId="0A29B6A9" wp14:editId="705294AA">
                      <wp:simplePos x="0" y="0"/>
                      <wp:positionH relativeFrom="column">
                        <wp:posOffset>141877</wp:posOffset>
                      </wp:positionH>
                      <wp:positionV relativeFrom="paragraph">
                        <wp:posOffset>15965</wp:posOffset>
                      </wp:positionV>
                      <wp:extent cx="807499" cy="653661"/>
                      <wp:effectExtent l="0" t="0" r="12065" b="13335"/>
                      <wp:wrapNone/>
                      <wp:docPr id="574" name="Google Shape;11861;p95"/>
                      <wp:cNvGraphicFramePr/>
                      <a:graphic xmlns:a="http://schemas.openxmlformats.org/drawingml/2006/main">
                        <a:graphicData uri="http://schemas.microsoft.com/office/word/2010/wordprocessingGroup">
                          <wpg:wgp>
                            <wpg:cNvGrpSpPr/>
                            <wpg:grpSpPr>
                              <a:xfrm>
                                <a:off x="0" y="0"/>
                                <a:ext cx="807499" cy="653661"/>
                                <a:chOff x="0" y="0"/>
                                <a:chExt cx="368175" cy="344594"/>
                              </a:xfrm>
                              <a:solidFill>
                                <a:srgbClr val="002060"/>
                              </a:solidFill>
                            </wpg:grpSpPr>
                            <wps:wsp>
                              <wps:cNvPr id="575" name="Google Shape;11862;p95"/>
                              <wps:cNvSpPr/>
                              <wps:spPr>
                                <a:xfrm>
                                  <a:off x="0" y="0"/>
                                  <a:ext cx="316765" cy="344594"/>
                                </a:xfrm>
                                <a:custGeom>
                                  <a:avLst/>
                                  <a:gdLst/>
                                  <a:ahLst/>
                                  <a:cxnLst/>
                                  <a:rect l="l" t="t" r="r" b="b"/>
                                  <a:pathLst>
                                    <a:path w="7848" h="8538" extrusionOk="0">
                                      <a:moveTo>
                                        <a:pt x="6835" y="3406"/>
                                      </a:moveTo>
                                      <a:cubicBezTo>
                                        <a:pt x="7252" y="3466"/>
                                        <a:pt x="7561" y="3823"/>
                                        <a:pt x="7561" y="4251"/>
                                      </a:cubicBezTo>
                                      <a:cubicBezTo>
                                        <a:pt x="7573" y="4704"/>
                                        <a:pt x="7264" y="5061"/>
                                        <a:pt x="6835" y="5121"/>
                                      </a:cubicBezTo>
                                      <a:lnTo>
                                        <a:pt x="6835" y="3406"/>
                                      </a:lnTo>
                                      <a:close/>
                                      <a:moveTo>
                                        <a:pt x="2144" y="3263"/>
                                      </a:moveTo>
                                      <a:lnTo>
                                        <a:pt x="2144" y="5263"/>
                                      </a:lnTo>
                                      <a:lnTo>
                                        <a:pt x="1263" y="5263"/>
                                      </a:lnTo>
                                      <a:lnTo>
                                        <a:pt x="1263" y="3263"/>
                                      </a:lnTo>
                                      <a:close/>
                                      <a:moveTo>
                                        <a:pt x="1013" y="3275"/>
                                      </a:moveTo>
                                      <a:lnTo>
                                        <a:pt x="1013" y="5287"/>
                                      </a:lnTo>
                                      <a:lnTo>
                                        <a:pt x="715" y="5287"/>
                                      </a:lnTo>
                                      <a:cubicBezTo>
                                        <a:pt x="477" y="5287"/>
                                        <a:pt x="287" y="5085"/>
                                        <a:pt x="287" y="4847"/>
                                      </a:cubicBezTo>
                                      <a:lnTo>
                                        <a:pt x="287" y="3704"/>
                                      </a:lnTo>
                                      <a:cubicBezTo>
                                        <a:pt x="287" y="3466"/>
                                        <a:pt x="477" y="3275"/>
                                        <a:pt x="715" y="3275"/>
                                      </a:cubicBezTo>
                                      <a:close/>
                                      <a:moveTo>
                                        <a:pt x="2287" y="6252"/>
                                      </a:moveTo>
                                      <a:lnTo>
                                        <a:pt x="2287" y="6847"/>
                                      </a:lnTo>
                                      <a:lnTo>
                                        <a:pt x="2037" y="6847"/>
                                      </a:lnTo>
                                      <a:lnTo>
                                        <a:pt x="2204" y="6252"/>
                                      </a:lnTo>
                                      <a:close/>
                                      <a:moveTo>
                                        <a:pt x="2108" y="5549"/>
                                      </a:moveTo>
                                      <a:lnTo>
                                        <a:pt x="1608" y="7407"/>
                                      </a:lnTo>
                                      <a:lnTo>
                                        <a:pt x="1275" y="7407"/>
                                      </a:lnTo>
                                      <a:lnTo>
                                        <a:pt x="1275" y="5549"/>
                                      </a:lnTo>
                                      <a:close/>
                                      <a:moveTo>
                                        <a:pt x="6561" y="263"/>
                                      </a:moveTo>
                                      <a:lnTo>
                                        <a:pt x="6561" y="8276"/>
                                      </a:lnTo>
                                      <a:lnTo>
                                        <a:pt x="5966" y="8276"/>
                                      </a:lnTo>
                                      <a:lnTo>
                                        <a:pt x="5966" y="2632"/>
                                      </a:lnTo>
                                      <a:cubicBezTo>
                                        <a:pt x="5966" y="2561"/>
                                        <a:pt x="5906" y="2501"/>
                                        <a:pt x="5835" y="2501"/>
                                      </a:cubicBezTo>
                                      <a:cubicBezTo>
                                        <a:pt x="5764" y="2501"/>
                                        <a:pt x="5704" y="2561"/>
                                        <a:pt x="5704" y="2632"/>
                                      </a:cubicBezTo>
                                      <a:lnTo>
                                        <a:pt x="5704" y="7395"/>
                                      </a:lnTo>
                                      <a:cubicBezTo>
                                        <a:pt x="5537" y="7157"/>
                                        <a:pt x="5264" y="6847"/>
                                        <a:pt x="4942" y="6537"/>
                                      </a:cubicBezTo>
                                      <a:cubicBezTo>
                                        <a:pt x="4573" y="6180"/>
                                        <a:pt x="4180" y="5883"/>
                                        <a:pt x="3775" y="5668"/>
                                      </a:cubicBezTo>
                                      <a:cubicBezTo>
                                        <a:pt x="3323" y="5430"/>
                                        <a:pt x="2858" y="5299"/>
                                        <a:pt x="2394" y="5287"/>
                                      </a:cubicBezTo>
                                      <a:lnTo>
                                        <a:pt x="2394" y="3263"/>
                                      </a:lnTo>
                                      <a:cubicBezTo>
                                        <a:pt x="2858" y="3239"/>
                                        <a:pt x="3335" y="3108"/>
                                        <a:pt x="3775" y="2870"/>
                                      </a:cubicBezTo>
                                      <a:cubicBezTo>
                                        <a:pt x="4180" y="2668"/>
                                        <a:pt x="4573" y="2382"/>
                                        <a:pt x="4942" y="2001"/>
                                      </a:cubicBezTo>
                                      <a:cubicBezTo>
                                        <a:pt x="5264" y="1692"/>
                                        <a:pt x="5525" y="1370"/>
                                        <a:pt x="5704" y="1144"/>
                                      </a:cubicBezTo>
                                      <a:lnTo>
                                        <a:pt x="5704" y="1989"/>
                                      </a:lnTo>
                                      <a:cubicBezTo>
                                        <a:pt x="5704" y="2061"/>
                                        <a:pt x="5764" y="2120"/>
                                        <a:pt x="5835" y="2120"/>
                                      </a:cubicBezTo>
                                      <a:cubicBezTo>
                                        <a:pt x="5906" y="2120"/>
                                        <a:pt x="5966" y="2061"/>
                                        <a:pt x="5966" y="1989"/>
                                      </a:cubicBezTo>
                                      <a:lnTo>
                                        <a:pt x="5966" y="263"/>
                                      </a:lnTo>
                                      <a:close/>
                                      <a:moveTo>
                                        <a:pt x="5847" y="1"/>
                                      </a:moveTo>
                                      <a:cubicBezTo>
                                        <a:pt x="5776" y="1"/>
                                        <a:pt x="5716" y="60"/>
                                        <a:pt x="5716" y="132"/>
                                      </a:cubicBezTo>
                                      <a:lnTo>
                                        <a:pt x="5716" y="668"/>
                                      </a:lnTo>
                                      <a:cubicBezTo>
                                        <a:pt x="5645" y="799"/>
                                        <a:pt x="5299" y="1311"/>
                                        <a:pt x="4763" y="1834"/>
                                      </a:cubicBezTo>
                                      <a:cubicBezTo>
                                        <a:pt x="4216" y="2370"/>
                                        <a:pt x="3335" y="3001"/>
                                        <a:pt x="2275" y="3001"/>
                                      </a:cubicBezTo>
                                      <a:lnTo>
                                        <a:pt x="703" y="3001"/>
                                      </a:lnTo>
                                      <a:cubicBezTo>
                                        <a:pt x="311" y="3001"/>
                                        <a:pt x="1" y="3323"/>
                                        <a:pt x="1" y="3704"/>
                                      </a:cubicBezTo>
                                      <a:lnTo>
                                        <a:pt x="1" y="4847"/>
                                      </a:lnTo>
                                      <a:cubicBezTo>
                                        <a:pt x="1" y="5240"/>
                                        <a:pt x="311" y="5549"/>
                                        <a:pt x="703" y="5549"/>
                                      </a:cubicBezTo>
                                      <a:lnTo>
                                        <a:pt x="1001" y="5549"/>
                                      </a:lnTo>
                                      <a:lnTo>
                                        <a:pt x="1001" y="7561"/>
                                      </a:lnTo>
                                      <a:cubicBezTo>
                                        <a:pt x="1001" y="7633"/>
                                        <a:pt x="1061" y="7692"/>
                                        <a:pt x="1132" y="7692"/>
                                      </a:cubicBezTo>
                                      <a:lnTo>
                                        <a:pt x="1692" y="7692"/>
                                      </a:lnTo>
                                      <a:cubicBezTo>
                                        <a:pt x="1751" y="7692"/>
                                        <a:pt x="1811" y="7645"/>
                                        <a:pt x="1823" y="7585"/>
                                      </a:cubicBezTo>
                                      <a:lnTo>
                                        <a:pt x="1942" y="7109"/>
                                      </a:lnTo>
                                      <a:lnTo>
                                        <a:pt x="2406" y="7109"/>
                                      </a:lnTo>
                                      <a:cubicBezTo>
                                        <a:pt x="2477" y="7109"/>
                                        <a:pt x="2537" y="7049"/>
                                        <a:pt x="2537" y="6978"/>
                                      </a:cubicBezTo>
                                      <a:lnTo>
                                        <a:pt x="2537" y="6121"/>
                                      </a:lnTo>
                                      <a:cubicBezTo>
                                        <a:pt x="2537" y="6037"/>
                                        <a:pt x="2477" y="5978"/>
                                        <a:pt x="2406" y="5978"/>
                                      </a:cubicBezTo>
                                      <a:lnTo>
                                        <a:pt x="2239" y="5978"/>
                                      </a:lnTo>
                                      <a:lnTo>
                                        <a:pt x="2358" y="5537"/>
                                      </a:lnTo>
                                      <a:cubicBezTo>
                                        <a:pt x="3370" y="5585"/>
                                        <a:pt x="4228" y="6192"/>
                                        <a:pt x="4740" y="6716"/>
                                      </a:cubicBezTo>
                                      <a:cubicBezTo>
                                        <a:pt x="5264" y="7216"/>
                                        <a:pt x="5609" y="7740"/>
                                        <a:pt x="5692" y="7871"/>
                                      </a:cubicBezTo>
                                      <a:lnTo>
                                        <a:pt x="5692" y="8407"/>
                                      </a:lnTo>
                                      <a:cubicBezTo>
                                        <a:pt x="5692" y="8478"/>
                                        <a:pt x="5752" y="8538"/>
                                        <a:pt x="5835" y="8538"/>
                                      </a:cubicBezTo>
                                      <a:lnTo>
                                        <a:pt x="6692" y="8538"/>
                                      </a:lnTo>
                                      <a:cubicBezTo>
                                        <a:pt x="6764" y="8538"/>
                                        <a:pt x="6823" y="8478"/>
                                        <a:pt x="6823" y="8407"/>
                                      </a:cubicBezTo>
                                      <a:lnTo>
                                        <a:pt x="6823" y="5406"/>
                                      </a:lnTo>
                                      <a:cubicBezTo>
                                        <a:pt x="7395" y="5323"/>
                                        <a:pt x="7823" y="4847"/>
                                        <a:pt x="7823" y="4275"/>
                                      </a:cubicBezTo>
                                      <a:cubicBezTo>
                                        <a:pt x="7847" y="3692"/>
                                        <a:pt x="7407" y="3216"/>
                                        <a:pt x="6835" y="3144"/>
                                      </a:cubicBezTo>
                                      <a:lnTo>
                                        <a:pt x="6835" y="132"/>
                                      </a:lnTo>
                                      <a:cubicBezTo>
                                        <a:pt x="6835" y="60"/>
                                        <a:pt x="6776" y="1"/>
                                        <a:pt x="6692" y="1"/>
                                      </a:cubicBezTo>
                                      <a:close/>
                                    </a:path>
                                  </a:pathLst>
                                </a:custGeom>
                                <a:grpFill/>
                                <a:ln>
                                  <a:solidFill>
                                    <a:srgbClr val="002060"/>
                                  </a:solidFill>
                                </a:ln>
                              </wps:spPr>
                              <wps:bodyPr spcFirstLastPara="1" wrap="square" lIns="91425" tIns="91425" rIns="91425" bIns="91425" anchor="ctr" anchorCtr="0">
                                <a:noAutofit/>
                              </wps:bodyPr>
                            </wps:wsp>
                            <wps:wsp>
                              <wps:cNvPr id="576" name="Google Shape;11863;p95"/>
                              <wps:cNvSpPr/>
                              <wps:spPr>
                                <a:xfrm>
                                  <a:off x="339760" y="166768"/>
                                  <a:ext cx="28415" cy="11099"/>
                                </a:xfrm>
                                <a:custGeom>
                                  <a:avLst/>
                                  <a:gdLst/>
                                  <a:ahLst/>
                                  <a:cxnLst/>
                                  <a:rect l="l" t="t" r="r" b="b"/>
                                  <a:pathLst>
                                    <a:path w="704" h="275" extrusionOk="0">
                                      <a:moveTo>
                                        <a:pt x="144" y="0"/>
                                      </a:moveTo>
                                      <a:cubicBezTo>
                                        <a:pt x="60" y="0"/>
                                        <a:pt x="1" y="60"/>
                                        <a:pt x="1" y="143"/>
                                      </a:cubicBezTo>
                                      <a:cubicBezTo>
                                        <a:pt x="1" y="215"/>
                                        <a:pt x="60" y="274"/>
                                        <a:pt x="144" y="274"/>
                                      </a:cubicBezTo>
                                      <a:lnTo>
                                        <a:pt x="572" y="274"/>
                                      </a:lnTo>
                                      <a:cubicBezTo>
                                        <a:pt x="644" y="274"/>
                                        <a:pt x="703" y="215"/>
                                        <a:pt x="703" y="143"/>
                                      </a:cubicBezTo>
                                      <a:cubicBezTo>
                                        <a:pt x="703" y="60"/>
                                        <a:pt x="644" y="0"/>
                                        <a:pt x="572" y="0"/>
                                      </a:cubicBezTo>
                                      <a:close/>
                                    </a:path>
                                  </a:pathLst>
                                </a:custGeom>
                                <a:grpFill/>
                                <a:ln>
                                  <a:solidFill>
                                    <a:srgbClr val="002060"/>
                                  </a:solidFill>
                                </a:ln>
                              </wps:spPr>
                              <wps:bodyPr spcFirstLastPara="1" wrap="square" lIns="91425" tIns="91425" rIns="91425" bIns="91425" anchor="ctr" anchorCtr="0">
                                <a:noAutofit/>
                              </wps:bodyPr>
                            </wps:wsp>
                            <wps:wsp>
                              <wps:cNvPr id="577" name="Google Shape;11864;p95"/>
                              <wps:cNvSpPr/>
                              <wps:spPr>
                                <a:xfrm>
                                  <a:off x="315745" y="101546"/>
                                  <a:ext cx="25993" cy="22965"/>
                                </a:xfrm>
                                <a:custGeom>
                                  <a:avLst/>
                                  <a:gdLst/>
                                  <a:ahLst/>
                                  <a:cxnLst/>
                                  <a:rect l="l" t="t" r="r" b="b"/>
                                  <a:pathLst>
                                    <a:path w="644" h="569" extrusionOk="0">
                                      <a:moveTo>
                                        <a:pt x="489" y="0"/>
                                      </a:moveTo>
                                      <a:cubicBezTo>
                                        <a:pt x="456" y="0"/>
                                        <a:pt x="423" y="15"/>
                                        <a:pt x="393" y="45"/>
                                      </a:cubicBezTo>
                                      <a:lnTo>
                                        <a:pt x="96" y="342"/>
                                      </a:lnTo>
                                      <a:cubicBezTo>
                                        <a:pt x="0" y="426"/>
                                        <a:pt x="60" y="569"/>
                                        <a:pt x="179" y="569"/>
                                      </a:cubicBezTo>
                                      <a:cubicBezTo>
                                        <a:pt x="215" y="569"/>
                                        <a:pt x="262" y="545"/>
                                        <a:pt x="274" y="521"/>
                                      </a:cubicBezTo>
                                      <a:lnTo>
                                        <a:pt x="572" y="223"/>
                                      </a:lnTo>
                                      <a:cubicBezTo>
                                        <a:pt x="643" y="176"/>
                                        <a:pt x="643" y="104"/>
                                        <a:pt x="584" y="45"/>
                                      </a:cubicBezTo>
                                      <a:cubicBezTo>
                                        <a:pt x="554" y="15"/>
                                        <a:pt x="521" y="0"/>
                                        <a:pt x="489" y="0"/>
                                      </a:cubicBezTo>
                                      <a:close/>
                                    </a:path>
                                  </a:pathLst>
                                </a:custGeom>
                                <a:grpFill/>
                                <a:ln>
                                  <a:solidFill>
                                    <a:srgbClr val="002060"/>
                                  </a:solidFill>
                                </a:ln>
                              </wps:spPr>
                              <wps:bodyPr spcFirstLastPara="1" wrap="square" lIns="91425" tIns="91425" rIns="91425" bIns="91425" anchor="ctr" anchorCtr="0">
                                <a:noAutofit/>
                              </wps:bodyPr>
                            </wps:wsp>
                            <wps:wsp>
                              <wps:cNvPr id="578" name="Google Shape;11865;p95"/>
                              <wps:cNvSpPr/>
                              <wps:spPr>
                                <a:xfrm>
                                  <a:off x="317198" y="219761"/>
                                  <a:ext cx="24540" cy="23086"/>
                                </a:xfrm>
                                <a:custGeom>
                                  <a:avLst/>
                                  <a:gdLst/>
                                  <a:ahLst/>
                                  <a:cxnLst/>
                                  <a:rect l="l" t="t" r="r" b="b"/>
                                  <a:pathLst>
                                    <a:path w="608" h="572" extrusionOk="0">
                                      <a:moveTo>
                                        <a:pt x="155" y="0"/>
                                      </a:moveTo>
                                      <a:cubicBezTo>
                                        <a:pt x="122" y="0"/>
                                        <a:pt x="89" y="15"/>
                                        <a:pt x="60" y="45"/>
                                      </a:cubicBezTo>
                                      <a:cubicBezTo>
                                        <a:pt x="0" y="104"/>
                                        <a:pt x="0" y="176"/>
                                        <a:pt x="60" y="235"/>
                                      </a:cubicBezTo>
                                      <a:lnTo>
                                        <a:pt x="357" y="533"/>
                                      </a:lnTo>
                                      <a:cubicBezTo>
                                        <a:pt x="384" y="560"/>
                                        <a:pt x="416" y="572"/>
                                        <a:pt x="447" y="572"/>
                                      </a:cubicBezTo>
                                      <a:cubicBezTo>
                                        <a:pt x="485" y="572"/>
                                        <a:pt x="522" y="554"/>
                                        <a:pt x="548" y="521"/>
                                      </a:cubicBezTo>
                                      <a:cubicBezTo>
                                        <a:pt x="607" y="473"/>
                                        <a:pt x="607" y="390"/>
                                        <a:pt x="548" y="342"/>
                                      </a:cubicBezTo>
                                      <a:lnTo>
                                        <a:pt x="250" y="45"/>
                                      </a:lnTo>
                                      <a:cubicBezTo>
                                        <a:pt x="220" y="15"/>
                                        <a:pt x="188" y="0"/>
                                        <a:pt x="155" y="0"/>
                                      </a:cubicBezTo>
                                      <a:close/>
                                    </a:path>
                                  </a:pathLst>
                                </a:custGeom>
                                <a:grpFill/>
                                <a:ln>
                                  <a:solidFill>
                                    <a:srgbClr val="002060"/>
                                  </a:solidFill>
                                </a:ln>
                              </wps:spPr>
                              <wps:bodyPr spcFirstLastPara="1" wrap="square" lIns="91425" tIns="91425" rIns="91425" bIns="91425" anchor="ctr" anchorCtr="0">
                                <a:noAutofit/>
                              </wps:bodyPr>
                            </wps:wsp>
                          </wpg:wgp>
                        </a:graphicData>
                      </a:graphic>
                    </wp:anchor>
                  </w:drawing>
                </mc:Choice>
                <mc:Fallback>
                  <w:pict>
                    <v:group w14:anchorId="5983C8D8" id="Google Shape;11861;p95" o:spid="_x0000_s1026" style="position:absolute;margin-left:11.15pt;margin-top:1.25pt;width:63.6pt;height:51.45pt;z-index:251914240" coordsize="368175,344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">
                      <v:shape id="Google Shape;11862;p95" o:spid="_x0000_s1027" style="position:absolute;width:316765;height:344594;visibility:visible;mso-wrap-style:square;v-text-anchor:middle" coordsize="7848,8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" path="m6835,3406v417,60,726,417,726,845c7573,4704,7264,5061,6835,5121r,-1715xm2144,3263r,2000l1263,5263r,-2000l2144,3263xm1013,3275r,2012l715,5287v-238,,-428,-202,-428,-440l287,3704v,-238,190,-429,428,-429l1013,3275xm2287,6252r,595l2037,6847r167,-595l2287,6252xm2108,5549l1608,7407r-333,l1275,5549r833,xm6561,263r,8013l5966,8276r,-5644c5966,2561,5906,2501,5835,2501v-71,,-131,60,-131,131l5704,7395c5537,7157,5264,6847,4942,6537,4573,6180,4180,5883,3775,5668,3323,5430,2858,5299,2394,5287r,-2024c2858,3239,3335,3108,3775,2870v405,-202,798,-488,1167,-869c5264,1692,5525,1370,5704,1144r,845c5704,2061,5764,2120,5835,2120v71,,131,-59,131,-131l5966,263r595,xm5847,1v-71,,-131,59,-131,131l5716,668v-71,131,-417,643,-953,1166c4216,2370,3335,3001,2275,3001r-1572,c311,3001,1,3323,1,3704r,1143c1,5240,311,5549,703,5549r298,l1001,7561v,72,60,131,131,131l1692,7692v59,,119,-47,131,-107l1942,7109r464,c2477,7109,2537,7049,2537,6978r,-857c2537,6037,2477,5978,2406,5978r-167,l2358,5537v1012,48,1870,655,2382,1179c5264,7216,5609,7740,5692,7871r,536c5692,8478,5752,8538,5835,8538r857,c6764,8538,6823,8478,6823,8407r,-3001c7395,5323,7823,4847,7823,4275,7847,3692,7407,3216,6835,3144r,-3012c6835,60,6776,1,6692,1r-845,xe" filled="f" strokecolor="#002060">
                        <v:path arrowok="t" o:extrusionok="f"/>
                      </v:shape>
                      <v:shape id="Google Shape;11863;p95" o:spid="_x0000_s1028" style="position:absolute;left:339760;top:166768;width:28415;height:11099;visibility:visible;mso-wrap-style:square;v-text-anchor:middle" coordsize="70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" path="m144,c60,,1,60,1,143v,72,59,131,143,131l572,274v72,,131,-59,131,-131c703,60,644,,572,l144,xe" filled="f" strokecolor="#002060">
                        <v:path arrowok="t" o:extrusionok="f"/>
                      </v:shape>
                      <v:shape id="Google Shape;11864;p95" o:spid="_x0000_s1029" style="position:absolute;left:315745;top:101546;width:25993;height:22965;visibility:visible;mso-wrap-style:square;v-text-anchor:middle" coordsize="644,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" path="m489,c456,,423,15,393,45l96,342c,426,60,569,179,569v36,,83,-24,95,-48l572,223c643,176,643,104,584,45,554,15,521,,489,xe" filled="f" strokecolor="#002060">
                        <v:path arrowok="t" o:extrusionok="f"/>
                      </v:shape>
                      <v:shape id="Google Shape;11865;p95" o:spid="_x0000_s1030" style="position:absolute;left:317198;top:219761;width:24540;height:23086;visibility:visible;mso-wrap-style:square;v-text-anchor:middle" coordsize="60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" path="m155,c122,,89,15,60,45,,104,,176,60,235l357,533v27,27,59,39,90,39c485,572,522,554,548,521v59,-48,59,-131,,-179l250,45c220,15,188,,155,xe" filled="f" strokecolor="#002060">
                        <v:path arrowok="t" o:extrusionok="f"/>
                      </v:shape>
                    </v:group>
                  </w:pict>
                </mc:Fallback>
              </mc:AlternateContent>
            </w:r>
          </w:p>
        </w:tc>
        <w:tc>
          <w:tcPr>
            <w:tcW w:w="4699" w:type="dxa"/>
            <w:tcBorders>
              <w:top w:val="single" w:sz="12" w:space="0" w:color="002060"/>
              <w:left w:val="single" w:sz="12" w:space="0" w:color="002060"/>
              <w:bottom w:val="single" w:sz="12" w:space="0" w:color="002060"/>
              <w:right w:val="single" w:sz="12" w:space="0" w:color="002060"/>
            </w:tcBorders>
          </w:tcPr>
          <w:p w14:paraId="4F244DFA" w14:textId="77777777" w:rsidR="00F959C6" w:rsidRDefault="00F959C6"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rPr>
            </w:pPr>
          </w:p>
          <w:p w14:paraId="73C2A3AA" w14:textId="77777777" w:rsidR="000568FF" w:rsidRDefault="000568FF" w:rsidP="000568FF">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rPr>
            </w:pPr>
          </w:p>
          <w:p w14:paraId="60422B03" w14:textId="77777777" w:rsidR="000568FF" w:rsidRDefault="000568FF" w:rsidP="000568FF">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rPr>
            </w:pPr>
          </w:p>
          <w:p w14:paraId="597B34FC" w14:textId="6A67660B" w:rsidR="00F959C6" w:rsidRPr="00747D4C" w:rsidRDefault="000568FF" w:rsidP="000568FF">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404040" w:themeColor="text1" w:themeTint="BF"/>
                <w:sz w:val="24"/>
                <w:szCs w:val="24"/>
                <w:lang w:val="es-SV"/>
              </w:rPr>
            </w:pPr>
            <w:r w:rsidRPr="00747D4C">
              <w:rPr>
                <w:rFonts w:ascii="Museo Sans 300" w:hAnsi="Museo Sans 300"/>
                <w:b w:val="0"/>
                <w:bCs w:val="0"/>
                <w:color w:val="404040" w:themeColor="text1" w:themeTint="BF"/>
                <w:sz w:val="24"/>
                <w:szCs w:val="24"/>
              </w:rPr>
              <w:t>Difu</w:t>
            </w:r>
            <w:r w:rsidR="00F8359A" w:rsidRPr="00747D4C">
              <w:rPr>
                <w:rFonts w:ascii="Museo Sans 300" w:hAnsi="Museo Sans 300"/>
                <w:b w:val="0"/>
                <w:bCs w:val="0"/>
                <w:color w:val="404040" w:themeColor="text1" w:themeTint="BF"/>
                <w:sz w:val="24"/>
                <w:szCs w:val="24"/>
              </w:rPr>
              <w:t>ndir</w:t>
            </w:r>
            <w:r w:rsidRPr="00747D4C">
              <w:rPr>
                <w:rFonts w:ascii="Museo Sans 300" w:hAnsi="Museo Sans 300"/>
                <w:b w:val="0"/>
                <w:bCs w:val="0"/>
                <w:color w:val="404040" w:themeColor="text1" w:themeTint="BF"/>
                <w:sz w:val="24"/>
                <w:szCs w:val="24"/>
              </w:rPr>
              <w:t xml:space="preserve"> campañas de seguridad vial que promuevan una movilidad segura.</w:t>
            </w:r>
          </w:p>
          <w:p w14:paraId="66AC93BE" w14:textId="77777777" w:rsidR="00F959C6" w:rsidRDefault="00F959C6"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sz w:val="24"/>
                <w:szCs w:val="24"/>
              </w:rPr>
            </w:pPr>
          </w:p>
          <w:p w14:paraId="05ACC4F5" w14:textId="46CAA31F" w:rsidR="00F959C6" w:rsidRPr="00E6537E" w:rsidRDefault="00F959C6"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sz w:val="24"/>
                <w:szCs w:val="24"/>
                <w:lang w:val="es-SV"/>
              </w:rPr>
            </w:pPr>
          </w:p>
        </w:tc>
        <w:tc>
          <w:tcPr>
            <w:tcW w:w="2997" w:type="dxa"/>
            <w:tcBorders>
              <w:top w:val="single" w:sz="12" w:space="0" w:color="002060"/>
              <w:left w:val="single" w:sz="12" w:space="0" w:color="002060"/>
              <w:bottom w:val="single" w:sz="12" w:space="0" w:color="002060"/>
              <w:right w:val="single" w:sz="12" w:space="0" w:color="002060"/>
            </w:tcBorders>
            <w:shd w:val="clear" w:color="auto" w:fill="002060"/>
          </w:tcPr>
          <w:p w14:paraId="500C91D1" w14:textId="47CFDEAC" w:rsidR="00F959C6" w:rsidRDefault="000568FF"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r w:rsidRPr="000568FF">
              <w:rPr>
                <w:rFonts w:ascii="Museo Sans 300" w:hAnsi="Museo Sans 300"/>
                <w:noProof/>
                <w:color w:val="auto"/>
                <w:lang w:val="es-SV" w:eastAsia="es-SV"/>
              </w:rPr>
              <w:drawing>
                <wp:anchor distT="0" distB="0" distL="114300" distR="114300" simplePos="0" relativeHeight="251930624" behindDoc="0" locked="0" layoutInCell="1" allowOverlap="1" wp14:anchorId="0C9E5A55" wp14:editId="7649972D">
                  <wp:simplePos x="0" y="0"/>
                  <wp:positionH relativeFrom="column">
                    <wp:posOffset>234736</wp:posOffset>
                  </wp:positionH>
                  <wp:positionV relativeFrom="paragraph">
                    <wp:posOffset>3422</wp:posOffset>
                  </wp:positionV>
                  <wp:extent cx="1289685" cy="1365663"/>
                  <wp:effectExtent l="0" t="0" r="5715" b="6350"/>
                  <wp:wrapNone/>
                  <wp:docPr id="611" name="Imagen 9">
                    <a:extLst xmlns:a="http://schemas.openxmlformats.org/drawingml/2006/main">
                      <a:ext uri="{FF2B5EF4-FFF2-40B4-BE49-F238E27FC236}">
                        <a16:creationId xmlns:a16="http://schemas.microsoft.com/office/drawing/2014/main" id="{8A1DFA19-4701-9EC7-5AA9-E2594B20E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8A1DFA19-4701-9EC7-5AA9-E2594B20E7C3}"/>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291590" cy="1367681"/>
                          </a:xfrm>
                          <a:prstGeom prst="rect">
                            <a:avLst/>
                          </a:prstGeom>
                        </pic:spPr>
                      </pic:pic>
                    </a:graphicData>
                  </a:graphic>
                  <wp14:sizeRelH relativeFrom="page">
                    <wp14:pctWidth>0</wp14:pctWidth>
                  </wp14:sizeRelH>
                  <wp14:sizeRelV relativeFrom="page">
                    <wp14:pctHeight>0</wp14:pctHeight>
                  </wp14:sizeRelV>
                </wp:anchor>
              </w:drawing>
            </w:r>
          </w:p>
        </w:tc>
      </w:tr>
    </w:tbl>
    <w:p w14:paraId="72C6082C" w14:textId="77777777" w:rsidR="00E6537E" w:rsidRPr="00D82A20" w:rsidRDefault="00E6537E" w:rsidP="00E6537E">
      <w:pPr>
        <w:pStyle w:val="Sinespaciado"/>
        <w:jc w:val="both"/>
        <w:rPr>
          <w:rFonts w:ascii="Museo Sans 300" w:hAnsi="Museo Sans 300"/>
          <w:b/>
          <w:bCs/>
          <w:color w:val="auto"/>
        </w:rPr>
      </w:pPr>
    </w:p>
    <w:p w14:paraId="068BDF53" w14:textId="290AD0D8" w:rsidR="00AE2302" w:rsidRDefault="00AE2302" w:rsidP="00507942">
      <w:pPr>
        <w:pStyle w:val="Sinespaciado"/>
        <w:jc w:val="both"/>
        <w:rPr>
          <w:rFonts w:ascii="Museo Sans 300" w:hAnsi="Museo Sans 300"/>
          <w:b/>
          <w:bCs/>
          <w:color w:val="auto"/>
        </w:rPr>
      </w:pPr>
    </w:p>
    <w:p w14:paraId="69320190" w14:textId="3779095E" w:rsidR="00AE2302" w:rsidRPr="005718BB" w:rsidRDefault="00AE2302" w:rsidP="005718BB">
      <w:pPr>
        <w:pStyle w:val="Ttulo2"/>
        <w:ind w:left="1134"/>
        <w:jc w:val="left"/>
        <w:rPr>
          <w:rFonts w:ascii="Museo Sans 300" w:hAnsi="Museo Sans 300"/>
          <w:color w:val="00B0F0"/>
          <w:sz w:val="144"/>
          <w:szCs w:val="144"/>
        </w:rPr>
      </w:pPr>
      <w:bookmarkStart w:id="21" w:name="_Toc125354474"/>
      <w:r w:rsidRPr="00AE2302">
        <w:rPr>
          <w:rFonts w:ascii="Museo Sans 300" w:hAnsi="Museo Sans 300"/>
          <w:color w:val="00B0F0"/>
          <w:sz w:val="144"/>
          <w:szCs w:val="144"/>
        </w:rPr>
        <w:lastRenderedPageBreak/>
        <w:t>0</w:t>
      </w:r>
      <w:r w:rsidR="005718BB">
        <w:rPr>
          <w:rFonts w:ascii="Museo Sans 300" w:hAnsi="Museo Sans 300"/>
          <w:color w:val="00B0F0"/>
          <w:sz w:val="144"/>
          <w:szCs w:val="144"/>
        </w:rPr>
        <w:t>5</w:t>
      </w:r>
      <w:r w:rsidR="00F303AE">
        <w:rPr>
          <w:rFonts w:ascii="Museo Sans 300" w:hAnsi="Museo Sans 300"/>
          <w:color w:val="00B0F0"/>
          <w:sz w:val="144"/>
          <w:szCs w:val="144"/>
        </w:rPr>
        <w:t xml:space="preserve"> </w:t>
      </w:r>
      <w:r w:rsidRPr="00BA5428">
        <w:rPr>
          <w:rFonts w:ascii="Museo Sans 300" w:hAnsi="Museo Sans 300"/>
          <w:color w:val="7F7F7F" w:themeColor="text1" w:themeTint="80"/>
          <w:sz w:val="144"/>
          <w:szCs w:val="144"/>
        </w:rPr>
        <w:t>PILAR</w:t>
      </w:r>
      <w:bookmarkEnd w:id="21"/>
    </w:p>
    <w:p w14:paraId="3E72DABD" w14:textId="2F042A19" w:rsidR="00AE2302" w:rsidRDefault="005718BB" w:rsidP="00AE2302">
      <w:r w:rsidRPr="00AE2302">
        <w:rPr>
          <w:rFonts w:ascii="Museo Sans 300" w:hAnsi="Museo Sans 300"/>
          <w:noProof/>
          <w:color w:val="00B0F0"/>
          <w:sz w:val="144"/>
          <w:szCs w:val="144"/>
          <w:lang w:val="es-SV" w:eastAsia="es-SV"/>
        </w:rPr>
        <mc:AlternateContent>
          <mc:Choice Requires="wps">
            <w:drawing>
              <wp:anchor distT="0" distB="0" distL="114300" distR="114300" simplePos="0" relativeHeight="251938816" behindDoc="0" locked="0" layoutInCell="1" allowOverlap="1" wp14:anchorId="14F60319" wp14:editId="75130B61">
                <wp:simplePos x="0" y="0"/>
                <wp:positionH relativeFrom="column">
                  <wp:posOffset>1734185</wp:posOffset>
                </wp:positionH>
                <wp:positionV relativeFrom="paragraph">
                  <wp:posOffset>171369</wp:posOffset>
                </wp:positionV>
                <wp:extent cx="1174750" cy="859631"/>
                <wp:effectExtent l="0" t="0" r="25400" b="17145"/>
                <wp:wrapNone/>
                <wp:docPr id="632" name="Google Shape;10826;p94"/>
                <wp:cNvGraphicFramePr/>
                <a:graphic xmlns:a="http://schemas.openxmlformats.org/drawingml/2006/main">
                  <a:graphicData uri="http://schemas.microsoft.com/office/word/2010/wordprocessingShape">
                    <wps:wsp>
                      <wps:cNvSpPr/>
                      <wps:spPr>
                        <a:xfrm>
                          <a:off x="0" y="0"/>
                          <a:ext cx="1174750" cy="859631"/>
                        </a:xfrm>
                        <a:custGeom>
                          <a:avLst/>
                          <a:gdLst/>
                          <a:ahLst/>
                          <a:cxnLst/>
                          <a:rect l="l" t="t" r="r" b="b"/>
                          <a:pathLst>
                            <a:path w="14039" h="10276" extrusionOk="0">
                              <a:moveTo>
                                <a:pt x="11621" y="655"/>
                              </a:moveTo>
                              <a:lnTo>
                                <a:pt x="11621" y="1500"/>
                              </a:lnTo>
                              <a:cubicBezTo>
                                <a:pt x="11621" y="1631"/>
                                <a:pt x="11598" y="1762"/>
                                <a:pt x="11538" y="1905"/>
                              </a:cubicBezTo>
                              <a:lnTo>
                                <a:pt x="11431" y="2108"/>
                              </a:lnTo>
                              <a:cubicBezTo>
                                <a:pt x="11419" y="2143"/>
                                <a:pt x="11419" y="2167"/>
                                <a:pt x="11419" y="2203"/>
                              </a:cubicBezTo>
                              <a:lnTo>
                                <a:pt x="11419" y="2631"/>
                              </a:lnTo>
                              <a:cubicBezTo>
                                <a:pt x="11419" y="2929"/>
                                <a:pt x="11300" y="3215"/>
                                <a:pt x="11074" y="3429"/>
                              </a:cubicBezTo>
                              <a:cubicBezTo>
                                <a:pt x="10858" y="3634"/>
                                <a:pt x="10599" y="3751"/>
                                <a:pt x="10317" y="3751"/>
                              </a:cubicBezTo>
                              <a:cubicBezTo>
                                <a:pt x="10303" y="3751"/>
                                <a:pt x="10290" y="3751"/>
                                <a:pt x="10276" y="3751"/>
                              </a:cubicBezTo>
                              <a:cubicBezTo>
                                <a:pt x="9657" y="3739"/>
                                <a:pt x="9181" y="3215"/>
                                <a:pt x="9181" y="2584"/>
                              </a:cubicBezTo>
                              <a:lnTo>
                                <a:pt x="9181" y="2203"/>
                              </a:lnTo>
                              <a:cubicBezTo>
                                <a:pt x="9181" y="2167"/>
                                <a:pt x="9181" y="2143"/>
                                <a:pt x="9169" y="2108"/>
                              </a:cubicBezTo>
                              <a:lnTo>
                                <a:pt x="9038" y="1857"/>
                              </a:lnTo>
                              <a:cubicBezTo>
                                <a:pt x="8990" y="1762"/>
                                <a:pt x="8966" y="1667"/>
                                <a:pt x="8966" y="1560"/>
                              </a:cubicBezTo>
                              <a:lnTo>
                                <a:pt x="8966" y="1548"/>
                              </a:lnTo>
                              <a:cubicBezTo>
                                <a:pt x="8966" y="1048"/>
                                <a:pt x="9359" y="655"/>
                                <a:pt x="9859" y="655"/>
                              </a:cubicBezTo>
                              <a:close/>
                              <a:moveTo>
                                <a:pt x="4156" y="429"/>
                              </a:moveTo>
                              <a:cubicBezTo>
                                <a:pt x="4513" y="429"/>
                                <a:pt x="4823" y="560"/>
                                <a:pt x="5061" y="822"/>
                              </a:cubicBezTo>
                              <a:cubicBezTo>
                                <a:pt x="5299" y="1072"/>
                                <a:pt x="5442" y="1417"/>
                                <a:pt x="5478" y="1786"/>
                              </a:cubicBezTo>
                              <a:cubicBezTo>
                                <a:pt x="5513" y="2215"/>
                                <a:pt x="5656" y="3108"/>
                                <a:pt x="5847" y="3643"/>
                              </a:cubicBezTo>
                              <a:lnTo>
                                <a:pt x="5835" y="3643"/>
                              </a:lnTo>
                              <a:cubicBezTo>
                                <a:pt x="5525" y="3762"/>
                                <a:pt x="4882" y="3941"/>
                                <a:pt x="4132" y="3941"/>
                              </a:cubicBezTo>
                              <a:cubicBezTo>
                                <a:pt x="4077" y="3944"/>
                                <a:pt x="4021" y="3945"/>
                                <a:pt x="3967" y="3945"/>
                              </a:cubicBezTo>
                              <a:cubicBezTo>
                                <a:pt x="3330" y="3945"/>
                                <a:pt x="2762" y="3765"/>
                                <a:pt x="2477" y="3655"/>
                              </a:cubicBezTo>
                              <a:cubicBezTo>
                                <a:pt x="2656" y="3108"/>
                                <a:pt x="2799" y="2215"/>
                                <a:pt x="2835" y="1786"/>
                              </a:cubicBezTo>
                              <a:cubicBezTo>
                                <a:pt x="2858" y="1417"/>
                                <a:pt x="3013" y="1072"/>
                                <a:pt x="3251" y="822"/>
                              </a:cubicBezTo>
                              <a:cubicBezTo>
                                <a:pt x="3501" y="560"/>
                                <a:pt x="3811" y="429"/>
                                <a:pt x="4156" y="429"/>
                              </a:cubicBezTo>
                              <a:close/>
                              <a:moveTo>
                                <a:pt x="10752" y="4096"/>
                              </a:moveTo>
                              <a:cubicBezTo>
                                <a:pt x="10752" y="4155"/>
                                <a:pt x="10764" y="4215"/>
                                <a:pt x="10776" y="4274"/>
                              </a:cubicBezTo>
                              <a:lnTo>
                                <a:pt x="10609" y="4429"/>
                              </a:lnTo>
                              <a:cubicBezTo>
                                <a:pt x="10526" y="4524"/>
                                <a:pt x="10419" y="4572"/>
                                <a:pt x="10300" y="4572"/>
                              </a:cubicBezTo>
                              <a:cubicBezTo>
                                <a:pt x="10181" y="4572"/>
                                <a:pt x="10062" y="4524"/>
                                <a:pt x="9990" y="4429"/>
                              </a:cubicBezTo>
                              <a:lnTo>
                                <a:pt x="9823" y="4274"/>
                              </a:lnTo>
                              <a:cubicBezTo>
                                <a:pt x="9835" y="4215"/>
                                <a:pt x="9859" y="4155"/>
                                <a:pt x="9859" y="4096"/>
                              </a:cubicBezTo>
                              <a:cubicBezTo>
                                <a:pt x="9990" y="4132"/>
                                <a:pt x="10121" y="4167"/>
                                <a:pt x="10252" y="4167"/>
                              </a:cubicBezTo>
                              <a:lnTo>
                                <a:pt x="10300" y="4167"/>
                              </a:lnTo>
                              <a:cubicBezTo>
                                <a:pt x="10455" y="4167"/>
                                <a:pt x="10609" y="4132"/>
                                <a:pt x="10752" y="4096"/>
                              </a:cubicBezTo>
                              <a:close/>
                              <a:moveTo>
                                <a:pt x="4692" y="4358"/>
                              </a:moveTo>
                              <a:cubicBezTo>
                                <a:pt x="4763" y="4524"/>
                                <a:pt x="4918" y="4644"/>
                                <a:pt x="5097" y="4691"/>
                              </a:cubicBezTo>
                              <a:lnTo>
                                <a:pt x="5835" y="4894"/>
                              </a:lnTo>
                              <a:cubicBezTo>
                                <a:pt x="6025" y="4953"/>
                                <a:pt x="6168" y="5132"/>
                                <a:pt x="6168" y="5322"/>
                              </a:cubicBezTo>
                              <a:lnTo>
                                <a:pt x="6168" y="7251"/>
                              </a:lnTo>
                              <a:cubicBezTo>
                                <a:pt x="6168" y="7501"/>
                                <a:pt x="5954" y="7692"/>
                                <a:pt x="5716" y="7692"/>
                              </a:cubicBezTo>
                              <a:lnTo>
                                <a:pt x="5704" y="7692"/>
                              </a:lnTo>
                              <a:lnTo>
                                <a:pt x="5704" y="6144"/>
                              </a:lnTo>
                              <a:cubicBezTo>
                                <a:pt x="5668" y="5787"/>
                                <a:pt x="5394" y="5501"/>
                                <a:pt x="5025" y="5501"/>
                              </a:cubicBezTo>
                              <a:lnTo>
                                <a:pt x="3275" y="5501"/>
                              </a:lnTo>
                              <a:cubicBezTo>
                                <a:pt x="2918" y="5501"/>
                                <a:pt x="2632" y="5787"/>
                                <a:pt x="2632" y="6144"/>
                              </a:cubicBezTo>
                              <a:lnTo>
                                <a:pt x="2632" y="7692"/>
                              </a:lnTo>
                              <a:lnTo>
                                <a:pt x="2620" y="7692"/>
                              </a:lnTo>
                              <a:cubicBezTo>
                                <a:pt x="2370" y="7692"/>
                                <a:pt x="2180" y="7489"/>
                                <a:pt x="2180" y="7251"/>
                              </a:cubicBezTo>
                              <a:lnTo>
                                <a:pt x="2180" y="5322"/>
                              </a:lnTo>
                              <a:cubicBezTo>
                                <a:pt x="2180" y="5132"/>
                                <a:pt x="2311" y="4941"/>
                                <a:pt x="2501" y="4894"/>
                              </a:cubicBezTo>
                              <a:lnTo>
                                <a:pt x="3251" y="4691"/>
                              </a:lnTo>
                              <a:cubicBezTo>
                                <a:pt x="3430" y="4644"/>
                                <a:pt x="3561" y="4524"/>
                                <a:pt x="3644" y="4358"/>
                              </a:cubicBezTo>
                              <a:cubicBezTo>
                                <a:pt x="3811" y="4370"/>
                                <a:pt x="3989" y="4394"/>
                                <a:pt x="4168" y="4394"/>
                              </a:cubicBezTo>
                              <a:cubicBezTo>
                                <a:pt x="4347" y="4394"/>
                                <a:pt x="4525" y="4370"/>
                                <a:pt x="4692" y="4358"/>
                              </a:cubicBezTo>
                              <a:close/>
                              <a:moveTo>
                                <a:pt x="10526" y="5906"/>
                              </a:moveTo>
                              <a:cubicBezTo>
                                <a:pt x="10538" y="5906"/>
                                <a:pt x="10538" y="5906"/>
                                <a:pt x="10538" y="5918"/>
                              </a:cubicBezTo>
                              <a:lnTo>
                                <a:pt x="10538" y="7680"/>
                              </a:lnTo>
                              <a:cubicBezTo>
                                <a:pt x="10538" y="7692"/>
                                <a:pt x="10538" y="7692"/>
                                <a:pt x="10526" y="7692"/>
                              </a:cubicBezTo>
                              <a:lnTo>
                                <a:pt x="7895" y="7692"/>
                              </a:lnTo>
                              <a:cubicBezTo>
                                <a:pt x="7871" y="7692"/>
                                <a:pt x="7871" y="7692"/>
                                <a:pt x="7871" y="7680"/>
                              </a:cubicBezTo>
                              <a:lnTo>
                                <a:pt x="7871" y="5918"/>
                              </a:lnTo>
                              <a:lnTo>
                                <a:pt x="10526" y="5906"/>
                              </a:lnTo>
                              <a:close/>
                              <a:moveTo>
                                <a:pt x="11050" y="4596"/>
                              </a:moveTo>
                              <a:lnTo>
                                <a:pt x="11228" y="4691"/>
                              </a:lnTo>
                              <a:lnTo>
                                <a:pt x="11967" y="4894"/>
                              </a:lnTo>
                              <a:cubicBezTo>
                                <a:pt x="12157" y="4953"/>
                                <a:pt x="12300" y="5132"/>
                                <a:pt x="12300" y="5322"/>
                              </a:cubicBezTo>
                              <a:lnTo>
                                <a:pt x="12300" y="7251"/>
                              </a:lnTo>
                              <a:cubicBezTo>
                                <a:pt x="12300" y="7501"/>
                                <a:pt x="12086" y="7692"/>
                                <a:pt x="11848" y="7692"/>
                              </a:cubicBezTo>
                              <a:lnTo>
                                <a:pt x="10955" y="7692"/>
                              </a:lnTo>
                              <a:lnTo>
                                <a:pt x="10955" y="7680"/>
                              </a:lnTo>
                              <a:lnTo>
                                <a:pt x="10955" y="7227"/>
                              </a:lnTo>
                              <a:lnTo>
                                <a:pt x="11621" y="7227"/>
                              </a:lnTo>
                              <a:cubicBezTo>
                                <a:pt x="11740" y="7227"/>
                                <a:pt x="11836" y="7144"/>
                                <a:pt x="11836" y="7025"/>
                              </a:cubicBezTo>
                              <a:lnTo>
                                <a:pt x="11836" y="5715"/>
                              </a:lnTo>
                              <a:cubicBezTo>
                                <a:pt x="11836" y="5596"/>
                                <a:pt x="11740" y="5501"/>
                                <a:pt x="11621" y="5501"/>
                              </a:cubicBezTo>
                              <a:cubicBezTo>
                                <a:pt x="11502" y="5501"/>
                                <a:pt x="11419" y="5596"/>
                                <a:pt x="11419" y="5715"/>
                              </a:cubicBezTo>
                              <a:lnTo>
                                <a:pt x="11419" y="6834"/>
                              </a:lnTo>
                              <a:lnTo>
                                <a:pt x="10955" y="6834"/>
                              </a:lnTo>
                              <a:lnTo>
                                <a:pt x="10955" y="5941"/>
                              </a:lnTo>
                              <a:cubicBezTo>
                                <a:pt x="10955" y="5691"/>
                                <a:pt x="10764" y="5525"/>
                                <a:pt x="10538" y="5525"/>
                              </a:cubicBezTo>
                              <a:lnTo>
                                <a:pt x="8335" y="5525"/>
                              </a:lnTo>
                              <a:lnTo>
                                <a:pt x="8335" y="5322"/>
                              </a:lnTo>
                              <a:lnTo>
                                <a:pt x="8299" y="5322"/>
                              </a:lnTo>
                              <a:cubicBezTo>
                                <a:pt x="8299" y="5132"/>
                                <a:pt x="8442" y="4941"/>
                                <a:pt x="8633" y="4894"/>
                              </a:cubicBezTo>
                              <a:lnTo>
                                <a:pt x="9383" y="4691"/>
                              </a:lnTo>
                              <a:cubicBezTo>
                                <a:pt x="9442" y="4667"/>
                                <a:pt x="9490" y="4644"/>
                                <a:pt x="9562" y="4596"/>
                              </a:cubicBezTo>
                              <a:lnTo>
                                <a:pt x="9693" y="4727"/>
                              </a:lnTo>
                              <a:cubicBezTo>
                                <a:pt x="9859" y="4894"/>
                                <a:pt x="10062" y="4989"/>
                                <a:pt x="10300" y="4989"/>
                              </a:cubicBezTo>
                              <a:cubicBezTo>
                                <a:pt x="10526" y="4989"/>
                                <a:pt x="10752" y="4894"/>
                                <a:pt x="10907" y="4727"/>
                              </a:cubicBezTo>
                              <a:lnTo>
                                <a:pt x="11050" y="4596"/>
                              </a:lnTo>
                              <a:close/>
                              <a:moveTo>
                                <a:pt x="2632" y="8108"/>
                              </a:moveTo>
                              <a:lnTo>
                                <a:pt x="2632" y="8573"/>
                              </a:lnTo>
                              <a:lnTo>
                                <a:pt x="846" y="8573"/>
                              </a:lnTo>
                              <a:lnTo>
                                <a:pt x="846" y="8108"/>
                              </a:lnTo>
                              <a:close/>
                              <a:moveTo>
                                <a:pt x="13157" y="8108"/>
                              </a:moveTo>
                              <a:lnTo>
                                <a:pt x="13157" y="8573"/>
                              </a:lnTo>
                              <a:lnTo>
                                <a:pt x="5668" y="8573"/>
                              </a:lnTo>
                              <a:lnTo>
                                <a:pt x="5668" y="8108"/>
                              </a:lnTo>
                              <a:close/>
                              <a:moveTo>
                                <a:pt x="5049" y="5906"/>
                              </a:moveTo>
                              <a:cubicBezTo>
                                <a:pt x="5180" y="5906"/>
                                <a:pt x="5287" y="6013"/>
                                <a:pt x="5287" y="6144"/>
                              </a:cubicBezTo>
                              <a:lnTo>
                                <a:pt x="5287" y="9001"/>
                              </a:lnTo>
                              <a:lnTo>
                                <a:pt x="3049" y="9001"/>
                              </a:lnTo>
                              <a:lnTo>
                                <a:pt x="3049" y="6144"/>
                              </a:lnTo>
                              <a:cubicBezTo>
                                <a:pt x="3049" y="6013"/>
                                <a:pt x="3156" y="5906"/>
                                <a:pt x="3287" y="5906"/>
                              </a:cubicBezTo>
                              <a:close/>
                              <a:moveTo>
                                <a:pt x="4168" y="0"/>
                              </a:moveTo>
                              <a:cubicBezTo>
                                <a:pt x="3239" y="0"/>
                                <a:pt x="2501" y="738"/>
                                <a:pt x="2430" y="1738"/>
                              </a:cubicBezTo>
                              <a:cubicBezTo>
                                <a:pt x="2394" y="2155"/>
                                <a:pt x="2263" y="2989"/>
                                <a:pt x="2084" y="3477"/>
                              </a:cubicBezTo>
                              <a:cubicBezTo>
                                <a:pt x="2037" y="3584"/>
                                <a:pt x="2049" y="3703"/>
                                <a:pt x="2096" y="3810"/>
                              </a:cubicBezTo>
                              <a:cubicBezTo>
                                <a:pt x="2144" y="3905"/>
                                <a:pt x="2239" y="3989"/>
                                <a:pt x="2334" y="4024"/>
                              </a:cubicBezTo>
                              <a:cubicBezTo>
                                <a:pt x="2513" y="4084"/>
                                <a:pt x="2811" y="4179"/>
                                <a:pt x="3156" y="4251"/>
                              </a:cubicBezTo>
                              <a:cubicBezTo>
                                <a:pt x="3144" y="4251"/>
                                <a:pt x="3144" y="4251"/>
                                <a:pt x="3120" y="4263"/>
                              </a:cubicBezTo>
                              <a:lnTo>
                                <a:pt x="2382" y="4477"/>
                              </a:lnTo>
                              <a:cubicBezTo>
                                <a:pt x="2013" y="4584"/>
                                <a:pt x="1751" y="4917"/>
                                <a:pt x="1751" y="5310"/>
                              </a:cubicBezTo>
                              <a:lnTo>
                                <a:pt x="1751" y="7227"/>
                              </a:lnTo>
                              <a:cubicBezTo>
                                <a:pt x="1751" y="7394"/>
                                <a:pt x="1799" y="7561"/>
                                <a:pt x="1894" y="7680"/>
                              </a:cubicBezTo>
                              <a:lnTo>
                                <a:pt x="203" y="7680"/>
                              </a:lnTo>
                              <a:cubicBezTo>
                                <a:pt x="84" y="7680"/>
                                <a:pt x="1" y="7763"/>
                                <a:pt x="1" y="7882"/>
                              </a:cubicBezTo>
                              <a:cubicBezTo>
                                <a:pt x="1" y="8001"/>
                                <a:pt x="84" y="8096"/>
                                <a:pt x="203" y="8096"/>
                              </a:cubicBezTo>
                              <a:lnTo>
                                <a:pt x="441" y="8096"/>
                              </a:lnTo>
                              <a:lnTo>
                                <a:pt x="441" y="10073"/>
                              </a:lnTo>
                              <a:cubicBezTo>
                                <a:pt x="441" y="10192"/>
                                <a:pt x="537" y="10275"/>
                                <a:pt x="656" y="10275"/>
                              </a:cubicBezTo>
                              <a:cubicBezTo>
                                <a:pt x="775" y="10275"/>
                                <a:pt x="858" y="10192"/>
                                <a:pt x="858" y="10073"/>
                              </a:cubicBezTo>
                              <a:lnTo>
                                <a:pt x="858" y="8954"/>
                              </a:lnTo>
                              <a:lnTo>
                                <a:pt x="2644" y="8954"/>
                              </a:lnTo>
                              <a:lnTo>
                                <a:pt x="2644" y="10073"/>
                              </a:lnTo>
                              <a:cubicBezTo>
                                <a:pt x="2644" y="10192"/>
                                <a:pt x="2739" y="10275"/>
                                <a:pt x="2858" y="10275"/>
                              </a:cubicBezTo>
                              <a:cubicBezTo>
                                <a:pt x="2977" y="10275"/>
                                <a:pt x="3073" y="10192"/>
                                <a:pt x="3073" y="10073"/>
                              </a:cubicBezTo>
                              <a:lnTo>
                                <a:pt x="3073" y="9406"/>
                              </a:lnTo>
                              <a:lnTo>
                                <a:pt x="5287" y="9406"/>
                              </a:lnTo>
                              <a:lnTo>
                                <a:pt x="5287" y="10073"/>
                              </a:lnTo>
                              <a:cubicBezTo>
                                <a:pt x="5287" y="10192"/>
                                <a:pt x="5371" y="10275"/>
                                <a:pt x="5490" y="10275"/>
                              </a:cubicBezTo>
                              <a:cubicBezTo>
                                <a:pt x="5609" y="10275"/>
                                <a:pt x="5704" y="10192"/>
                                <a:pt x="5704" y="10073"/>
                              </a:cubicBezTo>
                              <a:lnTo>
                                <a:pt x="5704" y="8954"/>
                              </a:lnTo>
                              <a:lnTo>
                                <a:pt x="13169" y="8954"/>
                              </a:lnTo>
                              <a:lnTo>
                                <a:pt x="13169" y="10073"/>
                              </a:lnTo>
                              <a:cubicBezTo>
                                <a:pt x="13169" y="10192"/>
                                <a:pt x="13264" y="10275"/>
                                <a:pt x="13383" y="10275"/>
                              </a:cubicBezTo>
                              <a:cubicBezTo>
                                <a:pt x="13503" y="10275"/>
                                <a:pt x="13586" y="10192"/>
                                <a:pt x="13586" y="10073"/>
                              </a:cubicBezTo>
                              <a:lnTo>
                                <a:pt x="13586" y="8096"/>
                              </a:lnTo>
                              <a:lnTo>
                                <a:pt x="13824" y="8096"/>
                              </a:lnTo>
                              <a:cubicBezTo>
                                <a:pt x="13943" y="8096"/>
                                <a:pt x="14038" y="8001"/>
                                <a:pt x="14038" y="7882"/>
                              </a:cubicBezTo>
                              <a:cubicBezTo>
                                <a:pt x="14003" y="7787"/>
                                <a:pt x="13919" y="7692"/>
                                <a:pt x="13800" y="7692"/>
                              </a:cubicBezTo>
                              <a:lnTo>
                                <a:pt x="12562" y="7692"/>
                              </a:lnTo>
                              <a:cubicBezTo>
                                <a:pt x="12633" y="7561"/>
                                <a:pt x="12693" y="7406"/>
                                <a:pt x="12693" y="7251"/>
                              </a:cubicBezTo>
                              <a:lnTo>
                                <a:pt x="12693" y="5322"/>
                              </a:lnTo>
                              <a:cubicBezTo>
                                <a:pt x="12693" y="4941"/>
                                <a:pt x="12443" y="4596"/>
                                <a:pt x="12074" y="4489"/>
                              </a:cubicBezTo>
                              <a:lnTo>
                                <a:pt x="11324" y="4286"/>
                              </a:lnTo>
                              <a:cubicBezTo>
                                <a:pt x="11228" y="4251"/>
                                <a:pt x="11169" y="4167"/>
                                <a:pt x="11169" y="4060"/>
                              </a:cubicBezTo>
                              <a:lnTo>
                                <a:pt x="11169" y="3893"/>
                              </a:lnTo>
                              <a:cubicBezTo>
                                <a:pt x="11240" y="3858"/>
                                <a:pt x="11300" y="3798"/>
                                <a:pt x="11359" y="3739"/>
                              </a:cubicBezTo>
                              <a:cubicBezTo>
                                <a:pt x="11657" y="3453"/>
                                <a:pt x="11824" y="3060"/>
                                <a:pt x="11824" y="2643"/>
                              </a:cubicBezTo>
                              <a:lnTo>
                                <a:pt x="11824" y="2262"/>
                              </a:lnTo>
                              <a:lnTo>
                                <a:pt x="11895" y="2096"/>
                              </a:lnTo>
                              <a:cubicBezTo>
                                <a:pt x="11979" y="1917"/>
                                <a:pt x="12026" y="1703"/>
                                <a:pt x="12026" y="1512"/>
                              </a:cubicBezTo>
                              <a:lnTo>
                                <a:pt x="12026" y="453"/>
                              </a:lnTo>
                              <a:cubicBezTo>
                                <a:pt x="12026" y="333"/>
                                <a:pt x="11943" y="250"/>
                                <a:pt x="11824" y="250"/>
                              </a:cubicBezTo>
                              <a:lnTo>
                                <a:pt x="9859" y="250"/>
                              </a:lnTo>
                              <a:cubicBezTo>
                                <a:pt x="9145" y="250"/>
                                <a:pt x="8561" y="834"/>
                                <a:pt x="8561" y="1548"/>
                              </a:cubicBezTo>
                              <a:lnTo>
                                <a:pt x="8561" y="1560"/>
                              </a:lnTo>
                              <a:cubicBezTo>
                                <a:pt x="8561" y="1727"/>
                                <a:pt x="8597" y="1881"/>
                                <a:pt x="8680" y="2036"/>
                              </a:cubicBezTo>
                              <a:lnTo>
                                <a:pt x="8788" y="2238"/>
                              </a:lnTo>
                              <a:lnTo>
                                <a:pt x="8788" y="2572"/>
                              </a:lnTo>
                              <a:cubicBezTo>
                                <a:pt x="8788" y="3108"/>
                                <a:pt x="9050" y="3584"/>
                                <a:pt x="9442" y="3870"/>
                              </a:cubicBezTo>
                              <a:lnTo>
                                <a:pt x="9442" y="4048"/>
                              </a:lnTo>
                              <a:cubicBezTo>
                                <a:pt x="9442" y="4143"/>
                                <a:pt x="9359" y="4239"/>
                                <a:pt x="9276" y="4263"/>
                              </a:cubicBezTo>
                              <a:lnTo>
                                <a:pt x="8526" y="4477"/>
                              </a:lnTo>
                              <a:cubicBezTo>
                                <a:pt x="8157" y="4584"/>
                                <a:pt x="7907" y="4917"/>
                                <a:pt x="7907" y="5310"/>
                              </a:cubicBezTo>
                              <a:lnTo>
                                <a:pt x="7907" y="5489"/>
                              </a:lnTo>
                              <a:lnTo>
                                <a:pt x="7895" y="5489"/>
                              </a:lnTo>
                              <a:cubicBezTo>
                                <a:pt x="7657" y="5489"/>
                                <a:pt x="7478" y="5679"/>
                                <a:pt x="7478" y="5906"/>
                              </a:cubicBezTo>
                              <a:lnTo>
                                <a:pt x="7478" y="7656"/>
                              </a:lnTo>
                              <a:lnTo>
                                <a:pt x="7478" y="7680"/>
                              </a:lnTo>
                              <a:lnTo>
                                <a:pt x="6442" y="7680"/>
                              </a:lnTo>
                              <a:cubicBezTo>
                                <a:pt x="6525" y="7537"/>
                                <a:pt x="6585" y="7394"/>
                                <a:pt x="6585" y="7227"/>
                              </a:cubicBezTo>
                              <a:lnTo>
                                <a:pt x="6585" y="5310"/>
                              </a:lnTo>
                              <a:cubicBezTo>
                                <a:pt x="6585" y="4917"/>
                                <a:pt x="6323" y="4584"/>
                                <a:pt x="5954" y="4477"/>
                              </a:cubicBezTo>
                              <a:lnTo>
                                <a:pt x="5216" y="4263"/>
                              </a:lnTo>
                              <a:cubicBezTo>
                                <a:pt x="5192" y="4263"/>
                                <a:pt x="5192" y="4263"/>
                                <a:pt x="5180" y="4251"/>
                              </a:cubicBezTo>
                              <a:cubicBezTo>
                                <a:pt x="5537" y="4179"/>
                                <a:pt x="5823" y="4084"/>
                                <a:pt x="6002" y="4024"/>
                              </a:cubicBezTo>
                              <a:cubicBezTo>
                                <a:pt x="6109" y="3989"/>
                                <a:pt x="6192" y="3905"/>
                                <a:pt x="6240" y="3810"/>
                              </a:cubicBezTo>
                              <a:cubicBezTo>
                                <a:pt x="6287" y="3703"/>
                                <a:pt x="6299" y="3596"/>
                                <a:pt x="6252" y="3477"/>
                              </a:cubicBezTo>
                              <a:cubicBezTo>
                                <a:pt x="6073" y="2977"/>
                                <a:pt x="5942" y="2143"/>
                                <a:pt x="5906" y="1738"/>
                              </a:cubicBezTo>
                              <a:cubicBezTo>
                                <a:pt x="5835" y="738"/>
                                <a:pt x="5097" y="0"/>
                                <a:pt x="4168" y="0"/>
                              </a:cubicBezTo>
                              <a:close/>
                            </a:path>
                          </a:pathLst>
                        </a:custGeom>
                        <a:solidFill>
                          <a:srgbClr val="00B0F0"/>
                        </a:solidFill>
                        <a:ln>
                          <a:solidFill>
                            <a:srgbClr val="00B0F0"/>
                          </a:solidFill>
                        </a:ln>
                      </wps:spPr>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491CA2BD" id="Google Shape;10826;p94" o:spid="_x0000_s1026" style="position:absolute;margin-left:136.55pt;margin-top:13.5pt;width:92.5pt;height:67.7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039,10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" path="m11621,655r,845c11621,1631,11598,1762,11538,1905r-107,203c11419,2143,11419,2167,11419,2203r,428c11419,2929,11300,3215,11074,3429v-216,205,-475,322,-757,322c10303,3751,10290,3751,10276,3751,9657,3739,9181,3215,9181,2584r,-381c9181,2167,9181,2143,9169,2108l9038,1857v-48,-95,-72,-190,-72,-297l8966,1548v,-500,393,-893,893,-893l11621,655xm4156,429v357,,667,131,905,393c5299,1072,5442,1417,5478,1786v35,429,178,1322,369,1857l5835,3643v-310,119,-953,298,-1703,298c4077,3944,4021,3945,3967,3945v-637,,-1205,-180,-1490,-290c2656,3108,2799,2215,2835,1786v23,-369,178,-714,416,-964c3501,560,3811,429,4156,429xm10752,4096v,59,12,119,24,178l10609,4429v-83,95,-190,143,-309,143c10181,4572,10062,4524,9990,4429l9823,4274v12,-59,36,-119,36,-178c9990,4132,10121,4167,10252,4167r48,c10455,4167,10609,4132,10752,4096xm4692,4358v71,166,226,286,405,333l5835,4894v190,59,333,238,333,428l6168,7251v,250,-214,441,-452,441l5704,7692r,-1548c5668,5787,5394,5501,5025,5501r-1750,c2918,5501,2632,5787,2632,6144r,1548l2620,7692v-250,,-440,-203,-440,-441l2180,5322v,-190,131,-381,321,-428l3251,4691v179,-47,310,-167,393,-333c3811,4370,3989,4394,4168,4394v179,,357,-24,524,-36xm10526,5906v12,,12,,12,12l10538,7680v,12,,12,-12,12l7895,7692v-24,,-24,,-24,-12l7871,5918r2655,-12xm11050,4596r178,95l11967,4894v190,59,333,238,333,428l12300,7251v,250,-214,441,-452,441l10955,7692r,-12l10955,7227r666,c11740,7227,11836,7144,11836,7025r,-1310c11836,5596,11740,5501,11621,5501v-119,,-202,95,-202,214l11419,6834r-464,l10955,5941v,-250,-191,-416,-417,-416l8335,5525r,-203l8299,5322v,-190,143,-381,334,-428l9383,4691v59,-24,107,-47,179,-95l9693,4727v166,167,369,262,607,262c10526,4989,10752,4894,10907,4727r143,-131xm2632,8108r,465l846,8573r,-465l2632,8108xm13157,8108r,465l5668,8573r,-465l13157,8108xm5049,5906v131,,238,107,238,238l5287,9001r-2238,l3049,6144v,-131,107,-238,238,-238l5049,5906xm4168,c3239,,2501,738,2430,1738v-36,417,-167,1251,-346,1739c2037,3584,2049,3703,2096,3810v48,95,143,179,238,214c2513,4084,2811,4179,3156,4251v-12,,-12,,-36,12l2382,4477v-369,107,-631,440,-631,833l1751,7227v,167,48,334,143,453l203,7680c84,7680,1,7763,1,7882v,119,83,214,202,214l441,8096r,1977c441,10192,537,10275,656,10275v119,,202,-83,202,-202l858,8954r1786,l2644,10073v,119,95,202,214,202c2977,10275,3073,10192,3073,10073r,-667l5287,9406r,667c5287,10192,5371,10275,5490,10275v119,,214,-83,214,-202l5704,8954r7465,l13169,10073v,119,95,202,214,202c13503,10275,13586,10192,13586,10073r,-1977l13824,8096v119,,214,-95,214,-214c14003,7787,13919,7692,13800,7692r-1238,c12633,7561,12693,7406,12693,7251r,-1929c12693,4941,12443,4596,12074,4489r-750,-203c11228,4251,11169,4167,11169,4060r,-167c11240,3858,11300,3798,11359,3739v298,-286,465,-679,465,-1096l11824,2262r71,-166c11979,1917,12026,1703,12026,1512r,-1059c12026,333,11943,250,11824,250r-1965,c9145,250,8561,834,8561,1548r,12c8561,1727,8597,1881,8680,2036r108,202l8788,2572v,536,262,1012,654,1298l9442,4048v,95,-83,191,-166,215l8526,4477v-369,107,-619,440,-619,833l7907,5489r-12,c7657,5489,7478,5679,7478,5906r,1750l7478,7680r-1036,c6525,7537,6585,7394,6585,7227r,-1917c6585,4917,6323,4584,5954,4477l5216,4263v-24,,-24,,-36,-12c5537,4179,5823,4084,6002,4024v107,-35,190,-119,238,-214c6287,3703,6299,3596,6252,3477,6073,2977,5942,2143,5906,1738,5835,738,5097,,4168,xe" fillcolor="#00b0f0" strokecolor="#00b0f0">
                <v:path arrowok="t" o:extrusionok="f"/>
              </v:shape>
            </w:pict>
          </mc:Fallback>
        </mc:AlternateContent>
      </w:r>
    </w:p>
    <w:p w14:paraId="573E4DF0" w14:textId="77777777" w:rsidR="00AE2302" w:rsidRDefault="00AE2302" w:rsidP="00AE2302"/>
    <w:p w14:paraId="0C40E2C2" w14:textId="435FCE56" w:rsidR="00AE2302" w:rsidRDefault="00AE2302" w:rsidP="00AE2302"/>
    <w:p w14:paraId="3047D58A" w14:textId="4D7B9BFF" w:rsidR="00AE2302" w:rsidRDefault="005718BB" w:rsidP="00AE2302">
      <w:r w:rsidRPr="00AE2302">
        <w:rPr>
          <w:noProof/>
          <w:lang w:val="es-SV" w:eastAsia="es-SV"/>
        </w:rPr>
        <mc:AlternateContent>
          <mc:Choice Requires="wpg">
            <w:drawing>
              <wp:anchor distT="0" distB="0" distL="114300" distR="114300" simplePos="0" relativeHeight="251940864" behindDoc="0" locked="0" layoutInCell="1" allowOverlap="1" wp14:anchorId="16055982" wp14:editId="6F0914D6">
                <wp:simplePos x="0" y="0"/>
                <wp:positionH relativeFrom="column">
                  <wp:posOffset>728980</wp:posOffset>
                </wp:positionH>
                <wp:positionV relativeFrom="paragraph">
                  <wp:posOffset>97790</wp:posOffset>
                </wp:positionV>
                <wp:extent cx="5334000" cy="4433570"/>
                <wp:effectExtent l="0" t="19050" r="0" b="24130"/>
                <wp:wrapNone/>
                <wp:docPr id="633" name="Grupo 1"/>
                <wp:cNvGraphicFramePr/>
                <a:graphic xmlns:a="http://schemas.openxmlformats.org/drawingml/2006/main">
                  <a:graphicData uri="http://schemas.microsoft.com/office/word/2010/wordprocessingGroup">
                    <wpg:wgp>
                      <wpg:cNvGrpSpPr/>
                      <wpg:grpSpPr>
                        <a:xfrm>
                          <a:off x="0" y="0"/>
                          <a:ext cx="5334000" cy="4433570"/>
                          <a:chOff x="0" y="0"/>
                          <a:chExt cx="5334438" cy="4434114"/>
                        </a:xfrm>
                      </wpg:grpSpPr>
                      <wpg:grpSp>
                        <wpg:cNvPr id="634" name="Grupo 634"/>
                        <wpg:cNvGrpSpPr/>
                        <wpg:grpSpPr>
                          <a:xfrm>
                            <a:off x="0" y="264111"/>
                            <a:ext cx="5334438" cy="3860936"/>
                            <a:chOff x="0" y="264111"/>
                            <a:chExt cx="4282591" cy="3099634"/>
                          </a:xfrm>
                          <a:blipFill>
                            <a:blip r:embed="rId48"/>
                            <a:stretch>
                              <a:fillRect/>
                            </a:stretch>
                          </a:blipFill>
                        </wpg:grpSpPr>
                        <wps:wsp>
                          <wps:cNvPr id="635" name="Google Shape;645;p49"/>
                          <wps:cNvSpPr/>
                          <wps:spPr>
                            <a:xfrm>
                              <a:off x="24439" y="264111"/>
                              <a:ext cx="2337152" cy="2002983"/>
                            </a:xfrm>
                            <a:prstGeom prst="hexagon">
                              <a:avLst>
                                <a:gd name="adj" fmla="val 25000"/>
                                <a:gd name="vf" fmla="val 115470"/>
                              </a:avLst>
                            </a:prstGeom>
                            <a:grpFill/>
                            <a:ln w="38100" cap="flat" cmpd="sng">
                              <a:noFill/>
                              <a:prstDash val="solid"/>
                              <a:round/>
                              <a:headEnd type="none" w="sm" len="sm"/>
                              <a:tailEnd type="none" w="sm" len="sm"/>
                            </a:ln>
                          </wps:spPr>
                          <wps:bodyPr spcFirstLastPara="1" wrap="square" lIns="91425" tIns="91425" rIns="91425" bIns="91425" anchor="ctr" anchorCtr="0">
                            <a:noAutofit/>
                          </wps:bodyPr>
                        </wps:wsp>
                        <wps:wsp>
                          <wps:cNvPr id="636" name="Google Shape;645;p49"/>
                          <wps:cNvSpPr/>
                          <wps:spPr>
                            <a:xfrm>
                              <a:off x="1918033" y="1326496"/>
                              <a:ext cx="2337152" cy="2002983"/>
                            </a:xfrm>
                            <a:prstGeom prst="hexagon">
                              <a:avLst>
                                <a:gd name="adj" fmla="val 25000"/>
                                <a:gd name="vf" fmla="val 115470"/>
                              </a:avLst>
                            </a:prstGeom>
                            <a:grpFill/>
                            <a:ln w="38100" cap="flat" cmpd="sng">
                              <a:noFill/>
                              <a:prstDash val="solid"/>
                              <a:round/>
                              <a:headEnd type="none" w="sm" len="sm"/>
                              <a:tailEnd type="none" w="sm" len="sm"/>
                            </a:ln>
                          </wps:spPr>
                          <wps:bodyPr spcFirstLastPara="1" wrap="square" lIns="91425" tIns="91425" rIns="91425" bIns="91425" anchor="ctr" anchorCtr="0">
                            <a:noAutofit/>
                          </wps:bodyPr>
                        </wps:wsp>
                        <wps:wsp>
                          <wps:cNvPr id="637" name="Google Shape;645;p49"/>
                          <wps:cNvSpPr/>
                          <wps:spPr>
                            <a:xfrm>
                              <a:off x="0" y="2356125"/>
                              <a:ext cx="2337152" cy="1007620"/>
                            </a:xfrm>
                            <a:custGeom>
                              <a:avLst/>
                              <a:gdLst>
                                <a:gd name="connsiteX0" fmla="*/ 0 w 2337152"/>
                                <a:gd name="connsiteY0" fmla="*/ 1001492 h 2002983"/>
                                <a:gd name="connsiteX1" fmla="*/ 500746 w 2337152"/>
                                <a:gd name="connsiteY1" fmla="*/ 0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001492 h 2002983"/>
                                <a:gd name="connsiteX1" fmla="*/ 500746 w 2337152"/>
                                <a:gd name="connsiteY1" fmla="*/ 0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872221 w 2337152"/>
                                <a:gd name="connsiteY5" fmla="*/ 1007620 h 2002983"/>
                                <a:gd name="connsiteX6" fmla="*/ 0 w 2337152"/>
                                <a:gd name="connsiteY6" fmla="*/ 1001492 h 2002983"/>
                                <a:gd name="connsiteX0" fmla="*/ 0 w 2337152"/>
                                <a:gd name="connsiteY0" fmla="*/ 1001492 h 1007620"/>
                                <a:gd name="connsiteX1" fmla="*/ 500746 w 2337152"/>
                                <a:gd name="connsiteY1" fmla="*/ 0 h 1007620"/>
                                <a:gd name="connsiteX2" fmla="*/ 1836406 w 2337152"/>
                                <a:gd name="connsiteY2" fmla="*/ 0 h 1007620"/>
                                <a:gd name="connsiteX3" fmla="*/ 2337152 w 2337152"/>
                                <a:gd name="connsiteY3" fmla="*/ 1001492 h 1007620"/>
                                <a:gd name="connsiteX4" fmla="*/ 1664956 w 2337152"/>
                                <a:gd name="connsiteY4" fmla="*/ 1002858 h 1007620"/>
                                <a:gd name="connsiteX5" fmla="*/ 872221 w 2337152"/>
                                <a:gd name="connsiteY5" fmla="*/ 1007620 h 1007620"/>
                                <a:gd name="connsiteX6" fmla="*/ 0 w 2337152"/>
                                <a:gd name="connsiteY6" fmla="*/ 1001492 h 1007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37152" h="1007620">
                                  <a:moveTo>
                                    <a:pt x="0" y="1001492"/>
                                  </a:moveTo>
                                  <a:lnTo>
                                    <a:pt x="500746" y="0"/>
                                  </a:lnTo>
                                  <a:lnTo>
                                    <a:pt x="1836406" y="0"/>
                                  </a:lnTo>
                                  <a:lnTo>
                                    <a:pt x="2337152" y="1001492"/>
                                  </a:lnTo>
                                  <a:lnTo>
                                    <a:pt x="1664956" y="1002858"/>
                                  </a:lnTo>
                                  <a:lnTo>
                                    <a:pt x="872221" y="1007620"/>
                                  </a:lnTo>
                                  <a:lnTo>
                                    <a:pt x="0" y="1001492"/>
                                  </a:lnTo>
                                  <a:close/>
                                </a:path>
                              </a:pathLst>
                            </a:custGeom>
                            <a:grpFill/>
                            <a:ln w="38100" cap="flat" cmpd="sng">
                              <a:noFill/>
                              <a:prstDash val="solid"/>
                              <a:round/>
                              <a:headEnd type="none" w="sm" len="sm"/>
                              <a:tailEnd type="none" w="sm" len="sm"/>
                            </a:ln>
                          </wps:spPr>
                          <wps:bodyPr spcFirstLastPara="1" wrap="square" lIns="91425" tIns="91425" rIns="91425" bIns="91425" anchor="ctr" anchorCtr="0">
                            <a:noAutofit/>
                          </wps:bodyPr>
                        </wps:wsp>
                        <wps:wsp>
                          <wps:cNvPr id="638" name="Google Shape;645;p49"/>
                          <wps:cNvSpPr/>
                          <wps:spPr>
                            <a:xfrm>
                              <a:off x="1945439" y="275873"/>
                              <a:ext cx="2337152" cy="1001491"/>
                            </a:xfrm>
                            <a:custGeom>
                              <a:avLst/>
                              <a:gdLst>
                                <a:gd name="connsiteX0" fmla="*/ 0 w 2337152"/>
                                <a:gd name="connsiteY0" fmla="*/ 1001492 h 2002983"/>
                                <a:gd name="connsiteX1" fmla="*/ 500746 w 2337152"/>
                                <a:gd name="connsiteY1" fmla="*/ 0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001492 h 2002983"/>
                                <a:gd name="connsiteX1" fmla="*/ 872221 w 2337152"/>
                                <a:gd name="connsiteY1" fmla="*/ 962025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001492 h 2002983"/>
                                <a:gd name="connsiteX1" fmla="*/ 888096 w 2337152"/>
                                <a:gd name="connsiteY1" fmla="*/ 1000125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001492 h 2002983"/>
                                <a:gd name="connsiteX1" fmla="*/ 888096 w 2337152"/>
                                <a:gd name="connsiteY1" fmla="*/ 1003300 h 2002983"/>
                                <a:gd name="connsiteX2" fmla="*/ 1836406 w 2337152"/>
                                <a:gd name="connsiteY2" fmla="*/ 0 h 2002983"/>
                                <a:gd name="connsiteX3" fmla="*/ 2337152 w 2337152"/>
                                <a:gd name="connsiteY3" fmla="*/ 1001492 h 2002983"/>
                                <a:gd name="connsiteX4" fmla="*/ 1836406 w 2337152"/>
                                <a:gd name="connsiteY4" fmla="*/ 2002983 h 2002983"/>
                                <a:gd name="connsiteX5" fmla="*/ 500746 w 2337152"/>
                                <a:gd name="connsiteY5" fmla="*/ 2002983 h 2002983"/>
                                <a:gd name="connsiteX6" fmla="*/ 0 w 2337152"/>
                                <a:gd name="connsiteY6" fmla="*/ 1001492 h 2002983"/>
                                <a:gd name="connsiteX0" fmla="*/ 0 w 2337152"/>
                                <a:gd name="connsiteY0" fmla="*/ 1367 h 1002858"/>
                                <a:gd name="connsiteX1" fmla="*/ 888096 w 2337152"/>
                                <a:gd name="connsiteY1" fmla="*/ 3175 h 1002858"/>
                                <a:gd name="connsiteX2" fmla="*/ 1687181 w 2337152"/>
                                <a:gd name="connsiteY2" fmla="*/ 0 h 1002858"/>
                                <a:gd name="connsiteX3" fmla="*/ 2337152 w 2337152"/>
                                <a:gd name="connsiteY3" fmla="*/ 1367 h 1002858"/>
                                <a:gd name="connsiteX4" fmla="*/ 1836406 w 2337152"/>
                                <a:gd name="connsiteY4" fmla="*/ 1002858 h 1002858"/>
                                <a:gd name="connsiteX5" fmla="*/ 500746 w 2337152"/>
                                <a:gd name="connsiteY5" fmla="*/ 1002858 h 1002858"/>
                                <a:gd name="connsiteX6" fmla="*/ 0 w 2337152"/>
                                <a:gd name="connsiteY6" fmla="*/ 1367 h 1002858"/>
                                <a:gd name="connsiteX0" fmla="*/ 0 w 2337152"/>
                                <a:gd name="connsiteY0" fmla="*/ 0 h 1001491"/>
                                <a:gd name="connsiteX1" fmla="*/ 888096 w 2337152"/>
                                <a:gd name="connsiteY1" fmla="*/ 1808 h 1001491"/>
                                <a:gd name="connsiteX2" fmla="*/ 1690356 w 2337152"/>
                                <a:gd name="connsiteY2" fmla="*/ 4983 h 1001491"/>
                                <a:gd name="connsiteX3" fmla="*/ 2337152 w 2337152"/>
                                <a:gd name="connsiteY3" fmla="*/ 0 h 1001491"/>
                                <a:gd name="connsiteX4" fmla="*/ 1836406 w 2337152"/>
                                <a:gd name="connsiteY4" fmla="*/ 1001491 h 1001491"/>
                                <a:gd name="connsiteX5" fmla="*/ 500746 w 2337152"/>
                                <a:gd name="connsiteY5" fmla="*/ 1001491 h 1001491"/>
                                <a:gd name="connsiteX6" fmla="*/ 0 w 2337152"/>
                                <a:gd name="connsiteY6" fmla="*/ 0 h 1001491"/>
                                <a:gd name="connsiteX0" fmla="*/ 0 w 2337152"/>
                                <a:gd name="connsiteY0" fmla="*/ 0 h 1001491"/>
                                <a:gd name="connsiteX1" fmla="*/ 888096 w 2337152"/>
                                <a:gd name="connsiteY1" fmla="*/ 1808 h 1001491"/>
                                <a:gd name="connsiteX2" fmla="*/ 1687181 w 2337152"/>
                                <a:gd name="connsiteY2" fmla="*/ 8158 h 1001491"/>
                                <a:gd name="connsiteX3" fmla="*/ 2337152 w 2337152"/>
                                <a:gd name="connsiteY3" fmla="*/ 0 h 1001491"/>
                                <a:gd name="connsiteX4" fmla="*/ 1836406 w 2337152"/>
                                <a:gd name="connsiteY4" fmla="*/ 1001491 h 1001491"/>
                                <a:gd name="connsiteX5" fmla="*/ 500746 w 2337152"/>
                                <a:gd name="connsiteY5" fmla="*/ 1001491 h 1001491"/>
                                <a:gd name="connsiteX6" fmla="*/ 0 w 2337152"/>
                                <a:gd name="connsiteY6" fmla="*/ 0 h 1001491"/>
                                <a:gd name="connsiteX0" fmla="*/ 0 w 2337152"/>
                                <a:gd name="connsiteY0" fmla="*/ 0 h 1001491"/>
                                <a:gd name="connsiteX1" fmla="*/ 888096 w 2337152"/>
                                <a:gd name="connsiteY1" fmla="*/ 1808 h 1001491"/>
                                <a:gd name="connsiteX2" fmla="*/ 1687181 w 2337152"/>
                                <a:gd name="connsiteY2" fmla="*/ 4983 h 1001491"/>
                                <a:gd name="connsiteX3" fmla="*/ 2337152 w 2337152"/>
                                <a:gd name="connsiteY3" fmla="*/ 0 h 1001491"/>
                                <a:gd name="connsiteX4" fmla="*/ 1836406 w 2337152"/>
                                <a:gd name="connsiteY4" fmla="*/ 1001491 h 1001491"/>
                                <a:gd name="connsiteX5" fmla="*/ 500746 w 2337152"/>
                                <a:gd name="connsiteY5" fmla="*/ 1001491 h 1001491"/>
                                <a:gd name="connsiteX6" fmla="*/ 0 w 2337152"/>
                                <a:gd name="connsiteY6" fmla="*/ 0 h 1001491"/>
                                <a:gd name="connsiteX0" fmla="*/ 0 w 2337152"/>
                                <a:gd name="connsiteY0" fmla="*/ 1367 h 1002858"/>
                                <a:gd name="connsiteX1" fmla="*/ 888096 w 2337152"/>
                                <a:gd name="connsiteY1" fmla="*/ 3175 h 1002858"/>
                                <a:gd name="connsiteX2" fmla="*/ 1687181 w 2337152"/>
                                <a:gd name="connsiteY2" fmla="*/ 0 h 1002858"/>
                                <a:gd name="connsiteX3" fmla="*/ 2337152 w 2337152"/>
                                <a:gd name="connsiteY3" fmla="*/ 1367 h 1002858"/>
                                <a:gd name="connsiteX4" fmla="*/ 1836406 w 2337152"/>
                                <a:gd name="connsiteY4" fmla="*/ 1002858 h 1002858"/>
                                <a:gd name="connsiteX5" fmla="*/ 500746 w 2337152"/>
                                <a:gd name="connsiteY5" fmla="*/ 1002858 h 1002858"/>
                                <a:gd name="connsiteX6" fmla="*/ 0 w 2337152"/>
                                <a:gd name="connsiteY6" fmla="*/ 1367 h 1002858"/>
                                <a:gd name="connsiteX0" fmla="*/ 0 w 2337152"/>
                                <a:gd name="connsiteY0" fmla="*/ 1367 h 1002858"/>
                                <a:gd name="connsiteX1" fmla="*/ 888096 w 2337152"/>
                                <a:gd name="connsiteY1" fmla="*/ 3175 h 1002858"/>
                                <a:gd name="connsiteX2" fmla="*/ 1687181 w 2337152"/>
                                <a:gd name="connsiteY2" fmla="*/ 0 h 1002858"/>
                                <a:gd name="connsiteX3" fmla="*/ 2337152 w 2337152"/>
                                <a:gd name="connsiteY3" fmla="*/ 1367 h 1002858"/>
                                <a:gd name="connsiteX4" fmla="*/ 1836406 w 2337152"/>
                                <a:gd name="connsiteY4" fmla="*/ 1002858 h 1002858"/>
                                <a:gd name="connsiteX5" fmla="*/ 500746 w 2337152"/>
                                <a:gd name="connsiteY5" fmla="*/ 1002858 h 1002858"/>
                                <a:gd name="connsiteX6" fmla="*/ 0 w 2337152"/>
                                <a:gd name="connsiteY6" fmla="*/ 1367 h 1002858"/>
                                <a:gd name="connsiteX0" fmla="*/ 0 w 2337152"/>
                                <a:gd name="connsiteY0" fmla="*/ 0 h 1001491"/>
                                <a:gd name="connsiteX1" fmla="*/ 888096 w 2337152"/>
                                <a:gd name="connsiteY1" fmla="*/ 1808 h 1001491"/>
                                <a:gd name="connsiteX2" fmla="*/ 1687181 w 2337152"/>
                                <a:gd name="connsiteY2" fmla="*/ 1808 h 1001491"/>
                                <a:gd name="connsiteX3" fmla="*/ 2337152 w 2337152"/>
                                <a:gd name="connsiteY3" fmla="*/ 0 h 1001491"/>
                                <a:gd name="connsiteX4" fmla="*/ 1836406 w 2337152"/>
                                <a:gd name="connsiteY4" fmla="*/ 1001491 h 1001491"/>
                                <a:gd name="connsiteX5" fmla="*/ 500746 w 2337152"/>
                                <a:gd name="connsiteY5" fmla="*/ 1001491 h 1001491"/>
                                <a:gd name="connsiteX6" fmla="*/ 0 w 2337152"/>
                                <a:gd name="connsiteY6" fmla="*/ 0 h 10014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37152" h="1001491">
                                  <a:moveTo>
                                    <a:pt x="0" y="0"/>
                                  </a:moveTo>
                                  <a:lnTo>
                                    <a:pt x="888096" y="1808"/>
                                  </a:lnTo>
                                  <a:lnTo>
                                    <a:pt x="1687181" y="1808"/>
                                  </a:lnTo>
                                  <a:lnTo>
                                    <a:pt x="2337152" y="0"/>
                                  </a:lnTo>
                                  <a:lnTo>
                                    <a:pt x="1836406" y="1001491"/>
                                  </a:lnTo>
                                  <a:lnTo>
                                    <a:pt x="500746" y="1001491"/>
                                  </a:lnTo>
                                  <a:lnTo>
                                    <a:pt x="0" y="0"/>
                                  </a:lnTo>
                                  <a:close/>
                                </a:path>
                              </a:pathLst>
                            </a:custGeom>
                            <a:grpFill/>
                            <a:ln w="38100" cap="flat" cmpd="sng">
                              <a:noFill/>
                              <a:prstDash val="solid"/>
                              <a:round/>
                              <a:headEnd type="none" w="sm" len="sm"/>
                              <a:tailEnd type="none" w="sm" len="sm"/>
                            </a:ln>
                          </wps:spPr>
                          <wps:bodyPr spcFirstLastPara="1" wrap="square" lIns="91425" tIns="91425" rIns="91425" bIns="91425" anchor="ctr" anchorCtr="0">
                            <a:noAutofit/>
                          </wps:bodyPr>
                        </wps:wsp>
                      </wpg:grpSp>
                      <wps:wsp>
                        <wps:cNvPr id="639" name="Google Shape;645;p49"/>
                        <wps:cNvSpPr/>
                        <wps:spPr>
                          <a:xfrm>
                            <a:off x="2389121" y="0"/>
                            <a:ext cx="2925191" cy="2644181"/>
                          </a:xfrm>
                          <a:prstGeom prst="hexagon">
                            <a:avLst>
                              <a:gd name="adj" fmla="val 25000"/>
                              <a:gd name="vf" fmla="val 115470"/>
                            </a:avLst>
                          </a:prstGeom>
                          <a:noFill/>
                          <a:ln w="38100" cap="flat" cmpd="sng">
                            <a:solidFill>
                              <a:srgbClr val="00B0F0"/>
                            </a:solidFill>
                            <a:prstDash val="solid"/>
                            <a:round/>
                            <a:headEnd type="none" w="sm" len="sm"/>
                            <a:tailEnd type="none" w="sm" len="sm"/>
                          </a:ln>
                        </wps:spPr>
                        <wps:bodyPr spcFirstLastPara="1" wrap="square" lIns="91425" tIns="91425" rIns="91425" bIns="91425" anchor="ctr" anchorCtr="0">
                          <a:noAutofit/>
                        </wps:bodyPr>
                      </wps:wsp>
                      <wps:wsp>
                        <wps:cNvPr id="640" name="Google Shape;646;p49"/>
                        <wps:cNvSpPr/>
                        <wps:spPr>
                          <a:xfrm>
                            <a:off x="93742" y="1789933"/>
                            <a:ext cx="2925191" cy="2644181"/>
                          </a:xfrm>
                          <a:prstGeom prst="hexagon">
                            <a:avLst>
                              <a:gd name="adj" fmla="val 25000"/>
                              <a:gd name="vf" fmla="val 115470"/>
                            </a:avLst>
                          </a:prstGeom>
                          <a:noFill/>
                          <a:ln w="38100" cap="flat" cmpd="sng">
                            <a:solidFill>
                              <a:srgbClr val="00B0F0"/>
                            </a:solidFill>
                            <a:prstDash val="solid"/>
                            <a:round/>
                            <a:headEnd type="none" w="sm" len="sm"/>
                            <a:tailEnd type="none" w="sm" len="sm"/>
                          </a:ln>
                        </wps:spPr>
                        <wps:bodyPr spcFirstLastPara="1" wrap="square" lIns="91425" tIns="91425" rIns="91425" bIns="91425" anchor="ctr" anchorCtr="0">
                          <a:noAutofit/>
                        </wps:bodyPr>
                      </wps:wsp>
                    </wpg:wgp>
                  </a:graphicData>
                </a:graphic>
              </wp:anchor>
            </w:drawing>
          </mc:Choice>
          <mc:Fallback>
            <w:pict>
              <v:group w14:anchorId="4B4A758F" id="Grupo 1" o:spid="_x0000_s1026" style="position:absolute;margin-left:57.4pt;margin-top:7.7pt;width:420pt;height:349.1pt;z-index:251940864" coordsize="53344,4434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">
                <v:group id="Grupo 634" o:spid="_x0000_s1027" style="position:absolute;top:2641;width:53344;height:38609" coordorigin=",2641" coordsize="42825,30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">
                  <v:shape id="Google Shape;645;p49" o:spid="_x0000_s1028" type="#_x0000_t9" style="position:absolute;left:244;top:2641;width:23371;height:20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" adj="4628" filled="f" stroked="f" strokeweight="3pt">
                    <v:stroke startarrowwidth="narrow" startarrowlength="short" endarrowwidth="narrow" endarrowlength="short" joinstyle="round"/>
                    <v:textbox inset="2.53958mm,2.53958mm,2.53958mm,2.53958mm"/>
                  </v:shape>
                  <v:shape id="Google Shape;645;p49" o:spid="_x0000_s1029" type="#_x0000_t9" style="position:absolute;left:19180;top:13264;width:23371;height:200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" adj="4628" filled="f" stroked="f" strokeweight="3pt">
                    <v:stroke startarrowwidth="narrow" startarrowlength="short" endarrowwidth="narrow" endarrowlength="short" joinstyle="round"/>
                    <v:textbox inset="2.53958mm,2.53958mm,2.53958mm,2.53958mm"/>
                  </v:shape>
                  <v:shape id="Google Shape;645;p49" o:spid="_x0000_s1030" style="position:absolute;top:23561;width:23371;height:10076;visibility:visible;mso-wrap-style:square;v-text-anchor:middle" coordsize="2337152,10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" path="m,1001492l500746,,1836406,r500746,1001492l1664956,1002858r-792735,4762l,1001492xe" filled="f" stroked="f" strokeweight="3pt">
                    <v:stroke startarrowwidth="narrow" startarrowlength="short" endarrowwidth="narrow" endarrowlength="short"/>
                    <v:path arrowok="t" o:connecttype="custom" o:connectlocs="0,1001492;500746,0;1836406,0;2337152,1001492;1664956,1002858;872221,1007620;0,1001492" o:connectangles="0,0,0,0,0,0,0"/>
                  </v:shape>
                  <v:shape id="Google Shape;645;p49" o:spid="_x0000_s1031" style="position:absolute;left:19454;top:2758;width:23371;height:10015;visibility:visible;mso-wrap-style:square;v-text-anchor:middle" coordsize="2337152,100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" path="m,l888096,1808r799085,l2337152,,1836406,1001491r-1335660,l,xe" filled="f" stroked="f" strokeweight="3pt">
                    <v:stroke startarrowwidth="narrow" startarrowlength="short" endarrowwidth="narrow" endarrowlength="short"/>
                    <v:path arrowok="t" o:connecttype="custom" o:connectlocs="0,0;888096,1808;1687181,1808;2337152,0;1836406,1001491;500746,1001491;0,0" o:connectangles="0,0,0,0,0,0,0"/>
                  </v:shape>
                </v:group>
                <v:shape id="Google Shape;645;p49" o:spid="_x0000_s1032" type="#_x0000_t9" style="position:absolute;left:23891;width:29252;height:26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" adj="4881" filled="f" strokecolor="#00b0f0" strokeweight="3pt">
                  <v:stroke startarrowwidth="narrow" startarrowlength="short" endarrowwidth="narrow" endarrowlength="short" joinstyle="round"/>
                  <v:textbox inset="2.53958mm,2.53958mm,2.53958mm,2.53958mm"/>
                </v:shape>
                <v:shape id="Google Shape;646;p49" o:spid="_x0000_s1033" type="#_x0000_t9" style="position:absolute;left:937;top:17899;width:29252;height:26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" adj="4881" filled="f" strokecolor="#00b0f0" strokeweight="3pt">
                  <v:stroke startarrowwidth="narrow" startarrowlength="short" endarrowwidth="narrow" endarrowlength="short" joinstyle="round"/>
                  <v:textbox inset="2.53958mm,2.53958mm,2.53958mm,2.53958mm"/>
                </v:shape>
              </v:group>
            </w:pict>
          </mc:Fallback>
        </mc:AlternateContent>
      </w:r>
    </w:p>
    <w:p w14:paraId="4ED7D74A" w14:textId="77777777" w:rsidR="00AE2302" w:rsidRDefault="00AE2302" w:rsidP="00AE2302"/>
    <w:p w14:paraId="496B08A6" w14:textId="77777777" w:rsidR="00AE2302" w:rsidRDefault="00AE2302" w:rsidP="00AE2302"/>
    <w:p w14:paraId="2A37AF2F" w14:textId="77777777" w:rsidR="00AE2302" w:rsidRDefault="00AE2302" w:rsidP="00AE2302"/>
    <w:p w14:paraId="3548609D" w14:textId="77777777" w:rsidR="00AE2302" w:rsidRDefault="00AE2302" w:rsidP="00AE2302"/>
    <w:p w14:paraId="34AF25E7" w14:textId="77777777" w:rsidR="00AE2302" w:rsidRDefault="00AE2302" w:rsidP="00AE2302"/>
    <w:p w14:paraId="3E4DD19B" w14:textId="77777777" w:rsidR="00AE2302" w:rsidRDefault="00AE2302" w:rsidP="00AE2302"/>
    <w:p w14:paraId="4A6EF41C" w14:textId="77777777" w:rsidR="00AE2302" w:rsidRDefault="00AE2302" w:rsidP="00AE2302"/>
    <w:p w14:paraId="1D97B6FB" w14:textId="77777777" w:rsidR="00AE2302" w:rsidRDefault="00AE2302" w:rsidP="00AE2302"/>
    <w:p w14:paraId="605388BC" w14:textId="77777777" w:rsidR="00AE2302" w:rsidRDefault="00AE2302" w:rsidP="00AE2302"/>
    <w:p w14:paraId="7FB16E0F" w14:textId="77777777" w:rsidR="00AE2302" w:rsidRDefault="00AE2302" w:rsidP="00AE2302"/>
    <w:p w14:paraId="54D82684" w14:textId="77777777" w:rsidR="00AE2302" w:rsidRDefault="00AE2302" w:rsidP="00AE2302"/>
    <w:p w14:paraId="034A738B" w14:textId="77777777" w:rsidR="00AE2302" w:rsidRDefault="00AE2302" w:rsidP="00AE2302"/>
    <w:p w14:paraId="5A3F49F3" w14:textId="77777777" w:rsidR="00AE2302" w:rsidRDefault="00AE2302" w:rsidP="00AE2302"/>
    <w:p w14:paraId="4904E0CC" w14:textId="77777777" w:rsidR="00AE2302" w:rsidRPr="00BA5428" w:rsidRDefault="00AE2302" w:rsidP="00AE2302">
      <w:pPr>
        <w:jc w:val="right"/>
      </w:pPr>
    </w:p>
    <w:p w14:paraId="6F1AED12" w14:textId="77777777" w:rsidR="005718BB" w:rsidRDefault="005718BB" w:rsidP="00747D4C">
      <w:pPr>
        <w:ind w:left="567"/>
        <w:jc w:val="right"/>
        <w:rPr>
          <w:rFonts w:ascii="Museo Sans 300" w:hAnsi="Museo Sans 300"/>
          <w:b/>
          <w:color w:val="595959" w:themeColor="text1" w:themeTint="A6"/>
          <w:sz w:val="72"/>
          <w:szCs w:val="72"/>
        </w:rPr>
      </w:pPr>
    </w:p>
    <w:p w14:paraId="292F6648" w14:textId="77777777" w:rsidR="005718BB" w:rsidRDefault="005718BB" w:rsidP="00747D4C">
      <w:pPr>
        <w:ind w:left="567"/>
        <w:jc w:val="right"/>
        <w:rPr>
          <w:rFonts w:ascii="Museo Sans 300" w:hAnsi="Museo Sans 300"/>
          <w:b/>
          <w:color w:val="595959" w:themeColor="text1" w:themeTint="A6"/>
          <w:sz w:val="72"/>
          <w:szCs w:val="72"/>
        </w:rPr>
      </w:pPr>
    </w:p>
    <w:p w14:paraId="5B30C3B4" w14:textId="6CB65031" w:rsidR="00AE2302" w:rsidRPr="00747D4C" w:rsidRDefault="00AE2302" w:rsidP="00747D4C">
      <w:pPr>
        <w:ind w:left="567"/>
        <w:jc w:val="right"/>
        <w:rPr>
          <w:rFonts w:ascii="Museo Sans 300" w:hAnsi="Museo Sans 300"/>
          <w:b/>
          <w:color w:val="595959" w:themeColor="text1" w:themeTint="A6"/>
          <w:sz w:val="72"/>
          <w:szCs w:val="72"/>
        </w:rPr>
      </w:pPr>
      <w:r w:rsidRPr="00747D4C">
        <w:rPr>
          <w:rFonts w:ascii="Museo Sans 300" w:hAnsi="Museo Sans 300"/>
          <w:b/>
          <w:color w:val="595959" w:themeColor="text1" w:themeTint="A6"/>
          <w:sz w:val="72"/>
          <w:szCs w:val="72"/>
        </w:rPr>
        <w:t>RESPUESTAS TRAS LOS ACCIDENTES</w:t>
      </w:r>
    </w:p>
    <w:p w14:paraId="78D0C92C" w14:textId="77777777" w:rsidR="00AE2302" w:rsidRDefault="00AE2302" w:rsidP="00AE2302">
      <w:pPr>
        <w:rPr>
          <w:lang w:val="en-US"/>
        </w:rPr>
      </w:pPr>
      <w:r>
        <w:rPr>
          <w:lang w:val="en-US"/>
        </w:rPr>
        <w:br w:type="page"/>
      </w:r>
    </w:p>
    <w:p w14:paraId="7CC295B1" w14:textId="77777777" w:rsidR="00AE2302" w:rsidRPr="00D76EF8" w:rsidRDefault="00AE2302" w:rsidP="00AE2302">
      <w:pPr>
        <w:rPr>
          <w:lang w:val="en-US"/>
        </w:rPr>
      </w:pPr>
    </w:p>
    <w:tbl>
      <w:tblPr>
        <w:tblW w:w="4977" w:type="pct"/>
        <w:jc w:val="center"/>
        <w:tblLayout w:type="fixed"/>
        <w:tblCellMar>
          <w:left w:w="0" w:type="dxa"/>
          <w:right w:w="0" w:type="dxa"/>
        </w:tblCellMar>
        <w:tblLook w:val="04A0" w:firstRow="1" w:lastRow="0" w:firstColumn="1" w:lastColumn="0" w:noHBand="0" w:noVBand="1"/>
        <w:tblDescription w:val="Diseño de tabla principal"/>
      </w:tblPr>
      <w:tblGrid>
        <w:gridCol w:w="4820"/>
        <w:gridCol w:w="4973"/>
      </w:tblGrid>
      <w:tr w:rsidR="00AE2302" w:rsidRPr="00C01689" w14:paraId="13A38E40" w14:textId="77777777" w:rsidTr="00AE2302">
        <w:trPr>
          <w:trHeight w:val="12855"/>
          <w:jc w:val="center"/>
        </w:trPr>
        <w:tc>
          <w:tcPr>
            <w:tcW w:w="4820" w:type="dxa"/>
            <w:tcBorders>
              <w:right w:val="single" w:sz="12" w:space="0" w:color="00B0F0"/>
            </w:tcBorders>
            <w:tcMar>
              <w:right w:w="0" w:type="dxa"/>
            </w:tcMar>
          </w:tcPr>
          <w:tbl>
            <w:tblPr>
              <w:tblW w:w="4961" w:type="dxa"/>
              <w:tblInd w:w="284" w:type="dxa"/>
              <w:tblBorders>
                <w:insideH w:val="single" w:sz="8" w:space="0" w:color="auto"/>
                <w:insideV w:val="single" w:sz="8" w:space="0" w:color="auto"/>
              </w:tblBorders>
              <w:tblLayout w:type="fixed"/>
              <w:tblCellMar>
                <w:left w:w="360" w:type="dxa"/>
                <w:bottom w:w="288" w:type="dxa"/>
                <w:right w:w="360" w:type="dxa"/>
              </w:tblCellMar>
              <w:tblLook w:val="04A0" w:firstRow="1" w:lastRow="0" w:firstColumn="1" w:lastColumn="0" w:noHBand="0" w:noVBand="1"/>
              <w:tblDescription w:val="Diseño de tabla de lado izquierdo"/>
            </w:tblPr>
            <w:tblGrid>
              <w:gridCol w:w="4961"/>
            </w:tblGrid>
            <w:tr w:rsidR="00AE2302" w:rsidRPr="00FD3A13" w14:paraId="43D1C306" w14:textId="77777777" w:rsidTr="00AE2302">
              <w:trPr>
                <w:trHeight w:hRule="exact" w:val="3019"/>
              </w:trPr>
              <w:tc>
                <w:tcPr>
                  <w:tcW w:w="5000" w:type="pct"/>
                  <w:tcBorders>
                    <w:bottom w:val="single" w:sz="12" w:space="0" w:color="00B0F0"/>
                  </w:tcBorders>
                  <w:tcMar>
                    <w:top w:w="0" w:type="dxa"/>
                  </w:tcMar>
                </w:tcPr>
                <w:p w14:paraId="4FF5991E" w14:textId="7C41FDB6" w:rsidR="00AE2302" w:rsidRPr="00C15932" w:rsidRDefault="00AE2302" w:rsidP="005E06D8">
                  <w:pPr>
                    <w:tabs>
                      <w:tab w:val="left" w:pos="2051"/>
                    </w:tabs>
                    <w:ind w:left="-218" w:right="264"/>
                    <w:jc w:val="left"/>
                    <w:rPr>
                      <w:rFonts w:ascii="Museo Sans 300" w:hAnsi="Museo Sans 300"/>
                      <w:sz w:val="52"/>
                      <w:szCs w:val="52"/>
                    </w:rPr>
                  </w:pPr>
                  <w:r w:rsidRPr="00AE2302">
                    <w:rPr>
                      <w:rFonts w:ascii="Museo Sans 300" w:hAnsi="Museo Sans 300"/>
                      <w:b/>
                      <w:bCs/>
                      <w:color w:val="00B0F0"/>
                      <w:sz w:val="52"/>
                      <w:szCs w:val="52"/>
                    </w:rPr>
                    <w:t>05</w:t>
                  </w:r>
                  <w:r w:rsidRPr="00F959C6">
                    <w:rPr>
                      <w:rFonts w:ascii="Museo Sans 300" w:hAnsi="Museo Sans 300"/>
                      <w:color w:val="002060"/>
                      <w:sz w:val="52"/>
                      <w:szCs w:val="52"/>
                    </w:rPr>
                    <w:t xml:space="preserve"> </w:t>
                  </w:r>
                  <w:r w:rsidRPr="00D82A20">
                    <w:rPr>
                      <w:rFonts w:ascii="Museo Sans 300" w:hAnsi="Museo Sans 300"/>
                      <w:b/>
                      <w:bCs/>
                      <w:color w:val="7F7F7F" w:themeColor="text1" w:themeTint="80"/>
                      <w:sz w:val="52"/>
                      <w:szCs w:val="52"/>
                    </w:rPr>
                    <w:t>PILAR:</w:t>
                  </w:r>
                  <w:r w:rsidRPr="00C15932">
                    <w:rPr>
                      <w:rFonts w:ascii="Museo Sans 300" w:hAnsi="Museo Sans 300"/>
                      <w:sz w:val="52"/>
                      <w:szCs w:val="52"/>
                    </w:rPr>
                    <w:t xml:space="preserve"> </w:t>
                  </w:r>
                </w:p>
                <w:p w14:paraId="1BFFEA71" w14:textId="00C3CB3B" w:rsidR="00AE2302" w:rsidRPr="00747D4C" w:rsidRDefault="00FD1AC3" w:rsidP="005E06D8">
                  <w:pPr>
                    <w:tabs>
                      <w:tab w:val="left" w:pos="2051"/>
                    </w:tabs>
                    <w:spacing w:line="240" w:lineRule="auto"/>
                    <w:ind w:left="-218" w:right="264"/>
                    <w:jc w:val="both"/>
                    <w:rPr>
                      <w:rFonts w:ascii="Museo Sans 300" w:hAnsi="Museo Sans 300"/>
                      <w:b/>
                      <w:bCs/>
                      <w:sz w:val="56"/>
                      <w:szCs w:val="56"/>
                    </w:rPr>
                  </w:pPr>
                  <w:r w:rsidRPr="00747D4C">
                    <w:rPr>
                      <w:rFonts w:ascii="Museo Sans 300" w:hAnsi="Museo Sans 300"/>
                      <w:noProof/>
                      <w:color w:val="00B0F0"/>
                      <w:sz w:val="144"/>
                      <w:szCs w:val="144"/>
                      <w:lang w:val="es-SV" w:eastAsia="es-SV"/>
                    </w:rPr>
                    <mc:AlternateContent>
                      <mc:Choice Requires="wps">
                        <w:drawing>
                          <wp:anchor distT="0" distB="0" distL="114300" distR="114300" simplePos="0" relativeHeight="251951104" behindDoc="0" locked="0" layoutInCell="1" allowOverlap="1" wp14:anchorId="598D672E" wp14:editId="4431638B">
                            <wp:simplePos x="0" y="0"/>
                            <wp:positionH relativeFrom="column">
                              <wp:posOffset>1978025</wp:posOffset>
                            </wp:positionH>
                            <wp:positionV relativeFrom="paragraph">
                              <wp:posOffset>1181735</wp:posOffset>
                            </wp:positionV>
                            <wp:extent cx="542925" cy="396735"/>
                            <wp:effectExtent l="0" t="0" r="28575" b="22860"/>
                            <wp:wrapNone/>
                            <wp:docPr id="667" name="Google Shape;10826;p94"/>
                            <wp:cNvGraphicFramePr/>
                            <a:graphic xmlns:a="http://schemas.openxmlformats.org/drawingml/2006/main">
                              <a:graphicData uri="http://schemas.microsoft.com/office/word/2010/wordprocessingShape">
                                <wps:wsp>
                                  <wps:cNvSpPr/>
                                  <wps:spPr>
                                    <a:xfrm>
                                      <a:off x="0" y="0"/>
                                      <a:ext cx="542925" cy="396735"/>
                                    </a:xfrm>
                                    <a:custGeom>
                                      <a:avLst/>
                                      <a:gdLst/>
                                      <a:ahLst/>
                                      <a:cxnLst/>
                                      <a:rect l="l" t="t" r="r" b="b"/>
                                      <a:pathLst>
                                        <a:path w="14039" h="10276" extrusionOk="0">
                                          <a:moveTo>
                                            <a:pt x="11621" y="655"/>
                                          </a:moveTo>
                                          <a:lnTo>
                                            <a:pt x="11621" y="1500"/>
                                          </a:lnTo>
                                          <a:cubicBezTo>
                                            <a:pt x="11621" y="1631"/>
                                            <a:pt x="11598" y="1762"/>
                                            <a:pt x="11538" y="1905"/>
                                          </a:cubicBezTo>
                                          <a:lnTo>
                                            <a:pt x="11431" y="2108"/>
                                          </a:lnTo>
                                          <a:cubicBezTo>
                                            <a:pt x="11419" y="2143"/>
                                            <a:pt x="11419" y="2167"/>
                                            <a:pt x="11419" y="2203"/>
                                          </a:cubicBezTo>
                                          <a:lnTo>
                                            <a:pt x="11419" y="2631"/>
                                          </a:lnTo>
                                          <a:cubicBezTo>
                                            <a:pt x="11419" y="2929"/>
                                            <a:pt x="11300" y="3215"/>
                                            <a:pt x="11074" y="3429"/>
                                          </a:cubicBezTo>
                                          <a:cubicBezTo>
                                            <a:pt x="10858" y="3634"/>
                                            <a:pt x="10599" y="3751"/>
                                            <a:pt x="10317" y="3751"/>
                                          </a:cubicBezTo>
                                          <a:cubicBezTo>
                                            <a:pt x="10303" y="3751"/>
                                            <a:pt x="10290" y="3751"/>
                                            <a:pt x="10276" y="3751"/>
                                          </a:cubicBezTo>
                                          <a:cubicBezTo>
                                            <a:pt x="9657" y="3739"/>
                                            <a:pt x="9181" y="3215"/>
                                            <a:pt x="9181" y="2584"/>
                                          </a:cubicBezTo>
                                          <a:lnTo>
                                            <a:pt x="9181" y="2203"/>
                                          </a:lnTo>
                                          <a:cubicBezTo>
                                            <a:pt x="9181" y="2167"/>
                                            <a:pt x="9181" y="2143"/>
                                            <a:pt x="9169" y="2108"/>
                                          </a:cubicBezTo>
                                          <a:lnTo>
                                            <a:pt x="9038" y="1857"/>
                                          </a:lnTo>
                                          <a:cubicBezTo>
                                            <a:pt x="8990" y="1762"/>
                                            <a:pt x="8966" y="1667"/>
                                            <a:pt x="8966" y="1560"/>
                                          </a:cubicBezTo>
                                          <a:lnTo>
                                            <a:pt x="8966" y="1548"/>
                                          </a:lnTo>
                                          <a:cubicBezTo>
                                            <a:pt x="8966" y="1048"/>
                                            <a:pt x="9359" y="655"/>
                                            <a:pt x="9859" y="655"/>
                                          </a:cubicBezTo>
                                          <a:close/>
                                          <a:moveTo>
                                            <a:pt x="4156" y="429"/>
                                          </a:moveTo>
                                          <a:cubicBezTo>
                                            <a:pt x="4513" y="429"/>
                                            <a:pt x="4823" y="560"/>
                                            <a:pt x="5061" y="822"/>
                                          </a:cubicBezTo>
                                          <a:cubicBezTo>
                                            <a:pt x="5299" y="1072"/>
                                            <a:pt x="5442" y="1417"/>
                                            <a:pt x="5478" y="1786"/>
                                          </a:cubicBezTo>
                                          <a:cubicBezTo>
                                            <a:pt x="5513" y="2215"/>
                                            <a:pt x="5656" y="3108"/>
                                            <a:pt x="5847" y="3643"/>
                                          </a:cubicBezTo>
                                          <a:lnTo>
                                            <a:pt x="5835" y="3643"/>
                                          </a:lnTo>
                                          <a:cubicBezTo>
                                            <a:pt x="5525" y="3762"/>
                                            <a:pt x="4882" y="3941"/>
                                            <a:pt x="4132" y="3941"/>
                                          </a:cubicBezTo>
                                          <a:cubicBezTo>
                                            <a:pt x="4077" y="3944"/>
                                            <a:pt x="4021" y="3945"/>
                                            <a:pt x="3967" y="3945"/>
                                          </a:cubicBezTo>
                                          <a:cubicBezTo>
                                            <a:pt x="3330" y="3945"/>
                                            <a:pt x="2762" y="3765"/>
                                            <a:pt x="2477" y="3655"/>
                                          </a:cubicBezTo>
                                          <a:cubicBezTo>
                                            <a:pt x="2656" y="3108"/>
                                            <a:pt x="2799" y="2215"/>
                                            <a:pt x="2835" y="1786"/>
                                          </a:cubicBezTo>
                                          <a:cubicBezTo>
                                            <a:pt x="2858" y="1417"/>
                                            <a:pt x="3013" y="1072"/>
                                            <a:pt x="3251" y="822"/>
                                          </a:cubicBezTo>
                                          <a:cubicBezTo>
                                            <a:pt x="3501" y="560"/>
                                            <a:pt x="3811" y="429"/>
                                            <a:pt x="4156" y="429"/>
                                          </a:cubicBezTo>
                                          <a:close/>
                                          <a:moveTo>
                                            <a:pt x="10752" y="4096"/>
                                          </a:moveTo>
                                          <a:cubicBezTo>
                                            <a:pt x="10752" y="4155"/>
                                            <a:pt x="10764" y="4215"/>
                                            <a:pt x="10776" y="4274"/>
                                          </a:cubicBezTo>
                                          <a:lnTo>
                                            <a:pt x="10609" y="4429"/>
                                          </a:lnTo>
                                          <a:cubicBezTo>
                                            <a:pt x="10526" y="4524"/>
                                            <a:pt x="10419" y="4572"/>
                                            <a:pt x="10300" y="4572"/>
                                          </a:cubicBezTo>
                                          <a:cubicBezTo>
                                            <a:pt x="10181" y="4572"/>
                                            <a:pt x="10062" y="4524"/>
                                            <a:pt x="9990" y="4429"/>
                                          </a:cubicBezTo>
                                          <a:lnTo>
                                            <a:pt x="9823" y="4274"/>
                                          </a:lnTo>
                                          <a:cubicBezTo>
                                            <a:pt x="9835" y="4215"/>
                                            <a:pt x="9859" y="4155"/>
                                            <a:pt x="9859" y="4096"/>
                                          </a:cubicBezTo>
                                          <a:cubicBezTo>
                                            <a:pt x="9990" y="4132"/>
                                            <a:pt x="10121" y="4167"/>
                                            <a:pt x="10252" y="4167"/>
                                          </a:cubicBezTo>
                                          <a:lnTo>
                                            <a:pt x="10300" y="4167"/>
                                          </a:lnTo>
                                          <a:cubicBezTo>
                                            <a:pt x="10455" y="4167"/>
                                            <a:pt x="10609" y="4132"/>
                                            <a:pt x="10752" y="4096"/>
                                          </a:cubicBezTo>
                                          <a:close/>
                                          <a:moveTo>
                                            <a:pt x="4692" y="4358"/>
                                          </a:moveTo>
                                          <a:cubicBezTo>
                                            <a:pt x="4763" y="4524"/>
                                            <a:pt x="4918" y="4644"/>
                                            <a:pt x="5097" y="4691"/>
                                          </a:cubicBezTo>
                                          <a:lnTo>
                                            <a:pt x="5835" y="4894"/>
                                          </a:lnTo>
                                          <a:cubicBezTo>
                                            <a:pt x="6025" y="4953"/>
                                            <a:pt x="6168" y="5132"/>
                                            <a:pt x="6168" y="5322"/>
                                          </a:cubicBezTo>
                                          <a:lnTo>
                                            <a:pt x="6168" y="7251"/>
                                          </a:lnTo>
                                          <a:cubicBezTo>
                                            <a:pt x="6168" y="7501"/>
                                            <a:pt x="5954" y="7692"/>
                                            <a:pt x="5716" y="7692"/>
                                          </a:cubicBezTo>
                                          <a:lnTo>
                                            <a:pt x="5704" y="7692"/>
                                          </a:lnTo>
                                          <a:lnTo>
                                            <a:pt x="5704" y="6144"/>
                                          </a:lnTo>
                                          <a:cubicBezTo>
                                            <a:pt x="5668" y="5787"/>
                                            <a:pt x="5394" y="5501"/>
                                            <a:pt x="5025" y="5501"/>
                                          </a:cubicBezTo>
                                          <a:lnTo>
                                            <a:pt x="3275" y="5501"/>
                                          </a:lnTo>
                                          <a:cubicBezTo>
                                            <a:pt x="2918" y="5501"/>
                                            <a:pt x="2632" y="5787"/>
                                            <a:pt x="2632" y="6144"/>
                                          </a:cubicBezTo>
                                          <a:lnTo>
                                            <a:pt x="2632" y="7692"/>
                                          </a:lnTo>
                                          <a:lnTo>
                                            <a:pt x="2620" y="7692"/>
                                          </a:lnTo>
                                          <a:cubicBezTo>
                                            <a:pt x="2370" y="7692"/>
                                            <a:pt x="2180" y="7489"/>
                                            <a:pt x="2180" y="7251"/>
                                          </a:cubicBezTo>
                                          <a:lnTo>
                                            <a:pt x="2180" y="5322"/>
                                          </a:lnTo>
                                          <a:cubicBezTo>
                                            <a:pt x="2180" y="5132"/>
                                            <a:pt x="2311" y="4941"/>
                                            <a:pt x="2501" y="4894"/>
                                          </a:cubicBezTo>
                                          <a:lnTo>
                                            <a:pt x="3251" y="4691"/>
                                          </a:lnTo>
                                          <a:cubicBezTo>
                                            <a:pt x="3430" y="4644"/>
                                            <a:pt x="3561" y="4524"/>
                                            <a:pt x="3644" y="4358"/>
                                          </a:cubicBezTo>
                                          <a:cubicBezTo>
                                            <a:pt x="3811" y="4370"/>
                                            <a:pt x="3989" y="4394"/>
                                            <a:pt x="4168" y="4394"/>
                                          </a:cubicBezTo>
                                          <a:cubicBezTo>
                                            <a:pt x="4347" y="4394"/>
                                            <a:pt x="4525" y="4370"/>
                                            <a:pt x="4692" y="4358"/>
                                          </a:cubicBezTo>
                                          <a:close/>
                                          <a:moveTo>
                                            <a:pt x="10526" y="5906"/>
                                          </a:moveTo>
                                          <a:cubicBezTo>
                                            <a:pt x="10538" y="5906"/>
                                            <a:pt x="10538" y="5906"/>
                                            <a:pt x="10538" y="5918"/>
                                          </a:cubicBezTo>
                                          <a:lnTo>
                                            <a:pt x="10538" y="7680"/>
                                          </a:lnTo>
                                          <a:cubicBezTo>
                                            <a:pt x="10538" y="7692"/>
                                            <a:pt x="10538" y="7692"/>
                                            <a:pt x="10526" y="7692"/>
                                          </a:cubicBezTo>
                                          <a:lnTo>
                                            <a:pt x="7895" y="7692"/>
                                          </a:lnTo>
                                          <a:cubicBezTo>
                                            <a:pt x="7871" y="7692"/>
                                            <a:pt x="7871" y="7692"/>
                                            <a:pt x="7871" y="7680"/>
                                          </a:cubicBezTo>
                                          <a:lnTo>
                                            <a:pt x="7871" y="5918"/>
                                          </a:lnTo>
                                          <a:lnTo>
                                            <a:pt x="10526" y="5906"/>
                                          </a:lnTo>
                                          <a:close/>
                                          <a:moveTo>
                                            <a:pt x="11050" y="4596"/>
                                          </a:moveTo>
                                          <a:lnTo>
                                            <a:pt x="11228" y="4691"/>
                                          </a:lnTo>
                                          <a:lnTo>
                                            <a:pt x="11967" y="4894"/>
                                          </a:lnTo>
                                          <a:cubicBezTo>
                                            <a:pt x="12157" y="4953"/>
                                            <a:pt x="12300" y="5132"/>
                                            <a:pt x="12300" y="5322"/>
                                          </a:cubicBezTo>
                                          <a:lnTo>
                                            <a:pt x="12300" y="7251"/>
                                          </a:lnTo>
                                          <a:cubicBezTo>
                                            <a:pt x="12300" y="7501"/>
                                            <a:pt x="12086" y="7692"/>
                                            <a:pt x="11848" y="7692"/>
                                          </a:cubicBezTo>
                                          <a:lnTo>
                                            <a:pt x="10955" y="7692"/>
                                          </a:lnTo>
                                          <a:lnTo>
                                            <a:pt x="10955" y="7680"/>
                                          </a:lnTo>
                                          <a:lnTo>
                                            <a:pt x="10955" y="7227"/>
                                          </a:lnTo>
                                          <a:lnTo>
                                            <a:pt x="11621" y="7227"/>
                                          </a:lnTo>
                                          <a:cubicBezTo>
                                            <a:pt x="11740" y="7227"/>
                                            <a:pt x="11836" y="7144"/>
                                            <a:pt x="11836" y="7025"/>
                                          </a:cubicBezTo>
                                          <a:lnTo>
                                            <a:pt x="11836" y="5715"/>
                                          </a:lnTo>
                                          <a:cubicBezTo>
                                            <a:pt x="11836" y="5596"/>
                                            <a:pt x="11740" y="5501"/>
                                            <a:pt x="11621" y="5501"/>
                                          </a:cubicBezTo>
                                          <a:cubicBezTo>
                                            <a:pt x="11502" y="5501"/>
                                            <a:pt x="11419" y="5596"/>
                                            <a:pt x="11419" y="5715"/>
                                          </a:cubicBezTo>
                                          <a:lnTo>
                                            <a:pt x="11419" y="6834"/>
                                          </a:lnTo>
                                          <a:lnTo>
                                            <a:pt x="10955" y="6834"/>
                                          </a:lnTo>
                                          <a:lnTo>
                                            <a:pt x="10955" y="5941"/>
                                          </a:lnTo>
                                          <a:cubicBezTo>
                                            <a:pt x="10955" y="5691"/>
                                            <a:pt x="10764" y="5525"/>
                                            <a:pt x="10538" y="5525"/>
                                          </a:cubicBezTo>
                                          <a:lnTo>
                                            <a:pt x="8335" y="5525"/>
                                          </a:lnTo>
                                          <a:lnTo>
                                            <a:pt x="8335" y="5322"/>
                                          </a:lnTo>
                                          <a:lnTo>
                                            <a:pt x="8299" y="5322"/>
                                          </a:lnTo>
                                          <a:cubicBezTo>
                                            <a:pt x="8299" y="5132"/>
                                            <a:pt x="8442" y="4941"/>
                                            <a:pt x="8633" y="4894"/>
                                          </a:cubicBezTo>
                                          <a:lnTo>
                                            <a:pt x="9383" y="4691"/>
                                          </a:lnTo>
                                          <a:cubicBezTo>
                                            <a:pt x="9442" y="4667"/>
                                            <a:pt x="9490" y="4644"/>
                                            <a:pt x="9562" y="4596"/>
                                          </a:cubicBezTo>
                                          <a:lnTo>
                                            <a:pt x="9693" y="4727"/>
                                          </a:lnTo>
                                          <a:cubicBezTo>
                                            <a:pt x="9859" y="4894"/>
                                            <a:pt x="10062" y="4989"/>
                                            <a:pt x="10300" y="4989"/>
                                          </a:cubicBezTo>
                                          <a:cubicBezTo>
                                            <a:pt x="10526" y="4989"/>
                                            <a:pt x="10752" y="4894"/>
                                            <a:pt x="10907" y="4727"/>
                                          </a:cubicBezTo>
                                          <a:lnTo>
                                            <a:pt x="11050" y="4596"/>
                                          </a:lnTo>
                                          <a:close/>
                                          <a:moveTo>
                                            <a:pt x="2632" y="8108"/>
                                          </a:moveTo>
                                          <a:lnTo>
                                            <a:pt x="2632" y="8573"/>
                                          </a:lnTo>
                                          <a:lnTo>
                                            <a:pt x="846" y="8573"/>
                                          </a:lnTo>
                                          <a:lnTo>
                                            <a:pt x="846" y="8108"/>
                                          </a:lnTo>
                                          <a:close/>
                                          <a:moveTo>
                                            <a:pt x="13157" y="8108"/>
                                          </a:moveTo>
                                          <a:lnTo>
                                            <a:pt x="13157" y="8573"/>
                                          </a:lnTo>
                                          <a:lnTo>
                                            <a:pt x="5668" y="8573"/>
                                          </a:lnTo>
                                          <a:lnTo>
                                            <a:pt x="5668" y="8108"/>
                                          </a:lnTo>
                                          <a:close/>
                                          <a:moveTo>
                                            <a:pt x="5049" y="5906"/>
                                          </a:moveTo>
                                          <a:cubicBezTo>
                                            <a:pt x="5180" y="5906"/>
                                            <a:pt x="5287" y="6013"/>
                                            <a:pt x="5287" y="6144"/>
                                          </a:cubicBezTo>
                                          <a:lnTo>
                                            <a:pt x="5287" y="9001"/>
                                          </a:lnTo>
                                          <a:lnTo>
                                            <a:pt x="3049" y="9001"/>
                                          </a:lnTo>
                                          <a:lnTo>
                                            <a:pt x="3049" y="6144"/>
                                          </a:lnTo>
                                          <a:cubicBezTo>
                                            <a:pt x="3049" y="6013"/>
                                            <a:pt x="3156" y="5906"/>
                                            <a:pt x="3287" y="5906"/>
                                          </a:cubicBezTo>
                                          <a:close/>
                                          <a:moveTo>
                                            <a:pt x="4168" y="0"/>
                                          </a:moveTo>
                                          <a:cubicBezTo>
                                            <a:pt x="3239" y="0"/>
                                            <a:pt x="2501" y="738"/>
                                            <a:pt x="2430" y="1738"/>
                                          </a:cubicBezTo>
                                          <a:cubicBezTo>
                                            <a:pt x="2394" y="2155"/>
                                            <a:pt x="2263" y="2989"/>
                                            <a:pt x="2084" y="3477"/>
                                          </a:cubicBezTo>
                                          <a:cubicBezTo>
                                            <a:pt x="2037" y="3584"/>
                                            <a:pt x="2049" y="3703"/>
                                            <a:pt x="2096" y="3810"/>
                                          </a:cubicBezTo>
                                          <a:cubicBezTo>
                                            <a:pt x="2144" y="3905"/>
                                            <a:pt x="2239" y="3989"/>
                                            <a:pt x="2334" y="4024"/>
                                          </a:cubicBezTo>
                                          <a:cubicBezTo>
                                            <a:pt x="2513" y="4084"/>
                                            <a:pt x="2811" y="4179"/>
                                            <a:pt x="3156" y="4251"/>
                                          </a:cubicBezTo>
                                          <a:cubicBezTo>
                                            <a:pt x="3144" y="4251"/>
                                            <a:pt x="3144" y="4251"/>
                                            <a:pt x="3120" y="4263"/>
                                          </a:cubicBezTo>
                                          <a:lnTo>
                                            <a:pt x="2382" y="4477"/>
                                          </a:lnTo>
                                          <a:cubicBezTo>
                                            <a:pt x="2013" y="4584"/>
                                            <a:pt x="1751" y="4917"/>
                                            <a:pt x="1751" y="5310"/>
                                          </a:cubicBezTo>
                                          <a:lnTo>
                                            <a:pt x="1751" y="7227"/>
                                          </a:lnTo>
                                          <a:cubicBezTo>
                                            <a:pt x="1751" y="7394"/>
                                            <a:pt x="1799" y="7561"/>
                                            <a:pt x="1894" y="7680"/>
                                          </a:cubicBezTo>
                                          <a:lnTo>
                                            <a:pt x="203" y="7680"/>
                                          </a:lnTo>
                                          <a:cubicBezTo>
                                            <a:pt x="84" y="7680"/>
                                            <a:pt x="1" y="7763"/>
                                            <a:pt x="1" y="7882"/>
                                          </a:cubicBezTo>
                                          <a:cubicBezTo>
                                            <a:pt x="1" y="8001"/>
                                            <a:pt x="84" y="8096"/>
                                            <a:pt x="203" y="8096"/>
                                          </a:cubicBezTo>
                                          <a:lnTo>
                                            <a:pt x="441" y="8096"/>
                                          </a:lnTo>
                                          <a:lnTo>
                                            <a:pt x="441" y="10073"/>
                                          </a:lnTo>
                                          <a:cubicBezTo>
                                            <a:pt x="441" y="10192"/>
                                            <a:pt x="537" y="10275"/>
                                            <a:pt x="656" y="10275"/>
                                          </a:cubicBezTo>
                                          <a:cubicBezTo>
                                            <a:pt x="775" y="10275"/>
                                            <a:pt x="858" y="10192"/>
                                            <a:pt x="858" y="10073"/>
                                          </a:cubicBezTo>
                                          <a:lnTo>
                                            <a:pt x="858" y="8954"/>
                                          </a:lnTo>
                                          <a:lnTo>
                                            <a:pt x="2644" y="8954"/>
                                          </a:lnTo>
                                          <a:lnTo>
                                            <a:pt x="2644" y="10073"/>
                                          </a:lnTo>
                                          <a:cubicBezTo>
                                            <a:pt x="2644" y="10192"/>
                                            <a:pt x="2739" y="10275"/>
                                            <a:pt x="2858" y="10275"/>
                                          </a:cubicBezTo>
                                          <a:cubicBezTo>
                                            <a:pt x="2977" y="10275"/>
                                            <a:pt x="3073" y="10192"/>
                                            <a:pt x="3073" y="10073"/>
                                          </a:cubicBezTo>
                                          <a:lnTo>
                                            <a:pt x="3073" y="9406"/>
                                          </a:lnTo>
                                          <a:lnTo>
                                            <a:pt x="5287" y="9406"/>
                                          </a:lnTo>
                                          <a:lnTo>
                                            <a:pt x="5287" y="10073"/>
                                          </a:lnTo>
                                          <a:cubicBezTo>
                                            <a:pt x="5287" y="10192"/>
                                            <a:pt x="5371" y="10275"/>
                                            <a:pt x="5490" y="10275"/>
                                          </a:cubicBezTo>
                                          <a:cubicBezTo>
                                            <a:pt x="5609" y="10275"/>
                                            <a:pt x="5704" y="10192"/>
                                            <a:pt x="5704" y="10073"/>
                                          </a:cubicBezTo>
                                          <a:lnTo>
                                            <a:pt x="5704" y="8954"/>
                                          </a:lnTo>
                                          <a:lnTo>
                                            <a:pt x="13169" y="8954"/>
                                          </a:lnTo>
                                          <a:lnTo>
                                            <a:pt x="13169" y="10073"/>
                                          </a:lnTo>
                                          <a:cubicBezTo>
                                            <a:pt x="13169" y="10192"/>
                                            <a:pt x="13264" y="10275"/>
                                            <a:pt x="13383" y="10275"/>
                                          </a:cubicBezTo>
                                          <a:cubicBezTo>
                                            <a:pt x="13503" y="10275"/>
                                            <a:pt x="13586" y="10192"/>
                                            <a:pt x="13586" y="10073"/>
                                          </a:cubicBezTo>
                                          <a:lnTo>
                                            <a:pt x="13586" y="8096"/>
                                          </a:lnTo>
                                          <a:lnTo>
                                            <a:pt x="13824" y="8096"/>
                                          </a:lnTo>
                                          <a:cubicBezTo>
                                            <a:pt x="13943" y="8096"/>
                                            <a:pt x="14038" y="8001"/>
                                            <a:pt x="14038" y="7882"/>
                                          </a:cubicBezTo>
                                          <a:cubicBezTo>
                                            <a:pt x="14003" y="7787"/>
                                            <a:pt x="13919" y="7692"/>
                                            <a:pt x="13800" y="7692"/>
                                          </a:cubicBezTo>
                                          <a:lnTo>
                                            <a:pt x="12562" y="7692"/>
                                          </a:lnTo>
                                          <a:cubicBezTo>
                                            <a:pt x="12633" y="7561"/>
                                            <a:pt x="12693" y="7406"/>
                                            <a:pt x="12693" y="7251"/>
                                          </a:cubicBezTo>
                                          <a:lnTo>
                                            <a:pt x="12693" y="5322"/>
                                          </a:lnTo>
                                          <a:cubicBezTo>
                                            <a:pt x="12693" y="4941"/>
                                            <a:pt x="12443" y="4596"/>
                                            <a:pt x="12074" y="4489"/>
                                          </a:cubicBezTo>
                                          <a:lnTo>
                                            <a:pt x="11324" y="4286"/>
                                          </a:lnTo>
                                          <a:cubicBezTo>
                                            <a:pt x="11228" y="4251"/>
                                            <a:pt x="11169" y="4167"/>
                                            <a:pt x="11169" y="4060"/>
                                          </a:cubicBezTo>
                                          <a:lnTo>
                                            <a:pt x="11169" y="3893"/>
                                          </a:lnTo>
                                          <a:cubicBezTo>
                                            <a:pt x="11240" y="3858"/>
                                            <a:pt x="11300" y="3798"/>
                                            <a:pt x="11359" y="3739"/>
                                          </a:cubicBezTo>
                                          <a:cubicBezTo>
                                            <a:pt x="11657" y="3453"/>
                                            <a:pt x="11824" y="3060"/>
                                            <a:pt x="11824" y="2643"/>
                                          </a:cubicBezTo>
                                          <a:lnTo>
                                            <a:pt x="11824" y="2262"/>
                                          </a:lnTo>
                                          <a:lnTo>
                                            <a:pt x="11895" y="2096"/>
                                          </a:lnTo>
                                          <a:cubicBezTo>
                                            <a:pt x="11979" y="1917"/>
                                            <a:pt x="12026" y="1703"/>
                                            <a:pt x="12026" y="1512"/>
                                          </a:cubicBezTo>
                                          <a:lnTo>
                                            <a:pt x="12026" y="453"/>
                                          </a:lnTo>
                                          <a:cubicBezTo>
                                            <a:pt x="12026" y="333"/>
                                            <a:pt x="11943" y="250"/>
                                            <a:pt x="11824" y="250"/>
                                          </a:cubicBezTo>
                                          <a:lnTo>
                                            <a:pt x="9859" y="250"/>
                                          </a:lnTo>
                                          <a:cubicBezTo>
                                            <a:pt x="9145" y="250"/>
                                            <a:pt x="8561" y="834"/>
                                            <a:pt x="8561" y="1548"/>
                                          </a:cubicBezTo>
                                          <a:lnTo>
                                            <a:pt x="8561" y="1560"/>
                                          </a:lnTo>
                                          <a:cubicBezTo>
                                            <a:pt x="8561" y="1727"/>
                                            <a:pt x="8597" y="1881"/>
                                            <a:pt x="8680" y="2036"/>
                                          </a:cubicBezTo>
                                          <a:lnTo>
                                            <a:pt x="8788" y="2238"/>
                                          </a:lnTo>
                                          <a:lnTo>
                                            <a:pt x="8788" y="2572"/>
                                          </a:lnTo>
                                          <a:cubicBezTo>
                                            <a:pt x="8788" y="3108"/>
                                            <a:pt x="9050" y="3584"/>
                                            <a:pt x="9442" y="3870"/>
                                          </a:cubicBezTo>
                                          <a:lnTo>
                                            <a:pt x="9442" y="4048"/>
                                          </a:lnTo>
                                          <a:cubicBezTo>
                                            <a:pt x="9442" y="4143"/>
                                            <a:pt x="9359" y="4239"/>
                                            <a:pt x="9276" y="4263"/>
                                          </a:cubicBezTo>
                                          <a:lnTo>
                                            <a:pt x="8526" y="4477"/>
                                          </a:lnTo>
                                          <a:cubicBezTo>
                                            <a:pt x="8157" y="4584"/>
                                            <a:pt x="7907" y="4917"/>
                                            <a:pt x="7907" y="5310"/>
                                          </a:cubicBezTo>
                                          <a:lnTo>
                                            <a:pt x="7907" y="5489"/>
                                          </a:lnTo>
                                          <a:lnTo>
                                            <a:pt x="7895" y="5489"/>
                                          </a:lnTo>
                                          <a:cubicBezTo>
                                            <a:pt x="7657" y="5489"/>
                                            <a:pt x="7478" y="5679"/>
                                            <a:pt x="7478" y="5906"/>
                                          </a:cubicBezTo>
                                          <a:lnTo>
                                            <a:pt x="7478" y="7656"/>
                                          </a:lnTo>
                                          <a:lnTo>
                                            <a:pt x="7478" y="7680"/>
                                          </a:lnTo>
                                          <a:lnTo>
                                            <a:pt x="6442" y="7680"/>
                                          </a:lnTo>
                                          <a:cubicBezTo>
                                            <a:pt x="6525" y="7537"/>
                                            <a:pt x="6585" y="7394"/>
                                            <a:pt x="6585" y="7227"/>
                                          </a:cubicBezTo>
                                          <a:lnTo>
                                            <a:pt x="6585" y="5310"/>
                                          </a:lnTo>
                                          <a:cubicBezTo>
                                            <a:pt x="6585" y="4917"/>
                                            <a:pt x="6323" y="4584"/>
                                            <a:pt x="5954" y="4477"/>
                                          </a:cubicBezTo>
                                          <a:lnTo>
                                            <a:pt x="5216" y="4263"/>
                                          </a:lnTo>
                                          <a:cubicBezTo>
                                            <a:pt x="5192" y="4263"/>
                                            <a:pt x="5192" y="4263"/>
                                            <a:pt x="5180" y="4251"/>
                                          </a:cubicBezTo>
                                          <a:cubicBezTo>
                                            <a:pt x="5537" y="4179"/>
                                            <a:pt x="5823" y="4084"/>
                                            <a:pt x="6002" y="4024"/>
                                          </a:cubicBezTo>
                                          <a:cubicBezTo>
                                            <a:pt x="6109" y="3989"/>
                                            <a:pt x="6192" y="3905"/>
                                            <a:pt x="6240" y="3810"/>
                                          </a:cubicBezTo>
                                          <a:cubicBezTo>
                                            <a:pt x="6287" y="3703"/>
                                            <a:pt x="6299" y="3596"/>
                                            <a:pt x="6252" y="3477"/>
                                          </a:cubicBezTo>
                                          <a:cubicBezTo>
                                            <a:pt x="6073" y="2977"/>
                                            <a:pt x="5942" y="2143"/>
                                            <a:pt x="5906" y="1738"/>
                                          </a:cubicBezTo>
                                          <a:cubicBezTo>
                                            <a:pt x="5835" y="738"/>
                                            <a:pt x="5097" y="0"/>
                                            <a:pt x="4168" y="0"/>
                                          </a:cubicBezTo>
                                          <a:close/>
                                        </a:path>
                                      </a:pathLst>
                                    </a:custGeom>
                                    <a:solidFill>
                                      <a:srgbClr val="00B0F0"/>
                                    </a:solidFill>
                                    <a:ln>
                                      <a:solidFill>
                                        <a:srgbClr val="00B0F0"/>
                                      </a:solidFill>
                                    </a:ln>
                                  </wps:spPr>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3AF78876" id="Google Shape;10826;p94" o:spid="_x0000_s1026" style="position:absolute;margin-left:155.75pt;margin-top:93.05pt;width:42.75pt;height:31.2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039,10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" path="m11621,655r,845c11621,1631,11598,1762,11538,1905r-107,203c11419,2143,11419,2167,11419,2203r,428c11419,2929,11300,3215,11074,3429v-216,205,-475,322,-757,322c10303,3751,10290,3751,10276,3751,9657,3739,9181,3215,9181,2584r,-381c9181,2167,9181,2143,9169,2108l9038,1857v-48,-95,-72,-190,-72,-297l8966,1548v,-500,393,-893,893,-893l11621,655xm4156,429v357,,667,131,905,393c5299,1072,5442,1417,5478,1786v35,429,178,1322,369,1857l5835,3643v-310,119,-953,298,-1703,298c4077,3944,4021,3945,3967,3945v-637,,-1205,-180,-1490,-290c2656,3108,2799,2215,2835,1786v23,-369,178,-714,416,-964c3501,560,3811,429,4156,429xm10752,4096v,59,12,119,24,178l10609,4429v-83,95,-190,143,-309,143c10181,4572,10062,4524,9990,4429l9823,4274v12,-59,36,-119,36,-178c9990,4132,10121,4167,10252,4167r48,c10455,4167,10609,4132,10752,4096xm4692,4358v71,166,226,286,405,333l5835,4894v190,59,333,238,333,428l6168,7251v,250,-214,441,-452,441l5704,7692r,-1548c5668,5787,5394,5501,5025,5501r-1750,c2918,5501,2632,5787,2632,6144r,1548l2620,7692v-250,,-440,-203,-440,-441l2180,5322v,-190,131,-381,321,-428l3251,4691v179,-47,310,-167,393,-333c3811,4370,3989,4394,4168,4394v179,,357,-24,524,-36xm10526,5906v12,,12,,12,12l10538,7680v,12,,12,-12,12l7895,7692v-24,,-24,,-24,-12l7871,5918r2655,-12xm11050,4596r178,95l11967,4894v190,59,333,238,333,428l12300,7251v,250,-214,441,-452,441l10955,7692r,-12l10955,7227r666,c11740,7227,11836,7144,11836,7025r,-1310c11836,5596,11740,5501,11621,5501v-119,,-202,95,-202,214l11419,6834r-464,l10955,5941v,-250,-191,-416,-417,-416l8335,5525r,-203l8299,5322v,-190,143,-381,334,-428l9383,4691v59,-24,107,-47,179,-95l9693,4727v166,167,369,262,607,262c10526,4989,10752,4894,10907,4727r143,-131xm2632,8108r,465l846,8573r,-465l2632,8108xm13157,8108r,465l5668,8573r,-465l13157,8108xm5049,5906v131,,238,107,238,238l5287,9001r-2238,l3049,6144v,-131,107,-238,238,-238l5049,5906xm4168,c3239,,2501,738,2430,1738v-36,417,-167,1251,-346,1739c2037,3584,2049,3703,2096,3810v48,95,143,179,238,214c2513,4084,2811,4179,3156,4251v-12,,-12,,-36,12l2382,4477v-369,107,-631,440,-631,833l1751,7227v,167,48,334,143,453l203,7680c84,7680,1,7763,1,7882v,119,83,214,202,214l441,8096r,1977c441,10192,537,10275,656,10275v119,,202,-83,202,-202l858,8954r1786,l2644,10073v,119,95,202,214,202c2977,10275,3073,10192,3073,10073r,-667l5287,9406r,667c5287,10192,5371,10275,5490,10275v119,,214,-83,214,-202l5704,8954r7465,l13169,10073v,119,95,202,214,202c13503,10275,13586,10192,13586,10073r,-1977l13824,8096v119,,214,-95,214,-214c14003,7787,13919,7692,13800,7692r-1238,c12633,7561,12693,7406,12693,7251r,-1929c12693,4941,12443,4596,12074,4489r-750,-203c11228,4251,11169,4167,11169,4060r,-167c11240,3858,11300,3798,11359,3739v298,-286,465,-679,465,-1096l11824,2262r71,-166c11979,1917,12026,1703,12026,1512r,-1059c12026,333,11943,250,11824,250r-1965,c9145,250,8561,834,8561,1548r,12c8561,1727,8597,1881,8680,2036r108,202l8788,2572v,536,262,1012,654,1298l9442,4048v,95,-83,191,-166,215l8526,4477v-369,107,-619,440,-619,833l7907,5489r-12,c7657,5489,7478,5679,7478,5906r,1750l7478,7680r-1036,c6525,7537,6585,7394,6585,7227r,-1917c6585,4917,6323,4584,5954,4477l5216,4263v-24,,-24,,-36,-12c5537,4179,5823,4084,6002,4024v107,-35,190,-119,238,-214c6287,3703,6299,3596,6252,3477,6073,2977,5942,2143,5906,1738,5835,738,5097,,4168,xe" fillcolor="#00b0f0" strokecolor="#00b0f0">
                            <v:path arrowok="t" o:extrusionok="f"/>
                          </v:shape>
                        </w:pict>
                      </mc:Fallback>
                    </mc:AlternateContent>
                  </w:r>
                  <w:r w:rsidR="00AE2302" w:rsidRPr="00747D4C">
                    <w:rPr>
                      <w:rFonts w:ascii="Museo Sans 300" w:hAnsi="Museo Sans 300"/>
                      <w:b/>
                      <w:bCs/>
                      <w:color w:val="auto"/>
                      <w:sz w:val="56"/>
                      <w:szCs w:val="56"/>
                    </w:rPr>
                    <w:t>RESPUESTAS TRAS LOS ACCIDENTES</w:t>
                  </w:r>
                </w:p>
              </w:tc>
            </w:tr>
            <w:tr w:rsidR="00AE2302" w:rsidRPr="00FD3A13" w14:paraId="509AC8E8" w14:textId="77777777" w:rsidTr="00AE2302">
              <w:trPr>
                <w:trHeight w:val="9173"/>
              </w:trPr>
              <w:tc>
                <w:tcPr>
                  <w:tcW w:w="5000" w:type="pct"/>
                  <w:tcBorders>
                    <w:top w:val="single" w:sz="12" w:space="0" w:color="00B0F0"/>
                    <w:left w:val="single" w:sz="12" w:space="0" w:color="00B0F0"/>
                    <w:bottom w:val="single" w:sz="12" w:space="0" w:color="00B0F0"/>
                    <w:right w:val="nil"/>
                  </w:tcBorders>
                  <w:tcMar>
                    <w:top w:w="0" w:type="dxa"/>
                  </w:tcMar>
                </w:tcPr>
                <w:p w14:paraId="61338C14" w14:textId="4ED8B156" w:rsidR="00AE2302" w:rsidRDefault="00AE2302" w:rsidP="005E06D8">
                  <w:pPr>
                    <w:ind w:left="319" w:right="264"/>
                    <w:jc w:val="both"/>
                    <w:rPr>
                      <w:rFonts w:ascii="Museo Sans 300" w:hAnsi="Museo Sans 300"/>
                    </w:rPr>
                  </w:pPr>
                  <w:r w:rsidRPr="00C15932">
                    <w:rPr>
                      <w:rFonts w:ascii="Museo Sans 300" w:hAnsi="Museo Sans 300"/>
                      <w:noProof/>
                      <w:lang w:val="es-SV" w:eastAsia="es-SV"/>
                    </w:rPr>
                    <mc:AlternateContent>
                      <mc:Choice Requires="wpg">
                        <w:drawing>
                          <wp:anchor distT="0" distB="0" distL="114300" distR="114300" simplePos="0" relativeHeight="251933696" behindDoc="0" locked="0" layoutInCell="1" allowOverlap="1" wp14:anchorId="0B779904" wp14:editId="0BA8B871">
                            <wp:simplePos x="0" y="0"/>
                            <wp:positionH relativeFrom="column">
                              <wp:posOffset>-103505</wp:posOffset>
                            </wp:positionH>
                            <wp:positionV relativeFrom="paragraph">
                              <wp:posOffset>181610</wp:posOffset>
                            </wp:positionV>
                            <wp:extent cx="239578" cy="283574"/>
                            <wp:effectExtent l="19050" t="19050" r="27305" b="40640"/>
                            <wp:wrapNone/>
                            <wp:docPr id="620"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621" name="Rombo 621"/>
                                    <wps:cNvSpPr/>
                                    <wps:spPr>
                                      <a:xfrm>
                                        <a:off x="0" y="0"/>
                                        <a:ext cx="239124" cy="239124"/>
                                      </a:xfrm>
                                      <a:prstGeom prst="diamond">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22" name="Rombo 622"/>
                                    <wps:cNvSpPr/>
                                    <wps:spPr>
                                      <a:xfrm>
                                        <a:off x="454" y="44450"/>
                                        <a:ext cx="239124" cy="239124"/>
                                      </a:xfrm>
                                      <a:prstGeom prst="diamond">
                                        <a:avLst/>
                                      </a:prstGeom>
                                      <a:no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241E664B" id="Grupo 17" o:spid="_x0000_s1026" style="position:absolute;margin-left:-8.15pt;margin-top:14.3pt;width:18.85pt;height:22.35pt;z-index:251933696"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">
                            <v:shape id="Rombo 621"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" filled="f" strokecolor="#00b0f0" strokeweight="1.5pt"/>
                            <v:shape id="Rombo 622"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" filled="f" strokecolor="#404040 [2429]" strokeweight="1pt"/>
                          </v:group>
                        </w:pict>
                      </mc:Fallback>
                    </mc:AlternateContent>
                  </w:r>
                </w:p>
                <w:p w14:paraId="1191BF5F" w14:textId="54ACB5B5" w:rsidR="00AE2302" w:rsidRPr="00F303AE" w:rsidRDefault="00AE2302" w:rsidP="005E06D8">
                  <w:pPr>
                    <w:ind w:left="319" w:right="264"/>
                    <w:jc w:val="both"/>
                    <w:rPr>
                      <w:rFonts w:ascii="Museo Sans 300" w:hAnsi="Museo Sans 300"/>
                      <w:b/>
                      <w:bCs/>
                      <w:color w:val="auto"/>
                    </w:rPr>
                  </w:pPr>
                  <w:r w:rsidRPr="00F303AE">
                    <w:rPr>
                      <w:rFonts w:ascii="Museo Sans 300" w:hAnsi="Museo Sans 300"/>
                      <w:b/>
                      <w:bCs/>
                      <w:color w:val="auto"/>
                    </w:rPr>
                    <w:t>DESCRIPCIÓN:</w:t>
                  </w:r>
                </w:p>
                <w:p w14:paraId="1F676CC4" w14:textId="77777777" w:rsidR="00AE2302" w:rsidRDefault="00AE2302" w:rsidP="005E06D8">
                  <w:pPr>
                    <w:ind w:left="319" w:right="264"/>
                    <w:jc w:val="both"/>
                    <w:rPr>
                      <w:rFonts w:ascii="Museo Sans 300" w:hAnsi="Museo Sans 300"/>
                    </w:rPr>
                  </w:pPr>
                </w:p>
                <w:p w14:paraId="5DC45918" w14:textId="3BA44449" w:rsidR="00AE2302" w:rsidRPr="00F959C6" w:rsidRDefault="00AE2302" w:rsidP="00AE2302">
                  <w:pPr>
                    <w:spacing w:line="276" w:lineRule="auto"/>
                    <w:ind w:left="69" w:right="264"/>
                    <w:jc w:val="both"/>
                    <w:rPr>
                      <w:rFonts w:ascii="Museo Sans 300" w:hAnsi="Museo Sans 300"/>
                      <w:color w:val="7F7F7F" w:themeColor="text1" w:themeTint="80"/>
                      <w:sz w:val="24"/>
                      <w:szCs w:val="24"/>
                      <w:lang w:val="es-SV"/>
                    </w:rPr>
                  </w:pPr>
                  <w:r w:rsidRPr="00747D4C">
                    <w:rPr>
                      <w:rFonts w:ascii="Museo Sans 300" w:hAnsi="Museo Sans 300"/>
                      <w:color w:val="404040" w:themeColor="text1" w:themeTint="BF"/>
                      <w:sz w:val="24"/>
                      <w:szCs w:val="24"/>
                      <w:lang w:val="es-SV"/>
                    </w:rPr>
                    <w:t xml:space="preserve">La reacción después de un siniestro vial debe ser una respuesta en cadena, que se apoye en un principio de corresponsabilidad entre las instituciones involucradas en el tema de seguridad vial y los/as usuario/as de la vía pública. En este sentido, las actividades que decantan de este pilar están enfocadas en proveer a los actores de elementos que les permitan estar preparado/as ante un posible siniestro y posteriormente darle seguimiento casuístico ante la ocurrencia de dicho suceso. Como es sabido, estos accidentes generan consecuencias que se van instalando en las familias de manera progresiva e irreversible; por lo que las medidas preventivas y reactivas son de suma importancia para la eficacia de este pilar.   </w:t>
                  </w:r>
                </w:p>
              </w:tc>
            </w:tr>
          </w:tbl>
          <w:p w14:paraId="5D1A484B" w14:textId="77777777" w:rsidR="00AE2302" w:rsidRPr="00FD3A13" w:rsidRDefault="00AE2302" w:rsidP="005E06D8">
            <w:pPr>
              <w:ind w:right="264"/>
              <w:rPr>
                <w:rFonts w:ascii="Museo Sans 300" w:hAnsi="Museo Sans 300"/>
              </w:rPr>
            </w:pPr>
          </w:p>
        </w:tc>
        <w:tc>
          <w:tcPr>
            <w:tcW w:w="4973" w:type="dxa"/>
            <w:tcBorders>
              <w:left w:val="single" w:sz="12" w:space="0" w:color="00B0F0"/>
            </w:tcBorders>
          </w:tcPr>
          <w:tbl>
            <w:tblPr>
              <w:tblW w:w="4935" w:type="pct"/>
              <w:tblLayout w:type="fixed"/>
              <w:tblCellMar>
                <w:left w:w="360" w:type="dxa"/>
                <w:bottom w:w="288" w:type="dxa"/>
                <w:right w:w="360" w:type="dxa"/>
              </w:tblCellMar>
              <w:tblLook w:val="04A0" w:firstRow="1" w:lastRow="0" w:firstColumn="1" w:lastColumn="0" w:noHBand="0" w:noVBand="1"/>
              <w:tblDescription w:val="Tabla de diseño de lado derecho"/>
            </w:tblPr>
            <w:tblGrid>
              <w:gridCol w:w="4864"/>
            </w:tblGrid>
            <w:tr w:rsidR="00AE2302" w:rsidRPr="00C01689" w14:paraId="15D537FE" w14:textId="77777777" w:rsidTr="00AE2302">
              <w:trPr>
                <w:trHeight w:hRule="exact" w:val="3744"/>
              </w:trPr>
              <w:tc>
                <w:tcPr>
                  <w:tcW w:w="5000" w:type="pct"/>
                  <w:tcBorders>
                    <w:top w:val="single" w:sz="12" w:space="0" w:color="00B0F0"/>
                    <w:left w:val="single" w:sz="12" w:space="0" w:color="00B0F0"/>
                    <w:bottom w:val="single" w:sz="12" w:space="0" w:color="00B0F0"/>
                    <w:right w:val="single" w:sz="12" w:space="0" w:color="00B0F0"/>
                  </w:tcBorders>
                  <w:shd w:val="clear" w:color="auto" w:fill="00B0F0"/>
                  <w:tcMar>
                    <w:top w:w="0" w:type="dxa"/>
                  </w:tcMar>
                </w:tcPr>
                <w:p w14:paraId="5454412F" w14:textId="495EE382" w:rsidR="00AE2302" w:rsidRPr="00F303AE" w:rsidRDefault="00AE2302" w:rsidP="00F303AE">
                  <w:pPr>
                    <w:ind w:left="465"/>
                    <w:jc w:val="left"/>
                    <w:rPr>
                      <w:rFonts w:ascii="Museo Sans 300" w:hAnsi="Museo Sans 300"/>
                      <w:b/>
                      <w:sz w:val="24"/>
                    </w:rPr>
                  </w:pPr>
                  <w:r w:rsidRPr="00F303AE">
                    <w:rPr>
                      <w:rFonts w:ascii="Museo Sans 300" w:hAnsi="Museo Sans 300"/>
                      <w:b/>
                      <w:noProof/>
                      <w:color w:val="FFFFFF" w:themeColor="background1"/>
                      <w:sz w:val="24"/>
                      <w:szCs w:val="28"/>
                      <w:lang w:val="es-SV" w:eastAsia="es-SV"/>
                    </w:rPr>
                    <mc:AlternateContent>
                      <mc:Choice Requires="wpg">
                        <w:drawing>
                          <wp:anchor distT="0" distB="0" distL="114300" distR="114300" simplePos="0" relativeHeight="251934720" behindDoc="0" locked="0" layoutInCell="1" allowOverlap="1" wp14:anchorId="5EE3B9B4" wp14:editId="61582A2C">
                            <wp:simplePos x="0" y="0"/>
                            <wp:positionH relativeFrom="column">
                              <wp:posOffset>-109682</wp:posOffset>
                            </wp:positionH>
                            <wp:positionV relativeFrom="paragraph">
                              <wp:posOffset>179647</wp:posOffset>
                            </wp:positionV>
                            <wp:extent cx="239578" cy="283574"/>
                            <wp:effectExtent l="19050" t="19050" r="27305" b="40640"/>
                            <wp:wrapNone/>
                            <wp:docPr id="623"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624" name="Rombo 624"/>
                                    <wps:cNvSpPr/>
                                    <wps:spPr>
                                      <a:xfrm>
                                        <a:off x="0" y="0"/>
                                        <a:ext cx="239124" cy="239124"/>
                                      </a:xfrm>
                                      <a:prstGeom prst="diamond">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25" name="Rombo 625"/>
                                    <wps:cNvSpPr/>
                                    <wps:spPr>
                                      <a:xfrm>
                                        <a:off x="454" y="44450"/>
                                        <a:ext cx="239124" cy="239124"/>
                                      </a:xfrm>
                                      <a:prstGeom prst="diamond">
                                        <a:avLst/>
                                      </a:prstGeom>
                                      <a:no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1EBF7481" id="Grupo 17" o:spid="_x0000_s1026" style="position:absolute;margin-left:-8.65pt;margin-top:14.15pt;width:18.85pt;height:22.35pt;z-index:251934720"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">
                            <v:shape id="Rombo 624"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" filled="f" strokecolor="white [3212]" strokeweight="1.5pt"/>
                            <v:shape id="Rombo 625"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" filled="f" strokecolor="#f2f2f2 [3052]" strokeweight="1pt"/>
                          </v:group>
                        </w:pict>
                      </mc:Fallback>
                    </mc:AlternateContent>
                  </w:r>
                </w:p>
                <w:p w14:paraId="3F557D0B" w14:textId="77695324" w:rsidR="00AE2302" w:rsidRPr="00F303AE" w:rsidRDefault="00F303AE" w:rsidP="00F303AE">
                  <w:pPr>
                    <w:spacing w:line="240" w:lineRule="auto"/>
                    <w:ind w:left="324" w:right="264"/>
                    <w:jc w:val="left"/>
                    <w:rPr>
                      <w:rFonts w:ascii="Museo Sans 300" w:hAnsi="Museo Sans 300"/>
                      <w:b/>
                      <w:color w:val="FFFFFF" w:themeColor="background1"/>
                    </w:rPr>
                  </w:pPr>
                  <w:r w:rsidRPr="00F303AE">
                    <w:rPr>
                      <w:rFonts w:ascii="Museo Sans 300" w:hAnsi="Museo Sans 300"/>
                      <w:b/>
                      <w:color w:val="FFFFFF" w:themeColor="background1"/>
                    </w:rPr>
                    <w:t>OBJETIVO</w:t>
                  </w:r>
                </w:p>
                <w:p w14:paraId="35D7D058" w14:textId="77777777" w:rsidR="00AE2302" w:rsidRPr="00747D4C" w:rsidRDefault="00AE2302" w:rsidP="00747D4C">
                  <w:pPr>
                    <w:jc w:val="both"/>
                    <w:rPr>
                      <w:rFonts w:ascii="Museo Sans 300" w:hAnsi="Museo Sans 300"/>
                      <w:color w:val="FFFFFF" w:themeColor="background1"/>
                      <w:lang w:val="es-SV"/>
                    </w:rPr>
                  </w:pPr>
                  <w:r w:rsidRPr="00747D4C">
                    <w:rPr>
                      <w:rFonts w:ascii="Museo Sans 300" w:hAnsi="Museo Sans 300"/>
                      <w:color w:val="FFFFFF" w:themeColor="background1"/>
                      <w:lang w:val="es-SV"/>
                    </w:rPr>
                    <w:t xml:space="preserve">Trabajar en la generación y aplicación de medidas preventivas y reactivas que dispongan al usuario ante una situación de emergencia tras un siniestro vial. De igual forma se busca, una vez ocurrido el siniestro, brindar el mejor servicio de apoyo y acompañamiento institucional a lo/as involucrado/as en los siniestros viales. </w:t>
                  </w:r>
                </w:p>
                <w:p w14:paraId="30966CB5" w14:textId="77777777" w:rsidR="00AE2302" w:rsidRPr="00053B98" w:rsidRDefault="00AE2302" w:rsidP="005E06D8">
                  <w:pPr>
                    <w:pStyle w:val="Ttulo2"/>
                    <w:spacing w:after="0" w:line="360" w:lineRule="auto"/>
                    <w:ind w:left="160" w:right="264"/>
                    <w:jc w:val="both"/>
                    <w:rPr>
                      <w:rFonts w:ascii="Museo Sans 300" w:hAnsi="Museo Sans 300"/>
                      <w:b w:val="0"/>
                      <w:bCs/>
                      <w:color w:val="7F7F7F" w:themeColor="text1" w:themeTint="80"/>
                      <w:sz w:val="24"/>
                      <w:szCs w:val="24"/>
                      <w:lang w:val="es-SV"/>
                    </w:rPr>
                  </w:pPr>
                </w:p>
              </w:tc>
            </w:tr>
            <w:bookmarkStart w:id="22" w:name="_Toc125354308"/>
            <w:bookmarkStart w:id="23" w:name="_Toc125354381"/>
            <w:bookmarkStart w:id="24" w:name="_Toc125354475"/>
            <w:tr w:rsidR="00AE2302" w:rsidRPr="00C01689" w14:paraId="23CE728D" w14:textId="77777777" w:rsidTr="00AE2302">
              <w:trPr>
                <w:trHeight w:val="8447"/>
              </w:trPr>
              <w:tc>
                <w:tcPr>
                  <w:tcW w:w="5000" w:type="pct"/>
                  <w:tcBorders>
                    <w:top w:val="single" w:sz="12" w:space="0" w:color="00B0F0"/>
                    <w:left w:val="single" w:sz="12" w:space="0" w:color="00B0F0"/>
                    <w:bottom w:val="single" w:sz="12" w:space="0" w:color="00B0F0"/>
                    <w:right w:val="single" w:sz="12" w:space="0" w:color="00B0F0"/>
                  </w:tcBorders>
                </w:tcPr>
                <w:p w14:paraId="31A4190D" w14:textId="0C2B274A" w:rsidR="00AE2302" w:rsidRDefault="00AE2302" w:rsidP="005E06D8">
                  <w:pPr>
                    <w:pStyle w:val="Ttulo2"/>
                    <w:spacing w:line="240" w:lineRule="auto"/>
                    <w:ind w:left="302" w:right="264"/>
                    <w:jc w:val="both"/>
                    <w:rPr>
                      <w:rFonts w:ascii="Museo Sans 300" w:hAnsi="Museo Sans 300"/>
                      <w:bCs/>
                      <w:szCs w:val="22"/>
                    </w:rPr>
                  </w:pPr>
                  <w:r w:rsidRPr="00C15932">
                    <w:rPr>
                      <w:rFonts w:ascii="Museo Sans 300" w:hAnsi="Museo Sans 300"/>
                      <w:noProof/>
                      <w:sz w:val="24"/>
                      <w:szCs w:val="28"/>
                      <w:lang w:val="es-SV" w:eastAsia="es-SV"/>
                    </w:rPr>
                    <mc:AlternateContent>
                      <mc:Choice Requires="wpg">
                        <w:drawing>
                          <wp:anchor distT="0" distB="0" distL="114300" distR="114300" simplePos="0" relativeHeight="251935744" behindDoc="0" locked="0" layoutInCell="1" allowOverlap="1" wp14:anchorId="0E56B686" wp14:editId="2CD427BD">
                            <wp:simplePos x="0" y="0"/>
                            <wp:positionH relativeFrom="column">
                              <wp:posOffset>-97790</wp:posOffset>
                            </wp:positionH>
                            <wp:positionV relativeFrom="paragraph">
                              <wp:posOffset>159385</wp:posOffset>
                            </wp:positionV>
                            <wp:extent cx="239578" cy="283574"/>
                            <wp:effectExtent l="19050" t="19050" r="27305" b="40640"/>
                            <wp:wrapNone/>
                            <wp:docPr id="626"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627" name="Rombo 627"/>
                                    <wps:cNvSpPr/>
                                    <wps:spPr>
                                      <a:xfrm>
                                        <a:off x="0" y="0"/>
                                        <a:ext cx="239124" cy="239124"/>
                                      </a:xfrm>
                                      <a:prstGeom prst="diamond">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28" name="Rombo 628"/>
                                    <wps:cNvSpPr/>
                                    <wps:spPr>
                                      <a:xfrm>
                                        <a:off x="454" y="44450"/>
                                        <a:ext cx="239124" cy="239124"/>
                                      </a:xfrm>
                                      <a:prstGeom prst="diamond">
                                        <a:avLst/>
                                      </a:prstGeom>
                                      <a:no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783A7D84" id="Grupo 17" o:spid="_x0000_s1026" style="position:absolute;margin-left:-7.7pt;margin-top:12.55pt;width:18.85pt;height:22.35pt;z-index:251935744"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">
                            <v:shape id="Rombo 627"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" filled="f" strokecolor="#00b0f0" strokeweight="1.5pt"/>
                            <v:shape id="Rombo 628"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" filled="f" strokecolor="#404040 [2429]" strokeweight="1pt"/>
                          </v:group>
                        </w:pict>
                      </mc:Fallback>
                    </mc:AlternateContent>
                  </w:r>
                  <w:bookmarkEnd w:id="22"/>
                  <w:bookmarkEnd w:id="23"/>
                  <w:bookmarkEnd w:id="24"/>
                </w:p>
                <w:p w14:paraId="2FD1D5C1" w14:textId="2230B238" w:rsidR="00AE2302" w:rsidRPr="00F303AE" w:rsidRDefault="00AE2302" w:rsidP="00F303AE">
                  <w:pPr>
                    <w:ind w:left="324"/>
                    <w:jc w:val="left"/>
                    <w:rPr>
                      <w:rFonts w:ascii="Museo Sans 300" w:hAnsi="Museo Sans 300"/>
                      <w:b/>
                      <w:color w:val="auto"/>
                    </w:rPr>
                  </w:pPr>
                  <w:r w:rsidRPr="00F303AE">
                    <w:rPr>
                      <w:rFonts w:ascii="Museo Sans 300" w:hAnsi="Museo Sans 300"/>
                      <w:b/>
                      <w:color w:val="auto"/>
                    </w:rPr>
                    <w:t>ALCANCE:</w:t>
                  </w:r>
                </w:p>
                <w:p w14:paraId="200215B9" w14:textId="77777777" w:rsidR="00AE2302" w:rsidRPr="00053B98" w:rsidRDefault="00AE2302" w:rsidP="005E06D8">
                  <w:pPr>
                    <w:spacing w:line="240" w:lineRule="auto"/>
                    <w:ind w:right="264"/>
                  </w:pPr>
                </w:p>
                <w:p w14:paraId="5833C6DC" w14:textId="77777777" w:rsidR="00AE2302" w:rsidRPr="005718BB" w:rsidRDefault="00AE2302" w:rsidP="00AE2302">
                  <w:pPr>
                    <w:spacing w:line="276" w:lineRule="auto"/>
                    <w:ind w:left="160" w:right="264"/>
                    <w:jc w:val="both"/>
                    <w:rPr>
                      <w:rFonts w:ascii="Museo Sans 300" w:hAnsi="Museo Sans 300"/>
                      <w:color w:val="404040" w:themeColor="text1" w:themeTint="BF"/>
                      <w:lang w:val="es-SV"/>
                    </w:rPr>
                  </w:pPr>
                  <w:r w:rsidRPr="005718BB">
                    <w:rPr>
                      <w:rFonts w:ascii="Museo Sans 300" w:hAnsi="Museo Sans 300"/>
                      <w:color w:val="404040" w:themeColor="text1" w:themeTint="BF"/>
                      <w:lang w:val="es-SV"/>
                    </w:rPr>
                    <w:t xml:space="preserve">Las acciones contenidas en este pilar pretenden instalar en la población el conocimiento básico de las medidas reactivas ante una emergencia, siendo que, los siniestros de tránsito se presentan con frecuencia en el acontecer cotidiano de las vías públicas. Igualmente, todo elemento de este pilar busca un reforzamiento institucional que amortigüe los efectos negativos que provienen de los siniestros viales.  </w:t>
                  </w:r>
                </w:p>
                <w:p w14:paraId="39328FBB" w14:textId="77777777" w:rsidR="00AE2302" w:rsidRDefault="00AE2302" w:rsidP="005E06D8">
                  <w:pPr>
                    <w:spacing w:line="240" w:lineRule="auto"/>
                    <w:ind w:right="264"/>
                    <w:jc w:val="left"/>
                    <w:rPr>
                      <w:rFonts w:ascii="Museo Sans 300" w:hAnsi="Museo Sans 300"/>
                      <w:b/>
                      <w:bCs/>
                      <w:color w:val="auto"/>
                    </w:rPr>
                  </w:pPr>
                  <w:r w:rsidRPr="00C15932">
                    <w:rPr>
                      <w:rFonts w:ascii="Museo Sans 300" w:hAnsi="Museo Sans 300"/>
                      <w:noProof/>
                      <w:sz w:val="24"/>
                      <w:szCs w:val="28"/>
                      <w:lang w:val="es-SV" w:eastAsia="es-SV"/>
                    </w:rPr>
                    <mc:AlternateContent>
                      <mc:Choice Requires="wpg">
                        <w:drawing>
                          <wp:anchor distT="0" distB="0" distL="114300" distR="114300" simplePos="0" relativeHeight="251936768" behindDoc="0" locked="0" layoutInCell="1" allowOverlap="1" wp14:anchorId="65FE689B" wp14:editId="7FDE337B">
                            <wp:simplePos x="0" y="0"/>
                            <wp:positionH relativeFrom="column">
                              <wp:posOffset>-125737</wp:posOffset>
                            </wp:positionH>
                            <wp:positionV relativeFrom="paragraph">
                              <wp:posOffset>163830</wp:posOffset>
                            </wp:positionV>
                            <wp:extent cx="239578" cy="283574"/>
                            <wp:effectExtent l="19050" t="19050" r="27305" b="40640"/>
                            <wp:wrapNone/>
                            <wp:docPr id="629"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630" name="Rombo 630"/>
                                    <wps:cNvSpPr/>
                                    <wps:spPr>
                                      <a:xfrm>
                                        <a:off x="0" y="0"/>
                                        <a:ext cx="239124" cy="239124"/>
                                      </a:xfrm>
                                      <a:prstGeom prst="diamond">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1" name="Rombo 631"/>
                                    <wps:cNvSpPr/>
                                    <wps:spPr>
                                      <a:xfrm>
                                        <a:off x="454" y="44450"/>
                                        <a:ext cx="239124" cy="239124"/>
                                      </a:xfrm>
                                      <a:prstGeom prst="diamond">
                                        <a:avLst/>
                                      </a:prstGeom>
                                      <a:no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68C10D4F" id="Grupo 17" o:spid="_x0000_s1026" style="position:absolute;margin-left:-9.9pt;margin-top:12.9pt;width:18.85pt;height:22.35pt;z-index:251936768"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">
                            <v:shape id="Rombo 630"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" filled="f" strokecolor="#00b0f0" strokeweight="1.5pt"/>
                            <v:shape id="Rombo 631"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" filled="f" strokecolor="#404040 [2429]" strokeweight="1pt"/>
                          </v:group>
                        </w:pict>
                      </mc:Fallback>
                    </mc:AlternateContent>
                  </w:r>
                </w:p>
                <w:p w14:paraId="63C0C908" w14:textId="6BF07047" w:rsidR="00AE2302" w:rsidRPr="00F303AE" w:rsidRDefault="00AE2302" w:rsidP="005E06D8">
                  <w:pPr>
                    <w:spacing w:line="240" w:lineRule="auto"/>
                    <w:ind w:left="194" w:right="264"/>
                    <w:jc w:val="left"/>
                    <w:rPr>
                      <w:rFonts w:ascii="Museo Sans 300" w:hAnsi="Museo Sans 300"/>
                      <w:b/>
                      <w:bCs/>
                      <w:color w:val="auto"/>
                    </w:rPr>
                  </w:pPr>
                  <w:r w:rsidRPr="00F303AE">
                    <w:rPr>
                      <w:rFonts w:ascii="Museo Sans 300" w:hAnsi="Museo Sans 300"/>
                      <w:b/>
                      <w:bCs/>
                      <w:color w:val="auto"/>
                    </w:rPr>
                    <w:t>PÚBLICO META:</w:t>
                  </w:r>
                </w:p>
                <w:p w14:paraId="021032F5" w14:textId="77777777" w:rsidR="00AE2302" w:rsidRDefault="00AE2302" w:rsidP="005E06D8">
                  <w:pPr>
                    <w:spacing w:line="240" w:lineRule="auto"/>
                    <w:ind w:left="194" w:right="264"/>
                    <w:jc w:val="left"/>
                    <w:rPr>
                      <w:rFonts w:ascii="Museo Sans 300" w:hAnsi="Museo Sans 300"/>
                      <w:b/>
                      <w:bCs/>
                      <w:color w:val="auto"/>
                    </w:rPr>
                  </w:pPr>
                </w:p>
                <w:p w14:paraId="75ED1869" w14:textId="189EB8E1" w:rsidR="00AE2302" w:rsidRPr="00053B98" w:rsidRDefault="00AE2302" w:rsidP="00AE2302">
                  <w:pPr>
                    <w:spacing w:line="276" w:lineRule="auto"/>
                    <w:ind w:left="194" w:right="264"/>
                    <w:jc w:val="both"/>
                    <w:rPr>
                      <w:rFonts w:ascii="Museo Sans 300" w:hAnsi="Museo Sans 300"/>
                      <w:color w:val="7F7F7F" w:themeColor="text1" w:themeTint="80"/>
                      <w:lang w:val="es-SV"/>
                    </w:rPr>
                  </w:pPr>
                  <w:r w:rsidRPr="00F303AE">
                    <w:rPr>
                      <w:rFonts w:ascii="Museo Sans 300" w:hAnsi="Museo Sans 300"/>
                      <w:color w:val="404040" w:themeColor="text1" w:themeTint="BF"/>
                      <w:lang w:val="es-SV"/>
                    </w:rPr>
                    <w:t>Personas que hayan resultado lesionadas en accidentes de tránsito, familiares de fallecidos, aprendices de escuelas de manejo, candidato/as para obtener licencia de conducir, PNC de Tránsito, conductores de vehículo automotor en general.</w:t>
                  </w:r>
                </w:p>
              </w:tc>
            </w:tr>
          </w:tbl>
          <w:p w14:paraId="420D4F2F" w14:textId="77777777" w:rsidR="00AE2302" w:rsidRPr="00C01689" w:rsidRDefault="00AE2302" w:rsidP="005E06D8">
            <w:pPr>
              <w:ind w:right="264"/>
              <w:rPr>
                <w:rFonts w:ascii="Museo Sans 300" w:hAnsi="Museo Sans 300"/>
                <w:b/>
              </w:rPr>
            </w:pPr>
          </w:p>
        </w:tc>
      </w:tr>
    </w:tbl>
    <w:p w14:paraId="1EFAACBD" w14:textId="77777777" w:rsidR="00AE2302" w:rsidRDefault="00AE2302">
      <w:pPr>
        <w:rPr>
          <w:rFonts w:ascii="Museo Sans 300" w:hAnsi="Museo Sans 300"/>
          <w:b/>
          <w:bCs/>
          <w:color w:val="auto"/>
        </w:rPr>
      </w:pPr>
      <w:r>
        <w:rPr>
          <w:rFonts w:ascii="Museo Sans 300" w:hAnsi="Museo Sans 300"/>
          <w:b/>
          <w:bCs/>
          <w:color w:val="auto"/>
        </w:rPr>
        <w:br w:type="page"/>
      </w:r>
    </w:p>
    <w:p w14:paraId="321D3BE1" w14:textId="68FF6EE7" w:rsidR="001A3F89" w:rsidRDefault="001A3F89" w:rsidP="001A3F89">
      <w:pPr>
        <w:pStyle w:val="Sinespaciado"/>
        <w:ind w:left="1134"/>
        <w:jc w:val="both"/>
        <w:rPr>
          <w:rFonts w:ascii="Museo Sans 300" w:hAnsi="Museo Sans 300"/>
          <w:b/>
          <w:bCs/>
          <w:color w:val="auto"/>
        </w:rPr>
      </w:pPr>
      <w:r w:rsidRPr="00C15932">
        <w:rPr>
          <w:rFonts w:ascii="Museo Sans 300" w:hAnsi="Museo Sans 300"/>
          <w:noProof/>
          <w:sz w:val="24"/>
          <w:szCs w:val="28"/>
          <w:lang w:val="es-SV" w:eastAsia="es-SV"/>
        </w:rPr>
        <w:lastRenderedPageBreak/>
        <mc:AlternateContent>
          <mc:Choice Requires="wpg">
            <w:drawing>
              <wp:anchor distT="0" distB="0" distL="114300" distR="114300" simplePos="0" relativeHeight="251942912" behindDoc="0" locked="0" layoutInCell="1" allowOverlap="1" wp14:anchorId="4AD0B596" wp14:editId="18379334">
                <wp:simplePos x="0" y="0"/>
                <wp:positionH relativeFrom="margin">
                  <wp:posOffset>412750</wp:posOffset>
                </wp:positionH>
                <wp:positionV relativeFrom="paragraph">
                  <wp:posOffset>-57150</wp:posOffset>
                </wp:positionV>
                <wp:extent cx="239578" cy="283574"/>
                <wp:effectExtent l="19050" t="19050" r="27305" b="40640"/>
                <wp:wrapNone/>
                <wp:docPr id="641" name="Grupo 17"/>
                <wp:cNvGraphicFramePr/>
                <a:graphic xmlns:a="http://schemas.openxmlformats.org/drawingml/2006/main">
                  <a:graphicData uri="http://schemas.microsoft.com/office/word/2010/wordprocessingGroup">
                    <wpg:wgp>
                      <wpg:cNvGrpSpPr/>
                      <wpg:grpSpPr>
                        <a:xfrm>
                          <a:off x="0" y="0"/>
                          <a:ext cx="239578" cy="283574"/>
                          <a:chOff x="0" y="0"/>
                          <a:chExt cx="239578" cy="283574"/>
                        </a:xfrm>
                      </wpg:grpSpPr>
                      <wps:wsp>
                        <wps:cNvPr id="642" name="Rombo 642"/>
                        <wps:cNvSpPr/>
                        <wps:spPr>
                          <a:xfrm>
                            <a:off x="0" y="0"/>
                            <a:ext cx="239124" cy="239124"/>
                          </a:xfrm>
                          <a:prstGeom prst="diamond">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43" name="Rombo 643"/>
                        <wps:cNvSpPr/>
                        <wps:spPr>
                          <a:xfrm>
                            <a:off x="454" y="44450"/>
                            <a:ext cx="239124" cy="239124"/>
                          </a:xfrm>
                          <a:prstGeom prst="diamond">
                            <a:avLst/>
                          </a:prstGeom>
                          <a:no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0386DD3" id="Grupo 17" o:spid="_x0000_s1026" style="position:absolute;margin-left:32.5pt;margin-top:-4.5pt;width:18.85pt;height:22.35pt;z-index:251942912;mso-position-horizontal-relative:margin" coordsize="239578,28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">
                <v:shape id="Rombo 642" o:spid="_x0000_s1027" type="#_x0000_t4" style="position:absolute;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" filled="f" strokecolor="#00b0f0" strokeweight="1.5pt"/>
                <v:shape id="Rombo 643" o:spid="_x0000_s1028" type="#_x0000_t4" style="position:absolute;left:454;top:44450;width:239124;height:23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" filled="f" strokecolor="#404040 [2429]" strokeweight="1pt"/>
                <w10:wrap anchorx="margin"/>
              </v:group>
            </w:pict>
          </mc:Fallback>
        </mc:AlternateContent>
      </w:r>
      <w:r w:rsidRPr="00D82A20">
        <w:rPr>
          <w:rFonts w:ascii="Museo Sans 300" w:hAnsi="Museo Sans 300"/>
          <w:b/>
          <w:bCs/>
          <w:color w:val="auto"/>
        </w:rPr>
        <w:t>ESTRATEGIAS A REALIZAR</w:t>
      </w:r>
      <w:r>
        <w:rPr>
          <w:rFonts w:ascii="Museo Sans 300" w:hAnsi="Museo Sans 300"/>
          <w:b/>
          <w:bCs/>
          <w:color w:val="auto"/>
        </w:rPr>
        <w:t>:</w:t>
      </w:r>
    </w:p>
    <w:p w14:paraId="2A4E91F3" w14:textId="2341DEB0" w:rsidR="00FD1AC3" w:rsidRDefault="00FD1AC3" w:rsidP="001A3F89">
      <w:pPr>
        <w:pStyle w:val="Sinespaciado"/>
        <w:ind w:left="1134"/>
        <w:jc w:val="both"/>
        <w:rPr>
          <w:rFonts w:ascii="Museo Sans 300" w:hAnsi="Museo Sans 300"/>
          <w:b/>
          <w:bCs/>
          <w:color w:val="auto"/>
        </w:rPr>
      </w:pPr>
    </w:p>
    <w:p w14:paraId="3108BD63" w14:textId="37564254" w:rsidR="00FD1AC3" w:rsidRDefault="00FD1AC3" w:rsidP="001A3F89">
      <w:pPr>
        <w:pStyle w:val="Sinespaciado"/>
        <w:ind w:left="1134"/>
        <w:jc w:val="both"/>
        <w:rPr>
          <w:rFonts w:ascii="Museo Sans 300" w:hAnsi="Museo Sans 300"/>
          <w:b/>
          <w:bCs/>
          <w:color w:val="auto"/>
        </w:rPr>
      </w:pPr>
    </w:p>
    <w:p w14:paraId="033B4F4F" w14:textId="77777777" w:rsidR="00FD1AC3" w:rsidRDefault="00FD1AC3" w:rsidP="001A3F89">
      <w:pPr>
        <w:pStyle w:val="Sinespaciado"/>
        <w:ind w:left="1134"/>
        <w:jc w:val="both"/>
        <w:rPr>
          <w:rFonts w:ascii="Museo Sans 300" w:hAnsi="Museo Sans 300"/>
          <w:b/>
          <w:bCs/>
          <w:color w:val="auto"/>
        </w:rPr>
      </w:pPr>
    </w:p>
    <w:p w14:paraId="268EF830" w14:textId="77777777" w:rsidR="001A3F89" w:rsidRDefault="001A3F89" w:rsidP="001A3F89">
      <w:pPr>
        <w:pStyle w:val="Sinespaciado"/>
        <w:ind w:left="567"/>
        <w:jc w:val="both"/>
        <w:rPr>
          <w:rFonts w:ascii="Museo Sans 300" w:hAnsi="Museo Sans 300"/>
          <w:b/>
          <w:bCs/>
          <w:color w:val="auto"/>
        </w:rPr>
      </w:pPr>
    </w:p>
    <w:tbl>
      <w:tblPr>
        <w:tblStyle w:val="Tablaconcuadrcula1clara-nfasis1"/>
        <w:tblW w:w="9539" w:type="dxa"/>
        <w:tblInd w:w="269" w:type="dxa"/>
        <w:tblLook w:val="04A0" w:firstRow="1" w:lastRow="0" w:firstColumn="1" w:lastColumn="0" w:noHBand="0" w:noVBand="1"/>
      </w:tblPr>
      <w:tblGrid>
        <w:gridCol w:w="1843"/>
        <w:gridCol w:w="4699"/>
        <w:gridCol w:w="2997"/>
      </w:tblGrid>
      <w:tr w:rsidR="00FD1AC3" w14:paraId="7581C196" w14:textId="77777777" w:rsidTr="001A3F89">
        <w:trPr>
          <w:cnfStyle w:val="100000000000" w:firstRow="1" w:lastRow="0" w:firstColumn="0" w:lastColumn="0" w:oddVBand="0" w:evenVBand="0" w:oddHBand="0" w:evenHBand="0" w:firstRowFirstColumn="0" w:firstRowLastColumn="0" w:lastRowFirstColumn="0" w:lastRowLastColumn="0"/>
          <w:trHeight w:val="3402"/>
        </w:trPr>
        <w:tc>
          <w:tcPr>
            <w:cnfStyle w:val="001000000000" w:firstRow="0" w:lastRow="0" w:firstColumn="1" w:lastColumn="0" w:oddVBand="0" w:evenVBand="0" w:oddHBand="0" w:evenHBand="0" w:firstRowFirstColumn="0" w:firstRowLastColumn="0" w:lastRowFirstColumn="0" w:lastRowLastColumn="0"/>
            <w:tcW w:w="1843" w:type="dxa"/>
            <w:tcBorders>
              <w:top w:val="single" w:sz="12" w:space="0" w:color="00B0F0"/>
              <w:left w:val="single" w:sz="12" w:space="0" w:color="00B0F0"/>
              <w:bottom w:val="single" w:sz="12" w:space="0" w:color="00B0F0"/>
              <w:right w:val="single" w:sz="12" w:space="0" w:color="00B0F0"/>
            </w:tcBorders>
          </w:tcPr>
          <w:p w14:paraId="55D40DEC" w14:textId="77AE9D94" w:rsidR="001A3F89" w:rsidRPr="00D95238" w:rsidRDefault="001A3F89" w:rsidP="005E06D8">
            <w:pPr>
              <w:pStyle w:val="Sinespaciado"/>
              <w:rPr>
                <w:rFonts w:ascii="Museo Sans 300" w:hAnsi="Museo Sans 300"/>
                <w:color w:val="7F7F7F" w:themeColor="text1" w:themeTint="80"/>
                <w:sz w:val="32"/>
                <w:szCs w:val="32"/>
              </w:rPr>
            </w:pPr>
            <w:r>
              <w:rPr>
                <w:rFonts w:ascii="Museo Sans 300" w:hAnsi="Museo Sans 300"/>
                <w:color w:val="7F7F7F" w:themeColor="text1" w:themeTint="80"/>
                <w:sz w:val="32"/>
                <w:szCs w:val="32"/>
              </w:rPr>
              <w:t>5</w:t>
            </w:r>
            <w:r w:rsidRPr="00D95238">
              <w:rPr>
                <w:rFonts w:ascii="Museo Sans 300" w:hAnsi="Museo Sans 300"/>
                <w:color w:val="7F7F7F" w:themeColor="text1" w:themeTint="80"/>
                <w:sz w:val="32"/>
                <w:szCs w:val="32"/>
              </w:rPr>
              <w:t>.1.</w:t>
            </w:r>
          </w:p>
          <w:p w14:paraId="4326F153" w14:textId="77777777" w:rsidR="001A3F89" w:rsidRDefault="001A3F89" w:rsidP="005E06D8">
            <w:pPr>
              <w:pStyle w:val="Sinespaciado"/>
              <w:jc w:val="both"/>
              <w:rPr>
                <w:rFonts w:ascii="Museo Sans 300" w:hAnsi="Museo Sans 300"/>
                <w:color w:val="7F7F7F" w:themeColor="text1" w:themeTint="80"/>
              </w:rPr>
            </w:pPr>
          </w:p>
          <w:p w14:paraId="4804C7C8" w14:textId="70F53336" w:rsidR="001A3F89" w:rsidRPr="00D95238" w:rsidRDefault="00FD1AC3" w:rsidP="005E06D8">
            <w:pPr>
              <w:pStyle w:val="Sinespaciado"/>
              <w:jc w:val="both"/>
              <w:rPr>
                <w:rFonts w:ascii="Museo Sans 300" w:hAnsi="Museo Sans 300"/>
                <w:b w:val="0"/>
                <w:bCs w:val="0"/>
                <w:color w:val="7F7F7F" w:themeColor="text1" w:themeTint="80"/>
                <w:lang w:val="es-SV"/>
              </w:rPr>
            </w:pPr>
            <w:r w:rsidRPr="00FD1AC3">
              <w:rPr>
                <w:rFonts w:ascii="Museo Sans 300" w:hAnsi="Museo Sans 300"/>
                <w:noProof/>
                <w:color w:val="7F7F7F" w:themeColor="text1" w:themeTint="80"/>
                <w:lang w:val="es-SV" w:eastAsia="es-SV"/>
              </w:rPr>
              <mc:AlternateContent>
                <mc:Choice Requires="wpg">
                  <w:drawing>
                    <wp:anchor distT="0" distB="0" distL="114300" distR="114300" simplePos="0" relativeHeight="251944960" behindDoc="0" locked="0" layoutInCell="1" allowOverlap="1" wp14:anchorId="09BA9322" wp14:editId="4739D78D">
                      <wp:simplePos x="0" y="0"/>
                      <wp:positionH relativeFrom="column">
                        <wp:posOffset>66040</wp:posOffset>
                      </wp:positionH>
                      <wp:positionV relativeFrom="paragraph">
                        <wp:posOffset>193675</wp:posOffset>
                      </wp:positionV>
                      <wp:extent cx="918753" cy="880110"/>
                      <wp:effectExtent l="0" t="0" r="15240" b="15240"/>
                      <wp:wrapNone/>
                      <wp:docPr id="658" name="Google Shape;10398;p93"/>
                      <wp:cNvGraphicFramePr/>
                      <a:graphic xmlns:a="http://schemas.openxmlformats.org/drawingml/2006/main">
                        <a:graphicData uri="http://schemas.microsoft.com/office/word/2010/wordprocessingGroup">
                          <wpg:wgp>
                            <wpg:cNvGrpSpPr/>
                            <wpg:grpSpPr>
                              <a:xfrm>
                                <a:off x="0" y="0"/>
                                <a:ext cx="918753" cy="880110"/>
                                <a:chOff x="0" y="0"/>
                                <a:chExt cx="367925" cy="352380"/>
                              </a:xfrm>
                              <a:solidFill>
                                <a:srgbClr val="00B0F0"/>
                              </a:solidFill>
                            </wpg:grpSpPr>
                            <wps:wsp>
                              <wps:cNvPr id="659" name="Google Shape;10399;p93"/>
                              <wps:cNvSpPr/>
                              <wps:spPr>
                                <a:xfrm>
                                  <a:off x="0" y="0"/>
                                  <a:ext cx="367925" cy="352380"/>
                                </a:xfrm>
                                <a:custGeom>
                                  <a:avLst/>
                                  <a:gdLst/>
                                  <a:ahLst/>
                                  <a:cxnLst/>
                                  <a:rect l="l" t="t" r="r" b="b"/>
                                  <a:pathLst>
                                    <a:path w="11550" h="11062" extrusionOk="0">
                                      <a:moveTo>
                                        <a:pt x="7061" y="334"/>
                                      </a:moveTo>
                                      <a:cubicBezTo>
                                        <a:pt x="7799" y="334"/>
                                        <a:pt x="8406" y="941"/>
                                        <a:pt x="8406" y="1679"/>
                                      </a:cubicBezTo>
                                      <a:lnTo>
                                        <a:pt x="8406" y="3108"/>
                                      </a:lnTo>
                                      <a:lnTo>
                                        <a:pt x="7906" y="3108"/>
                                      </a:lnTo>
                                      <a:lnTo>
                                        <a:pt x="7906" y="1679"/>
                                      </a:lnTo>
                                      <a:cubicBezTo>
                                        <a:pt x="7906" y="1227"/>
                                        <a:pt x="7537" y="834"/>
                                        <a:pt x="7061" y="834"/>
                                      </a:cubicBezTo>
                                      <a:lnTo>
                                        <a:pt x="4465" y="834"/>
                                      </a:lnTo>
                                      <a:cubicBezTo>
                                        <a:pt x="4001" y="834"/>
                                        <a:pt x="3620" y="1203"/>
                                        <a:pt x="3620" y="1679"/>
                                      </a:cubicBezTo>
                                      <a:lnTo>
                                        <a:pt x="3620" y="2429"/>
                                      </a:lnTo>
                                      <a:cubicBezTo>
                                        <a:pt x="3620" y="2513"/>
                                        <a:pt x="3691" y="2596"/>
                                        <a:pt x="3786" y="2596"/>
                                      </a:cubicBezTo>
                                      <a:cubicBezTo>
                                        <a:pt x="3870" y="2596"/>
                                        <a:pt x="3941" y="2513"/>
                                        <a:pt x="3941" y="2429"/>
                                      </a:cubicBezTo>
                                      <a:lnTo>
                                        <a:pt x="3941" y="1679"/>
                                      </a:lnTo>
                                      <a:cubicBezTo>
                                        <a:pt x="3941" y="1406"/>
                                        <a:pt x="4167" y="1179"/>
                                        <a:pt x="4453" y="1179"/>
                                      </a:cubicBezTo>
                                      <a:lnTo>
                                        <a:pt x="7037" y="1179"/>
                                      </a:lnTo>
                                      <a:cubicBezTo>
                                        <a:pt x="7323" y="1179"/>
                                        <a:pt x="7549" y="1406"/>
                                        <a:pt x="7549" y="1679"/>
                                      </a:cubicBezTo>
                                      <a:lnTo>
                                        <a:pt x="7549" y="3108"/>
                                      </a:lnTo>
                                      <a:lnTo>
                                        <a:pt x="3108" y="3108"/>
                                      </a:lnTo>
                                      <a:lnTo>
                                        <a:pt x="3120" y="1679"/>
                                      </a:lnTo>
                                      <a:cubicBezTo>
                                        <a:pt x="3120" y="941"/>
                                        <a:pt x="3727" y="334"/>
                                        <a:pt x="4465" y="334"/>
                                      </a:cubicBezTo>
                                      <a:close/>
                                      <a:moveTo>
                                        <a:pt x="8382" y="3453"/>
                                      </a:moveTo>
                                      <a:cubicBezTo>
                                        <a:pt x="9930" y="3453"/>
                                        <a:pt x="11180" y="4704"/>
                                        <a:pt x="11180" y="6251"/>
                                      </a:cubicBezTo>
                                      <a:lnTo>
                                        <a:pt x="11180" y="9252"/>
                                      </a:lnTo>
                                      <a:lnTo>
                                        <a:pt x="2905" y="9252"/>
                                      </a:lnTo>
                                      <a:cubicBezTo>
                                        <a:pt x="2822" y="9252"/>
                                        <a:pt x="2739" y="9335"/>
                                        <a:pt x="2739" y="9418"/>
                                      </a:cubicBezTo>
                                      <a:cubicBezTo>
                                        <a:pt x="2739" y="9514"/>
                                        <a:pt x="2822" y="9585"/>
                                        <a:pt x="2905" y="9585"/>
                                      </a:cubicBezTo>
                                      <a:lnTo>
                                        <a:pt x="11180" y="9585"/>
                                      </a:lnTo>
                                      <a:lnTo>
                                        <a:pt x="11180" y="10288"/>
                                      </a:lnTo>
                                      <a:cubicBezTo>
                                        <a:pt x="11168" y="10538"/>
                                        <a:pt x="10942" y="10728"/>
                                        <a:pt x="10716" y="10728"/>
                                      </a:cubicBezTo>
                                      <a:cubicBezTo>
                                        <a:pt x="10716" y="10716"/>
                                        <a:pt x="822" y="10716"/>
                                        <a:pt x="774" y="10716"/>
                                      </a:cubicBezTo>
                                      <a:cubicBezTo>
                                        <a:pt x="536" y="10704"/>
                                        <a:pt x="334" y="10490"/>
                                        <a:pt x="334" y="10240"/>
                                      </a:cubicBezTo>
                                      <a:lnTo>
                                        <a:pt x="334" y="9585"/>
                                      </a:lnTo>
                                      <a:lnTo>
                                        <a:pt x="2072" y="9585"/>
                                      </a:lnTo>
                                      <a:cubicBezTo>
                                        <a:pt x="2167" y="9585"/>
                                        <a:pt x="2239" y="9514"/>
                                        <a:pt x="2239" y="9418"/>
                                      </a:cubicBezTo>
                                      <a:cubicBezTo>
                                        <a:pt x="2239" y="9335"/>
                                        <a:pt x="2167" y="9252"/>
                                        <a:pt x="2072" y="9252"/>
                                      </a:cubicBezTo>
                                      <a:lnTo>
                                        <a:pt x="334" y="9252"/>
                                      </a:lnTo>
                                      <a:lnTo>
                                        <a:pt x="334" y="6251"/>
                                      </a:lnTo>
                                      <a:cubicBezTo>
                                        <a:pt x="334" y="4704"/>
                                        <a:pt x="1584" y="3453"/>
                                        <a:pt x="3132" y="3453"/>
                                      </a:cubicBezTo>
                                      <a:close/>
                                      <a:moveTo>
                                        <a:pt x="4465" y="1"/>
                                      </a:moveTo>
                                      <a:cubicBezTo>
                                        <a:pt x="3536" y="1"/>
                                        <a:pt x="2786" y="763"/>
                                        <a:pt x="2786" y="1679"/>
                                      </a:cubicBezTo>
                                      <a:lnTo>
                                        <a:pt x="2786" y="3132"/>
                                      </a:lnTo>
                                      <a:cubicBezTo>
                                        <a:pt x="1227" y="3311"/>
                                        <a:pt x="0" y="4632"/>
                                        <a:pt x="0" y="6239"/>
                                      </a:cubicBezTo>
                                      <a:lnTo>
                                        <a:pt x="0" y="10240"/>
                                      </a:lnTo>
                                      <a:cubicBezTo>
                                        <a:pt x="0" y="10692"/>
                                        <a:pt x="357" y="11061"/>
                                        <a:pt x="822" y="11061"/>
                                      </a:cubicBezTo>
                                      <a:lnTo>
                                        <a:pt x="10740" y="11061"/>
                                      </a:lnTo>
                                      <a:cubicBezTo>
                                        <a:pt x="11180" y="11061"/>
                                        <a:pt x="11549" y="10704"/>
                                        <a:pt x="11549" y="10240"/>
                                      </a:cubicBezTo>
                                      <a:lnTo>
                                        <a:pt x="11549" y="6239"/>
                                      </a:lnTo>
                                      <a:cubicBezTo>
                                        <a:pt x="11526" y="4632"/>
                                        <a:pt x="10299" y="3287"/>
                                        <a:pt x="8739" y="3132"/>
                                      </a:cubicBezTo>
                                      <a:lnTo>
                                        <a:pt x="8739" y="1679"/>
                                      </a:lnTo>
                                      <a:cubicBezTo>
                                        <a:pt x="8739" y="751"/>
                                        <a:pt x="7977" y="1"/>
                                        <a:pt x="7061" y="1"/>
                                      </a:cubicBezTo>
                                      <a:close/>
                                    </a:path>
                                  </a:pathLst>
                                </a:custGeom>
                                <a:grpFill/>
                                <a:ln>
                                  <a:solidFill>
                                    <a:srgbClr val="00B0F0"/>
                                  </a:solidFill>
                                </a:ln>
                              </wps:spPr>
                              <wps:bodyPr spcFirstLastPara="1" wrap="square" lIns="91425" tIns="91425" rIns="91425" bIns="91425" anchor="ctr" anchorCtr="0">
                                <a:noAutofit/>
                              </wps:bodyPr>
                            </wps:wsp>
                            <wps:wsp>
                              <wps:cNvPr id="660" name="Google Shape;10400;p93"/>
                              <wps:cNvSpPr/>
                              <wps:spPr>
                                <a:xfrm>
                                  <a:off x="120985" y="146788"/>
                                  <a:ext cx="124426" cy="124043"/>
                                </a:xfrm>
                                <a:custGeom>
                                  <a:avLst/>
                                  <a:gdLst/>
                                  <a:ahLst/>
                                  <a:cxnLst/>
                                  <a:rect l="l" t="t" r="r" b="b"/>
                                  <a:pathLst>
                                    <a:path w="3906" h="3894" extrusionOk="0">
                                      <a:moveTo>
                                        <a:pt x="2441" y="334"/>
                                      </a:moveTo>
                                      <a:lnTo>
                                        <a:pt x="2441" y="1286"/>
                                      </a:lnTo>
                                      <a:cubicBezTo>
                                        <a:pt x="2441" y="1381"/>
                                        <a:pt x="2513" y="1453"/>
                                        <a:pt x="2608" y="1453"/>
                                      </a:cubicBezTo>
                                      <a:lnTo>
                                        <a:pt x="3560" y="1453"/>
                                      </a:lnTo>
                                      <a:lnTo>
                                        <a:pt x="3560" y="2429"/>
                                      </a:lnTo>
                                      <a:lnTo>
                                        <a:pt x="2608" y="2429"/>
                                      </a:lnTo>
                                      <a:cubicBezTo>
                                        <a:pt x="2513" y="2429"/>
                                        <a:pt x="2441" y="2513"/>
                                        <a:pt x="2441" y="2596"/>
                                      </a:cubicBezTo>
                                      <a:lnTo>
                                        <a:pt x="2441" y="3548"/>
                                      </a:lnTo>
                                      <a:lnTo>
                                        <a:pt x="1465" y="3548"/>
                                      </a:lnTo>
                                      <a:lnTo>
                                        <a:pt x="1465" y="2596"/>
                                      </a:lnTo>
                                      <a:cubicBezTo>
                                        <a:pt x="1465" y="2513"/>
                                        <a:pt x="1382" y="2429"/>
                                        <a:pt x="1298" y="2429"/>
                                      </a:cubicBezTo>
                                      <a:lnTo>
                                        <a:pt x="346" y="2429"/>
                                      </a:lnTo>
                                      <a:lnTo>
                                        <a:pt x="346" y="1453"/>
                                      </a:lnTo>
                                      <a:lnTo>
                                        <a:pt x="1298" y="1453"/>
                                      </a:lnTo>
                                      <a:cubicBezTo>
                                        <a:pt x="1382" y="1453"/>
                                        <a:pt x="1465" y="1381"/>
                                        <a:pt x="1465" y="1286"/>
                                      </a:cubicBezTo>
                                      <a:lnTo>
                                        <a:pt x="1465" y="334"/>
                                      </a:lnTo>
                                      <a:close/>
                                      <a:moveTo>
                                        <a:pt x="1298" y="0"/>
                                      </a:moveTo>
                                      <a:cubicBezTo>
                                        <a:pt x="1203" y="0"/>
                                        <a:pt x="1131" y="84"/>
                                        <a:pt x="1131" y="167"/>
                                      </a:cubicBezTo>
                                      <a:lnTo>
                                        <a:pt x="1131" y="1120"/>
                                      </a:lnTo>
                                      <a:lnTo>
                                        <a:pt x="179" y="1120"/>
                                      </a:lnTo>
                                      <a:cubicBezTo>
                                        <a:pt x="96" y="1120"/>
                                        <a:pt x="12" y="1191"/>
                                        <a:pt x="12" y="1286"/>
                                      </a:cubicBezTo>
                                      <a:lnTo>
                                        <a:pt x="12" y="2608"/>
                                      </a:lnTo>
                                      <a:cubicBezTo>
                                        <a:pt x="0" y="2703"/>
                                        <a:pt x="96" y="2774"/>
                                        <a:pt x="179" y="2774"/>
                                      </a:cubicBezTo>
                                      <a:lnTo>
                                        <a:pt x="1131" y="2774"/>
                                      </a:lnTo>
                                      <a:lnTo>
                                        <a:pt x="1131" y="3727"/>
                                      </a:lnTo>
                                      <a:cubicBezTo>
                                        <a:pt x="1131" y="3822"/>
                                        <a:pt x="1203" y="3894"/>
                                        <a:pt x="1298" y="3894"/>
                                      </a:cubicBezTo>
                                      <a:lnTo>
                                        <a:pt x="2620" y="3894"/>
                                      </a:lnTo>
                                      <a:cubicBezTo>
                                        <a:pt x="2715" y="3894"/>
                                        <a:pt x="2786" y="3822"/>
                                        <a:pt x="2786" y="3727"/>
                                      </a:cubicBezTo>
                                      <a:lnTo>
                                        <a:pt x="2786" y="2774"/>
                                      </a:lnTo>
                                      <a:lnTo>
                                        <a:pt x="3739" y="2774"/>
                                      </a:lnTo>
                                      <a:cubicBezTo>
                                        <a:pt x="3822" y="2774"/>
                                        <a:pt x="3906" y="2703"/>
                                        <a:pt x="3906" y="2608"/>
                                      </a:cubicBezTo>
                                      <a:lnTo>
                                        <a:pt x="3906" y="1286"/>
                                      </a:lnTo>
                                      <a:cubicBezTo>
                                        <a:pt x="3906" y="1191"/>
                                        <a:pt x="3822" y="1120"/>
                                        <a:pt x="3739" y="1120"/>
                                      </a:cubicBezTo>
                                      <a:lnTo>
                                        <a:pt x="2786" y="1120"/>
                                      </a:lnTo>
                                      <a:lnTo>
                                        <a:pt x="2786" y="167"/>
                                      </a:lnTo>
                                      <a:cubicBezTo>
                                        <a:pt x="2786" y="84"/>
                                        <a:pt x="2715" y="0"/>
                                        <a:pt x="2620" y="0"/>
                                      </a:cubicBezTo>
                                      <a:close/>
                                    </a:path>
                                  </a:pathLst>
                                </a:custGeom>
                                <a:grpFill/>
                                <a:ln>
                                  <a:solidFill>
                                    <a:srgbClr val="00B0F0"/>
                                  </a:solid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60C0B2A" id="Google Shape;10398;p93" o:spid="_x0000_s1026" style="position:absolute;margin-left:5.2pt;margin-top:15.25pt;width:72.35pt;height:69.3pt;z-index:251944960;mso-width-relative:margin;mso-height-relative:margin" coordsize="367925,352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">
                      <v:shape id="Google Shape;10399;p93" o:spid="_x0000_s1027" style="position:absolute;width:367925;height:352380;visibility:visible;mso-wrap-style:square;v-text-anchor:middle" coordsize="11550,11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" path="m7061,334v738,,1345,607,1345,1345l8406,3108r-500,l7906,1679v,-452,-369,-845,-845,-845l4465,834v-464,,-845,369,-845,845l3620,2429v,84,71,167,166,167c3870,2596,3941,2513,3941,2429r,-750c3941,1406,4167,1179,4453,1179r2584,c7323,1179,7549,1406,7549,1679r,1429l3108,3108r12,-1429c3120,941,3727,334,4465,334r2596,xm8382,3453v1548,,2798,1251,2798,2798l11180,9252r-8275,c2822,9252,2739,9335,2739,9418v,96,83,167,166,167l11180,9585r,703c11168,10538,10942,10728,10716,10728v,-12,-9894,-12,-9942,-12c536,10704,334,10490,334,10240r,-655l2072,9585v95,,167,-71,167,-167c2239,9335,2167,9252,2072,9252r-1738,l334,6251c334,4704,1584,3453,3132,3453r5250,xm4465,1c3536,1,2786,763,2786,1679r,1453c1227,3311,,4632,,6239r,4001c,10692,357,11061,822,11061r9918,c11180,11061,11549,10704,11549,10240r,-4001c11526,4632,10299,3287,8739,3132r,-1453c8739,751,7977,1,7061,1l4465,1xe" filled="f" strokecolor="#00b0f0">
                        <v:path arrowok="t" o:extrusionok="f"/>
                      </v:shape>
                      <v:shape id="Google Shape;10400;p93" o:spid="_x0000_s1028" style="position:absolute;left:120985;top:146788;width:124426;height:124043;visibility:visible;mso-wrap-style:square;v-text-anchor:middle" coordsize="3906,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" path="m2441,334r,952c2441,1381,2513,1453,2608,1453r952,l3560,2429r-952,c2513,2429,2441,2513,2441,2596r,952l1465,3548r,-952c1465,2513,1382,2429,1298,2429r-952,l346,1453r952,c1382,1453,1465,1381,1465,1286r,-952l2441,334xm1298,v-95,,-167,84,-167,167l1131,1120r-952,c96,1120,12,1191,12,1286r,1322c,2703,96,2774,179,2774r952,l1131,3727v,95,72,167,167,167l2620,3894v95,,166,-72,166,-167l2786,2774r953,c3822,2774,3906,2703,3906,2608r,-1322c3906,1191,3822,1120,3739,1120r-953,l2786,167c2786,84,2715,,2620,l1298,xe" filled="f" strokecolor="#00b0f0">
                        <v:path arrowok="t" o:extrusionok="f"/>
                      </v:shape>
                    </v:group>
                  </w:pict>
                </mc:Fallback>
              </mc:AlternateContent>
            </w:r>
          </w:p>
        </w:tc>
        <w:tc>
          <w:tcPr>
            <w:tcW w:w="4699" w:type="dxa"/>
            <w:tcBorders>
              <w:top w:val="single" w:sz="12" w:space="0" w:color="00B0F0"/>
              <w:left w:val="single" w:sz="12" w:space="0" w:color="00B0F0"/>
              <w:bottom w:val="single" w:sz="12" w:space="0" w:color="00B0F0"/>
              <w:right w:val="single" w:sz="12" w:space="0" w:color="00B0F0"/>
            </w:tcBorders>
          </w:tcPr>
          <w:p w14:paraId="7A711A32" w14:textId="77777777" w:rsidR="001A3F89" w:rsidRDefault="001A3F89"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rPr>
            </w:pPr>
          </w:p>
          <w:p w14:paraId="6006E87F" w14:textId="77777777" w:rsidR="001A3F89" w:rsidRDefault="001A3F89"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rPr>
            </w:pPr>
          </w:p>
          <w:p w14:paraId="0412458E" w14:textId="77777777" w:rsidR="001A3F89" w:rsidRDefault="001A3F89"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sz w:val="24"/>
                <w:szCs w:val="24"/>
              </w:rPr>
            </w:pPr>
          </w:p>
          <w:p w14:paraId="4C02FDE6" w14:textId="77777777" w:rsidR="001A3F89" w:rsidRDefault="001A3F89"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sz w:val="24"/>
                <w:szCs w:val="24"/>
              </w:rPr>
            </w:pPr>
          </w:p>
          <w:p w14:paraId="7B075574" w14:textId="6CBDD2D4" w:rsidR="001A3F89" w:rsidRPr="00747D4C" w:rsidRDefault="001A3F89" w:rsidP="001A3F89">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color w:val="404040" w:themeColor="text1" w:themeTint="BF"/>
                <w:sz w:val="24"/>
                <w:szCs w:val="24"/>
                <w:lang w:val="es-SV"/>
              </w:rPr>
            </w:pPr>
            <w:r w:rsidRPr="00747D4C">
              <w:rPr>
                <w:rFonts w:ascii="Museo Sans 300" w:hAnsi="Museo Sans 300"/>
                <w:b w:val="0"/>
                <w:color w:val="404040" w:themeColor="text1" w:themeTint="BF"/>
                <w:sz w:val="24"/>
                <w:szCs w:val="24"/>
              </w:rPr>
              <w:t xml:space="preserve">Foro </w:t>
            </w:r>
            <w:r w:rsidR="00F8359A" w:rsidRPr="00747D4C">
              <w:rPr>
                <w:rFonts w:ascii="Museo Sans 300" w:hAnsi="Museo Sans 300"/>
                <w:b w:val="0"/>
                <w:color w:val="404040" w:themeColor="text1" w:themeTint="BF"/>
                <w:sz w:val="24"/>
                <w:szCs w:val="24"/>
              </w:rPr>
              <w:t>Internacional “</w:t>
            </w:r>
            <w:r w:rsidRPr="00747D4C">
              <w:rPr>
                <w:rFonts w:ascii="Museo Sans 300" w:hAnsi="Museo Sans 300"/>
                <w:b w:val="0"/>
                <w:color w:val="404040" w:themeColor="text1" w:themeTint="BF"/>
                <w:sz w:val="24"/>
                <w:szCs w:val="24"/>
              </w:rPr>
              <w:t>Creación de un protocolo eficaz de atención sanitaria inmediata y posthospitalaria"</w:t>
            </w:r>
            <w:r w:rsidR="00FD1AC3" w:rsidRPr="00747D4C">
              <w:rPr>
                <w:rFonts w:ascii="Museo Sans 300" w:hAnsi="Museo Sans 300"/>
                <w:b w:val="0"/>
                <w:color w:val="404040" w:themeColor="text1" w:themeTint="BF"/>
                <w:sz w:val="24"/>
                <w:szCs w:val="24"/>
              </w:rPr>
              <w:t>.</w:t>
            </w:r>
          </w:p>
          <w:p w14:paraId="29D34BEE" w14:textId="3E37BAD5" w:rsidR="001A3F89" w:rsidRPr="00E6537E" w:rsidRDefault="001A3F89"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sz w:val="24"/>
                <w:szCs w:val="24"/>
                <w:lang w:val="es-SV"/>
              </w:rPr>
            </w:pPr>
          </w:p>
        </w:tc>
        <w:tc>
          <w:tcPr>
            <w:tcW w:w="2997" w:type="dxa"/>
            <w:tcBorders>
              <w:top w:val="single" w:sz="12" w:space="0" w:color="00B0F0"/>
              <w:left w:val="single" w:sz="12" w:space="0" w:color="00B0F0"/>
              <w:bottom w:val="single" w:sz="12" w:space="0" w:color="00B0F0"/>
              <w:right w:val="single" w:sz="12" w:space="0" w:color="00B0F0"/>
            </w:tcBorders>
          </w:tcPr>
          <w:p w14:paraId="2A14A81A" w14:textId="7361E419" w:rsidR="001A3F89" w:rsidRDefault="00FD1AC3"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r w:rsidRPr="00FD1AC3">
              <w:rPr>
                <w:rFonts w:ascii="Museo Sans 300" w:hAnsi="Museo Sans 300"/>
                <w:noProof/>
                <w:color w:val="auto"/>
                <w:lang w:val="es-SV" w:eastAsia="es-SV"/>
              </w:rPr>
              <w:drawing>
                <wp:anchor distT="0" distB="0" distL="114300" distR="114300" simplePos="0" relativeHeight="251948032" behindDoc="0" locked="0" layoutInCell="1" allowOverlap="1" wp14:anchorId="0D788FD7" wp14:editId="083D6559">
                  <wp:simplePos x="0" y="0"/>
                  <wp:positionH relativeFrom="column">
                    <wp:posOffset>-55879</wp:posOffset>
                  </wp:positionH>
                  <wp:positionV relativeFrom="paragraph">
                    <wp:posOffset>14605</wp:posOffset>
                  </wp:positionV>
                  <wp:extent cx="1873250" cy="2133556"/>
                  <wp:effectExtent l="0" t="0" r="0" b="635"/>
                  <wp:wrapNone/>
                  <wp:docPr id="452" name="Imagen 18">
                    <a:extLst xmlns:a="http://schemas.openxmlformats.org/drawingml/2006/main">
                      <a:ext uri="{FF2B5EF4-FFF2-40B4-BE49-F238E27FC236}">
                        <a16:creationId xmlns:a16="http://schemas.microsoft.com/office/drawing/2014/main" id="{BF61C3C7-F2C9-34C9-4475-E84205FBDE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8">
                            <a:extLst>
                              <a:ext uri="{FF2B5EF4-FFF2-40B4-BE49-F238E27FC236}">
                                <a16:creationId xmlns:a16="http://schemas.microsoft.com/office/drawing/2014/main" id="{BF61C3C7-F2C9-34C9-4475-E84205FBDE03}"/>
                              </a:ext>
                            </a:extLst>
                          </pic:cNvPr>
                          <pic:cNvPicPr>
                            <a:picLocks noChangeAspect="1"/>
                          </pic:cNvPicPr>
                        </pic:nvPicPr>
                        <pic:blipFill rotWithShape="1">
                          <a:blip r:embed="rId49">
                            <a:extLst>
                              <a:ext uri="{28A0092B-C50C-407E-A947-70E740481C1C}">
                                <a14:useLocalDpi xmlns:a14="http://schemas.microsoft.com/office/drawing/2010/main" val="0"/>
                              </a:ext>
                            </a:extLst>
                          </a:blip>
                          <a:srcRect r="25449"/>
                          <a:stretch/>
                        </pic:blipFill>
                        <pic:spPr bwMode="auto">
                          <a:xfrm>
                            <a:off x="0" y="0"/>
                            <a:ext cx="1874356" cy="2134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0DEC9706" w14:textId="77777777" w:rsidR="001A3F89" w:rsidRDefault="001A3F89" w:rsidP="001A3F89">
      <w:pPr>
        <w:pStyle w:val="Sinespaciado"/>
        <w:ind w:left="567"/>
        <w:jc w:val="both"/>
        <w:rPr>
          <w:rFonts w:ascii="Museo Sans 300" w:hAnsi="Museo Sans 300"/>
          <w:b/>
          <w:bCs/>
          <w:color w:val="auto"/>
        </w:rPr>
      </w:pPr>
    </w:p>
    <w:p w14:paraId="486A7AA6" w14:textId="77777777" w:rsidR="001A3F89" w:rsidRDefault="001A3F89" w:rsidP="001A3F89">
      <w:pPr>
        <w:pStyle w:val="Sinespaciado"/>
        <w:ind w:left="567"/>
        <w:jc w:val="both"/>
        <w:rPr>
          <w:rFonts w:ascii="Museo Sans 300" w:hAnsi="Museo Sans 300"/>
          <w:b/>
          <w:bCs/>
          <w:color w:val="auto"/>
        </w:rPr>
      </w:pPr>
    </w:p>
    <w:p w14:paraId="37F0185C" w14:textId="77777777" w:rsidR="001A3F89" w:rsidRDefault="001A3F89" w:rsidP="001A3F89">
      <w:pPr>
        <w:pStyle w:val="Sinespaciado"/>
        <w:ind w:left="567"/>
        <w:jc w:val="both"/>
        <w:rPr>
          <w:rFonts w:ascii="Museo Sans 300" w:hAnsi="Museo Sans 300"/>
          <w:b/>
          <w:bCs/>
          <w:color w:val="auto"/>
        </w:rPr>
      </w:pPr>
    </w:p>
    <w:p w14:paraId="10E34409" w14:textId="77777777" w:rsidR="001A3F89" w:rsidRDefault="001A3F89" w:rsidP="001A3F89">
      <w:pPr>
        <w:pStyle w:val="Sinespaciado"/>
        <w:ind w:left="567"/>
        <w:jc w:val="both"/>
        <w:rPr>
          <w:rFonts w:ascii="Museo Sans 300" w:hAnsi="Museo Sans 300"/>
          <w:b/>
          <w:bCs/>
          <w:color w:val="auto"/>
        </w:rPr>
      </w:pPr>
    </w:p>
    <w:tbl>
      <w:tblPr>
        <w:tblStyle w:val="Tablaconcuadrcula1clara-nfasis1"/>
        <w:tblW w:w="9539" w:type="dxa"/>
        <w:tblInd w:w="269" w:type="dxa"/>
        <w:tblLook w:val="04A0" w:firstRow="1" w:lastRow="0" w:firstColumn="1" w:lastColumn="0" w:noHBand="0" w:noVBand="1"/>
      </w:tblPr>
      <w:tblGrid>
        <w:gridCol w:w="1843"/>
        <w:gridCol w:w="4699"/>
        <w:gridCol w:w="2997"/>
      </w:tblGrid>
      <w:tr w:rsidR="00FD1AC3" w14:paraId="5C6F9760" w14:textId="77777777" w:rsidTr="001A3F89">
        <w:trPr>
          <w:cnfStyle w:val="100000000000" w:firstRow="1" w:lastRow="0" w:firstColumn="0" w:lastColumn="0" w:oddVBand="0" w:evenVBand="0" w:oddHBand="0" w:evenHBand="0" w:firstRowFirstColumn="0" w:firstRowLastColumn="0" w:lastRowFirstColumn="0" w:lastRowLastColumn="0"/>
          <w:trHeight w:val="3402"/>
        </w:trPr>
        <w:tc>
          <w:tcPr>
            <w:cnfStyle w:val="001000000000" w:firstRow="0" w:lastRow="0" w:firstColumn="1" w:lastColumn="0" w:oddVBand="0" w:evenVBand="0" w:oddHBand="0" w:evenHBand="0" w:firstRowFirstColumn="0" w:firstRowLastColumn="0" w:lastRowFirstColumn="0" w:lastRowLastColumn="0"/>
            <w:tcW w:w="1843" w:type="dxa"/>
            <w:tcBorders>
              <w:top w:val="single" w:sz="12" w:space="0" w:color="00B0F0"/>
              <w:left w:val="single" w:sz="12" w:space="0" w:color="00B0F0"/>
              <w:bottom w:val="single" w:sz="12" w:space="0" w:color="00B0F0"/>
              <w:right w:val="single" w:sz="12" w:space="0" w:color="00B0F0"/>
            </w:tcBorders>
          </w:tcPr>
          <w:p w14:paraId="79B5D319" w14:textId="65CCE4AA" w:rsidR="001A3F89" w:rsidRPr="00D95238" w:rsidRDefault="001A3F89" w:rsidP="005E06D8">
            <w:pPr>
              <w:pStyle w:val="Sinespaciado"/>
              <w:rPr>
                <w:rFonts w:ascii="Museo Sans 300" w:hAnsi="Museo Sans 300"/>
                <w:color w:val="7F7F7F" w:themeColor="text1" w:themeTint="80"/>
                <w:sz w:val="32"/>
                <w:szCs w:val="32"/>
              </w:rPr>
            </w:pPr>
            <w:r>
              <w:rPr>
                <w:rFonts w:ascii="Museo Sans 300" w:hAnsi="Museo Sans 300"/>
                <w:color w:val="7F7F7F" w:themeColor="text1" w:themeTint="80"/>
                <w:sz w:val="32"/>
                <w:szCs w:val="32"/>
              </w:rPr>
              <w:t>5</w:t>
            </w:r>
            <w:r w:rsidRPr="00D95238">
              <w:rPr>
                <w:rFonts w:ascii="Museo Sans 300" w:hAnsi="Museo Sans 300"/>
                <w:color w:val="7F7F7F" w:themeColor="text1" w:themeTint="80"/>
                <w:sz w:val="32"/>
                <w:szCs w:val="32"/>
              </w:rPr>
              <w:t>.</w:t>
            </w:r>
            <w:r>
              <w:rPr>
                <w:rFonts w:ascii="Museo Sans 300" w:hAnsi="Museo Sans 300"/>
                <w:color w:val="7F7F7F" w:themeColor="text1" w:themeTint="80"/>
                <w:sz w:val="32"/>
                <w:szCs w:val="32"/>
              </w:rPr>
              <w:t>2</w:t>
            </w:r>
            <w:r w:rsidRPr="00D95238">
              <w:rPr>
                <w:rFonts w:ascii="Museo Sans 300" w:hAnsi="Museo Sans 300"/>
                <w:color w:val="7F7F7F" w:themeColor="text1" w:themeTint="80"/>
                <w:sz w:val="32"/>
                <w:szCs w:val="32"/>
              </w:rPr>
              <w:t>.</w:t>
            </w:r>
          </w:p>
          <w:p w14:paraId="4F707160" w14:textId="77777777" w:rsidR="001A3F89" w:rsidRDefault="001A3F89" w:rsidP="005E06D8">
            <w:pPr>
              <w:pStyle w:val="Sinespaciado"/>
              <w:jc w:val="both"/>
              <w:rPr>
                <w:rFonts w:ascii="Museo Sans 300" w:hAnsi="Museo Sans 300"/>
                <w:color w:val="7F7F7F" w:themeColor="text1" w:themeTint="80"/>
              </w:rPr>
            </w:pPr>
          </w:p>
          <w:p w14:paraId="27BA3D21" w14:textId="66EA6714" w:rsidR="001A3F89" w:rsidRPr="00D95238" w:rsidRDefault="00FD1AC3" w:rsidP="005E06D8">
            <w:pPr>
              <w:pStyle w:val="Sinespaciado"/>
              <w:jc w:val="both"/>
              <w:rPr>
                <w:rFonts w:ascii="Museo Sans 300" w:hAnsi="Museo Sans 300"/>
                <w:b w:val="0"/>
                <w:bCs w:val="0"/>
                <w:color w:val="7F7F7F" w:themeColor="text1" w:themeTint="80"/>
                <w:lang w:val="es-SV"/>
              </w:rPr>
            </w:pPr>
            <w:r w:rsidRPr="00FD1AC3">
              <w:rPr>
                <w:rFonts w:ascii="Museo Sans 300" w:hAnsi="Museo Sans 300"/>
                <w:noProof/>
                <w:color w:val="7F7F7F" w:themeColor="text1" w:themeTint="80"/>
                <w:lang w:val="es-SV" w:eastAsia="es-SV"/>
              </w:rPr>
              <mc:AlternateContent>
                <mc:Choice Requires="wpg">
                  <w:drawing>
                    <wp:anchor distT="0" distB="0" distL="114300" distR="114300" simplePos="0" relativeHeight="251947008" behindDoc="0" locked="0" layoutInCell="1" allowOverlap="1" wp14:anchorId="49814BF9" wp14:editId="547D4430">
                      <wp:simplePos x="0" y="0"/>
                      <wp:positionH relativeFrom="column">
                        <wp:posOffset>-24765</wp:posOffset>
                      </wp:positionH>
                      <wp:positionV relativeFrom="paragraph">
                        <wp:posOffset>180975</wp:posOffset>
                      </wp:positionV>
                      <wp:extent cx="1040182" cy="925201"/>
                      <wp:effectExtent l="0" t="0" r="26670" b="27305"/>
                      <wp:wrapNone/>
                      <wp:docPr id="661" name="Google Shape;10656;p94"/>
                      <wp:cNvGraphicFramePr/>
                      <a:graphic xmlns:a="http://schemas.openxmlformats.org/drawingml/2006/main">
                        <a:graphicData uri="http://schemas.microsoft.com/office/word/2010/wordprocessingGroup">
                          <wpg:wgp>
                            <wpg:cNvGrpSpPr/>
                            <wpg:grpSpPr>
                              <a:xfrm>
                                <a:off x="0" y="0"/>
                                <a:ext cx="1040182" cy="925201"/>
                                <a:chOff x="0" y="0"/>
                                <a:chExt cx="377474" cy="335748"/>
                              </a:xfrm>
                              <a:solidFill>
                                <a:srgbClr val="00B0F0"/>
                              </a:solidFill>
                            </wpg:grpSpPr>
                            <wps:wsp>
                              <wps:cNvPr id="662" name="Google Shape;10657;p94"/>
                              <wps:cNvSpPr/>
                              <wps:spPr>
                                <a:xfrm>
                                  <a:off x="42076" y="170882"/>
                                  <a:ext cx="47391" cy="17091"/>
                                </a:xfrm>
                                <a:custGeom>
                                  <a:avLst/>
                                  <a:gdLst/>
                                  <a:ahLst/>
                                  <a:cxnLst/>
                                  <a:rect l="l" t="t" r="r" b="b"/>
                                  <a:pathLst>
                                    <a:path w="1489" h="537" extrusionOk="0">
                                      <a:moveTo>
                                        <a:pt x="179" y="1"/>
                                      </a:moveTo>
                                      <a:cubicBezTo>
                                        <a:pt x="96" y="1"/>
                                        <a:pt x="0" y="72"/>
                                        <a:pt x="0" y="179"/>
                                      </a:cubicBezTo>
                                      <a:cubicBezTo>
                                        <a:pt x="0" y="263"/>
                                        <a:pt x="84" y="358"/>
                                        <a:pt x="179" y="358"/>
                                      </a:cubicBezTo>
                                      <a:cubicBezTo>
                                        <a:pt x="381" y="358"/>
                                        <a:pt x="941" y="382"/>
                                        <a:pt x="1227" y="525"/>
                                      </a:cubicBezTo>
                                      <a:cubicBezTo>
                                        <a:pt x="1251" y="537"/>
                                        <a:pt x="1274" y="537"/>
                                        <a:pt x="1298" y="537"/>
                                      </a:cubicBezTo>
                                      <a:cubicBezTo>
                                        <a:pt x="1358" y="537"/>
                                        <a:pt x="1417" y="501"/>
                                        <a:pt x="1453" y="441"/>
                                      </a:cubicBezTo>
                                      <a:cubicBezTo>
                                        <a:pt x="1489" y="358"/>
                                        <a:pt x="1465" y="251"/>
                                        <a:pt x="1370" y="203"/>
                                      </a:cubicBezTo>
                                      <a:cubicBezTo>
                                        <a:pt x="977" y="1"/>
                                        <a:pt x="215" y="1"/>
                                        <a:pt x="179" y="1"/>
                                      </a:cubicBezTo>
                                      <a:close/>
                                    </a:path>
                                  </a:pathLst>
                                </a:custGeom>
                                <a:grpFill/>
                                <a:ln>
                                  <a:solidFill>
                                    <a:srgbClr val="00B0F0"/>
                                  </a:solidFill>
                                </a:ln>
                              </wps:spPr>
                              <wps:bodyPr spcFirstLastPara="1" wrap="square" lIns="91425" tIns="91425" rIns="91425" bIns="91425" anchor="ctr" anchorCtr="0">
                                <a:noAutofit/>
                              </wps:bodyPr>
                            </wps:wsp>
                            <wps:wsp>
                              <wps:cNvPr id="663" name="Google Shape;10658;p94"/>
                              <wps:cNvSpPr/>
                              <wps:spPr>
                                <a:xfrm>
                                  <a:off x="24253" y="283042"/>
                                  <a:ext cx="11426" cy="52706"/>
                                </a:xfrm>
                                <a:custGeom>
                                  <a:avLst/>
                                  <a:gdLst/>
                                  <a:ahLst/>
                                  <a:cxnLst/>
                                  <a:rect l="l" t="t" r="r" b="b"/>
                                  <a:pathLst>
                                    <a:path w="359" h="1656" extrusionOk="0">
                                      <a:moveTo>
                                        <a:pt x="179" y="1"/>
                                      </a:moveTo>
                                      <a:cubicBezTo>
                                        <a:pt x="84" y="1"/>
                                        <a:pt x="1" y="72"/>
                                        <a:pt x="1" y="180"/>
                                      </a:cubicBezTo>
                                      <a:lnTo>
                                        <a:pt x="1" y="1477"/>
                                      </a:lnTo>
                                      <a:cubicBezTo>
                                        <a:pt x="1" y="1561"/>
                                        <a:pt x="72" y="1656"/>
                                        <a:pt x="179" y="1656"/>
                                      </a:cubicBezTo>
                                      <a:cubicBezTo>
                                        <a:pt x="287" y="1656"/>
                                        <a:pt x="358" y="1585"/>
                                        <a:pt x="358" y="1477"/>
                                      </a:cubicBezTo>
                                      <a:lnTo>
                                        <a:pt x="358" y="180"/>
                                      </a:lnTo>
                                      <a:cubicBezTo>
                                        <a:pt x="358" y="72"/>
                                        <a:pt x="287" y="1"/>
                                        <a:pt x="179" y="1"/>
                                      </a:cubicBezTo>
                                      <a:close/>
                                    </a:path>
                                  </a:pathLst>
                                </a:custGeom>
                                <a:grpFill/>
                                <a:ln>
                                  <a:solidFill>
                                    <a:srgbClr val="00B0F0"/>
                                  </a:solidFill>
                                </a:ln>
                              </wps:spPr>
                              <wps:bodyPr spcFirstLastPara="1" wrap="square" lIns="91425" tIns="91425" rIns="91425" bIns="91425" anchor="ctr" anchorCtr="0">
                                <a:noAutofit/>
                              </wps:bodyPr>
                            </wps:wsp>
                            <wps:wsp>
                              <wps:cNvPr id="664" name="Google Shape;10659;p94"/>
                              <wps:cNvSpPr/>
                              <wps:spPr>
                                <a:xfrm>
                                  <a:off x="0" y="141346"/>
                                  <a:ext cx="219451" cy="194052"/>
                                </a:xfrm>
                                <a:custGeom>
                                  <a:avLst/>
                                  <a:gdLst/>
                                  <a:ahLst/>
                                  <a:cxnLst/>
                                  <a:rect l="l" t="t" r="r" b="b"/>
                                  <a:pathLst>
                                    <a:path w="6895" h="6097" extrusionOk="0">
                                      <a:moveTo>
                                        <a:pt x="6406" y="679"/>
                                      </a:moveTo>
                                      <a:lnTo>
                                        <a:pt x="6466" y="929"/>
                                      </a:lnTo>
                                      <a:cubicBezTo>
                                        <a:pt x="6490" y="1000"/>
                                        <a:pt x="6478" y="1072"/>
                                        <a:pt x="6418" y="1119"/>
                                      </a:cubicBezTo>
                                      <a:lnTo>
                                        <a:pt x="6311" y="1226"/>
                                      </a:lnTo>
                                      <a:lnTo>
                                        <a:pt x="6073" y="988"/>
                                      </a:lnTo>
                                      <a:lnTo>
                                        <a:pt x="6406" y="679"/>
                                      </a:lnTo>
                                      <a:close/>
                                      <a:moveTo>
                                        <a:pt x="3192" y="345"/>
                                      </a:moveTo>
                                      <a:lnTo>
                                        <a:pt x="3192" y="1060"/>
                                      </a:lnTo>
                                      <a:cubicBezTo>
                                        <a:pt x="3192" y="1179"/>
                                        <a:pt x="3156" y="1298"/>
                                        <a:pt x="3108" y="1405"/>
                                      </a:cubicBezTo>
                                      <a:lnTo>
                                        <a:pt x="3025" y="1584"/>
                                      </a:lnTo>
                                      <a:cubicBezTo>
                                        <a:pt x="3013" y="1607"/>
                                        <a:pt x="3013" y="1619"/>
                                        <a:pt x="3013" y="1655"/>
                                      </a:cubicBezTo>
                                      <a:lnTo>
                                        <a:pt x="3013" y="2024"/>
                                      </a:lnTo>
                                      <a:cubicBezTo>
                                        <a:pt x="2989" y="2286"/>
                                        <a:pt x="2894" y="2524"/>
                                        <a:pt x="2715" y="2703"/>
                                      </a:cubicBezTo>
                                      <a:cubicBezTo>
                                        <a:pt x="2537" y="2881"/>
                                        <a:pt x="2275" y="2965"/>
                                        <a:pt x="2025" y="2965"/>
                                      </a:cubicBezTo>
                                      <a:cubicBezTo>
                                        <a:pt x="1525" y="2953"/>
                                        <a:pt x="1120" y="2500"/>
                                        <a:pt x="1120" y="1988"/>
                                      </a:cubicBezTo>
                                      <a:lnTo>
                                        <a:pt x="1120" y="1655"/>
                                      </a:lnTo>
                                      <a:cubicBezTo>
                                        <a:pt x="1120" y="1619"/>
                                        <a:pt x="1120" y="1596"/>
                                        <a:pt x="1108" y="1584"/>
                                      </a:cubicBezTo>
                                      <a:lnTo>
                                        <a:pt x="1001" y="1369"/>
                                      </a:lnTo>
                                      <a:cubicBezTo>
                                        <a:pt x="953" y="1298"/>
                                        <a:pt x="941" y="1203"/>
                                        <a:pt x="941" y="1119"/>
                                      </a:cubicBezTo>
                                      <a:lnTo>
                                        <a:pt x="941" y="1107"/>
                                      </a:lnTo>
                                      <a:cubicBezTo>
                                        <a:pt x="941" y="691"/>
                                        <a:pt x="1287" y="345"/>
                                        <a:pt x="1703" y="345"/>
                                      </a:cubicBezTo>
                                      <a:close/>
                                      <a:moveTo>
                                        <a:pt x="2442" y="3227"/>
                                      </a:moveTo>
                                      <a:cubicBezTo>
                                        <a:pt x="2454" y="3298"/>
                                        <a:pt x="2477" y="3334"/>
                                        <a:pt x="2489" y="3381"/>
                                      </a:cubicBezTo>
                                      <a:lnTo>
                                        <a:pt x="2323" y="3548"/>
                                      </a:lnTo>
                                      <a:cubicBezTo>
                                        <a:pt x="2251" y="3620"/>
                                        <a:pt x="2156" y="3655"/>
                                        <a:pt x="2059" y="3655"/>
                                      </a:cubicBezTo>
                                      <a:cubicBezTo>
                                        <a:pt x="1962" y="3655"/>
                                        <a:pt x="1864" y="3620"/>
                                        <a:pt x="1787" y="3548"/>
                                      </a:cubicBezTo>
                                      <a:lnTo>
                                        <a:pt x="1644" y="3393"/>
                                      </a:lnTo>
                                      <a:cubicBezTo>
                                        <a:pt x="1656" y="3358"/>
                                        <a:pt x="1668" y="3286"/>
                                        <a:pt x="1668" y="3227"/>
                                      </a:cubicBezTo>
                                      <a:cubicBezTo>
                                        <a:pt x="1775" y="3262"/>
                                        <a:pt x="1894" y="3286"/>
                                        <a:pt x="2013" y="3286"/>
                                      </a:cubicBezTo>
                                      <a:lnTo>
                                        <a:pt x="2061" y="3286"/>
                                      </a:lnTo>
                                      <a:cubicBezTo>
                                        <a:pt x="2192" y="3286"/>
                                        <a:pt x="2323" y="3274"/>
                                        <a:pt x="2442" y="3227"/>
                                      </a:cubicBezTo>
                                      <a:close/>
                                      <a:moveTo>
                                        <a:pt x="1680" y="0"/>
                                      </a:moveTo>
                                      <a:cubicBezTo>
                                        <a:pt x="1072" y="0"/>
                                        <a:pt x="584" y="500"/>
                                        <a:pt x="584" y="1107"/>
                                      </a:cubicBezTo>
                                      <a:lnTo>
                                        <a:pt x="584" y="1119"/>
                                      </a:lnTo>
                                      <a:cubicBezTo>
                                        <a:pt x="584" y="1250"/>
                                        <a:pt x="608" y="1405"/>
                                        <a:pt x="668" y="1524"/>
                                      </a:cubicBezTo>
                                      <a:lnTo>
                                        <a:pt x="763" y="1703"/>
                                      </a:lnTo>
                                      <a:lnTo>
                                        <a:pt x="763" y="1988"/>
                                      </a:lnTo>
                                      <a:cubicBezTo>
                                        <a:pt x="763" y="2429"/>
                                        <a:pt x="977" y="2834"/>
                                        <a:pt x="1311" y="3072"/>
                                      </a:cubicBezTo>
                                      <a:lnTo>
                                        <a:pt x="1311" y="3215"/>
                                      </a:lnTo>
                                      <a:cubicBezTo>
                                        <a:pt x="1311" y="3310"/>
                                        <a:pt x="1251" y="3381"/>
                                        <a:pt x="1156" y="3417"/>
                                      </a:cubicBezTo>
                                      <a:lnTo>
                                        <a:pt x="537" y="3596"/>
                                      </a:lnTo>
                                      <a:cubicBezTo>
                                        <a:pt x="227" y="3679"/>
                                        <a:pt x="1" y="3965"/>
                                        <a:pt x="1" y="4286"/>
                                      </a:cubicBezTo>
                                      <a:lnTo>
                                        <a:pt x="1" y="5917"/>
                                      </a:lnTo>
                                      <a:cubicBezTo>
                                        <a:pt x="1" y="6001"/>
                                        <a:pt x="72" y="6096"/>
                                        <a:pt x="179" y="6096"/>
                                      </a:cubicBezTo>
                                      <a:cubicBezTo>
                                        <a:pt x="287" y="6096"/>
                                        <a:pt x="358" y="6013"/>
                                        <a:pt x="358" y="5917"/>
                                      </a:cubicBezTo>
                                      <a:lnTo>
                                        <a:pt x="358" y="4310"/>
                                      </a:lnTo>
                                      <a:cubicBezTo>
                                        <a:pt x="358" y="4143"/>
                                        <a:pt x="477" y="3977"/>
                                        <a:pt x="644" y="3929"/>
                                      </a:cubicBezTo>
                                      <a:lnTo>
                                        <a:pt x="1263" y="3751"/>
                                      </a:lnTo>
                                      <a:cubicBezTo>
                                        <a:pt x="1322" y="3739"/>
                                        <a:pt x="1370" y="3715"/>
                                        <a:pt x="1418" y="3679"/>
                                      </a:cubicBezTo>
                                      <a:lnTo>
                                        <a:pt x="1513" y="3786"/>
                                      </a:lnTo>
                                      <a:cubicBezTo>
                                        <a:pt x="1668" y="3929"/>
                                        <a:pt x="1846" y="3989"/>
                                        <a:pt x="2037" y="3989"/>
                                      </a:cubicBezTo>
                                      <a:cubicBezTo>
                                        <a:pt x="2227" y="3989"/>
                                        <a:pt x="2406" y="3917"/>
                                        <a:pt x="2561" y="3786"/>
                                      </a:cubicBezTo>
                                      <a:lnTo>
                                        <a:pt x="2727" y="3620"/>
                                      </a:lnTo>
                                      <a:cubicBezTo>
                                        <a:pt x="2799" y="3655"/>
                                        <a:pt x="2870" y="3679"/>
                                        <a:pt x="2966" y="3679"/>
                                      </a:cubicBezTo>
                                      <a:lnTo>
                                        <a:pt x="3001" y="3679"/>
                                      </a:lnTo>
                                      <a:cubicBezTo>
                                        <a:pt x="3144" y="3679"/>
                                        <a:pt x="3275" y="3620"/>
                                        <a:pt x="3382" y="3524"/>
                                      </a:cubicBezTo>
                                      <a:lnTo>
                                        <a:pt x="5823" y="1226"/>
                                      </a:lnTo>
                                      <a:lnTo>
                                        <a:pt x="6061" y="1465"/>
                                      </a:lnTo>
                                      <a:lnTo>
                                        <a:pt x="3239" y="4274"/>
                                      </a:lnTo>
                                      <a:cubicBezTo>
                                        <a:pt x="3061" y="4453"/>
                                        <a:pt x="2977" y="4679"/>
                                        <a:pt x="2977" y="4917"/>
                                      </a:cubicBezTo>
                                      <a:lnTo>
                                        <a:pt x="2977" y="5906"/>
                                      </a:lnTo>
                                      <a:cubicBezTo>
                                        <a:pt x="2977" y="6001"/>
                                        <a:pt x="3049" y="6096"/>
                                        <a:pt x="3156" y="6096"/>
                                      </a:cubicBezTo>
                                      <a:cubicBezTo>
                                        <a:pt x="3239" y="6096"/>
                                        <a:pt x="3335" y="6013"/>
                                        <a:pt x="3335" y="5906"/>
                                      </a:cubicBezTo>
                                      <a:lnTo>
                                        <a:pt x="3335" y="4917"/>
                                      </a:lnTo>
                                      <a:cubicBezTo>
                                        <a:pt x="3335" y="4763"/>
                                        <a:pt x="3394" y="4620"/>
                                        <a:pt x="3501" y="4513"/>
                                      </a:cubicBezTo>
                                      <a:lnTo>
                                        <a:pt x="6656" y="1357"/>
                                      </a:lnTo>
                                      <a:cubicBezTo>
                                        <a:pt x="6787" y="1226"/>
                                        <a:pt x="6847" y="1024"/>
                                        <a:pt x="6799" y="834"/>
                                      </a:cubicBezTo>
                                      <a:lnTo>
                                        <a:pt x="6704" y="405"/>
                                      </a:lnTo>
                                      <a:lnTo>
                                        <a:pt x="6823" y="298"/>
                                      </a:lnTo>
                                      <a:cubicBezTo>
                                        <a:pt x="6895" y="238"/>
                                        <a:pt x="6895" y="119"/>
                                        <a:pt x="6823" y="60"/>
                                      </a:cubicBezTo>
                                      <a:cubicBezTo>
                                        <a:pt x="6793" y="24"/>
                                        <a:pt x="6749" y="6"/>
                                        <a:pt x="6704" y="6"/>
                                      </a:cubicBezTo>
                                      <a:cubicBezTo>
                                        <a:pt x="6659" y="6"/>
                                        <a:pt x="6615" y="24"/>
                                        <a:pt x="6585" y="60"/>
                                      </a:cubicBezTo>
                                      <a:lnTo>
                                        <a:pt x="3156" y="3274"/>
                                      </a:lnTo>
                                      <a:cubicBezTo>
                                        <a:pt x="3132" y="3310"/>
                                        <a:pt x="3073" y="3334"/>
                                        <a:pt x="3025" y="3334"/>
                                      </a:cubicBezTo>
                                      <a:lnTo>
                                        <a:pt x="2977" y="3334"/>
                                      </a:lnTo>
                                      <a:cubicBezTo>
                                        <a:pt x="2870" y="3334"/>
                                        <a:pt x="2787" y="3250"/>
                                        <a:pt x="2787" y="3143"/>
                                      </a:cubicBezTo>
                                      <a:lnTo>
                                        <a:pt x="2787" y="3084"/>
                                      </a:lnTo>
                                      <a:cubicBezTo>
                                        <a:pt x="2846" y="3036"/>
                                        <a:pt x="2906" y="3000"/>
                                        <a:pt x="2942" y="2953"/>
                                      </a:cubicBezTo>
                                      <a:cubicBezTo>
                                        <a:pt x="3204" y="2715"/>
                                        <a:pt x="3335" y="2381"/>
                                        <a:pt x="3335" y="2024"/>
                                      </a:cubicBezTo>
                                      <a:lnTo>
                                        <a:pt x="3335" y="1703"/>
                                      </a:lnTo>
                                      <a:lnTo>
                                        <a:pt x="3406" y="1572"/>
                                      </a:lnTo>
                                      <a:cubicBezTo>
                                        <a:pt x="3477" y="1417"/>
                                        <a:pt x="3525" y="1238"/>
                                        <a:pt x="3525" y="1072"/>
                                      </a:cubicBezTo>
                                      <a:lnTo>
                                        <a:pt x="3525" y="179"/>
                                      </a:lnTo>
                                      <a:cubicBezTo>
                                        <a:pt x="3525" y="95"/>
                                        <a:pt x="3454" y="0"/>
                                        <a:pt x="3347" y="0"/>
                                      </a:cubicBezTo>
                                      <a:close/>
                                    </a:path>
                                  </a:pathLst>
                                </a:custGeom>
                                <a:grpFill/>
                                <a:ln>
                                  <a:solidFill>
                                    <a:srgbClr val="00B0F0"/>
                                  </a:solidFill>
                                </a:ln>
                              </wps:spPr>
                              <wps:bodyPr spcFirstLastPara="1" wrap="square" lIns="91425" tIns="91425" rIns="91425" bIns="91425" anchor="ctr" anchorCtr="0">
                                <a:noAutofit/>
                              </wps:bodyPr>
                            </wps:wsp>
                            <wps:wsp>
                              <wps:cNvPr id="665" name="Google Shape;10660;p94"/>
                              <wps:cNvSpPr/>
                              <wps:spPr>
                                <a:xfrm>
                                  <a:off x="153854" y="0"/>
                                  <a:ext cx="223620" cy="188355"/>
                                </a:xfrm>
                                <a:custGeom>
                                  <a:avLst/>
                                  <a:gdLst/>
                                  <a:ahLst/>
                                  <a:cxnLst/>
                                  <a:rect l="l" t="t" r="r" b="b"/>
                                  <a:pathLst>
                                    <a:path w="7026" h="5918" extrusionOk="0">
                                      <a:moveTo>
                                        <a:pt x="560" y="0"/>
                                      </a:moveTo>
                                      <a:cubicBezTo>
                                        <a:pt x="263" y="0"/>
                                        <a:pt x="1" y="238"/>
                                        <a:pt x="1" y="548"/>
                                      </a:cubicBezTo>
                                      <a:lnTo>
                                        <a:pt x="1" y="5251"/>
                                      </a:lnTo>
                                      <a:cubicBezTo>
                                        <a:pt x="1" y="5334"/>
                                        <a:pt x="84" y="5429"/>
                                        <a:pt x="179" y="5429"/>
                                      </a:cubicBezTo>
                                      <a:cubicBezTo>
                                        <a:pt x="287" y="5429"/>
                                        <a:pt x="358" y="5358"/>
                                        <a:pt x="358" y="5251"/>
                                      </a:cubicBezTo>
                                      <a:lnTo>
                                        <a:pt x="358" y="548"/>
                                      </a:lnTo>
                                      <a:cubicBezTo>
                                        <a:pt x="358" y="441"/>
                                        <a:pt x="453" y="357"/>
                                        <a:pt x="560" y="357"/>
                                      </a:cubicBezTo>
                                      <a:lnTo>
                                        <a:pt x="6478" y="357"/>
                                      </a:lnTo>
                                      <a:cubicBezTo>
                                        <a:pt x="6585" y="357"/>
                                        <a:pt x="6668" y="441"/>
                                        <a:pt x="6668" y="548"/>
                                      </a:cubicBezTo>
                                      <a:lnTo>
                                        <a:pt x="6668" y="5370"/>
                                      </a:lnTo>
                                      <a:cubicBezTo>
                                        <a:pt x="6668" y="5477"/>
                                        <a:pt x="6585" y="5560"/>
                                        <a:pt x="6478" y="5560"/>
                                      </a:cubicBezTo>
                                      <a:lnTo>
                                        <a:pt x="2525" y="5560"/>
                                      </a:lnTo>
                                      <a:cubicBezTo>
                                        <a:pt x="2430" y="5560"/>
                                        <a:pt x="2346" y="5632"/>
                                        <a:pt x="2346" y="5739"/>
                                      </a:cubicBezTo>
                                      <a:cubicBezTo>
                                        <a:pt x="2346" y="5846"/>
                                        <a:pt x="2418" y="5917"/>
                                        <a:pt x="2525" y="5917"/>
                                      </a:cubicBezTo>
                                      <a:lnTo>
                                        <a:pt x="6478" y="5917"/>
                                      </a:lnTo>
                                      <a:cubicBezTo>
                                        <a:pt x="6775" y="5917"/>
                                        <a:pt x="7025" y="5679"/>
                                        <a:pt x="7025" y="5370"/>
                                      </a:cubicBezTo>
                                      <a:lnTo>
                                        <a:pt x="7025" y="548"/>
                                      </a:lnTo>
                                      <a:cubicBezTo>
                                        <a:pt x="7025" y="226"/>
                                        <a:pt x="6787" y="0"/>
                                        <a:pt x="6490" y="0"/>
                                      </a:cubicBezTo>
                                      <a:close/>
                                    </a:path>
                                  </a:pathLst>
                                </a:custGeom>
                                <a:grpFill/>
                                <a:ln>
                                  <a:solidFill>
                                    <a:srgbClr val="00B0F0"/>
                                  </a:solidFill>
                                </a:ln>
                              </wps:spPr>
                              <wps:bodyPr spcFirstLastPara="1" wrap="square" lIns="91425" tIns="91425" rIns="91425" bIns="91425" anchor="ctr" anchorCtr="0">
                                <a:noAutofit/>
                              </wps:bodyPr>
                            </wps:wsp>
                          </wpg:wgp>
                        </a:graphicData>
                      </a:graphic>
                    </wp:anchor>
                  </w:drawing>
                </mc:Choice>
                <mc:Fallback>
                  <w:pict>
                    <v:group w14:anchorId="4EB851F5" id="Google Shape;10656;p94" o:spid="_x0000_s1026" style="position:absolute;margin-left:-1.95pt;margin-top:14.25pt;width:81.9pt;height:72.85pt;z-index:251947008" coordsize="377474,335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">
                      <v:shape id="Google Shape;10657;p94" o:spid="_x0000_s1027" style="position:absolute;left:42076;top:170882;width:47391;height:17091;visibility:visible;mso-wrap-style:square;v-text-anchor:middle" coordsize="1489,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" path="m179,1c96,1,,72,,179v,84,84,179,179,179c381,358,941,382,1227,525v24,12,47,12,71,12c1358,537,1417,501,1453,441v36,-83,12,-190,-83,-238c977,1,215,1,179,1xe" filled="f" strokecolor="#00b0f0">
                        <v:path arrowok="t" o:extrusionok="f"/>
                      </v:shape>
                      <v:shape id="Google Shape;10658;p94" o:spid="_x0000_s1028" style="position:absolute;left:24253;top:283042;width:11426;height:52706;visibility:visible;mso-wrap-style:square;v-text-anchor:middle" coordsize="359,1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" path="m179,1c84,1,1,72,1,180r,1297c1,1561,72,1656,179,1656v108,,179,-71,179,-179l358,180c358,72,287,1,179,1xe" filled="f" strokecolor="#00b0f0">
                        <v:path arrowok="t" o:extrusionok="f"/>
                      </v:shape>
                      <v:shape id="Google Shape;10659;p94" o:spid="_x0000_s1029" style="position:absolute;top:141346;width:219451;height:194052;visibility:visible;mso-wrap-style:square;v-text-anchor:middle" coordsize="6895,6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" path="m6406,679r60,250c6490,1000,6478,1072,6418,1119r-107,107l6073,988,6406,679xm3192,345r,715c3192,1179,3156,1298,3108,1405r-83,179c3013,1607,3013,1619,3013,1655r,369c2989,2286,2894,2524,2715,2703v-178,178,-440,262,-690,262c1525,2953,1120,2500,1120,1988r,-333c1120,1619,1120,1596,1108,1584l1001,1369v-48,-71,-60,-166,-60,-250l941,1107v,-416,346,-762,762,-762l3192,345xm2442,3227v12,71,35,107,47,154l2323,3548v-72,72,-167,107,-264,107c1962,3655,1864,3620,1787,3548l1644,3393v12,-35,24,-107,24,-166c1775,3262,1894,3286,2013,3286r48,c2192,3286,2323,3274,2442,3227xm1680,c1072,,584,500,584,1107r,12c584,1250,608,1405,668,1524r95,179l763,1988v,441,214,846,548,1084l1311,3215v,95,-60,166,-155,202l537,3596c227,3679,1,3965,1,4286r,1631c1,6001,72,6096,179,6096v108,,179,-83,179,-179l358,4310v,-167,119,-333,286,-381l1263,3751v59,-12,107,-36,155,-72l1513,3786v155,143,333,203,524,203c2227,3989,2406,3917,2561,3786r166,-166c2799,3655,2870,3679,2966,3679r35,c3144,3679,3275,3620,3382,3524l5823,1226r238,239l3239,4274v-178,179,-262,405,-262,643l2977,5906v,95,72,190,179,190c3239,6096,3335,6013,3335,5906r,-989c3335,4763,3394,4620,3501,4513l6656,1357v131,-131,191,-333,143,-523l6704,405,6823,298v72,-60,72,-179,,-238c6793,24,6749,6,6704,6v-45,,-89,18,-119,54l3156,3274v-24,36,-83,60,-131,60l2977,3334v-107,,-190,-84,-190,-191l2787,3084v59,-48,119,-84,155,-131c3204,2715,3335,2381,3335,2024r,-321l3406,1572v71,-155,119,-334,119,-500l3525,179c3525,95,3454,,3347,l1680,xe" filled="f" strokecolor="#00b0f0">
                        <v:path arrowok="t" o:extrusionok="f"/>
                      </v:shape>
                      <v:shape id="Google Shape;10660;p94" o:spid="_x0000_s1030" style="position:absolute;left:153854;width:223620;height:188355;visibility:visible;mso-wrap-style:square;v-text-anchor:middle" coordsize="7026,5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" path="m560,c263,,1,238,1,548r,4703c1,5334,84,5429,179,5429v108,,179,-71,179,-178l358,548v,-107,95,-191,202,-191l6478,357v107,,190,84,190,191l6668,5370v,107,-83,190,-190,190l2525,5560v-95,,-179,72,-179,179c2346,5846,2418,5917,2525,5917r3953,c6775,5917,7025,5679,7025,5370r,-4822c7025,226,6787,,6490,l560,xe" filled="f" strokecolor="#00b0f0">
                        <v:path arrowok="t" o:extrusionok="f"/>
                      </v:shape>
                    </v:group>
                  </w:pict>
                </mc:Fallback>
              </mc:AlternateContent>
            </w:r>
          </w:p>
        </w:tc>
        <w:tc>
          <w:tcPr>
            <w:tcW w:w="4699" w:type="dxa"/>
            <w:tcBorders>
              <w:top w:val="single" w:sz="12" w:space="0" w:color="00B0F0"/>
              <w:left w:val="single" w:sz="12" w:space="0" w:color="00B0F0"/>
              <w:bottom w:val="single" w:sz="12" w:space="0" w:color="00B0F0"/>
              <w:right w:val="single" w:sz="12" w:space="0" w:color="00B0F0"/>
            </w:tcBorders>
          </w:tcPr>
          <w:p w14:paraId="2EC7D8E1" w14:textId="77777777" w:rsidR="001A3F89" w:rsidRDefault="001A3F89"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rPr>
            </w:pPr>
          </w:p>
          <w:p w14:paraId="43D80AED" w14:textId="77777777" w:rsidR="001A3F89" w:rsidRDefault="001A3F89"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rPr>
            </w:pPr>
          </w:p>
          <w:p w14:paraId="5228021C" w14:textId="77777777" w:rsidR="001A3F89" w:rsidRDefault="001A3F89"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rPr>
            </w:pPr>
          </w:p>
          <w:p w14:paraId="63E5C81B" w14:textId="77777777" w:rsidR="001A3F89" w:rsidRDefault="001A3F89"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7F7F7F" w:themeColor="text1" w:themeTint="80"/>
              </w:rPr>
            </w:pPr>
          </w:p>
          <w:p w14:paraId="013AAF25" w14:textId="77777777" w:rsidR="001A3F89" w:rsidRDefault="001A3F89"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color w:val="7F7F7F" w:themeColor="text1" w:themeTint="80"/>
              </w:rPr>
            </w:pPr>
          </w:p>
          <w:p w14:paraId="450B723E" w14:textId="25E35BB7" w:rsidR="00FD1AC3" w:rsidRPr="00747D4C" w:rsidRDefault="00FD1AC3" w:rsidP="00FD1AC3">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color w:val="404040" w:themeColor="text1" w:themeTint="BF"/>
                <w:sz w:val="24"/>
                <w:szCs w:val="24"/>
                <w:lang w:val="es-SV"/>
              </w:rPr>
            </w:pPr>
            <w:r w:rsidRPr="00747D4C">
              <w:rPr>
                <w:rFonts w:ascii="Museo Sans 300" w:hAnsi="Museo Sans 300"/>
                <w:b w:val="0"/>
                <w:color w:val="404040" w:themeColor="text1" w:themeTint="BF"/>
                <w:sz w:val="24"/>
                <w:szCs w:val="24"/>
              </w:rPr>
              <w:t>Taller de sensibilización y formación sobre las unidades de atención a víctimas viales.</w:t>
            </w:r>
          </w:p>
          <w:p w14:paraId="012E3757" w14:textId="77777777" w:rsidR="001A3F89" w:rsidRDefault="001A3F89"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p>
        </w:tc>
        <w:tc>
          <w:tcPr>
            <w:tcW w:w="2997" w:type="dxa"/>
            <w:tcBorders>
              <w:top w:val="single" w:sz="12" w:space="0" w:color="00B0F0"/>
              <w:left w:val="single" w:sz="12" w:space="0" w:color="00B0F0"/>
              <w:bottom w:val="single" w:sz="12" w:space="0" w:color="00B0F0"/>
              <w:right w:val="single" w:sz="12" w:space="0" w:color="00B0F0"/>
            </w:tcBorders>
          </w:tcPr>
          <w:p w14:paraId="650DC5F1" w14:textId="1C50E166" w:rsidR="001A3F89" w:rsidRDefault="00FD1AC3" w:rsidP="005E06D8">
            <w:pPr>
              <w:pStyle w:val="Sinespaciado"/>
              <w:jc w:val="both"/>
              <w:cnfStyle w:val="100000000000" w:firstRow="1" w:lastRow="0" w:firstColumn="0" w:lastColumn="0" w:oddVBand="0" w:evenVBand="0" w:oddHBand="0" w:evenHBand="0" w:firstRowFirstColumn="0" w:firstRowLastColumn="0" w:lastRowFirstColumn="0" w:lastRowLastColumn="0"/>
              <w:rPr>
                <w:rFonts w:ascii="Museo Sans 300" w:hAnsi="Museo Sans 300"/>
                <w:b w:val="0"/>
                <w:bCs w:val="0"/>
                <w:color w:val="auto"/>
              </w:rPr>
            </w:pPr>
            <w:r w:rsidRPr="00FD1AC3">
              <w:rPr>
                <w:rFonts w:ascii="Museo Sans 300" w:hAnsi="Museo Sans 300"/>
                <w:noProof/>
                <w:color w:val="auto"/>
                <w:lang w:val="es-SV" w:eastAsia="es-SV"/>
              </w:rPr>
              <w:drawing>
                <wp:anchor distT="0" distB="0" distL="114300" distR="114300" simplePos="0" relativeHeight="251949056" behindDoc="0" locked="0" layoutInCell="1" allowOverlap="1" wp14:anchorId="65E3D494" wp14:editId="07E4A0F4">
                  <wp:simplePos x="0" y="0"/>
                  <wp:positionH relativeFrom="column">
                    <wp:posOffset>-55879</wp:posOffset>
                  </wp:positionH>
                  <wp:positionV relativeFrom="paragraph">
                    <wp:posOffset>15875</wp:posOffset>
                  </wp:positionV>
                  <wp:extent cx="1873250" cy="2139950"/>
                  <wp:effectExtent l="0" t="0" r="0" b="0"/>
                  <wp:wrapNone/>
                  <wp:docPr id="66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rotWithShape="1">
                          <a:blip r:embed="rId50" cstate="print">
                            <a:extLst>
                              <a:ext uri="{28A0092B-C50C-407E-A947-70E740481C1C}">
                                <a14:useLocalDpi xmlns:a14="http://schemas.microsoft.com/office/drawing/2010/main" val="0"/>
                              </a:ext>
                            </a:extLst>
                          </a:blip>
                          <a:srcRect r="39745"/>
                          <a:stretch/>
                        </pic:blipFill>
                        <pic:spPr bwMode="auto">
                          <a:xfrm>
                            <a:off x="0" y="0"/>
                            <a:ext cx="1873250" cy="2139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400F2799" w14:textId="77777777" w:rsidR="001A3F89" w:rsidRDefault="001A3F89" w:rsidP="001A3F89">
      <w:pPr>
        <w:pStyle w:val="Sinespaciado"/>
        <w:ind w:left="567"/>
        <w:jc w:val="both"/>
        <w:rPr>
          <w:rFonts w:ascii="Museo Sans 300" w:hAnsi="Museo Sans 300"/>
          <w:b/>
          <w:bCs/>
          <w:color w:val="auto"/>
        </w:rPr>
      </w:pPr>
    </w:p>
    <w:p w14:paraId="206EFDBD" w14:textId="77777777" w:rsidR="001A3F89" w:rsidRPr="00D82A20" w:rsidRDefault="001A3F89" w:rsidP="001A3F89">
      <w:pPr>
        <w:pStyle w:val="Sinespaciado"/>
        <w:jc w:val="both"/>
        <w:rPr>
          <w:rFonts w:ascii="Museo Sans 300" w:hAnsi="Museo Sans 300"/>
          <w:b/>
          <w:bCs/>
          <w:color w:val="auto"/>
        </w:rPr>
      </w:pPr>
    </w:p>
    <w:p w14:paraId="5D08F760" w14:textId="77777777" w:rsidR="001A3F89" w:rsidRPr="00D82A20" w:rsidRDefault="001A3F89" w:rsidP="001A3F89">
      <w:pPr>
        <w:pStyle w:val="Sinespaciado"/>
        <w:jc w:val="both"/>
        <w:rPr>
          <w:rFonts w:ascii="Museo Sans 300" w:hAnsi="Museo Sans 300"/>
          <w:b/>
          <w:bCs/>
          <w:color w:val="auto"/>
        </w:rPr>
      </w:pPr>
    </w:p>
    <w:p w14:paraId="3C071529" w14:textId="77777777" w:rsidR="001A3F89" w:rsidRDefault="001A3F89" w:rsidP="001A3F89">
      <w:pPr>
        <w:pStyle w:val="Sinespaciado"/>
        <w:jc w:val="both"/>
        <w:rPr>
          <w:rFonts w:ascii="Museo Sans 300" w:hAnsi="Museo Sans 300"/>
          <w:b/>
          <w:bCs/>
          <w:color w:val="auto"/>
        </w:rPr>
      </w:pPr>
    </w:p>
    <w:p w14:paraId="76C3A653" w14:textId="77777777" w:rsidR="001A3F89" w:rsidRDefault="001A3F89" w:rsidP="001A3F89">
      <w:pPr>
        <w:rPr>
          <w:rFonts w:ascii="Museo Sans 300" w:hAnsi="Museo Sans 300"/>
          <w:b/>
          <w:bCs/>
          <w:color w:val="auto"/>
        </w:rPr>
      </w:pPr>
      <w:r>
        <w:rPr>
          <w:rFonts w:ascii="Museo Sans 300" w:hAnsi="Museo Sans 300"/>
          <w:b/>
          <w:bCs/>
          <w:color w:val="auto"/>
        </w:rPr>
        <w:br w:type="page"/>
      </w:r>
    </w:p>
    <w:p w14:paraId="177A09DF" w14:textId="77777777" w:rsidR="009F4306" w:rsidRDefault="009F4306" w:rsidP="009F4306">
      <w:pPr>
        <w:pStyle w:val="Ttulo2"/>
        <w:ind w:left="567"/>
        <w:jc w:val="right"/>
        <w:rPr>
          <w:rFonts w:ascii="Museo Sans 300" w:hAnsi="Museo Sans 300"/>
          <w:color w:val="7F7F7F" w:themeColor="text1" w:themeTint="80"/>
          <w:sz w:val="72"/>
          <w:szCs w:val="72"/>
        </w:rPr>
      </w:pPr>
    </w:p>
    <w:p w14:paraId="12461E86" w14:textId="45C77BBB" w:rsidR="009F4306" w:rsidRDefault="009F4306" w:rsidP="009F4306">
      <w:pPr>
        <w:pStyle w:val="Ttulo2"/>
        <w:ind w:left="567"/>
        <w:jc w:val="right"/>
        <w:rPr>
          <w:rFonts w:ascii="Museo Sans 300" w:hAnsi="Museo Sans 300"/>
          <w:color w:val="7F7F7F" w:themeColor="text1" w:themeTint="80"/>
          <w:sz w:val="72"/>
          <w:szCs w:val="72"/>
        </w:rPr>
      </w:pPr>
    </w:p>
    <w:p w14:paraId="25A8A9EC" w14:textId="23C70D4F" w:rsidR="009F4306" w:rsidRPr="005718BB" w:rsidRDefault="009F4306" w:rsidP="009F4306">
      <w:pPr>
        <w:pStyle w:val="Ttulo2"/>
        <w:ind w:left="567"/>
        <w:jc w:val="right"/>
        <w:rPr>
          <w:rFonts w:ascii="Museo Sans 300" w:hAnsi="Museo Sans 300"/>
          <w:color w:val="auto"/>
          <w:sz w:val="72"/>
          <w:szCs w:val="72"/>
        </w:rPr>
      </w:pPr>
      <w:bookmarkStart w:id="25" w:name="_Toc125354476"/>
      <w:r w:rsidRPr="005718BB">
        <w:rPr>
          <w:rFonts w:ascii="Museo Sans 300" w:hAnsi="Museo Sans 300"/>
          <w:color w:val="auto"/>
          <w:sz w:val="72"/>
          <w:szCs w:val="72"/>
        </w:rPr>
        <w:t>CRONOGRÁMA DE ACTIVIDADES</w:t>
      </w:r>
      <w:bookmarkEnd w:id="25"/>
    </w:p>
    <w:p w14:paraId="79BB7F2D" w14:textId="431E8124" w:rsidR="009F4306" w:rsidRDefault="009F4306" w:rsidP="00507942">
      <w:pPr>
        <w:pStyle w:val="Sinespaciado"/>
        <w:jc w:val="both"/>
        <w:rPr>
          <w:rFonts w:ascii="Museo Sans 300" w:hAnsi="Museo Sans 300"/>
          <w:b/>
          <w:bCs/>
          <w:color w:val="auto"/>
        </w:rPr>
      </w:pPr>
    </w:p>
    <w:p w14:paraId="044D2C08" w14:textId="10E29B70" w:rsidR="009F4306" w:rsidRDefault="009F4306">
      <w:pPr>
        <w:rPr>
          <w:rFonts w:ascii="Museo Sans 300" w:hAnsi="Museo Sans 300"/>
          <w:b/>
          <w:bCs/>
          <w:color w:val="auto"/>
        </w:rPr>
      </w:pPr>
      <w:r w:rsidRPr="009F4306">
        <w:rPr>
          <w:rFonts w:ascii="Museo Sans 300" w:hAnsi="Museo Sans 300"/>
          <w:b/>
          <w:bCs/>
          <w:noProof/>
          <w:color w:val="auto"/>
          <w:lang w:val="es-SV" w:eastAsia="es-SV"/>
        </w:rPr>
        <mc:AlternateContent>
          <mc:Choice Requires="wpg">
            <w:drawing>
              <wp:anchor distT="0" distB="0" distL="114300" distR="114300" simplePos="0" relativeHeight="251959296" behindDoc="0" locked="0" layoutInCell="1" allowOverlap="1" wp14:anchorId="54E2CB84" wp14:editId="6BB0D4E8">
                <wp:simplePos x="0" y="0"/>
                <wp:positionH relativeFrom="page">
                  <wp:align>center</wp:align>
                </wp:positionH>
                <wp:positionV relativeFrom="paragraph">
                  <wp:posOffset>925830</wp:posOffset>
                </wp:positionV>
                <wp:extent cx="2533650" cy="2055549"/>
                <wp:effectExtent l="19050" t="19050" r="19050" b="20955"/>
                <wp:wrapNone/>
                <wp:docPr id="692" name="Google Shape;11092;p94"/>
                <wp:cNvGraphicFramePr/>
                <a:graphic xmlns:a="http://schemas.openxmlformats.org/drawingml/2006/main">
                  <a:graphicData uri="http://schemas.microsoft.com/office/word/2010/wordprocessingGroup">
                    <wpg:wgp>
                      <wpg:cNvGrpSpPr/>
                      <wpg:grpSpPr>
                        <a:xfrm>
                          <a:off x="0" y="0"/>
                          <a:ext cx="2533650" cy="2055549"/>
                          <a:chOff x="0" y="0"/>
                          <a:chExt cx="422542" cy="342973"/>
                        </a:xfrm>
                        <a:solidFill>
                          <a:schemeClr val="bg1">
                            <a:lumMod val="95000"/>
                          </a:schemeClr>
                        </a:solidFill>
                      </wpg:grpSpPr>
                      <wps:wsp>
                        <wps:cNvPr id="693" name="Google Shape;11093;p94"/>
                        <wps:cNvSpPr/>
                        <wps:spPr>
                          <a:xfrm>
                            <a:off x="0" y="0"/>
                            <a:ext cx="422542" cy="342973"/>
                          </a:xfrm>
                          <a:custGeom>
                            <a:avLst/>
                            <a:gdLst/>
                            <a:ahLst/>
                            <a:cxnLst/>
                            <a:rect l="l" t="t" r="r" b="b"/>
                            <a:pathLst>
                              <a:path w="13276" h="10776" extrusionOk="0">
                                <a:moveTo>
                                  <a:pt x="2084" y="382"/>
                                </a:moveTo>
                                <a:cubicBezTo>
                                  <a:pt x="2084" y="382"/>
                                  <a:pt x="2108" y="382"/>
                                  <a:pt x="2108" y="406"/>
                                </a:cubicBezTo>
                                <a:lnTo>
                                  <a:pt x="2108" y="1239"/>
                                </a:lnTo>
                                <a:cubicBezTo>
                                  <a:pt x="2108" y="1239"/>
                                  <a:pt x="2108" y="1251"/>
                                  <a:pt x="2084" y="1251"/>
                                </a:cubicBezTo>
                                <a:lnTo>
                                  <a:pt x="1667" y="1251"/>
                                </a:lnTo>
                                <a:cubicBezTo>
                                  <a:pt x="1667" y="1251"/>
                                  <a:pt x="1655" y="1251"/>
                                  <a:pt x="1655" y="1239"/>
                                </a:cubicBezTo>
                                <a:lnTo>
                                  <a:pt x="1655" y="406"/>
                                </a:lnTo>
                                <a:lnTo>
                                  <a:pt x="2084" y="382"/>
                                </a:lnTo>
                                <a:close/>
                                <a:moveTo>
                                  <a:pt x="11645" y="382"/>
                                </a:moveTo>
                                <a:cubicBezTo>
                                  <a:pt x="11645" y="382"/>
                                  <a:pt x="11657" y="382"/>
                                  <a:pt x="11657" y="406"/>
                                </a:cubicBezTo>
                                <a:lnTo>
                                  <a:pt x="11657" y="1239"/>
                                </a:lnTo>
                                <a:cubicBezTo>
                                  <a:pt x="11657" y="1239"/>
                                  <a:pt x="11657" y="1251"/>
                                  <a:pt x="11645" y="1251"/>
                                </a:cubicBezTo>
                                <a:lnTo>
                                  <a:pt x="11216" y="1251"/>
                                </a:lnTo>
                                <a:cubicBezTo>
                                  <a:pt x="11216" y="1251"/>
                                  <a:pt x="11192" y="1251"/>
                                  <a:pt x="11192" y="1239"/>
                                </a:cubicBezTo>
                                <a:lnTo>
                                  <a:pt x="11192" y="406"/>
                                </a:lnTo>
                                <a:lnTo>
                                  <a:pt x="11216" y="406"/>
                                </a:lnTo>
                                <a:lnTo>
                                  <a:pt x="11645" y="382"/>
                                </a:lnTo>
                                <a:close/>
                                <a:moveTo>
                                  <a:pt x="12478" y="1215"/>
                                </a:moveTo>
                                <a:cubicBezTo>
                                  <a:pt x="12716" y="1215"/>
                                  <a:pt x="12907" y="1418"/>
                                  <a:pt x="12907" y="1656"/>
                                </a:cubicBezTo>
                                <a:lnTo>
                                  <a:pt x="12907" y="9954"/>
                                </a:lnTo>
                                <a:cubicBezTo>
                                  <a:pt x="12895" y="10193"/>
                                  <a:pt x="12704" y="10383"/>
                                  <a:pt x="12466" y="10383"/>
                                </a:cubicBezTo>
                                <a:lnTo>
                                  <a:pt x="834" y="10383"/>
                                </a:lnTo>
                                <a:cubicBezTo>
                                  <a:pt x="596" y="10383"/>
                                  <a:pt x="405" y="10193"/>
                                  <a:pt x="405" y="9954"/>
                                </a:cubicBezTo>
                                <a:lnTo>
                                  <a:pt x="405" y="1656"/>
                                </a:lnTo>
                                <a:cubicBezTo>
                                  <a:pt x="405" y="1418"/>
                                  <a:pt x="596" y="1215"/>
                                  <a:pt x="834" y="1215"/>
                                </a:cubicBezTo>
                                <a:lnTo>
                                  <a:pt x="1262" y="1215"/>
                                </a:lnTo>
                                <a:lnTo>
                                  <a:pt x="1262" y="1239"/>
                                </a:lnTo>
                                <a:cubicBezTo>
                                  <a:pt x="1262" y="1453"/>
                                  <a:pt x="1441" y="1632"/>
                                  <a:pt x="1667" y="1632"/>
                                </a:cubicBezTo>
                                <a:lnTo>
                                  <a:pt x="2084" y="1632"/>
                                </a:lnTo>
                                <a:cubicBezTo>
                                  <a:pt x="2310" y="1632"/>
                                  <a:pt x="2489" y="1453"/>
                                  <a:pt x="2489" y="1239"/>
                                </a:cubicBezTo>
                                <a:lnTo>
                                  <a:pt x="2489" y="1215"/>
                                </a:lnTo>
                                <a:lnTo>
                                  <a:pt x="10823" y="1215"/>
                                </a:lnTo>
                                <a:lnTo>
                                  <a:pt x="10823" y="1239"/>
                                </a:lnTo>
                                <a:cubicBezTo>
                                  <a:pt x="10823" y="1453"/>
                                  <a:pt x="11002" y="1632"/>
                                  <a:pt x="11228" y="1632"/>
                                </a:cubicBezTo>
                                <a:lnTo>
                                  <a:pt x="11645" y="1632"/>
                                </a:lnTo>
                                <a:cubicBezTo>
                                  <a:pt x="11859" y="1632"/>
                                  <a:pt x="12038" y="1453"/>
                                  <a:pt x="12038" y="1239"/>
                                </a:cubicBezTo>
                                <a:lnTo>
                                  <a:pt x="12038" y="1215"/>
                                </a:lnTo>
                                <a:close/>
                                <a:moveTo>
                                  <a:pt x="1655" y="1"/>
                                </a:moveTo>
                                <a:cubicBezTo>
                                  <a:pt x="1429" y="1"/>
                                  <a:pt x="1251" y="179"/>
                                  <a:pt x="1251" y="406"/>
                                </a:cubicBezTo>
                                <a:lnTo>
                                  <a:pt x="1251" y="834"/>
                                </a:lnTo>
                                <a:lnTo>
                                  <a:pt x="822" y="834"/>
                                </a:lnTo>
                                <a:cubicBezTo>
                                  <a:pt x="381" y="834"/>
                                  <a:pt x="0" y="1203"/>
                                  <a:pt x="0" y="1656"/>
                                </a:cubicBezTo>
                                <a:lnTo>
                                  <a:pt x="0" y="9954"/>
                                </a:lnTo>
                                <a:cubicBezTo>
                                  <a:pt x="0" y="10395"/>
                                  <a:pt x="381" y="10776"/>
                                  <a:pt x="822" y="10776"/>
                                </a:cubicBezTo>
                                <a:lnTo>
                                  <a:pt x="12442" y="10776"/>
                                </a:lnTo>
                                <a:cubicBezTo>
                                  <a:pt x="12895" y="10776"/>
                                  <a:pt x="13264" y="10395"/>
                                  <a:pt x="13264" y="9954"/>
                                </a:cubicBezTo>
                                <a:lnTo>
                                  <a:pt x="13264" y="1656"/>
                                </a:lnTo>
                                <a:cubicBezTo>
                                  <a:pt x="13276" y="1203"/>
                                  <a:pt x="12907" y="834"/>
                                  <a:pt x="12466" y="834"/>
                                </a:cubicBezTo>
                                <a:lnTo>
                                  <a:pt x="12026" y="834"/>
                                </a:lnTo>
                                <a:lnTo>
                                  <a:pt x="12026" y="406"/>
                                </a:lnTo>
                                <a:cubicBezTo>
                                  <a:pt x="12026" y="179"/>
                                  <a:pt x="11847" y="1"/>
                                  <a:pt x="11621" y="1"/>
                                </a:cubicBezTo>
                                <a:lnTo>
                                  <a:pt x="11216" y="1"/>
                                </a:lnTo>
                                <a:cubicBezTo>
                                  <a:pt x="10990" y="1"/>
                                  <a:pt x="10811" y="179"/>
                                  <a:pt x="10811" y="406"/>
                                </a:cubicBezTo>
                                <a:lnTo>
                                  <a:pt x="10811" y="834"/>
                                </a:lnTo>
                                <a:lnTo>
                                  <a:pt x="2477" y="834"/>
                                </a:lnTo>
                                <a:lnTo>
                                  <a:pt x="2477" y="406"/>
                                </a:lnTo>
                                <a:cubicBezTo>
                                  <a:pt x="2477" y="179"/>
                                  <a:pt x="2298" y="1"/>
                                  <a:pt x="2072" y="1"/>
                                </a:cubicBezTo>
                                <a:close/>
                              </a:path>
                            </a:pathLst>
                          </a:custGeom>
                          <a:grpFill/>
                          <a:ln w="28575">
                            <a:solidFill>
                              <a:schemeClr val="accent1"/>
                            </a:solidFill>
                          </a:ln>
                        </wps:spPr>
                        <wps:bodyPr spcFirstLastPara="1" wrap="square" lIns="91425" tIns="91425" rIns="91425" bIns="91425" anchor="ctr" anchorCtr="0">
                          <a:noAutofit/>
                        </wps:bodyPr>
                      </wps:wsp>
                      <wps:wsp>
                        <wps:cNvPr id="694" name="Google Shape;11094;p94"/>
                        <wps:cNvSpPr/>
                        <wps:spPr>
                          <a:xfrm>
                            <a:off x="27276" y="66328"/>
                            <a:ext cx="368753" cy="12158"/>
                          </a:xfrm>
                          <a:custGeom>
                            <a:avLst/>
                            <a:gdLst/>
                            <a:ahLst/>
                            <a:cxnLst/>
                            <a:rect l="l" t="t" r="r" b="b"/>
                            <a:pathLst>
                              <a:path w="11586" h="382" extrusionOk="0">
                                <a:moveTo>
                                  <a:pt x="191" y="0"/>
                                </a:moveTo>
                                <a:cubicBezTo>
                                  <a:pt x="84" y="0"/>
                                  <a:pt x="1" y="84"/>
                                  <a:pt x="1" y="191"/>
                                </a:cubicBezTo>
                                <a:cubicBezTo>
                                  <a:pt x="1" y="298"/>
                                  <a:pt x="84" y="381"/>
                                  <a:pt x="191" y="381"/>
                                </a:cubicBezTo>
                                <a:lnTo>
                                  <a:pt x="11395" y="381"/>
                                </a:lnTo>
                                <a:cubicBezTo>
                                  <a:pt x="11502" y="381"/>
                                  <a:pt x="11585" y="298"/>
                                  <a:pt x="11585" y="191"/>
                                </a:cubicBezTo>
                                <a:cubicBezTo>
                                  <a:pt x="11585" y="84"/>
                                  <a:pt x="11502" y="0"/>
                                  <a:pt x="11395" y="0"/>
                                </a:cubicBezTo>
                                <a:close/>
                              </a:path>
                            </a:pathLst>
                          </a:custGeom>
                          <a:grpFill/>
                          <a:ln w="28575">
                            <a:solidFill>
                              <a:schemeClr val="accent1"/>
                            </a:solidFill>
                          </a:ln>
                        </wps:spPr>
                        <wps:bodyPr spcFirstLastPara="1" wrap="square" lIns="91425" tIns="91425" rIns="91425" bIns="91425" anchor="ctr" anchorCtr="0">
                          <a:noAutofit/>
                        </wps:bodyPr>
                      </wps:wsp>
                      <wps:wsp>
                        <wps:cNvPr id="695" name="Google Shape;11095;p94"/>
                        <wps:cNvSpPr/>
                        <wps:spPr>
                          <a:xfrm>
                            <a:off x="46595" y="119003"/>
                            <a:ext cx="51942" cy="12158"/>
                          </a:xfrm>
                          <a:custGeom>
                            <a:avLst/>
                            <a:gdLst/>
                            <a:ahLst/>
                            <a:cxnLst/>
                            <a:rect l="l" t="t" r="r" b="b"/>
                            <a:pathLst>
                              <a:path w="1632" h="382" extrusionOk="0">
                                <a:moveTo>
                                  <a:pt x="191" y="0"/>
                                </a:moveTo>
                                <a:cubicBezTo>
                                  <a:pt x="84" y="0"/>
                                  <a:pt x="1" y="84"/>
                                  <a:pt x="1" y="191"/>
                                </a:cubicBezTo>
                                <a:cubicBezTo>
                                  <a:pt x="1" y="298"/>
                                  <a:pt x="84" y="381"/>
                                  <a:pt x="191" y="381"/>
                                </a:cubicBezTo>
                                <a:lnTo>
                                  <a:pt x="1442" y="381"/>
                                </a:lnTo>
                                <a:cubicBezTo>
                                  <a:pt x="1549" y="381"/>
                                  <a:pt x="1632" y="286"/>
                                  <a:pt x="1632" y="191"/>
                                </a:cubicBezTo>
                                <a:cubicBezTo>
                                  <a:pt x="1632" y="84"/>
                                  <a:pt x="1561" y="0"/>
                                  <a:pt x="1442" y="0"/>
                                </a:cubicBezTo>
                                <a:close/>
                              </a:path>
                            </a:pathLst>
                          </a:custGeom>
                          <a:grpFill/>
                          <a:ln w="28575">
                            <a:solidFill>
                              <a:schemeClr val="accent1"/>
                            </a:solidFill>
                          </a:ln>
                        </wps:spPr>
                        <wps:bodyPr spcFirstLastPara="1" wrap="square" lIns="91425" tIns="91425" rIns="91425" bIns="91425" anchor="ctr" anchorCtr="0">
                          <a:noAutofit/>
                        </wps:bodyPr>
                      </wps:wsp>
                      <wps:wsp>
                        <wps:cNvPr id="696" name="Google Shape;11096;p94"/>
                        <wps:cNvSpPr/>
                        <wps:spPr>
                          <a:xfrm>
                            <a:off x="139436" y="119003"/>
                            <a:ext cx="51974" cy="12158"/>
                          </a:xfrm>
                          <a:custGeom>
                            <a:avLst/>
                            <a:gdLst/>
                            <a:ahLst/>
                            <a:cxnLst/>
                            <a:rect l="l" t="t" r="r" b="b"/>
                            <a:pathLst>
                              <a:path w="1633" h="382" extrusionOk="0">
                                <a:moveTo>
                                  <a:pt x="191" y="0"/>
                                </a:moveTo>
                                <a:cubicBezTo>
                                  <a:pt x="84" y="0"/>
                                  <a:pt x="1" y="84"/>
                                  <a:pt x="1" y="191"/>
                                </a:cubicBezTo>
                                <a:cubicBezTo>
                                  <a:pt x="1" y="298"/>
                                  <a:pt x="84" y="381"/>
                                  <a:pt x="191" y="381"/>
                                </a:cubicBezTo>
                                <a:lnTo>
                                  <a:pt x="1442" y="381"/>
                                </a:lnTo>
                                <a:cubicBezTo>
                                  <a:pt x="1549" y="381"/>
                                  <a:pt x="1632" y="286"/>
                                  <a:pt x="1632" y="191"/>
                                </a:cubicBezTo>
                                <a:cubicBezTo>
                                  <a:pt x="1632" y="84"/>
                                  <a:pt x="1549" y="0"/>
                                  <a:pt x="1442" y="0"/>
                                </a:cubicBezTo>
                                <a:close/>
                              </a:path>
                            </a:pathLst>
                          </a:custGeom>
                          <a:grpFill/>
                          <a:ln w="28575">
                            <a:solidFill>
                              <a:schemeClr val="accent1"/>
                            </a:solidFill>
                          </a:ln>
                        </wps:spPr>
                        <wps:bodyPr spcFirstLastPara="1" wrap="square" lIns="91425" tIns="91425" rIns="91425" bIns="91425" anchor="ctr" anchorCtr="0">
                          <a:noAutofit/>
                        </wps:bodyPr>
                      </wps:wsp>
                      <wps:wsp>
                        <wps:cNvPr id="697" name="Google Shape;11097;p94"/>
                        <wps:cNvSpPr/>
                        <wps:spPr>
                          <a:xfrm>
                            <a:off x="324004" y="119003"/>
                            <a:ext cx="52324" cy="12158"/>
                          </a:xfrm>
                          <a:custGeom>
                            <a:avLst/>
                            <a:gdLst/>
                            <a:ahLst/>
                            <a:cxnLst/>
                            <a:rect l="l" t="t" r="r" b="b"/>
                            <a:pathLst>
                              <a:path w="1644" h="382" extrusionOk="0">
                                <a:moveTo>
                                  <a:pt x="203" y="0"/>
                                </a:moveTo>
                                <a:cubicBezTo>
                                  <a:pt x="95" y="0"/>
                                  <a:pt x="0" y="84"/>
                                  <a:pt x="0" y="191"/>
                                </a:cubicBezTo>
                                <a:cubicBezTo>
                                  <a:pt x="0" y="298"/>
                                  <a:pt x="95" y="381"/>
                                  <a:pt x="203" y="381"/>
                                </a:cubicBezTo>
                                <a:lnTo>
                                  <a:pt x="1441" y="381"/>
                                </a:lnTo>
                                <a:cubicBezTo>
                                  <a:pt x="1548" y="381"/>
                                  <a:pt x="1643" y="286"/>
                                  <a:pt x="1643" y="191"/>
                                </a:cubicBezTo>
                                <a:cubicBezTo>
                                  <a:pt x="1643" y="84"/>
                                  <a:pt x="1572" y="0"/>
                                  <a:pt x="1441" y="0"/>
                                </a:cubicBezTo>
                                <a:close/>
                              </a:path>
                            </a:pathLst>
                          </a:custGeom>
                          <a:grpFill/>
                          <a:ln w="28575">
                            <a:solidFill>
                              <a:schemeClr val="accent1"/>
                            </a:solidFill>
                          </a:ln>
                        </wps:spPr>
                        <wps:bodyPr spcFirstLastPara="1" wrap="square" lIns="91425" tIns="91425" rIns="91425" bIns="91425" anchor="ctr" anchorCtr="0">
                          <a:noAutofit/>
                        </wps:bodyPr>
                      </wps:wsp>
                      <wps:wsp>
                        <wps:cNvPr id="698" name="Google Shape;11098;p94"/>
                        <wps:cNvSpPr/>
                        <wps:spPr>
                          <a:xfrm>
                            <a:off x="46595" y="172059"/>
                            <a:ext cx="51942" cy="12158"/>
                          </a:xfrm>
                          <a:custGeom>
                            <a:avLst/>
                            <a:gdLst/>
                            <a:ahLst/>
                            <a:cxnLst/>
                            <a:rect l="l" t="t" r="r" b="b"/>
                            <a:pathLst>
                              <a:path w="1632" h="382" extrusionOk="0">
                                <a:moveTo>
                                  <a:pt x="191" y="0"/>
                                </a:moveTo>
                                <a:cubicBezTo>
                                  <a:pt x="84" y="0"/>
                                  <a:pt x="1" y="84"/>
                                  <a:pt x="1" y="191"/>
                                </a:cubicBezTo>
                                <a:cubicBezTo>
                                  <a:pt x="1" y="298"/>
                                  <a:pt x="84" y="381"/>
                                  <a:pt x="191" y="381"/>
                                </a:cubicBezTo>
                                <a:lnTo>
                                  <a:pt x="1442" y="381"/>
                                </a:lnTo>
                                <a:cubicBezTo>
                                  <a:pt x="1549" y="381"/>
                                  <a:pt x="1632" y="286"/>
                                  <a:pt x="1632" y="191"/>
                                </a:cubicBezTo>
                                <a:cubicBezTo>
                                  <a:pt x="1632" y="84"/>
                                  <a:pt x="1561" y="0"/>
                                  <a:pt x="1442" y="0"/>
                                </a:cubicBezTo>
                                <a:close/>
                              </a:path>
                            </a:pathLst>
                          </a:custGeom>
                          <a:grpFill/>
                          <a:ln w="28575">
                            <a:solidFill>
                              <a:schemeClr val="accent1"/>
                            </a:solidFill>
                          </a:ln>
                        </wps:spPr>
                        <wps:bodyPr spcFirstLastPara="1" wrap="square" lIns="91425" tIns="91425" rIns="91425" bIns="91425" anchor="ctr" anchorCtr="0">
                          <a:noAutofit/>
                        </wps:bodyPr>
                      </wps:wsp>
                      <wps:wsp>
                        <wps:cNvPr id="699" name="Google Shape;11099;p94"/>
                        <wps:cNvSpPr/>
                        <wps:spPr>
                          <a:xfrm>
                            <a:off x="231927" y="172059"/>
                            <a:ext cx="51942" cy="12158"/>
                          </a:xfrm>
                          <a:custGeom>
                            <a:avLst/>
                            <a:gdLst/>
                            <a:ahLst/>
                            <a:cxnLst/>
                            <a:rect l="l" t="t" r="r" b="b"/>
                            <a:pathLst>
                              <a:path w="1632" h="382" extrusionOk="0">
                                <a:moveTo>
                                  <a:pt x="191" y="0"/>
                                </a:moveTo>
                                <a:cubicBezTo>
                                  <a:pt x="83" y="0"/>
                                  <a:pt x="0" y="84"/>
                                  <a:pt x="0" y="191"/>
                                </a:cubicBezTo>
                                <a:cubicBezTo>
                                  <a:pt x="0" y="298"/>
                                  <a:pt x="83" y="381"/>
                                  <a:pt x="191" y="381"/>
                                </a:cubicBezTo>
                                <a:lnTo>
                                  <a:pt x="1441" y="381"/>
                                </a:lnTo>
                                <a:cubicBezTo>
                                  <a:pt x="1548" y="381"/>
                                  <a:pt x="1631" y="286"/>
                                  <a:pt x="1631" y="191"/>
                                </a:cubicBezTo>
                                <a:cubicBezTo>
                                  <a:pt x="1631" y="84"/>
                                  <a:pt x="1548" y="0"/>
                                  <a:pt x="1441" y="0"/>
                                </a:cubicBezTo>
                                <a:close/>
                              </a:path>
                            </a:pathLst>
                          </a:custGeom>
                          <a:grpFill/>
                          <a:ln w="28575">
                            <a:solidFill>
                              <a:schemeClr val="accent1"/>
                            </a:solidFill>
                          </a:ln>
                        </wps:spPr>
                        <wps:bodyPr spcFirstLastPara="1" wrap="square" lIns="91425" tIns="91425" rIns="91425" bIns="91425" anchor="ctr" anchorCtr="0">
                          <a:noAutofit/>
                        </wps:bodyPr>
                      </wps:wsp>
                      <wps:wsp>
                        <wps:cNvPr id="700" name="Google Shape;11100;p94"/>
                        <wps:cNvSpPr/>
                        <wps:spPr>
                          <a:xfrm>
                            <a:off x="46595" y="225116"/>
                            <a:ext cx="51942" cy="12158"/>
                          </a:xfrm>
                          <a:custGeom>
                            <a:avLst/>
                            <a:gdLst/>
                            <a:ahLst/>
                            <a:cxnLst/>
                            <a:rect l="l" t="t" r="r" b="b"/>
                            <a:pathLst>
                              <a:path w="1632" h="382" extrusionOk="0">
                                <a:moveTo>
                                  <a:pt x="191" y="0"/>
                                </a:moveTo>
                                <a:cubicBezTo>
                                  <a:pt x="84" y="0"/>
                                  <a:pt x="1" y="83"/>
                                  <a:pt x="1" y="191"/>
                                </a:cubicBezTo>
                                <a:cubicBezTo>
                                  <a:pt x="1" y="298"/>
                                  <a:pt x="84" y="381"/>
                                  <a:pt x="191" y="381"/>
                                </a:cubicBezTo>
                                <a:lnTo>
                                  <a:pt x="1442" y="381"/>
                                </a:lnTo>
                                <a:cubicBezTo>
                                  <a:pt x="1549" y="381"/>
                                  <a:pt x="1632" y="298"/>
                                  <a:pt x="1632" y="191"/>
                                </a:cubicBezTo>
                                <a:cubicBezTo>
                                  <a:pt x="1632" y="83"/>
                                  <a:pt x="1561" y="0"/>
                                  <a:pt x="1442" y="0"/>
                                </a:cubicBezTo>
                                <a:close/>
                              </a:path>
                            </a:pathLst>
                          </a:custGeom>
                          <a:grpFill/>
                          <a:ln w="28575">
                            <a:solidFill>
                              <a:schemeClr val="accent1"/>
                            </a:solidFill>
                          </a:ln>
                        </wps:spPr>
                        <wps:bodyPr spcFirstLastPara="1" wrap="square" lIns="91425" tIns="91425" rIns="91425" bIns="91425" anchor="ctr" anchorCtr="0">
                          <a:noAutofit/>
                        </wps:bodyPr>
                      </wps:wsp>
                      <wps:wsp>
                        <wps:cNvPr id="701" name="Google Shape;11101;p94"/>
                        <wps:cNvSpPr/>
                        <wps:spPr>
                          <a:xfrm>
                            <a:off x="139436" y="225116"/>
                            <a:ext cx="51974" cy="12158"/>
                          </a:xfrm>
                          <a:custGeom>
                            <a:avLst/>
                            <a:gdLst/>
                            <a:ahLst/>
                            <a:cxnLst/>
                            <a:rect l="l" t="t" r="r" b="b"/>
                            <a:pathLst>
                              <a:path w="1633" h="382" extrusionOk="0">
                                <a:moveTo>
                                  <a:pt x="191" y="0"/>
                                </a:moveTo>
                                <a:cubicBezTo>
                                  <a:pt x="84" y="0"/>
                                  <a:pt x="1" y="83"/>
                                  <a:pt x="1" y="191"/>
                                </a:cubicBezTo>
                                <a:cubicBezTo>
                                  <a:pt x="1" y="298"/>
                                  <a:pt x="84" y="381"/>
                                  <a:pt x="191" y="381"/>
                                </a:cubicBezTo>
                                <a:lnTo>
                                  <a:pt x="1442" y="381"/>
                                </a:lnTo>
                                <a:cubicBezTo>
                                  <a:pt x="1549" y="381"/>
                                  <a:pt x="1632" y="298"/>
                                  <a:pt x="1632" y="191"/>
                                </a:cubicBezTo>
                                <a:cubicBezTo>
                                  <a:pt x="1632" y="83"/>
                                  <a:pt x="1549" y="0"/>
                                  <a:pt x="1442" y="0"/>
                                </a:cubicBezTo>
                                <a:close/>
                              </a:path>
                            </a:pathLst>
                          </a:custGeom>
                          <a:grpFill/>
                          <a:ln w="28575">
                            <a:solidFill>
                              <a:schemeClr val="accent1"/>
                            </a:solidFill>
                          </a:ln>
                        </wps:spPr>
                        <wps:bodyPr spcFirstLastPara="1" wrap="square" lIns="91425" tIns="91425" rIns="91425" bIns="91425" anchor="ctr" anchorCtr="0">
                          <a:noAutofit/>
                        </wps:bodyPr>
                      </wps:wsp>
                      <wps:wsp>
                        <wps:cNvPr id="702" name="Google Shape;11102;p94"/>
                        <wps:cNvSpPr/>
                        <wps:spPr>
                          <a:xfrm>
                            <a:off x="324004" y="225116"/>
                            <a:ext cx="52324" cy="12158"/>
                          </a:xfrm>
                          <a:custGeom>
                            <a:avLst/>
                            <a:gdLst/>
                            <a:ahLst/>
                            <a:cxnLst/>
                            <a:rect l="l" t="t" r="r" b="b"/>
                            <a:pathLst>
                              <a:path w="1644" h="382" extrusionOk="0">
                                <a:moveTo>
                                  <a:pt x="203" y="0"/>
                                </a:moveTo>
                                <a:cubicBezTo>
                                  <a:pt x="95" y="0"/>
                                  <a:pt x="0" y="83"/>
                                  <a:pt x="0" y="191"/>
                                </a:cubicBezTo>
                                <a:cubicBezTo>
                                  <a:pt x="0" y="298"/>
                                  <a:pt x="95" y="381"/>
                                  <a:pt x="203" y="381"/>
                                </a:cubicBezTo>
                                <a:lnTo>
                                  <a:pt x="1441" y="381"/>
                                </a:lnTo>
                                <a:cubicBezTo>
                                  <a:pt x="1548" y="381"/>
                                  <a:pt x="1643" y="298"/>
                                  <a:pt x="1643" y="191"/>
                                </a:cubicBezTo>
                                <a:cubicBezTo>
                                  <a:pt x="1643" y="83"/>
                                  <a:pt x="1572" y="0"/>
                                  <a:pt x="1441" y="0"/>
                                </a:cubicBezTo>
                                <a:close/>
                              </a:path>
                            </a:pathLst>
                          </a:custGeom>
                          <a:grpFill/>
                          <a:ln w="28575">
                            <a:solidFill>
                              <a:schemeClr val="accent1"/>
                            </a:solidFill>
                          </a:ln>
                        </wps:spPr>
                        <wps:bodyPr spcFirstLastPara="1" wrap="square" lIns="91425" tIns="91425" rIns="91425" bIns="91425" anchor="ctr" anchorCtr="0">
                          <a:noAutofit/>
                        </wps:bodyPr>
                      </wps:wsp>
                      <wps:wsp>
                        <wps:cNvPr id="703" name="Google Shape;11103;p94"/>
                        <wps:cNvSpPr/>
                        <wps:spPr>
                          <a:xfrm>
                            <a:off x="139436" y="277408"/>
                            <a:ext cx="51974" cy="12540"/>
                          </a:xfrm>
                          <a:custGeom>
                            <a:avLst/>
                            <a:gdLst/>
                            <a:ahLst/>
                            <a:cxnLst/>
                            <a:rect l="l" t="t" r="r" b="b"/>
                            <a:pathLst>
                              <a:path w="1633" h="394" extrusionOk="0">
                                <a:moveTo>
                                  <a:pt x="191" y="0"/>
                                </a:moveTo>
                                <a:cubicBezTo>
                                  <a:pt x="84" y="0"/>
                                  <a:pt x="1" y="95"/>
                                  <a:pt x="1" y="191"/>
                                </a:cubicBezTo>
                                <a:cubicBezTo>
                                  <a:pt x="1" y="298"/>
                                  <a:pt x="84" y="393"/>
                                  <a:pt x="191" y="393"/>
                                </a:cubicBezTo>
                                <a:lnTo>
                                  <a:pt x="1442" y="393"/>
                                </a:lnTo>
                                <a:cubicBezTo>
                                  <a:pt x="1549" y="393"/>
                                  <a:pt x="1632" y="298"/>
                                  <a:pt x="1632" y="191"/>
                                </a:cubicBezTo>
                                <a:cubicBezTo>
                                  <a:pt x="1632" y="95"/>
                                  <a:pt x="1549" y="0"/>
                                  <a:pt x="1442" y="0"/>
                                </a:cubicBezTo>
                                <a:close/>
                              </a:path>
                            </a:pathLst>
                          </a:custGeom>
                          <a:grpFill/>
                          <a:ln w="28575">
                            <a:solidFill>
                              <a:schemeClr val="accent1"/>
                            </a:solidFill>
                          </a:ln>
                        </wps:spPr>
                        <wps:bodyPr spcFirstLastPara="1" wrap="square" lIns="91425" tIns="91425" rIns="91425" bIns="91425" anchor="ctr" anchorCtr="0">
                          <a:noAutofit/>
                        </wps:bodyPr>
                      </wps:wsp>
                      <wps:wsp>
                        <wps:cNvPr id="704" name="Google Shape;11104;p94"/>
                        <wps:cNvSpPr/>
                        <wps:spPr>
                          <a:xfrm>
                            <a:off x="231927" y="277408"/>
                            <a:ext cx="51942" cy="12540"/>
                          </a:xfrm>
                          <a:custGeom>
                            <a:avLst/>
                            <a:gdLst/>
                            <a:ahLst/>
                            <a:cxnLst/>
                            <a:rect l="l" t="t" r="r" b="b"/>
                            <a:pathLst>
                              <a:path w="1632" h="394" extrusionOk="0">
                                <a:moveTo>
                                  <a:pt x="191" y="0"/>
                                </a:moveTo>
                                <a:cubicBezTo>
                                  <a:pt x="83" y="0"/>
                                  <a:pt x="0" y="95"/>
                                  <a:pt x="0" y="191"/>
                                </a:cubicBezTo>
                                <a:cubicBezTo>
                                  <a:pt x="0" y="298"/>
                                  <a:pt x="83" y="393"/>
                                  <a:pt x="191" y="393"/>
                                </a:cubicBezTo>
                                <a:lnTo>
                                  <a:pt x="1441" y="393"/>
                                </a:lnTo>
                                <a:cubicBezTo>
                                  <a:pt x="1548" y="393"/>
                                  <a:pt x="1631" y="298"/>
                                  <a:pt x="1631" y="191"/>
                                </a:cubicBezTo>
                                <a:cubicBezTo>
                                  <a:pt x="1631" y="95"/>
                                  <a:pt x="1548" y="0"/>
                                  <a:pt x="1441" y="0"/>
                                </a:cubicBezTo>
                                <a:close/>
                              </a:path>
                            </a:pathLst>
                          </a:custGeom>
                          <a:grpFill/>
                          <a:ln w="28575">
                            <a:solidFill>
                              <a:schemeClr val="accent1"/>
                            </a:solidFill>
                          </a:ln>
                        </wps:spPr>
                        <wps:bodyPr spcFirstLastPara="1" wrap="square" lIns="91425" tIns="91425" rIns="91425" bIns="91425" anchor="ctr" anchorCtr="0">
                          <a:noAutofit/>
                        </wps:bodyPr>
                      </wps:wsp>
                      <wps:wsp>
                        <wps:cNvPr id="705" name="Google Shape;11105;p94"/>
                        <wps:cNvSpPr/>
                        <wps:spPr>
                          <a:xfrm>
                            <a:off x="324004" y="277408"/>
                            <a:ext cx="52324" cy="12540"/>
                          </a:xfrm>
                          <a:custGeom>
                            <a:avLst/>
                            <a:gdLst/>
                            <a:ahLst/>
                            <a:cxnLst/>
                            <a:rect l="l" t="t" r="r" b="b"/>
                            <a:pathLst>
                              <a:path w="1644" h="394" extrusionOk="0">
                                <a:moveTo>
                                  <a:pt x="203" y="0"/>
                                </a:moveTo>
                                <a:cubicBezTo>
                                  <a:pt x="95" y="0"/>
                                  <a:pt x="0" y="95"/>
                                  <a:pt x="0" y="191"/>
                                </a:cubicBezTo>
                                <a:cubicBezTo>
                                  <a:pt x="0" y="298"/>
                                  <a:pt x="95" y="393"/>
                                  <a:pt x="203" y="393"/>
                                </a:cubicBezTo>
                                <a:lnTo>
                                  <a:pt x="1441" y="393"/>
                                </a:lnTo>
                                <a:cubicBezTo>
                                  <a:pt x="1548" y="393"/>
                                  <a:pt x="1643" y="298"/>
                                  <a:pt x="1643" y="191"/>
                                </a:cubicBezTo>
                                <a:cubicBezTo>
                                  <a:pt x="1643" y="95"/>
                                  <a:pt x="1572" y="0"/>
                                  <a:pt x="1441" y="0"/>
                                </a:cubicBezTo>
                                <a:close/>
                              </a:path>
                            </a:pathLst>
                          </a:custGeom>
                          <a:grpFill/>
                          <a:ln w="28575">
                            <a:solidFill>
                              <a:schemeClr val="accent1"/>
                            </a:solidFill>
                          </a:ln>
                        </wps:spPr>
                        <wps:bodyPr spcFirstLastPara="1" wrap="square" lIns="91425" tIns="91425" rIns="91425" bIns="91425" anchor="ctr" anchorCtr="0">
                          <a:noAutofit/>
                        </wps:bodyPr>
                      </wps:wsp>
                      <wps:wsp>
                        <wps:cNvPr id="706" name="Google Shape;11106;p94"/>
                        <wps:cNvSpPr/>
                        <wps:spPr>
                          <a:xfrm>
                            <a:off x="139054" y="158692"/>
                            <a:ext cx="53088" cy="38766"/>
                          </a:xfrm>
                          <a:custGeom>
                            <a:avLst/>
                            <a:gdLst/>
                            <a:ahLst/>
                            <a:cxnLst/>
                            <a:rect l="l" t="t" r="r" b="b"/>
                            <a:pathLst>
                              <a:path w="1668" h="1218" extrusionOk="0">
                                <a:moveTo>
                                  <a:pt x="1454" y="1"/>
                                </a:moveTo>
                                <a:cubicBezTo>
                                  <a:pt x="1406" y="1"/>
                                  <a:pt x="1358" y="21"/>
                                  <a:pt x="1323" y="63"/>
                                </a:cubicBezTo>
                                <a:lnTo>
                                  <a:pt x="620" y="754"/>
                                </a:lnTo>
                                <a:lnTo>
                                  <a:pt x="334" y="480"/>
                                </a:lnTo>
                                <a:cubicBezTo>
                                  <a:pt x="299" y="438"/>
                                  <a:pt x="251" y="417"/>
                                  <a:pt x="203" y="417"/>
                                </a:cubicBezTo>
                                <a:cubicBezTo>
                                  <a:pt x="156" y="417"/>
                                  <a:pt x="108" y="438"/>
                                  <a:pt x="72" y="480"/>
                                </a:cubicBezTo>
                                <a:cubicBezTo>
                                  <a:pt x="1" y="551"/>
                                  <a:pt x="1" y="670"/>
                                  <a:pt x="72" y="742"/>
                                </a:cubicBezTo>
                                <a:lnTo>
                                  <a:pt x="489" y="1158"/>
                                </a:lnTo>
                                <a:cubicBezTo>
                                  <a:pt x="513" y="1194"/>
                                  <a:pt x="572" y="1218"/>
                                  <a:pt x="620" y="1218"/>
                                </a:cubicBezTo>
                                <a:cubicBezTo>
                                  <a:pt x="668" y="1218"/>
                                  <a:pt x="727" y="1206"/>
                                  <a:pt x="751" y="1158"/>
                                </a:cubicBezTo>
                                <a:lnTo>
                                  <a:pt x="1585" y="325"/>
                                </a:lnTo>
                                <a:cubicBezTo>
                                  <a:pt x="1668" y="254"/>
                                  <a:pt x="1668" y="134"/>
                                  <a:pt x="1585" y="63"/>
                                </a:cubicBezTo>
                                <a:cubicBezTo>
                                  <a:pt x="1549" y="21"/>
                                  <a:pt x="1501" y="1"/>
                                  <a:pt x="1454" y="1"/>
                                </a:cubicBezTo>
                                <a:close/>
                              </a:path>
                            </a:pathLst>
                          </a:custGeom>
                          <a:grpFill/>
                          <a:ln w="28575">
                            <a:solidFill>
                              <a:schemeClr val="accent1"/>
                            </a:solidFill>
                          </a:ln>
                        </wps:spPr>
                        <wps:bodyPr spcFirstLastPara="1" wrap="square" lIns="91425" tIns="91425" rIns="91425" bIns="91425" anchor="ctr" anchorCtr="0">
                          <a:noAutofit/>
                        </wps:bodyPr>
                      </wps:wsp>
                      <wps:wsp>
                        <wps:cNvPr id="707" name="Google Shape;11107;p94"/>
                        <wps:cNvSpPr/>
                        <wps:spPr>
                          <a:xfrm>
                            <a:off x="324004" y="158692"/>
                            <a:ext cx="53088" cy="38766"/>
                          </a:xfrm>
                          <a:custGeom>
                            <a:avLst/>
                            <a:gdLst/>
                            <a:ahLst/>
                            <a:cxnLst/>
                            <a:rect l="l" t="t" r="r" b="b"/>
                            <a:pathLst>
                              <a:path w="1668" h="1218" extrusionOk="0">
                                <a:moveTo>
                                  <a:pt x="1465" y="1"/>
                                </a:moveTo>
                                <a:cubicBezTo>
                                  <a:pt x="1417" y="1"/>
                                  <a:pt x="1369" y="21"/>
                                  <a:pt x="1334" y="63"/>
                                </a:cubicBezTo>
                                <a:lnTo>
                                  <a:pt x="631" y="754"/>
                                </a:lnTo>
                                <a:lnTo>
                                  <a:pt x="346" y="480"/>
                                </a:lnTo>
                                <a:cubicBezTo>
                                  <a:pt x="310" y="438"/>
                                  <a:pt x="262" y="417"/>
                                  <a:pt x="215" y="417"/>
                                </a:cubicBezTo>
                                <a:cubicBezTo>
                                  <a:pt x="167" y="417"/>
                                  <a:pt x="119" y="438"/>
                                  <a:pt x="84" y="480"/>
                                </a:cubicBezTo>
                                <a:cubicBezTo>
                                  <a:pt x="0" y="551"/>
                                  <a:pt x="0" y="670"/>
                                  <a:pt x="84" y="742"/>
                                </a:cubicBezTo>
                                <a:lnTo>
                                  <a:pt x="500" y="1158"/>
                                </a:lnTo>
                                <a:cubicBezTo>
                                  <a:pt x="524" y="1194"/>
                                  <a:pt x="584" y="1218"/>
                                  <a:pt x="631" y="1218"/>
                                </a:cubicBezTo>
                                <a:cubicBezTo>
                                  <a:pt x="667" y="1218"/>
                                  <a:pt x="738" y="1206"/>
                                  <a:pt x="762" y="1158"/>
                                </a:cubicBezTo>
                                <a:lnTo>
                                  <a:pt x="1596" y="325"/>
                                </a:lnTo>
                                <a:cubicBezTo>
                                  <a:pt x="1667" y="254"/>
                                  <a:pt x="1667" y="134"/>
                                  <a:pt x="1596" y="63"/>
                                </a:cubicBezTo>
                                <a:cubicBezTo>
                                  <a:pt x="1560" y="21"/>
                                  <a:pt x="1512" y="1"/>
                                  <a:pt x="1465" y="1"/>
                                </a:cubicBezTo>
                                <a:close/>
                              </a:path>
                            </a:pathLst>
                          </a:custGeom>
                          <a:grpFill/>
                          <a:ln w="28575">
                            <a:solidFill>
                              <a:schemeClr val="accent1"/>
                            </a:solidFill>
                          </a:ln>
                        </wps:spPr>
                        <wps:bodyPr spcFirstLastPara="1" wrap="square" lIns="91425" tIns="91425" rIns="91425" bIns="91425" anchor="ctr" anchorCtr="0">
                          <a:noAutofit/>
                        </wps:bodyPr>
                      </wps:wsp>
                      <wps:wsp>
                        <wps:cNvPr id="708" name="Google Shape;11108;p94"/>
                        <wps:cNvSpPr/>
                        <wps:spPr>
                          <a:xfrm>
                            <a:off x="231163" y="211748"/>
                            <a:ext cx="53088" cy="38766"/>
                          </a:xfrm>
                          <a:custGeom>
                            <a:avLst/>
                            <a:gdLst/>
                            <a:ahLst/>
                            <a:cxnLst/>
                            <a:rect l="l" t="t" r="r" b="b"/>
                            <a:pathLst>
                              <a:path w="1668" h="1218" extrusionOk="0">
                                <a:moveTo>
                                  <a:pt x="1465" y="0"/>
                                </a:moveTo>
                                <a:cubicBezTo>
                                  <a:pt x="1417" y="0"/>
                                  <a:pt x="1369" y="21"/>
                                  <a:pt x="1334" y="63"/>
                                </a:cubicBezTo>
                                <a:lnTo>
                                  <a:pt x="631" y="753"/>
                                </a:lnTo>
                                <a:lnTo>
                                  <a:pt x="345" y="480"/>
                                </a:lnTo>
                                <a:cubicBezTo>
                                  <a:pt x="310" y="438"/>
                                  <a:pt x="262" y="417"/>
                                  <a:pt x="215" y="417"/>
                                </a:cubicBezTo>
                                <a:cubicBezTo>
                                  <a:pt x="167" y="417"/>
                                  <a:pt x="119" y="438"/>
                                  <a:pt x="84" y="480"/>
                                </a:cubicBezTo>
                                <a:cubicBezTo>
                                  <a:pt x="0" y="551"/>
                                  <a:pt x="0" y="670"/>
                                  <a:pt x="84" y="742"/>
                                </a:cubicBezTo>
                                <a:lnTo>
                                  <a:pt x="500" y="1158"/>
                                </a:lnTo>
                                <a:cubicBezTo>
                                  <a:pt x="536" y="1206"/>
                                  <a:pt x="584" y="1218"/>
                                  <a:pt x="631" y="1218"/>
                                </a:cubicBezTo>
                                <a:cubicBezTo>
                                  <a:pt x="667" y="1218"/>
                                  <a:pt x="738" y="1206"/>
                                  <a:pt x="762" y="1158"/>
                                </a:cubicBezTo>
                                <a:lnTo>
                                  <a:pt x="1596" y="325"/>
                                </a:lnTo>
                                <a:cubicBezTo>
                                  <a:pt x="1667" y="253"/>
                                  <a:pt x="1667" y="134"/>
                                  <a:pt x="1596" y="63"/>
                                </a:cubicBezTo>
                                <a:cubicBezTo>
                                  <a:pt x="1560" y="21"/>
                                  <a:pt x="1512" y="0"/>
                                  <a:pt x="1465" y="0"/>
                                </a:cubicBezTo>
                                <a:close/>
                              </a:path>
                            </a:pathLst>
                          </a:custGeom>
                          <a:grpFill/>
                          <a:ln w="28575">
                            <a:solidFill>
                              <a:schemeClr val="accent1"/>
                            </a:solidFill>
                          </a:ln>
                        </wps:spPr>
                        <wps:bodyPr spcFirstLastPara="1" wrap="square" lIns="91425" tIns="91425" rIns="91425" bIns="91425" anchor="ctr" anchorCtr="0">
                          <a:noAutofit/>
                        </wps:bodyPr>
                      </wps:wsp>
                      <wps:wsp>
                        <wps:cNvPr id="709" name="Google Shape;11109;p94"/>
                        <wps:cNvSpPr/>
                        <wps:spPr>
                          <a:xfrm>
                            <a:off x="46595" y="264327"/>
                            <a:ext cx="53088" cy="38861"/>
                          </a:xfrm>
                          <a:custGeom>
                            <a:avLst/>
                            <a:gdLst/>
                            <a:ahLst/>
                            <a:cxnLst/>
                            <a:rect l="l" t="t" r="r" b="b"/>
                            <a:pathLst>
                              <a:path w="1668" h="1221" extrusionOk="0">
                                <a:moveTo>
                                  <a:pt x="1455" y="0"/>
                                </a:moveTo>
                                <a:cubicBezTo>
                                  <a:pt x="1406" y="0"/>
                                  <a:pt x="1358" y="18"/>
                                  <a:pt x="1322" y="54"/>
                                </a:cubicBezTo>
                                <a:lnTo>
                                  <a:pt x="620" y="756"/>
                                </a:lnTo>
                                <a:lnTo>
                                  <a:pt x="346" y="471"/>
                                </a:lnTo>
                                <a:cubicBezTo>
                                  <a:pt x="304" y="435"/>
                                  <a:pt x="254" y="417"/>
                                  <a:pt x="205" y="417"/>
                                </a:cubicBezTo>
                                <a:cubicBezTo>
                                  <a:pt x="156" y="417"/>
                                  <a:pt x="108" y="435"/>
                                  <a:pt x="72" y="471"/>
                                </a:cubicBezTo>
                                <a:cubicBezTo>
                                  <a:pt x="1" y="554"/>
                                  <a:pt x="1" y="673"/>
                                  <a:pt x="72" y="745"/>
                                </a:cubicBezTo>
                                <a:lnTo>
                                  <a:pt x="489" y="1161"/>
                                </a:lnTo>
                                <a:cubicBezTo>
                                  <a:pt x="537" y="1197"/>
                                  <a:pt x="584" y="1221"/>
                                  <a:pt x="620" y="1221"/>
                                </a:cubicBezTo>
                                <a:cubicBezTo>
                                  <a:pt x="668" y="1221"/>
                                  <a:pt x="727" y="1197"/>
                                  <a:pt x="763" y="1161"/>
                                </a:cubicBezTo>
                                <a:lnTo>
                                  <a:pt x="1596" y="328"/>
                                </a:lnTo>
                                <a:cubicBezTo>
                                  <a:pt x="1668" y="268"/>
                                  <a:pt x="1668" y="137"/>
                                  <a:pt x="1596" y="54"/>
                                </a:cubicBezTo>
                                <a:cubicBezTo>
                                  <a:pt x="1555" y="18"/>
                                  <a:pt x="1504" y="0"/>
                                  <a:pt x="1455" y="0"/>
                                </a:cubicBezTo>
                                <a:close/>
                              </a:path>
                            </a:pathLst>
                          </a:custGeom>
                          <a:grpFill/>
                          <a:ln w="28575">
                            <a:solidFill>
                              <a:schemeClr val="accent1"/>
                            </a:solidFill>
                          </a:ln>
                        </wps:spPr>
                        <wps:bodyPr spcFirstLastPara="1" wrap="square" lIns="91425" tIns="91425" rIns="91425" bIns="91425" anchor="ctr" anchorCtr="0">
                          <a:noAutofit/>
                        </wps:bodyPr>
                      </wps:wsp>
                      <wps:wsp>
                        <wps:cNvPr id="710" name="Google Shape;11110;p94"/>
                        <wps:cNvSpPr/>
                        <wps:spPr>
                          <a:xfrm>
                            <a:off x="231163" y="105635"/>
                            <a:ext cx="53088" cy="38798"/>
                          </a:xfrm>
                          <a:custGeom>
                            <a:avLst/>
                            <a:gdLst/>
                            <a:ahLst/>
                            <a:cxnLst/>
                            <a:rect l="l" t="t" r="r" b="b"/>
                            <a:pathLst>
                              <a:path w="1668" h="1219" extrusionOk="0">
                                <a:moveTo>
                                  <a:pt x="1465" y="1"/>
                                </a:moveTo>
                                <a:cubicBezTo>
                                  <a:pt x="1417" y="1"/>
                                  <a:pt x="1369" y="21"/>
                                  <a:pt x="1334" y="63"/>
                                </a:cubicBezTo>
                                <a:lnTo>
                                  <a:pt x="631" y="754"/>
                                </a:lnTo>
                                <a:lnTo>
                                  <a:pt x="345" y="480"/>
                                </a:lnTo>
                                <a:cubicBezTo>
                                  <a:pt x="310" y="438"/>
                                  <a:pt x="262" y="417"/>
                                  <a:pt x="215" y="417"/>
                                </a:cubicBezTo>
                                <a:cubicBezTo>
                                  <a:pt x="167" y="417"/>
                                  <a:pt x="119" y="438"/>
                                  <a:pt x="84" y="480"/>
                                </a:cubicBezTo>
                                <a:cubicBezTo>
                                  <a:pt x="0" y="551"/>
                                  <a:pt x="0" y="670"/>
                                  <a:pt x="84" y="742"/>
                                </a:cubicBezTo>
                                <a:lnTo>
                                  <a:pt x="500" y="1159"/>
                                </a:lnTo>
                                <a:cubicBezTo>
                                  <a:pt x="536" y="1206"/>
                                  <a:pt x="584" y="1218"/>
                                  <a:pt x="631" y="1218"/>
                                </a:cubicBezTo>
                                <a:cubicBezTo>
                                  <a:pt x="667" y="1218"/>
                                  <a:pt x="738" y="1206"/>
                                  <a:pt x="762" y="1159"/>
                                </a:cubicBezTo>
                                <a:lnTo>
                                  <a:pt x="1596" y="325"/>
                                </a:lnTo>
                                <a:cubicBezTo>
                                  <a:pt x="1667" y="266"/>
                                  <a:pt x="1667" y="135"/>
                                  <a:pt x="1596" y="63"/>
                                </a:cubicBezTo>
                                <a:cubicBezTo>
                                  <a:pt x="1560" y="21"/>
                                  <a:pt x="1512" y="1"/>
                                  <a:pt x="1465" y="1"/>
                                </a:cubicBezTo>
                                <a:close/>
                              </a:path>
                            </a:pathLst>
                          </a:custGeom>
                          <a:grpFill/>
                          <a:ln w="28575">
                            <a:solidFill>
                              <a:schemeClr val="accent1"/>
                            </a:solid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508007D" id="Google Shape;11092;p94" o:spid="_x0000_s1026" style="position:absolute;margin-left:0;margin-top:72.9pt;width:199.5pt;height:161.85pt;z-index:251959296;mso-position-horizontal:center;mso-position-horizontal-relative:page;mso-width-relative:margin;mso-height-relative:margin" coordsize="422542,342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">
                <v:shape id="Google Shape;11093;p94" o:spid="_x0000_s1027" style="position:absolute;width:422542;height:342973;visibility:visible;mso-wrap-style:square;v-text-anchor:middle" coordsize="13276,10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" path="m2084,382v,,24,,24,24l2108,1239v,,,12,-24,12l1667,1251v,,-12,,-12,-12l1655,406r429,-24xm11645,382v,,12,,12,24l11657,1239v,,,12,-12,12l11216,1251v,,-24,,-24,-12l11192,406r24,l11645,382xm12478,1215v238,,429,203,429,441l12907,9954v-12,239,-203,429,-441,429l834,10383v-238,,-429,-190,-429,-429l405,1656v,-238,191,-441,429,-441l1262,1215r,24c1262,1453,1441,1632,1667,1632r417,c2310,1632,2489,1453,2489,1239r,-24l10823,1215r,24c10823,1453,11002,1632,11228,1632r417,c11859,1632,12038,1453,12038,1239r,-24l12478,1215xm1655,1v-226,,-404,178,-404,405l1251,834r-429,c381,834,,1203,,1656l,9954v,441,381,822,822,822l12442,10776v453,,822,-381,822,-822l13264,1656v12,-453,-357,-822,-798,-822l12026,834r,-428c12026,179,11847,1,11621,1r-405,c10990,1,10811,179,10811,406r,428l2477,834r,-428c2477,179,2298,1,2072,1r-417,xe" filled="f" strokecolor="#ffca08 [3204]" strokeweight="2.25pt">
                  <v:path arrowok="t" o:extrusionok="f"/>
                </v:shape>
                <v:shape id="Google Shape;11094;p94" o:spid="_x0000_s1028" style="position:absolute;left:27276;top:66328;width:368753;height:12158;visibility:visible;mso-wrap-style:square;v-text-anchor:middle" coordsize="11586,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" path="m191,c84,,1,84,1,191v,107,83,190,190,190l11395,381v107,,190,-83,190,-190c11585,84,11502,,11395,l191,xe" filled="f" strokecolor="#ffca08 [3204]" strokeweight="2.25pt">
                  <v:path arrowok="t" o:extrusionok="f"/>
                </v:shape>
                <v:shape id="Google Shape;11095;p94" o:spid="_x0000_s1029" style="position:absolute;left:46595;top:119003;width:51942;height:12158;visibility:visible;mso-wrap-style:square;v-text-anchor:middle" coordsize="1632,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" path="m191,c84,,1,84,1,191v,107,83,190,190,190l1442,381v107,,190,-95,190,-190c1632,84,1561,,1442,l191,xe" filled="f" strokecolor="#ffca08 [3204]" strokeweight="2.25pt">
                  <v:path arrowok="t" o:extrusionok="f"/>
                </v:shape>
                <v:shape id="Google Shape;11096;p94" o:spid="_x0000_s1030" style="position:absolute;left:139436;top:119003;width:51974;height:12158;visibility:visible;mso-wrap-style:square;v-text-anchor:middle" coordsize="1633,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" path="m191,c84,,1,84,1,191v,107,83,190,190,190l1442,381v107,,190,-95,190,-190c1632,84,1549,,1442,l191,xe" filled="f" strokecolor="#ffca08 [3204]" strokeweight="2.25pt">
                  <v:path arrowok="t" o:extrusionok="f"/>
                </v:shape>
                <v:shape id="Google Shape;11097;p94" o:spid="_x0000_s1031" style="position:absolute;left:324004;top:119003;width:52324;height:12158;visibility:visible;mso-wrap-style:square;v-text-anchor:middle" coordsize="1644,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" path="m203,c95,,,84,,191,,298,95,381,203,381r1238,c1548,381,1643,286,1643,191,1643,84,1572,,1441,l203,xe" filled="f" strokecolor="#ffca08 [3204]" strokeweight="2.25pt">
                  <v:path arrowok="t" o:extrusionok="f"/>
                </v:shape>
                <v:shape id="Google Shape;11098;p94" o:spid="_x0000_s1032" style="position:absolute;left:46595;top:172059;width:51942;height:12158;visibility:visible;mso-wrap-style:square;v-text-anchor:middle" coordsize="1632,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" path="m191,c84,,1,84,1,191v,107,83,190,190,190l1442,381v107,,190,-95,190,-190c1632,84,1561,,1442,l191,xe" filled="f" strokecolor="#ffca08 [3204]" strokeweight="2.25pt">
                  <v:path arrowok="t" o:extrusionok="f"/>
                </v:shape>
                <v:shape id="Google Shape;11099;p94" o:spid="_x0000_s1033" style="position:absolute;left:231927;top:172059;width:51942;height:12158;visibility:visible;mso-wrap-style:square;v-text-anchor:middle" coordsize="1632,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" path="m191,c83,,,84,,191,,298,83,381,191,381r1250,c1548,381,1631,286,1631,191,1631,84,1548,,1441,l191,xe" filled="f" strokecolor="#ffca08 [3204]" strokeweight="2.25pt">
                  <v:path arrowok="t" o:extrusionok="f"/>
                </v:shape>
                <v:shape id="Google Shape;11100;p94" o:spid="_x0000_s1034" style="position:absolute;left:46595;top:225116;width:51942;height:12158;visibility:visible;mso-wrap-style:square;v-text-anchor:middle" coordsize="1632,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" path="m191,c84,,1,83,1,191v,107,83,190,190,190l1442,381v107,,190,-83,190,-190c1632,83,1561,,1442,l191,xe" filled="f" strokecolor="#ffca08 [3204]" strokeweight="2.25pt">
                  <v:path arrowok="t" o:extrusionok="f"/>
                </v:shape>
                <v:shape id="Google Shape;11101;p94" o:spid="_x0000_s1035" style="position:absolute;left:139436;top:225116;width:51974;height:12158;visibility:visible;mso-wrap-style:square;v-text-anchor:middle" coordsize="1633,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" path="m191,c84,,1,83,1,191v,107,83,190,190,190l1442,381v107,,190,-83,190,-190c1632,83,1549,,1442,l191,xe" filled="f" strokecolor="#ffca08 [3204]" strokeweight="2.25pt">
                  <v:path arrowok="t" o:extrusionok="f"/>
                </v:shape>
                <v:shape id="Google Shape;11102;p94" o:spid="_x0000_s1036" style="position:absolute;left:324004;top:225116;width:52324;height:12158;visibility:visible;mso-wrap-style:square;v-text-anchor:middle" coordsize="1644,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" path="m203,c95,,,83,,191,,298,95,381,203,381r1238,c1548,381,1643,298,1643,191,1643,83,1572,,1441,l203,xe" filled="f" strokecolor="#ffca08 [3204]" strokeweight="2.25pt">
                  <v:path arrowok="t" o:extrusionok="f"/>
                </v:shape>
                <v:shape id="Google Shape;11103;p94" o:spid="_x0000_s1037" style="position:absolute;left:139436;top:277408;width:51974;height:12540;visibility:visible;mso-wrap-style:square;v-text-anchor:middle" coordsize="1633,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" path="m191,c84,,1,95,1,191v,107,83,202,190,202l1442,393v107,,190,-95,190,-202c1632,95,1549,,1442,l191,xe" filled="f" strokecolor="#ffca08 [3204]" strokeweight="2.25pt">
                  <v:path arrowok="t" o:extrusionok="f"/>
                </v:shape>
                <v:shape id="Google Shape;11104;p94" o:spid="_x0000_s1038" style="position:absolute;left:231927;top:277408;width:51942;height:12540;visibility:visible;mso-wrap-style:square;v-text-anchor:middle" coordsize="1632,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" path="m191,c83,,,95,,191,,298,83,393,191,393r1250,c1548,393,1631,298,1631,191,1631,95,1548,,1441,l191,xe" filled="f" strokecolor="#ffca08 [3204]" strokeweight="2.25pt">
                  <v:path arrowok="t" o:extrusionok="f"/>
                </v:shape>
                <v:shape id="Google Shape;11105;p94" o:spid="_x0000_s1039" style="position:absolute;left:324004;top:277408;width:52324;height:12540;visibility:visible;mso-wrap-style:square;v-text-anchor:middle" coordsize="1644,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" path="m203,c95,,,95,,191,,298,95,393,203,393r1238,c1548,393,1643,298,1643,191,1643,95,1572,,1441,l203,xe" filled="f" strokecolor="#ffca08 [3204]" strokeweight="2.25pt">
                  <v:path arrowok="t" o:extrusionok="f"/>
                </v:shape>
                <v:shape id="Google Shape;11106;p94" o:spid="_x0000_s1040" style="position:absolute;left:139054;top:158692;width:53088;height:38766;visibility:visible;mso-wrap-style:square;v-text-anchor:middle" coordsize="1668,1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" path="m1454,1v-48,,-96,20,-131,62l620,754,334,480c299,438,251,417,203,417v-47,,-95,21,-131,63c1,551,1,670,72,742r417,416c513,1194,572,1218,620,1218v48,,107,-12,131,-60l1585,325v83,-71,83,-191,,-262c1549,21,1501,1,1454,1xe" filled="f" strokecolor="#ffca08 [3204]" strokeweight="2.25pt">
                  <v:path arrowok="t" o:extrusionok="f"/>
                </v:shape>
                <v:shape id="Google Shape;11107;p94" o:spid="_x0000_s1041" style="position:absolute;left:324004;top:158692;width:53088;height:38766;visibility:visible;mso-wrap-style:square;v-text-anchor:middle" coordsize="1668,1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" path="m1465,1v-48,,-96,20,-131,62l631,754,346,480c310,438,262,417,215,417v-48,,-96,21,-131,63c,551,,670,84,742r416,416c524,1194,584,1218,631,1218v36,,107,-12,131,-60l1596,325v71,-71,71,-191,,-262c1560,21,1512,1,1465,1xe" filled="f" strokecolor="#ffca08 [3204]" strokeweight="2.25pt">
                  <v:path arrowok="t" o:extrusionok="f"/>
                </v:shape>
                <v:shape id="Google Shape;11108;p94" o:spid="_x0000_s1042" style="position:absolute;left:231163;top:211748;width:53088;height:38766;visibility:visible;mso-wrap-style:square;v-text-anchor:middle" coordsize="1668,1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" path="m1465,v-48,,-96,21,-131,63l631,753,345,480c310,438,262,417,215,417v-48,,-96,21,-131,63c,551,,670,84,742r416,416c536,1206,584,1218,631,1218v36,,107,-12,131,-60l1596,325v71,-72,71,-191,,-262c1560,21,1512,,1465,xe" filled="f" strokecolor="#ffca08 [3204]" strokeweight="2.25pt">
                  <v:path arrowok="t" o:extrusionok="f"/>
                </v:shape>
                <v:shape id="Google Shape;11109;p94" o:spid="_x0000_s1043" style="position:absolute;left:46595;top:264327;width:53088;height:38861;visibility:visible;mso-wrap-style:square;v-text-anchor:middle" coordsize="1668,1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" path="m1455,v-49,,-97,18,-133,54l620,756,346,471c304,435,254,417,205,417v-49,,-97,18,-133,54c1,554,1,673,72,745r417,416c537,1197,584,1221,620,1221v48,,107,-24,143,-60l1596,328v72,-60,72,-191,,-274c1555,18,1504,,1455,xe" filled="f" strokecolor="#ffca08 [3204]" strokeweight="2.25pt">
                  <v:path arrowok="t" o:extrusionok="f"/>
                </v:shape>
                <v:shape id="Google Shape;11110;p94" o:spid="_x0000_s1044" style="position:absolute;left:231163;top:105635;width:53088;height:38798;visibility:visible;mso-wrap-style:square;v-text-anchor:middle" coordsize="1668,1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" path="m1465,1v-48,,-96,20,-131,62l631,754,345,480c310,438,262,417,215,417v-48,,-96,21,-131,63c,551,,670,84,742r416,417c536,1206,584,1218,631,1218v36,,107,-12,131,-59l1596,325v71,-59,71,-190,,-262c1560,21,1512,1,1465,1xe" filled="f" strokecolor="#ffca08 [3204]" strokeweight="2.25pt">
                  <v:path arrowok="t" o:extrusionok="f"/>
                </v:shape>
                <w10:wrap anchorx="page"/>
              </v:group>
            </w:pict>
          </mc:Fallback>
        </mc:AlternateContent>
      </w:r>
      <w:r>
        <w:rPr>
          <w:rFonts w:ascii="Museo Sans 300" w:hAnsi="Museo Sans 300"/>
          <w:b/>
          <w:bCs/>
          <w:color w:val="auto"/>
        </w:rPr>
        <w:br w:type="page"/>
      </w:r>
    </w:p>
    <w:p w14:paraId="0C79AD17" w14:textId="77777777" w:rsidR="005E06D8" w:rsidRDefault="005E06D8" w:rsidP="005E06D8">
      <w:pPr>
        <w:pStyle w:val="Sinespaciado"/>
        <w:ind w:left="567"/>
        <w:rPr>
          <w:rFonts w:ascii="Museo Sans 300" w:hAnsi="Museo Sans 300"/>
          <w:b/>
          <w:bCs/>
          <w:color w:val="auto"/>
        </w:rPr>
      </w:pPr>
    </w:p>
    <w:p w14:paraId="720CF05D" w14:textId="77777777" w:rsidR="005E06D8" w:rsidRDefault="005E06D8" w:rsidP="005E06D8">
      <w:pPr>
        <w:pStyle w:val="Sinespaciado"/>
        <w:ind w:left="567"/>
        <w:rPr>
          <w:rFonts w:ascii="Museo Sans 300" w:hAnsi="Museo Sans 300"/>
          <w:b/>
          <w:bCs/>
          <w:color w:val="auto"/>
        </w:rPr>
      </w:pPr>
    </w:p>
    <w:p w14:paraId="19148427" w14:textId="16A5CF43" w:rsidR="009F4306" w:rsidRDefault="005E06D8" w:rsidP="005E06D8">
      <w:pPr>
        <w:pStyle w:val="Sinespaciado"/>
        <w:ind w:left="567"/>
        <w:rPr>
          <w:rFonts w:ascii="Museo Sans 300" w:hAnsi="Museo Sans 300"/>
          <w:b/>
          <w:bCs/>
          <w:color w:val="auto"/>
        </w:rPr>
      </w:pPr>
      <w:r>
        <w:rPr>
          <w:rFonts w:ascii="Museo Sans 300" w:hAnsi="Museo Sans 300"/>
          <w:b/>
          <w:bCs/>
          <w:color w:val="auto"/>
        </w:rPr>
        <w:t>Viceministro de Transporte</w:t>
      </w:r>
    </w:p>
    <w:p w14:paraId="4A21E6E4" w14:textId="5476EA96" w:rsidR="005E06D8" w:rsidRDefault="005E06D8" w:rsidP="005E06D8">
      <w:pPr>
        <w:pStyle w:val="Sinespaciado"/>
        <w:ind w:left="567"/>
        <w:rPr>
          <w:rFonts w:ascii="Museo Sans 300" w:hAnsi="Museo Sans 300"/>
          <w:b/>
          <w:bCs/>
          <w:color w:val="auto"/>
        </w:rPr>
      </w:pPr>
      <w:r>
        <w:rPr>
          <w:rFonts w:ascii="Museo Sans 300" w:hAnsi="Museo Sans 300"/>
          <w:b/>
          <w:bCs/>
          <w:color w:val="auto"/>
        </w:rPr>
        <w:t>Coordinador CONASEVI</w:t>
      </w:r>
    </w:p>
    <w:p w14:paraId="7112513C" w14:textId="3922DE47" w:rsidR="005E06D8" w:rsidRPr="005E06D8" w:rsidRDefault="005E06D8" w:rsidP="005E06D8">
      <w:pPr>
        <w:pStyle w:val="Sinespaciado"/>
        <w:ind w:left="567"/>
        <w:rPr>
          <w:rFonts w:ascii="Museo Sans 300" w:hAnsi="Museo Sans 300"/>
          <w:b/>
          <w:bCs/>
          <w:color w:val="404040" w:themeColor="text1" w:themeTint="BF"/>
        </w:rPr>
      </w:pPr>
      <w:r w:rsidRPr="005E06D8">
        <w:rPr>
          <w:rFonts w:ascii="Museo Sans 300" w:hAnsi="Museo Sans 300"/>
          <w:b/>
          <w:bCs/>
          <w:color w:val="404040" w:themeColor="text1" w:themeTint="BF"/>
        </w:rPr>
        <w:t>Lic. Nelson Eduardo Reyes Rivas</w:t>
      </w:r>
    </w:p>
    <w:p w14:paraId="5A3B9BD3" w14:textId="30EC025F" w:rsidR="005E06D8" w:rsidRDefault="005E06D8" w:rsidP="005E06D8">
      <w:pPr>
        <w:pStyle w:val="Sinespaciado"/>
        <w:ind w:left="567"/>
        <w:rPr>
          <w:rFonts w:ascii="Museo Sans 300" w:hAnsi="Museo Sans 300"/>
          <w:b/>
          <w:bCs/>
          <w:color w:val="auto"/>
        </w:rPr>
      </w:pPr>
    </w:p>
    <w:p w14:paraId="6923D718" w14:textId="77777777" w:rsidR="005E06D8" w:rsidRDefault="005E06D8" w:rsidP="005E06D8">
      <w:pPr>
        <w:pStyle w:val="Sinespaciado"/>
        <w:ind w:left="567"/>
        <w:rPr>
          <w:rFonts w:ascii="Museo Sans 300" w:hAnsi="Museo Sans 300"/>
          <w:b/>
          <w:bCs/>
          <w:color w:val="auto"/>
        </w:rPr>
      </w:pPr>
    </w:p>
    <w:p w14:paraId="3BD5CFCF" w14:textId="77777777" w:rsidR="005E06D8" w:rsidRDefault="005E06D8" w:rsidP="005E06D8">
      <w:pPr>
        <w:pStyle w:val="Sinespaciado"/>
        <w:ind w:left="567"/>
        <w:rPr>
          <w:rFonts w:ascii="Museo Sans 300" w:hAnsi="Museo Sans 300"/>
          <w:b/>
          <w:bCs/>
          <w:color w:val="auto"/>
        </w:rPr>
      </w:pPr>
    </w:p>
    <w:p w14:paraId="14921018" w14:textId="7CD4CAAE" w:rsidR="005E06D8" w:rsidRDefault="005E06D8" w:rsidP="005E06D8">
      <w:pPr>
        <w:pStyle w:val="Sinespaciado"/>
        <w:ind w:left="567"/>
        <w:rPr>
          <w:rFonts w:ascii="Museo Sans 300" w:hAnsi="Museo Sans 300"/>
          <w:b/>
          <w:bCs/>
          <w:color w:val="auto"/>
        </w:rPr>
      </w:pPr>
      <w:r>
        <w:rPr>
          <w:rFonts w:ascii="Museo Sans 300" w:hAnsi="Museo Sans 300"/>
          <w:b/>
          <w:bCs/>
          <w:color w:val="auto"/>
        </w:rPr>
        <w:t>Coordinadora Delegada del CONASEVI</w:t>
      </w:r>
    </w:p>
    <w:p w14:paraId="6BDB9298" w14:textId="193D3BA3" w:rsidR="00507942" w:rsidRDefault="005E06D8" w:rsidP="005E06D8">
      <w:pPr>
        <w:pStyle w:val="Sinespaciado"/>
        <w:ind w:left="567"/>
        <w:rPr>
          <w:rFonts w:ascii="Museo Sans 300" w:hAnsi="Museo Sans 300"/>
          <w:b/>
          <w:bCs/>
          <w:color w:val="404040" w:themeColor="text1" w:themeTint="BF"/>
        </w:rPr>
      </w:pPr>
      <w:r w:rsidRPr="005E06D8">
        <w:rPr>
          <w:rFonts w:ascii="Museo Sans 300" w:hAnsi="Museo Sans 300"/>
          <w:b/>
          <w:bCs/>
          <w:color w:val="404040" w:themeColor="text1" w:themeTint="BF"/>
        </w:rPr>
        <w:t>Lic</w:t>
      </w:r>
      <w:r>
        <w:rPr>
          <w:rFonts w:ascii="Museo Sans 300" w:hAnsi="Museo Sans 300"/>
          <w:b/>
          <w:bCs/>
          <w:color w:val="404040" w:themeColor="text1" w:themeTint="BF"/>
        </w:rPr>
        <w:t>da</w:t>
      </w:r>
      <w:r w:rsidRPr="005E06D8">
        <w:rPr>
          <w:rFonts w:ascii="Museo Sans 300" w:hAnsi="Museo Sans 300"/>
          <w:b/>
          <w:bCs/>
          <w:color w:val="404040" w:themeColor="text1" w:themeTint="BF"/>
        </w:rPr>
        <w:t xml:space="preserve">. </w:t>
      </w:r>
      <w:r>
        <w:rPr>
          <w:rFonts w:ascii="Museo Sans 300" w:hAnsi="Museo Sans 300"/>
          <w:b/>
          <w:bCs/>
          <w:color w:val="404040" w:themeColor="text1" w:themeTint="BF"/>
        </w:rPr>
        <w:t>María Paola Bardi de Acosta</w:t>
      </w:r>
    </w:p>
    <w:p w14:paraId="5D25A711" w14:textId="3A257B1C" w:rsidR="005E06D8" w:rsidRDefault="005E06D8" w:rsidP="005E06D8">
      <w:pPr>
        <w:pStyle w:val="Sinespaciado"/>
        <w:ind w:left="567"/>
        <w:rPr>
          <w:rFonts w:ascii="Museo Sans 300" w:hAnsi="Museo Sans 300"/>
          <w:b/>
          <w:bCs/>
          <w:color w:val="404040" w:themeColor="text1" w:themeTint="BF"/>
        </w:rPr>
      </w:pPr>
    </w:p>
    <w:p w14:paraId="4AF0C0A1" w14:textId="1D208D61" w:rsidR="005E06D8" w:rsidRDefault="005E06D8" w:rsidP="005E06D8">
      <w:pPr>
        <w:pStyle w:val="Sinespaciado"/>
        <w:ind w:left="567"/>
        <w:rPr>
          <w:rFonts w:ascii="Museo Sans 300" w:hAnsi="Museo Sans 300"/>
          <w:b/>
          <w:bCs/>
          <w:color w:val="404040" w:themeColor="text1" w:themeTint="BF"/>
        </w:rPr>
      </w:pPr>
    </w:p>
    <w:p w14:paraId="04DC8767" w14:textId="77777777" w:rsidR="005E06D8" w:rsidRDefault="005E06D8" w:rsidP="005E06D8">
      <w:pPr>
        <w:pStyle w:val="Sinespaciado"/>
        <w:ind w:left="567"/>
        <w:rPr>
          <w:rFonts w:ascii="Museo Sans 300" w:hAnsi="Museo Sans 300"/>
          <w:b/>
          <w:bCs/>
          <w:color w:val="404040" w:themeColor="text1" w:themeTint="BF"/>
        </w:rPr>
      </w:pPr>
    </w:p>
    <w:p w14:paraId="075F2E97" w14:textId="77777777" w:rsidR="007D5B8D" w:rsidRDefault="007D5B8D" w:rsidP="005E06D8">
      <w:pPr>
        <w:pStyle w:val="Sinespaciado"/>
        <w:ind w:left="567"/>
        <w:rPr>
          <w:rFonts w:ascii="Museo Sans 300" w:hAnsi="Museo Sans 300"/>
          <w:b/>
          <w:bCs/>
          <w:color w:val="auto"/>
        </w:rPr>
        <w:sectPr w:rsidR="007D5B8D" w:rsidSect="00C514E4">
          <w:headerReference w:type="default" r:id="rId51"/>
          <w:footerReference w:type="default" r:id="rId52"/>
          <w:pgSz w:w="11906" w:h="16838" w:code="9"/>
          <w:pgMar w:top="1134" w:right="1274" w:bottom="794" w:left="794" w:header="794" w:footer="578" w:gutter="0"/>
          <w:pgBorders w:offsetFrom="page">
            <w:top w:val="dotted" w:sz="4" w:space="24" w:color="FFCA08" w:themeColor="accent1"/>
            <w:left w:val="dotted" w:sz="4" w:space="24" w:color="FFCA08" w:themeColor="accent1"/>
            <w:bottom w:val="dotted" w:sz="4" w:space="24" w:color="FFCA08" w:themeColor="accent1"/>
            <w:right w:val="dotted" w:sz="4" w:space="24" w:color="FFCA08" w:themeColor="accent1"/>
          </w:pgBorders>
          <w:cols w:space="720"/>
          <w:titlePg/>
          <w:docGrid w:linePitch="360"/>
        </w:sectPr>
      </w:pPr>
    </w:p>
    <w:p w14:paraId="574C8A69" w14:textId="79713730" w:rsidR="005E06D8" w:rsidRDefault="005E06D8" w:rsidP="005E06D8">
      <w:pPr>
        <w:pStyle w:val="Sinespaciado"/>
        <w:ind w:left="567"/>
        <w:rPr>
          <w:rFonts w:ascii="Museo Sans 300" w:hAnsi="Museo Sans 300"/>
          <w:b/>
          <w:bCs/>
          <w:color w:val="auto"/>
        </w:rPr>
      </w:pPr>
      <w:r>
        <w:rPr>
          <w:rFonts w:ascii="Museo Sans 300" w:hAnsi="Museo Sans 300"/>
          <w:b/>
          <w:bCs/>
          <w:color w:val="auto"/>
        </w:rPr>
        <w:t>Dirección General de Tránsito del Viceministerio de Transporte (VMT)</w:t>
      </w:r>
    </w:p>
    <w:p w14:paraId="570AE9BE" w14:textId="4141A89C" w:rsidR="005E06D8" w:rsidRPr="007D5B8D" w:rsidRDefault="005E06D8" w:rsidP="007D5B8D">
      <w:pPr>
        <w:pStyle w:val="Sinespaciado"/>
        <w:ind w:left="-795" w:right="-856"/>
        <w:rPr>
          <w:rFonts w:ascii="Museo Sans 300" w:hAnsi="Museo Sans 300"/>
          <w:bCs/>
          <w:color w:val="404040" w:themeColor="text1" w:themeTint="BF"/>
          <w:sz w:val="21"/>
          <w:szCs w:val="21"/>
        </w:rPr>
      </w:pPr>
      <w:r w:rsidRPr="007D5B8D">
        <w:rPr>
          <w:rFonts w:ascii="Museo Sans 300" w:hAnsi="Museo Sans 300"/>
          <w:b/>
          <w:bCs/>
          <w:color w:val="404040" w:themeColor="text1" w:themeTint="BF"/>
          <w:sz w:val="21"/>
          <w:szCs w:val="21"/>
        </w:rPr>
        <w:t xml:space="preserve">Propietario: </w:t>
      </w:r>
      <w:r w:rsidRPr="007D5B8D">
        <w:rPr>
          <w:rFonts w:ascii="Museo Sans 300" w:hAnsi="Museo Sans 300"/>
          <w:bCs/>
          <w:color w:val="404040" w:themeColor="text1" w:themeTint="BF"/>
          <w:sz w:val="21"/>
          <w:szCs w:val="21"/>
        </w:rPr>
        <w:t>Lic. Alfredo Ernesto Alvayero Hernández</w:t>
      </w:r>
    </w:p>
    <w:p w14:paraId="38825950" w14:textId="4B173DC7" w:rsidR="005E06D8" w:rsidRDefault="005E06D8" w:rsidP="005E06D8">
      <w:pPr>
        <w:pStyle w:val="Sinespaciado"/>
        <w:ind w:left="567"/>
        <w:rPr>
          <w:rFonts w:ascii="Museo Sans 300" w:hAnsi="Museo Sans 300"/>
        </w:rPr>
      </w:pPr>
    </w:p>
    <w:p w14:paraId="55A9D2A9" w14:textId="701458D0" w:rsidR="007D5B8D" w:rsidRDefault="007D5B8D" w:rsidP="005E06D8">
      <w:pPr>
        <w:pStyle w:val="Sinespaciado"/>
        <w:ind w:left="567"/>
        <w:rPr>
          <w:rFonts w:ascii="Museo Sans 300" w:hAnsi="Museo Sans 300"/>
        </w:rPr>
      </w:pPr>
    </w:p>
    <w:p w14:paraId="57A019B9" w14:textId="77777777" w:rsidR="007D5B8D" w:rsidRDefault="007D5B8D" w:rsidP="005E06D8">
      <w:pPr>
        <w:pStyle w:val="Sinespaciado"/>
        <w:ind w:left="567"/>
        <w:rPr>
          <w:rFonts w:ascii="Museo Sans 300" w:hAnsi="Museo Sans 300"/>
        </w:rPr>
      </w:pPr>
    </w:p>
    <w:p w14:paraId="5D2E6CC8" w14:textId="05E3A41D" w:rsidR="005E06D8" w:rsidRDefault="005E06D8" w:rsidP="005E06D8">
      <w:pPr>
        <w:pStyle w:val="Sinespaciado"/>
        <w:ind w:left="567"/>
        <w:rPr>
          <w:rFonts w:ascii="Museo Sans 300" w:hAnsi="Museo Sans 300"/>
          <w:b/>
          <w:bCs/>
          <w:color w:val="auto"/>
        </w:rPr>
      </w:pPr>
      <w:r>
        <w:rPr>
          <w:rFonts w:ascii="Museo Sans 300" w:hAnsi="Museo Sans 300"/>
          <w:b/>
          <w:bCs/>
          <w:color w:val="auto"/>
        </w:rPr>
        <w:t>Ministerio de Educación (MINED)</w:t>
      </w:r>
    </w:p>
    <w:p w14:paraId="14516189" w14:textId="33011EFE" w:rsidR="005E06D8" w:rsidRPr="006E2647" w:rsidRDefault="005E06D8" w:rsidP="006E2647">
      <w:pPr>
        <w:pStyle w:val="Sinespaciado"/>
        <w:ind w:left="426"/>
        <w:rPr>
          <w:rFonts w:ascii="Museo Sans 300" w:hAnsi="Museo Sans 300"/>
          <w:bCs/>
          <w:color w:val="404040" w:themeColor="text1" w:themeTint="BF"/>
          <w:sz w:val="21"/>
          <w:szCs w:val="21"/>
        </w:rPr>
      </w:pPr>
      <w:r w:rsidRPr="006E2647">
        <w:rPr>
          <w:rFonts w:ascii="Museo Sans 300" w:hAnsi="Museo Sans 300"/>
          <w:b/>
          <w:bCs/>
          <w:color w:val="404040" w:themeColor="text1" w:themeTint="BF"/>
          <w:sz w:val="21"/>
          <w:szCs w:val="21"/>
        </w:rPr>
        <w:t xml:space="preserve">Propietario: </w:t>
      </w:r>
      <w:r w:rsidRPr="006E2647">
        <w:rPr>
          <w:rFonts w:ascii="Museo Sans 300" w:hAnsi="Museo Sans 300"/>
          <w:bCs/>
          <w:color w:val="404040" w:themeColor="text1" w:themeTint="BF"/>
          <w:sz w:val="21"/>
          <w:szCs w:val="21"/>
        </w:rPr>
        <w:t>Lic. Elmer Antonio Gómez</w:t>
      </w:r>
    </w:p>
    <w:p w14:paraId="4D0ED4E8" w14:textId="16F4A878" w:rsidR="005E06D8" w:rsidRPr="006E2647" w:rsidRDefault="005E06D8" w:rsidP="005E06D8">
      <w:pPr>
        <w:pStyle w:val="Sinespaciado"/>
        <w:ind w:left="567"/>
        <w:rPr>
          <w:rFonts w:ascii="Museo Sans 300" w:hAnsi="Museo Sans 300"/>
          <w:bCs/>
          <w:color w:val="404040" w:themeColor="text1" w:themeTint="BF"/>
          <w:sz w:val="21"/>
          <w:szCs w:val="21"/>
        </w:rPr>
      </w:pPr>
      <w:r w:rsidRPr="006E2647">
        <w:rPr>
          <w:rFonts w:ascii="Museo Sans 300" w:hAnsi="Museo Sans 300"/>
          <w:b/>
          <w:bCs/>
          <w:color w:val="404040" w:themeColor="text1" w:themeTint="BF"/>
          <w:sz w:val="21"/>
          <w:szCs w:val="21"/>
        </w:rPr>
        <w:t xml:space="preserve">Suplente: </w:t>
      </w:r>
      <w:r w:rsidRPr="006E2647">
        <w:rPr>
          <w:rFonts w:ascii="Museo Sans 300" w:hAnsi="Museo Sans 300"/>
          <w:bCs/>
          <w:color w:val="404040" w:themeColor="text1" w:themeTint="BF"/>
          <w:sz w:val="21"/>
          <w:szCs w:val="21"/>
        </w:rPr>
        <w:t>Lic. Luis Edgardo Vilanova</w:t>
      </w:r>
    </w:p>
    <w:p w14:paraId="6C16C7BA" w14:textId="48496079" w:rsidR="005E06D8" w:rsidRDefault="005E06D8" w:rsidP="005E06D8">
      <w:pPr>
        <w:pStyle w:val="Sinespaciado"/>
        <w:ind w:left="567"/>
        <w:rPr>
          <w:rFonts w:ascii="Museo Sans 300" w:hAnsi="Museo Sans 300"/>
        </w:rPr>
      </w:pPr>
    </w:p>
    <w:p w14:paraId="4206EEC1" w14:textId="6300DB70" w:rsidR="007D5B8D" w:rsidRDefault="007D5B8D" w:rsidP="005E06D8">
      <w:pPr>
        <w:pStyle w:val="Sinespaciado"/>
        <w:ind w:left="567"/>
        <w:rPr>
          <w:rFonts w:ascii="Museo Sans 300" w:hAnsi="Museo Sans 300"/>
        </w:rPr>
      </w:pPr>
    </w:p>
    <w:p w14:paraId="32EF4143" w14:textId="77777777" w:rsidR="007D5B8D" w:rsidRDefault="007D5B8D" w:rsidP="005E06D8">
      <w:pPr>
        <w:pStyle w:val="Sinespaciado"/>
        <w:ind w:left="567"/>
        <w:rPr>
          <w:rFonts w:ascii="Museo Sans 300" w:hAnsi="Museo Sans 300"/>
        </w:rPr>
      </w:pPr>
    </w:p>
    <w:p w14:paraId="4E789B78" w14:textId="1EC431A7" w:rsidR="005E06D8" w:rsidRDefault="005E06D8" w:rsidP="005E06D8">
      <w:pPr>
        <w:pStyle w:val="Sinespaciado"/>
        <w:ind w:left="567"/>
        <w:rPr>
          <w:rFonts w:ascii="Museo Sans 300" w:hAnsi="Museo Sans 300"/>
          <w:b/>
          <w:bCs/>
          <w:color w:val="auto"/>
        </w:rPr>
      </w:pPr>
      <w:r>
        <w:rPr>
          <w:rFonts w:ascii="Museo Sans 300" w:hAnsi="Museo Sans 300"/>
          <w:b/>
          <w:bCs/>
          <w:color w:val="auto"/>
        </w:rPr>
        <w:t>Fondo de Conservación Vial (FOVIAL)</w:t>
      </w:r>
    </w:p>
    <w:p w14:paraId="03F1251C" w14:textId="51B7C085" w:rsidR="005E06D8" w:rsidRPr="006E2647" w:rsidRDefault="005E06D8" w:rsidP="005E06D8">
      <w:pPr>
        <w:pStyle w:val="Sinespaciado"/>
        <w:ind w:left="567"/>
        <w:rPr>
          <w:rFonts w:ascii="Museo Sans 300" w:hAnsi="Museo Sans 300"/>
          <w:bCs/>
          <w:color w:val="404040" w:themeColor="text1" w:themeTint="BF"/>
          <w:sz w:val="21"/>
          <w:szCs w:val="21"/>
        </w:rPr>
      </w:pPr>
      <w:r w:rsidRPr="006E2647">
        <w:rPr>
          <w:rFonts w:ascii="Museo Sans 300" w:hAnsi="Museo Sans 300"/>
          <w:b/>
          <w:bCs/>
          <w:color w:val="404040" w:themeColor="text1" w:themeTint="BF"/>
          <w:sz w:val="21"/>
          <w:szCs w:val="21"/>
        </w:rPr>
        <w:t xml:space="preserve">Propietario: </w:t>
      </w:r>
      <w:r w:rsidRPr="006E2647">
        <w:rPr>
          <w:rFonts w:ascii="Museo Sans 300" w:hAnsi="Museo Sans 300"/>
          <w:bCs/>
          <w:color w:val="404040" w:themeColor="text1" w:themeTint="BF"/>
          <w:sz w:val="21"/>
          <w:szCs w:val="21"/>
        </w:rPr>
        <w:t>Ing. Walter Vázquez</w:t>
      </w:r>
    </w:p>
    <w:p w14:paraId="552966D5" w14:textId="16B3C029" w:rsidR="005E06D8" w:rsidRPr="006E2647" w:rsidRDefault="005E06D8" w:rsidP="005E06D8">
      <w:pPr>
        <w:pStyle w:val="Sinespaciado"/>
        <w:ind w:left="567"/>
        <w:rPr>
          <w:rFonts w:ascii="Museo Sans 300" w:hAnsi="Museo Sans 300"/>
          <w:bCs/>
          <w:color w:val="404040" w:themeColor="text1" w:themeTint="BF"/>
          <w:sz w:val="21"/>
          <w:szCs w:val="21"/>
        </w:rPr>
      </w:pPr>
      <w:r w:rsidRPr="006E2647">
        <w:rPr>
          <w:rFonts w:ascii="Museo Sans 300" w:hAnsi="Museo Sans 300"/>
          <w:b/>
          <w:bCs/>
          <w:color w:val="404040" w:themeColor="text1" w:themeTint="BF"/>
          <w:sz w:val="21"/>
          <w:szCs w:val="21"/>
        </w:rPr>
        <w:t xml:space="preserve">Suplente: </w:t>
      </w:r>
      <w:r w:rsidRPr="006E2647">
        <w:rPr>
          <w:rFonts w:ascii="Museo Sans 300" w:hAnsi="Museo Sans 300"/>
          <w:bCs/>
          <w:color w:val="404040" w:themeColor="text1" w:themeTint="BF"/>
          <w:sz w:val="21"/>
          <w:szCs w:val="21"/>
        </w:rPr>
        <w:t>Ing. Arturo Martínez</w:t>
      </w:r>
    </w:p>
    <w:p w14:paraId="1EB8543A" w14:textId="5310AB06" w:rsidR="005E06D8" w:rsidRDefault="005E06D8" w:rsidP="005E06D8">
      <w:pPr>
        <w:pStyle w:val="Sinespaciado"/>
        <w:ind w:left="567"/>
        <w:rPr>
          <w:rFonts w:ascii="Museo Sans 300" w:hAnsi="Museo Sans 300"/>
          <w:bCs/>
          <w:color w:val="404040" w:themeColor="text1" w:themeTint="BF"/>
        </w:rPr>
      </w:pPr>
    </w:p>
    <w:p w14:paraId="417DED55" w14:textId="109127D1" w:rsidR="007D5B8D" w:rsidRDefault="007D5B8D" w:rsidP="005E06D8">
      <w:pPr>
        <w:pStyle w:val="Sinespaciado"/>
        <w:ind w:left="567"/>
        <w:rPr>
          <w:rFonts w:ascii="Museo Sans 300" w:hAnsi="Museo Sans 300"/>
          <w:bCs/>
          <w:color w:val="404040" w:themeColor="text1" w:themeTint="BF"/>
        </w:rPr>
      </w:pPr>
    </w:p>
    <w:p w14:paraId="2BB130C7" w14:textId="5296AC34" w:rsidR="007D5B8D" w:rsidRDefault="007D5B8D" w:rsidP="005E06D8">
      <w:pPr>
        <w:pStyle w:val="Sinespaciado"/>
        <w:ind w:left="567"/>
        <w:rPr>
          <w:rFonts w:ascii="Museo Sans 300" w:hAnsi="Museo Sans 300"/>
          <w:bCs/>
          <w:color w:val="404040" w:themeColor="text1" w:themeTint="BF"/>
        </w:rPr>
      </w:pPr>
    </w:p>
    <w:p w14:paraId="795915C9" w14:textId="77777777" w:rsidR="007D5B8D" w:rsidRDefault="007D5B8D" w:rsidP="005E06D8">
      <w:pPr>
        <w:pStyle w:val="Sinespaciado"/>
        <w:ind w:left="567"/>
        <w:rPr>
          <w:rFonts w:ascii="Museo Sans 300" w:hAnsi="Museo Sans 300"/>
          <w:bCs/>
          <w:color w:val="404040" w:themeColor="text1" w:themeTint="BF"/>
        </w:rPr>
      </w:pPr>
    </w:p>
    <w:p w14:paraId="29BC68D2" w14:textId="34C9CD56" w:rsidR="005E06D8" w:rsidRDefault="005E06D8" w:rsidP="006E2647">
      <w:pPr>
        <w:pStyle w:val="Sinespaciado"/>
        <w:ind w:left="426"/>
        <w:rPr>
          <w:rFonts w:ascii="Museo Sans 300" w:hAnsi="Museo Sans 300"/>
          <w:b/>
          <w:bCs/>
          <w:color w:val="auto"/>
        </w:rPr>
      </w:pPr>
      <w:r>
        <w:rPr>
          <w:rFonts w:ascii="Museo Sans 300" w:hAnsi="Museo Sans 300"/>
          <w:b/>
          <w:bCs/>
          <w:color w:val="auto"/>
        </w:rPr>
        <w:t xml:space="preserve">Dirección General de Protección Civil </w:t>
      </w:r>
      <w:r w:rsidR="006E2647">
        <w:rPr>
          <w:rFonts w:ascii="Museo Sans 300" w:hAnsi="Museo Sans 300"/>
          <w:b/>
          <w:bCs/>
          <w:color w:val="auto"/>
        </w:rPr>
        <w:t>Prevención</w:t>
      </w:r>
      <w:r>
        <w:rPr>
          <w:rFonts w:ascii="Museo Sans 300" w:hAnsi="Museo Sans 300"/>
          <w:b/>
          <w:bCs/>
          <w:color w:val="auto"/>
        </w:rPr>
        <w:t xml:space="preserve"> y Mitigación de Desastres</w:t>
      </w:r>
    </w:p>
    <w:p w14:paraId="3C0E15A2" w14:textId="26724BD5" w:rsidR="005E06D8" w:rsidRPr="006E2647" w:rsidRDefault="005E06D8" w:rsidP="005E06D8">
      <w:pPr>
        <w:pStyle w:val="Sinespaciado"/>
        <w:ind w:left="567"/>
        <w:rPr>
          <w:rFonts w:ascii="Museo Sans 300" w:hAnsi="Museo Sans 300"/>
          <w:bCs/>
          <w:color w:val="404040" w:themeColor="text1" w:themeTint="BF"/>
          <w:sz w:val="21"/>
          <w:szCs w:val="21"/>
        </w:rPr>
      </w:pPr>
      <w:r w:rsidRPr="006E2647">
        <w:rPr>
          <w:rFonts w:ascii="Museo Sans 300" w:hAnsi="Museo Sans 300"/>
          <w:b/>
          <w:bCs/>
          <w:color w:val="404040" w:themeColor="text1" w:themeTint="BF"/>
          <w:sz w:val="21"/>
          <w:szCs w:val="21"/>
        </w:rPr>
        <w:t xml:space="preserve">Propietario: </w:t>
      </w:r>
      <w:r w:rsidRPr="006E2647">
        <w:rPr>
          <w:rFonts w:ascii="Museo Sans 300" w:hAnsi="Museo Sans 300"/>
          <w:bCs/>
          <w:color w:val="404040" w:themeColor="text1" w:themeTint="BF"/>
          <w:sz w:val="21"/>
          <w:szCs w:val="21"/>
        </w:rPr>
        <w:t>Ricardo Antonio González</w:t>
      </w:r>
    </w:p>
    <w:p w14:paraId="0360BD6C" w14:textId="390B7B3B" w:rsidR="005E06D8" w:rsidRPr="006E2647" w:rsidRDefault="005E06D8" w:rsidP="005E06D8">
      <w:pPr>
        <w:pStyle w:val="Sinespaciado"/>
        <w:ind w:left="567"/>
        <w:rPr>
          <w:rFonts w:ascii="Museo Sans 300" w:hAnsi="Museo Sans 300"/>
          <w:bCs/>
          <w:color w:val="404040" w:themeColor="text1" w:themeTint="BF"/>
          <w:sz w:val="21"/>
          <w:szCs w:val="21"/>
        </w:rPr>
      </w:pPr>
      <w:r w:rsidRPr="006E2647">
        <w:rPr>
          <w:rFonts w:ascii="Museo Sans 300" w:hAnsi="Museo Sans 300"/>
          <w:b/>
          <w:bCs/>
          <w:color w:val="404040" w:themeColor="text1" w:themeTint="BF"/>
          <w:sz w:val="21"/>
          <w:szCs w:val="21"/>
        </w:rPr>
        <w:t xml:space="preserve">Suplente: </w:t>
      </w:r>
      <w:r w:rsidRPr="006E2647">
        <w:rPr>
          <w:rFonts w:ascii="Museo Sans 300" w:hAnsi="Museo Sans 300"/>
          <w:bCs/>
          <w:color w:val="404040" w:themeColor="text1" w:themeTint="BF"/>
          <w:sz w:val="21"/>
          <w:szCs w:val="21"/>
        </w:rPr>
        <w:t>José Dolores Hernández</w:t>
      </w:r>
    </w:p>
    <w:p w14:paraId="269FB473" w14:textId="06824AC4" w:rsidR="005E06D8" w:rsidRDefault="005E06D8" w:rsidP="005E06D8">
      <w:pPr>
        <w:pStyle w:val="Sinespaciado"/>
        <w:ind w:left="567"/>
        <w:rPr>
          <w:rFonts w:ascii="Museo Sans 300" w:hAnsi="Museo Sans 300"/>
          <w:bCs/>
          <w:color w:val="404040" w:themeColor="text1" w:themeTint="BF"/>
        </w:rPr>
      </w:pPr>
    </w:p>
    <w:p w14:paraId="4F7AF6B2" w14:textId="215412B3" w:rsidR="007D5B8D" w:rsidRDefault="007D5B8D" w:rsidP="005E06D8">
      <w:pPr>
        <w:pStyle w:val="Sinespaciado"/>
        <w:ind w:left="567"/>
        <w:rPr>
          <w:rFonts w:ascii="Museo Sans 300" w:hAnsi="Museo Sans 300"/>
          <w:bCs/>
          <w:color w:val="404040" w:themeColor="text1" w:themeTint="BF"/>
        </w:rPr>
      </w:pPr>
    </w:p>
    <w:p w14:paraId="7B1658F9" w14:textId="423DF4DE" w:rsidR="007D5B8D" w:rsidRDefault="007D5B8D" w:rsidP="005E06D8">
      <w:pPr>
        <w:pStyle w:val="Sinespaciado"/>
        <w:ind w:left="567"/>
        <w:rPr>
          <w:rFonts w:ascii="Museo Sans 300" w:hAnsi="Museo Sans 300"/>
          <w:bCs/>
          <w:color w:val="404040" w:themeColor="text1" w:themeTint="BF"/>
        </w:rPr>
      </w:pPr>
    </w:p>
    <w:p w14:paraId="0E956F5F" w14:textId="32E486B9" w:rsidR="005E06D8" w:rsidRDefault="005E06D8" w:rsidP="005E06D8">
      <w:pPr>
        <w:pStyle w:val="Sinespaciado"/>
        <w:ind w:left="567"/>
        <w:rPr>
          <w:rFonts w:ascii="Museo Sans 300" w:hAnsi="Museo Sans 300"/>
          <w:b/>
          <w:bCs/>
          <w:color w:val="auto"/>
        </w:rPr>
      </w:pPr>
      <w:r>
        <w:rPr>
          <w:rFonts w:ascii="Museo Sans 300" w:hAnsi="Museo Sans 300"/>
          <w:b/>
          <w:bCs/>
          <w:color w:val="auto"/>
        </w:rPr>
        <w:t>Empresas Examinadoras de Manejo</w:t>
      </w:r>
    </w:p>
    <w:p w14:paraId="15DE551F" w14:textId="5A2B5E38" w:rsidR="005E06D8" w:rsidRPr="006E2647" w:rsidRDefault="005E06D8" w:rsidP="005E06D8">
      <w:pPr>
        <w:pStyle w:val="Sinespaciado"/>
        <w:ind w:left="567"/>
        <w:rPr>
          <w:rFonts w:ascii="Museo Sans 300" w:hAnsi="Museo Sans 300"/>
          <w:bCs/>
          <w:color w:val="404040" w:themeColor="text1" w:themeTint="BF"/>
          <w:sz w:val="21"/>
          <w:szCs w:val="21"/>
        </w:rPr>
      </w:pPr>
      <w:r w:rsidRPr="006E2647">
        <w:rPr>
          <w:rFonts w:ascii="Museo Sans 300" w:hAnsi="Museo Sans 300"/>
          <w:b/>
          <w:bCs/>
          <w:color w:val="404040" w:themeColor="text1" w:themeTint="BF"/>
          <w:sz w:val="21"/>
          <w:szCs w:val="21"/>
        </w:rPr>
        <w:t xml:space="preserve">Propietario: </w:t>
      </w:r>
      <w:r w:rsidRPr="006E2647">
        <w:rPr>
          <w:rFonts w:ascii="Museo Sans 300" w:hAnsi="Museo Sans 300"/>
          <w:bCs/>
          <w:color w:val="404040" w:themeColor="text1" w:themeTint="BF"/>
          <w:sz w:val="21"/>
          <w:szCs w:val="21"/>
        </w:rPr>
        <w:t>Lic. Jaime Humberto Cruz</w:t>
      </w:r>
    </w:p>
    <w:p w14:paraId="0D74564A" w14:textId="02EF8C33" w:rsidR="005E06D8" w:rsidRPr="006E2647" w:rsidRDefault="005E06D8" w:rsidP="005E06D8">
      <w:pPr>
        <w:pStyle w:val="Sinespaciado"/>
        <w:ind w:left="567"/>
        <w:rPr>
          <w:rFonts w:ascii="Museo Sans 300" w:hAnsi="Museo Sans 300"/>
          <w:bCs/>
          <w:color w:val="404040" w:themeColor="text1" w:themeTint="BF"/>
          <w:sz w:val="21"/>
          <w:szCs w:val="21"/>
        </w:rPr>
      </w:pPr>
      <w:r w:rsidRPr="006E2647">
        <w:rPr>
          <w:rFonts w:ascii="Museo Sans 300" w:hAnsi="Museo Sans 300"/>
          <w:b/>
          <w:bCs/>
          <w:color w:val="404040" w:themeColor="text1" w:themeTint="BF"/>
          <w:sz w:val="21"/>
          <w:szCs w:val="21"/>
        </w:rPr>
        <w:t xml:space="preserve">Suplente: </w:t>
      </w:r>
      <w:r w:rsidRPr="006E2647">
        <w:rPr>
          <w:rFonts w:ascii="Museo Sans 300" w:hAnsi="Museo Sans 300"/>
          <w:bCs/>
          <w:color w:val="404040" w:themeColor="text1" w:themeTint="BF"/>
          <w:sz w:val="21"/>
          <w:szCs w:val="21"/>
        </w:rPr>
        <w:t>Lic. José Eduardo Zapata</w:t>
      </w:r>
    </w:p>
    <w:p w14:paraId="702BAF4E" w14:textId="20721F8F" w:rsidR="005E06D8" w:rsidRDefault="005E06D8" w:rsidP="005E06D8">
      <w:pPr>
        <w:pStyle w:val="Sinespaciado"/>
        <w:ind w:left="567"/>
        <w:rPr>
          <w:rFonts w:ascii="Museo Sans 300" w:hAnsi="Museo Sans 300"/>
          <w:bCs/>
          <w:color w:val="404040" w:themeColor="text1" w:themeTint="BF"/>
        </w:rPr>
      </w:pPr>
    </w:p>
    <w:p w14:paraId="5531822C" w14:textId="1E282EA4" w:rsidR="007D5B8D" w:rsidRDefault="007D5B8D" w:rsidP="005E06D8">
      <w:pPr>
        <w:pStyle w:val="Sinespaciado"/>
        <w:ind w:left="567"/>
        <w:rPr>
          <w:rFonts w:ascii="Museo Sans 300" w:hAnsi="Museo Sans 300"/>
          <w:bCs/>
          <w:color w:val="404040" w:themeColor="text1" w:themeTint="BF"/>
        </w:rPr>
      </w:pPr>
    </w:p>
    <w:p w14:paraId="0691F9FC" w14:textId="1D2D3C50" w:rsidR="007D5B8D" w:rsidRDefault="007D5B8D" w:rsidP="005E06D8">
      <w:pPr>
        <w:pStyle w:val="Sinespaciado"/>
        <w:ind w:left="567"/>
        <w:rPr>
          <w:rFonts w:ascii="Museo Sans 300" w:hAnsi="Museo Sans 300"/>
          <w:bCs/>
          <w:color w:val="404040" w:themeColor="text1" w:themeTint="BF"/>
        </w:rPr>
      </w:pPr>
    </w:p>
    <w:p w14:paraId="6B6F909E" w14:textId="77777777" w:rsidR="006E2647" w:rsidRDefault="006E2647" w:rsidP="005E06D8">
      <w:pPr>
        <w:pStyle w:val="Sinespaciado"/>
        <w:ind w:left="567"/>
        <w:rPr>
          <w:rFonts w:ascii="Museo Sans 300" w:hAnsi="Museo Sans 300"/>
          <w:bCs/>
          <w:color w:val="404040" w:themeColor="text1" w:themeTint="BF"/>
        </w:rPr>
      </w:pPr>
    </w:p>
    <w:p w14:paraId="440E0C54" w14:textId="77777777" w:rsidR="006E2647" w:rsidRDefault="006E2647" w:rsidP="005E06D8">
      <w:pPr>
        <w:pStyle w:val="Sinespaciado"/>
        <w:ind w:left="567"/>
        <w:rPr>
          <w:rFonts w:ascii="Museo Sans 300" w:hAnsi="Museo Sans 300"/>
          <w:bCs/>
          <w:color w:val="404040" w:themeColor="text1" w:themeTint="BF"/>
        </w:rPr>
      </w:pPr>
    </w:p>
    <w:p w14:paraId="342E836B" w14:textId="77777777" w:rsidR="006E2647" w:rsidRDefault="006E2647" w:rsidP="005E06D8">
      <w:pPr>
        <w:pStyle w:val="Sinespaciado"/>
        <w:ind w:left="567"/>
        <w:rPr>
          <w:rFonts w:ascii="Museo Sans 300" w:hAnsi="Museo Sans 300"/>
          <w:bCs/>
          <w:color w:val="404040" w:themeColor="text1" w:themeTint="BF"/>
        </w:rPr>
      </w:pPr>
    </w:p>
    <w:p w14:paraId="1810F3C6" w14:textId="1BCACFBC" w:rsidR="007D5B8D" w:rsidRDefault="007D5B8D" w:rsidP="005E06D8">
      <w:pPr>
        <w:pStyle w:val="Sinespaciado"/>
        <w:ind w:left="567"/>
        <w:rPr>
          <w:rFonts w:ascii="Museo Sans 300" w:hAnsi="Museo Sans 300"/>
          <w:bCs/>
          <w:color w:val="404040" w:themeColor="text1" w:themeTint="BF"/>
        </w:rPr>
      </w:pPr>
    </w:p>
    <w:p w14:paraId="4E901685" w14:textId="372C3B60" w:rsidR="007D5B8D" w:rsidRDefault="007D5B8D" w:rsidP="005E06D8">
      <w:pPr>
        <w:pStyle w:val="Sinespaciado"/>
        <w:ind w:left="567"/>
        <w:rPr>
          <w:rFonts w:ascii="Museo Sans 300" w:hAnsi="Museo Sans 300"/>
          <w:bCs/>
          <w:color w:val="404040" w:themeColor="text1" w:themeTint="BF"/>
        </w:rPr>
      </w:pPr>
    </w:p>
    <w:p w14:paraId="655E0B9F" w14:textId="1202DCE1" w:rsidR="005E06D8" w:rsidRDefault="005E06D8" w:rsidP="007D5B8D">
      <w:pPr>
        <w:pStyle w:val="Sinespaciado"/>
        <w:rPr>
          <w:rFonts w:ascii="Museo Sans 300" w:hAnsi="Museo Sans 300"/>
          <w:b/>
          <w:bCs/>
          <w:color w:val="auto"/>
        </w:rPr>
      </w:pPr>
      <w:r>
        <w:rPr>
          <w:rFonts w:ascii="Museo Sans 300" w:hAnsi="Museo Sans 300"/>
          <w:b/>
          <w:bCs/>
          <w:color w:val="auto"/>
        </w:rPr>
        <w:t xml:space="preserve">Sub. Director General de Tránsito Terrestre </w:t>
      </w:r>
      <w:r w:rsidR="007D5B8D">
        <w:rPr>
          <w:rFonts w:ascii="Museo Sans 300" w:hAnsi="Museo Sans 300"/>
          <w:b/>
          <w:bCs/>
          <w:color w:val="auto"/>
        </w:rPr>
        <w:t>Policía</w:t>
      </w:r>
      <w:r>
        <w:rPr>
          <w:rFonts w:ascii="Museo Sans 300" w:hAnsi="Museo Sans 300"/>
          <w:b/>
          <w:bCs/>
          <w:color w:val="auto"/>
        </w:rPr>
        <w:t xml:space="preserve"> Nacional Civil (PNC)</w:t>
      </w:r>
    </w:p>
    <w:p w14:paraId="63F0B045" w14:textId="0E419218" w:rsidR="005E06D8" w:rsidRPr="007D5B8D" w:rsidRDefault="005E06D8" w:rsidP="007D5B8D">
      <w:pPr>
        <w:pStyle w:val="Sinespaciado"/>
        <w:ind w:left="-851" w:right="-1111"/>
        <w:rPr>
          <w:rFonts w:ascii="Museo Sans 300" w:hAnsi="Museo Sans 300"/>
          <w:bCs/>
          <w:color w:val="404040" w:themeColor="text1" w:themeTint="BF"/>
          <w:sz w:val="21"/>
          <w:szCs w:val="21"/>
        </w:rPr>
      </w:pPr>
      <w:r w:rsidRPr="007D5B8D">
        <w:rPr>
          <w:rFonts w:ascii="Museo Sans 300" w:hAnsi="Museo Sans 300"/>
          <w:b/>
          <w:bCs/>
          <w:color w:val="404040" w:themeColor="text1" w:themeTint="BF"/>
          <w:sz w:val="21"/>
          <w:szCs w:val="21"/>
        </w:rPr>
        <w:t xml:space="preserve">Propietario: </w:t>
      </w:r>
      <w:r w:rsidRPr="007D5B8D">
        <w:rPr>
          <w:rFonts w:ascii="Museo Sans 300" w:hAnsi="Museo Sans 300"/>
          <w:bCs/>
          <w:color w:val="404040" w:themeColor="text1" w:themeTint="BF"/>
          <w:sz w:val="21"/>
          <w:szCs w:val="21"/>
        </w:rPr>
        <w:t>Com. Vladimir Antonio Rivas Estrada</w:t>
      </w:r>
    </w:p>
    <w:p w14:paraId="23A73B48" w14:textId="75A95EBB" w:rsidR="005E06D8" w:rsidRPr="007D5B8D" w:rsidRDefault="005E06D8" w:rsidP="005E06D8">
      <w:pPr>
        <w:pStyle w:val="Sinespaciado"/>
        <w:ind w:left="567"/>
        <w:rPr>
          <w:rFonts w:ascii="Museo Sans 300" w:hAnsi="Museo Sans 300"/>
          <w:bCs/>
          <w:color w:val="404040" w:themeColor="text1" w:themeTint="BF"/>
          <w:sz w:val="21"/>
          <w:szCs w:val="21"/>
        </w:rPr>
      </w:pPr>
    </w:p>
    <w:p w14:paraId="7DA41BF0" w14:textId="2F0F7EF5" w:rsidR="007D5B8D" w:rsidRDefault="007D5B8D" w:rsidP="005E06D8">
      <w:pPr>
        <w:pStyle w:val="Sinespaciado"/>
        <w:ind w:left="567"/>
        <w:rPr>
          <w:rFonts w:ascii="Museo Sans 300" w:hAnsi="Museo Sans 300"/>
          <w:bCs/>
          <w:color w:val="404040" w:themeColor="text1" w:themeTint="BF"/>
        </w:rPr>
      </w:pPr>
    </w:p>
    <w:p w14:paraId="00865ABE" w14:textId="77777777" w:rsidR="007D5B8D" w:rsidRPr="005E06D8" w:rsidRDefault="007D5B8D" w:rsidP="005E06D8">
      <w:pPr>
        <w:pStyle w:val="Sinespaciado"/>
        <w:ind w:left="567"/>
        <w:rPr>
          <w:rFonts w:ascii="Museo Sans 300" w:hAnsi="Museo Sans 300"/>
          <w:bCs/>
          <w:color w:val="404040" w:themeColor="text1" w:themeTint="BF"/>
        </w:rPr>
      </w:pPr>
    </w:p>
    <w:p w14:paraId="3A73A03C" w14:textId="4DA53767" w:rsidR="005E06D8" w:rsidRDefault="005E06D8" w:rsidP="005E06D8">
      <w:pPr>
        <w:pStyle w:val="Sinespaciado"/>
        <w:ind w:left="567"/>
        <w:rPr>
          <w:rFonts w:ascii="Museo Sans 300" w:hAnsi="Museo Sans 300"/>
          <w:b/>
          <w:bCs/>
          <w:color w:val="auto"/>
        </w:rPr>
      </w:pPr>
      <w:r>
        <w:rPr>
          <w:rFonts w:ascii="Museo Sans 300" w:hAnsi="Museo Sans 300"/>
          <w:b/>
          <w:bCs/>
          <w:color w:val="auto"/>
        </w:rPr>
        <w:t>Ministerio de Salud (MINSAL)</w:t>
      </w:r>
    </w:p>
    <w:p w14:paraId="00D6DEB0" w14:textId="1ED43E3F" w:rsidR="005E06D8" w:rsidRPr="006E2647" w:rsidRDefault="005E06D8" w:rsidP="006E2647">
      <w:pPr>
        <w:pStyle w:val="Sinespaciado"/>
        <w:ind w:left="-142" w:right="-147"/>
        <w:rPr>
          <w:rFonts w:ascii="Museo Sans 300" w:hAnsi="Museo Sans 300"/>
          <w:bCs/>
          <w:color w:val="404040" w:themeColor="text1" w:themeTint="BF"/>
          <w:sz w:val="21"/>
          <w:szCs w:val="21"/>
        </w:rPr>
      </w:pPr>
      <w:r w:rsidRPr="006E2647">
        <w:rPr>
          <w:rFonts w:ascii="Museo Sans 300" w:hAnsi="Museo Sans 300"/>
          <w:b/>
          <w:bCs/>
          <w:color w:val="404040" w:themeColor="text1" w:themeTint="BF"/>
          <w:sz w:val="21"/>
          <w:szCs w:val="21"/>
        </w:rPr>
        <w:t xml:space="preserve">Propietario: </w:t>
      </w:r>
      <w:r w:rsidRPr="006E2647">
        <w:rPr>
          <w:rFonts w:ascii="Museo Sans 300" w:hAnsi="Museo Sans 300"/>
          <w:bCs/>
          <w:color w:val="404040" w:themeColor="text1" w:themeTint="BF"/>
          <w:sz w:val="21"/>
          <w:szCs w:val="21"/>
        </w:rPr>
        <w:t>Dr. Wilson Stanley Avedaño Martell</w:t>
      </w:r>
    </w:p>
    <w:p w14:paraId="5FD8D3B5" w14:textId="04D251B2" w:rsidR="005E06D8" w:rsidRDefault="005E06D8" w:rsidP="005E06D8">
      <w:pPr>
        <w:pStyle w:val="Sinespaciado"/>
        <w:ind w:left="567"/>
        <w:rPr>
          <w:rFonts w:ascii="Museo Sans 300" w:hAnsi="Museo Sans 300"/>
          <w:bCs/>
          <w:color w:val="404040" w:themeColor="text1" w:themeTint="BF"/>
        </w:rPr>
      </w:pPr>
    </w:p>
    <w:p w14:paraId="1394DE00" w14:textId="6C145DFA" w:rsidR="007D5B8D" w:rsidRDefault="007D5B8D" w:rsidP="005E06D8">
      <w:pPr>
        <w:pStyle w:val="Sinespaciado"/>
        <w:ind w:left="567"/>
        <w:rPr>
          <w:rFonts w:ascii="Museo Sans 300" w:hAnsi="Museo Sans 300"/>
          <w:bCs/>
          <w:color w:val="404040" w:themeColor="text1" w:themeTint="BF"/>
        </w:rPr>
      </w:pPr>
    </w:p>
    <w:p w14:paraId="64663F59" w14:textId="77777777" w:rsidR="006E2647" w:rsidRDefault="006E2647" w:rsidP="005E06D8">
      <w:pPr>
        <w:pStyle w:val="Sinespaciado"/>
        <w:ind w:left="567"/>
        <w:rPr>
          <w:rFonts w:ascii="Museo Sans 300" w:hAnsi="Museo Sans 300"/>
          <w:bCs/>
          <w:color w:val="404040" w:themeColor="text1" w:themeTint="BF"/>
        </w:rPr>
      </w:pPr>
    </w:p>
    <w:p w14:paraId="6761D800" w14:textId="77777777" w:rsidR="007D5B8D" w:rsidRDefault="007D5B8D" w:rsidP="005E06D8">
      <w:pPr>
        <w:pStyle w:val="Sinespaciado"/>
        <w:ind w:left="567"/>
        <w:rPr>
          <w:rFonts w:ascii="Museo Sans 300" w:hAnsi="Museo Sans 300"/>
          <w:bCs/>
          <w:color w:val="404040" w:themeColor="text1" w:themeTint="BF"/>
        </w:rPr>
      </w:pPr>
    </w:p>
    <w:p w14:paraId="47CC91BB" w14:textId="53569B03" w:rsidR="005E06D8" w:rsidRDefault="005E06D8" w:rsidP="005E06D8">
      <w:pPr>
        <w:pStyle w:val="Sinespaciado"/>
        <w:ind w:left="567"/>
        <w:rPr>
          <w:rFonts w:ascii="Museo Sans 300" w:hAnsi="Museo Sans 300"/>
          <w:b/>
          <w:bCs/>
          <w:color w:val="auto"/>
        </w:rPr>
      </w:pPr>
      <w:r>
        <w:rPr>
          <w:rFonts w:ascii="Museo Sans 300" w:hAnsi="Museo Sans 300"/>
          <w:b/>
          <w:bCs/>
          <w:color w:val="auto"/>
        </w:rPr>
        <w:t>Ministerio de Gobernación (MIGOB)</w:t>
      </w:r>
    </w:p>
    <w:p w14:paraId="0DFF8BCD" w14:textId="7F974412" w:rsidR="005E06D8" w:rsidRPr="006E2647" w:rsidRDefault="005E06D8" w:rsidP="007D5B8D">
      <w:pPr>
        <w:pStyle w:val="Sinespaciado"/>
        <w:ind w:left="-142" w:right="-686"/>
        <w:rPr>
          <w:rFonts w:ascii="Museo Sans 300" w:hAnsi="Museo Sans 300"/>
          <w:bCs/>
          <w:color w:val="404040" w:themeColor="text1" w:themeTint="BF"/>
          <w:sz w:val="21"/>
          <w:szCs w:val="21"/>
        </w:rPr>
      </w:pPr>
      <w:r w:rsidRPr="006E2647">
        <w:rPr>
          <w:rFonts w:ascii="Museo Sans 300" w:hAnsi="Museo Sans 300"/>
          <w:b/>
          <w:bCs/>
          <w:color w:val="404040" w:themeColor="text1" w:themeTint="BF"/>
          <w:sz w:val="21"/>
          <w:szCs w:val="21"/>
        </w:rPr>
        <w:t xml:space="preserve">Propietario: </w:t>
      </w:r>
      <w:r w:rsidRPr="006E2647">
        <w:rPr>
          <w:rFonts w:ascii="Museo Sans 300" w:hAnsi="Museo Sans 300"/>
          <w:bCs/>
          <w:color w:val="404040" w:themeColor="text1" w:themeTint="BF"/>
          <w:sz w:val="21"/>
          <w:szCs w:val="21"/>
        </w:rPr>
        <w:t>Dolores del Carmen Chinchilla de Milian</w:t>
      </w:r>
    </w:p>
    <w:p w14:paraId="55C91E03" w14:textId="5AE1FC66" w:rsidR="005E06D8" w:rsidRDefault="005E06D8" w:rsidP="005E06D8">
      <w:pPr>
        <w:pStyle w:val="Sinespaciado"/>
        <w:ind w:left="567"/>
        <w:rPr>
          <w:rFonts w:ascii="Museo Sans 300" w:hAnsi="Museo Sans 300"/>
          <w:bCs/>
          <w:color w:val="404040" w:themeColor="text1" w:themeTint="BF"/>
        </w:rPr>
      </w:pPr>
    </w:p>
    <w:p w14:paraId="2A9CCBD1" w14:textId="4E918E89" w:rsidR="007D5B8D" w:rsidRDefault="007D5B8D" w:rsidP="005E06D8">
      <w:pPr>
        <w:pStyle w:val="Sinespaciado"/>
        <w:ind w:left="567"/>
        <w:rPr>
          <w:rFonts w:ascii="Museo Sans 300" w:hAnsi="Museo Sans 300"/>
          <w:bCs/>
          <w:color w:val="404040" w:themeColor="text1" w:themeTint="BF"/>
        </w:rPr>
      </w:pPr>
    </w:p>
    <w:p w14:paraId="41160E3D" w14:textId="33E0F55E" w:rsidR="007D5B8D" w:rsidRDefault="007D5B8D" w:rsidP="005E06D8">
      <w:pPr>
        <w:pStyle w:val="Sinespaciado"/>
        <w:ind w:left="567"/>
        <w:rPr>
          <w:rFonts w:ascii="Museo Sans 300" w:hAnsi="Museo Sans 300"/>
          <w:bCs/>
          <w:color w:val="404040" w:themeColor="text1" w:themeTint="BF"/>
        </w:rPr>
      </w:pPr>
    </w:p>
    <w:p w14:paraId="5831DAE2" w14:textId="799F70B3" w:rsidR="006E2647" w:rsidRDefault="006E2647" w:rsidP="005E06D8">
      <w:pPr>
        <w:pStyle w:val="Sinespaciado"/>
        <w:ind w:left="567"/>
        <w:rPr>
          <w:rFonts w:ascii="Museo Sans 300" w:hAnsi="Museo Sans 300"/>
          <w:bCs/>
          <w:color w:val="404040" w:themeColor="text1" w:themeTint="BF"/>
        </w:rPr>
      </w:pPr>
    </w:p>
    <w:p w14:paraId="74B36B2D" w14:textId="77777777" w:rsidR="006E2647" w:rsidRDefault="006E2647" w:rsidP="005E06D8">
      <w:pPr>
        <w:pStyle w:val="Sinespaciado"/>
        <w:ind w:left="567"/>
        <w:rPr>
          <w:rFonts w:ascii="Museo Sans 300" w:hAnsi="Museo Sans 300"/>
          <w:bCs/>
          <w:color w:val="404040" w:themeColor="text1" w:themeTint="BF"/>
        </w:rPr>
      </w:pPr>
    </w:p>
    <w:p w14:paraId="75554D3D" w14:textId="77777777" w:rsidR="007D5B8D" w:rsidRDefault="007D5B8D" w:rsidP="005E06D8">
      <w:pPr>
        <w:pStyle w:val="Sinespaciado"/>
        <w:ind w:left="567"/>
        <w:rPr>
          <w:rFonts w:ascii="Museo Sans 300" w:hAnsi="Museo Sans 300"/>
          <w:bCs/>
          <w:color w:val="404040" w:themeColor="text1" w:themeTint="BF"/>
        </w:rPr>
      </w:pPr>
    </w:p>
    <w:p w14:paraId="29F61397" w14:textId="09D984A3" w:rsidR="005E06D8" w:rsidRDefault="007D5B8D" w:rsidP="005E06D8">
      <w:pPr>
        <w:pStyle w:val="Sinespaciado"/>
        <w:ind w:left="567"/>
        <w:rPr>
          <w:rFonts w:ascii="Museo Sans 300" w:hAnsi="Museo Sans 300"/>
          <w:b/>
          <w:bCs/>
          <w:color w:val="auto"/>
        </w:rPr>
      </w:pPr>
      <w:r>
        <w:rPr>
          <w:rFonts w:ascii="Museo Sans 300" w:hAnsi="Museo Sans 300"/>
          <w:b/>
          <w:bCs/>
          <w:color w:val="auto"/>
        </w:rPr>
        <w:t>Asociación Salvadoreña de Empresa de Seguros</w:t>
      </w:r>
    </w:p>
    <w:p w14:paraId="605A52B5" w14:textId="322AFCB4" w:rsidR="005E06D8" w:rsidRPr="006E2647" w:rsidRDefault="005E06D8" w:rsidP="005E06D8">
      <w:pPr>
        <w:pStyle w:val="Sinespaciado"/>
        <w:ind w:left="567"/>
        <w:rPr>
          <w:rFonts w:ascii="Museo Sans 300" w:hAnsi="Museo Sans 300"/>
          <w:bCs/>
          <w:color w:val="404040" w:themeColor="text1" w:themeTint="BF"/>
          <w:sz w:val="21"/>
          <w:szCs w:val="21"/>
        </w:rPr>
      </w:pPr>
      <w:r w:rsidRPr="006E2647">
        <w:rPr>
          <w:rFonts w:ascii="Museo Sans 300" w:hAnsi="Museo Sans 300"/>
          <w:b/>
          <w:bCs/>
          <w:color w:val="404040" w:themeColor="text1" w:themeTint="BF"/>
          <w:sz w:val="21"/>
          <w:szCs w:val="21"/>
        </w:rPr>
        <w:t xml:space="preserve">Propietario: </w:t>
      </w:r>
      <w:r w:rsidR="007D5B8D" w:rsidRPr="006E2647">
        <w:rPr>
          <w:rFonts w:ascii="Museo Sans 300" w:hAnsi="Museo Sans 300"/>
          <w:bCs/>
          <w:color w:val="404040" w:themeColor="text1" w:themeTint="BF"/>
          <w:sz w:val="21"/>
          <w:szCs w:val="21"/>
        </w:rPr>
        <w:t>Licda. Claudia Vélez</w:t>
      </w:r>
    </w:p>
    <w:p w14:paraId="5859F331" w14:textId="4B3D1D86" w:rsidR="007D5B8D" w:rsidRPr="006E2647" w:rsidRDefault="007D5B8D" w:rsidP="007D5B8D">
      <w:pPr>
        <w:pStyle w:val="Sinespaciado"/>
        <w:ind w:left="567"/>
        <w:rPr>
          <w:rFonts w:ascii="Museo Sans 300" w:hAnsi="Museo Sans 300"/>
          <w:bCs/>
          <w:color w:val="404040" w:themeColor="text1" w:themeTint="BF"/>
          <w:sz w:val="21"/>
          <w:szCs w:val="21"/>
        </w:rPr>
      </w:pPr>
      <w:r w:rsidRPr="006E2647">
        <w:rPr>
          <w:rFonts w:ascii="Museo Sans 300" w:hAnsi="Museo Sans 300"/>
          <w:b/>
          <w:bCs/>
          <w:color w:val="404040" w:themeColor="text1" w:themeTint="BF"/>
          <w:sz w:val="21"/>
          <w:szCs w:val="21"/>
        </w:rPr>
        <w:t xml:space="preserve">Suplente: </w:t>
      </w:r>
      <w:r w:rsidRPr="006E2647">
        <w:rPr>
          <w:rFonts w:ascii="Museo Sans 300" w:hAnsi="Museo Sans 300"/>
          <w:bCs/>
          <w:color w:val="404040" w:themeColor="text1" w:themeTint="BF"/>
          <w:sz w:val="21"/>
          <w:szCs w:val="21"/>
        </w:rPr>
        <w:t>Lic. Roberto Roldán Martínez</w:t>
      </w:r>
    </w:p>
    <w:p w14:paraId="060AD4E4" w14:textId="433E250A" w:rsidR="007D5B8D" w:rsidRDefault="007D5B8D" w:rsidP="007D5B8D">
      <w:pPr>
        <w:pStyle w:val="Sinespaciado"/>
        <w:ind w:left="567"/>
        <w:rPr>
          <w:rFonts w:ascii="Museo Sans 300" w:hAnsi="Museo Sans 300"/>
          <w:bCs/>
          <w:color w:val="404040" w:themeColor="text1" w:themeTint="BF"/>
        </w:rPr>
      </w:pPr>
    </w:p>
    <w:p w14:paraId="777B373E" w14:textId="58285F6A" w:rsidR="007D5B8D" w:rsidRDefault="007D5B8D" w:rsidP="007D5B8D">
      <w:pPr>
        <w:pStyle w:val="Sinespaciado"/>
        <w:ind w:left="567"/>
        <w:rPr>
          <w:rFonts w:ascii="Museo Sans 300" w:hAnsi="Museo Sans 300"/>
          <w:bCs/>
          <w:color w:val="404040" w:themeColor="text1" w:themeTint="BF"/>
        </w:rPr>
      </w:pPr>
    </w:p>
    <w:p w14:paraId="1FE14D70" w14:textId="77777777" w:rsidR="006E2647" w:rsidRDefault="006E2647" w:rsidP="007D5B8D">
      <w:pPr>
        <w:pStyle w:val="Sinespaciado"/>
        <w:ind w:left="567"/>
        <w:rPr>
          <w:rFonts w:ascii="Museo Sans 300" w:hAnsi="Museo Sans 300"/>
          <w:bCs/>
          <w:color w:val="404040" w:themeColor="text1" w:themeTint="BF"/>
        </w:rPr>
      </w:pPr>
    </w:p>
    <w:p w14:paraId="53290F06" w14:textId="77777777" w:rsidR="007D5B8D" w:rsidRDefault="007D5B8D" w:rsidP="006E2647">
      <w:pPr>
        <w:pStyle w:val="Sinespaciado"/>
        <w:ind w:left="284"/>
        <w:rPr>
          <w:rFonts w:ascii="Museo Sans 300" w:hAnsi="Museo Sans 300"/>
          <w:b/>
          <w:bCs/>
          <w:color w:val="auto"/>
        </w:rPr>
      </w:pPr>
      <w:r>
        <w:rPr>
          <w:rFonts w:ascii="Museo Sans 300" w:hAnsi="Museo Sans 300"/>
          <w:b/>
          <w:bCs/>
          <w:color w:val="auto"/>
        </w:rPr>
        <w:t>Asociación Salvadoreña de Distribuidoras de Vehículos (ASALVE)</w:t>
      </w:r>
    </w:p>
    <w:p w14:paraId="693228AD" w14:textId="47F42AB8" w:rsidR="007D5B8D" w:rsidRPr="006E2647" w:rsidRDefault="007D5B8D" w:rsidP="007D5B8D">
      <w:pPr>
        <w:pStyle w:val="Sinespaciado"/>
        <w:ind w:left="284"/>
        <w:rPr>
          <w:rFonts w:ascii="Museo Sans 300" w:hAnsi="Museo Sans 300"/>
          <w:bCs/>
          <w:color w:val="404040" w:themeColor="text1" w:themeTint="BF"/>
          <w:sz w:val="21"/>
          <w:szCs w:val="21"/>
        </w:rPr>
      </w:pPr>
      <w:r w:rsidRPr="006E2647">
        <w:rPr>
          <w:rFonts w:ascii="Museo Sans 300" w:hAnsi="Museo Sans 300"/>
          <w:b/>
          <w:bCs/>
          <w:color w:val="404040" w:themeColor="text1" w:themeTint="BF"/>
          <w:sz w:val="21"/>
          <w:szCs w:val="21"/>
        </w:rPr>
        <w:t xml:space="preserve">Propietario: </w:t>
      </w:r>
      <w:r w:rsidRPr="006E2647">
        <w:rPr>
          <w:rFonts w:ascii="Museo Sans 300" w:hAnsi="Museo Sans 300"/>
          <w:bCs/>
          <w:color w:val="404040" w:themeColor="text1" w:themeTint="BF"/>
          <w:sz w:val="21"/>
          <w:szCs w:val="21"/>
        </w:rPr>
        <w:t>Guillermo Herrador Montalvo</w:t>
      </w:r>
    </w:p>
    <w:p w14:paraId="0970572D" w14:textId="788A7991" w:rsidR="005E06D8" w:rsidRPr="006E2647" w:rsidRDefault="007D5B8D" w:rsidP="007D5B8D">
      <w:pPr>
        <w:pStyle w:val="Sinespaciado"/>
        <w:ind w:left="567"/>
        <w:rPr>
          <w:rFonts w:ascii="Museo Sans 300" w:hAnsi="Museo Sans 300"/>
          <w:bCs/>
          <w:color w:val="404040" w:themeColor="text1" w:themeTint="BF"/>
          <w:sz w:val="21"/>
          <w:szCs w:val="21"/>
        </w:rPr>
      </w:pPr>
      <w:r w:rsidRPr="006E2647">
        <w:rPr>
          <w:rFonts w:ascii="Museo Sans 300" w:hAnsi="Museo Sans 300"/>
          <w:b/>
          <w:bCs/>
          <w:color w:val="404040" w:themeColor="text1" w:themeTint="BF"/>
          <w:sz w:val="21"/>
          <w:szCs w:val="21"/>
        </w:rPr>
        <w:t xml:space="preserve">Suplente: </w:t>
      </w:r>
      <w:r w:rsidRPr="006E2647">
        <w:rPr>
          <w:rFonts w:ascii="Museo Sans 300" w:hAnsi="Museo Sans 300"/>
          <w:bCs/>
          <w:color w:val="404040" w:themeColor="text1" w:themeTint="BF"/>
          <w:sz w:val="21"/>
          <w:szCs w:val="21"/>
        </w:rPr>
        <w:t>Ing. José Roberto Oporto</w:t>
      </w:r>
    </w:p>
    <w:sectPr w:rsidR="005E06D8" w:rsidRPr="006E2647" w:rsidSect="00C514E4">
      <w:type w:val="continuous"/>
      <w:pgSz w:w="11906" w:h="16838" w:code="9"/>
      <w:pgMar w:top="1134" w:right="1274" w:bottom="794" w:left="1134" w:header="794" w:footer="578" w:gutter="0"/>
      <w:pgBorders w:offsetFrom="page">
        <w:top w:val="dotted" w:sz="4" w:space="24" w:color="FFCA08" w:themeColor="accent1"/>
        <w:left w:val="dotted" w:sz="4" w:space="24" w:color="FFCA08" w:themeColor="accent1"/>
        <w:bottom w:val="dotted" w:sz="4" w:space="24" w:color="FFCA08" w:themeColor="accent1"/>
        <w:right w:val="dotted" w:sz="4" w:space="24" w:color="FFCA08" w:themeColor="accent1"/>
      </w:pgBorders>
      <w:cols w:num="2"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74DBE4" w14:textId="77777777" w:rsidR="00B16D10" w:rsidRDefault="00B16D10" w:rsidP="004A7542">
      <w:pPr>
        <w:spacing w:after="0" w:line="240" w:lineRule="auto"/>
      </w:pPr>
      <w:r>
        <w:separator/>
      </w:r>
    </w:p>
  </w:endnote>
  <w:endnote w:type="continuationSeparator" w:id="0">
    <w:p w14:paraId="5058D7C2" w14:textId="77777777" w:rsidR="00B16D10" w:rsidRDefault="00B16D10" w:rsidP="004A75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Bembo Std">
    <w:altName w:val="Cambria"/>
    <w:panose1 w:val="00000000000000000000"/>
    <w:charset w:val="00"/>
    <w:family w:val="roman"/>
    <w:notTrueType/>
    <w:pitch w:val="variable"/>
    <w:sig w:usb0="800000AF" w:usb1="5000205B" w:usb2="00000000" w:usb3="00000000" w:csb0="00000001" w:csb1="00000000"/>
  </w:font>
  <w:font w:name="Museo Sans 300">
    <w:altName w:val="Calibri"/>
    <w:panose1 w:val="00000000000000000000"/>
    <w:charset w:val="00"/>
    <w:family w:val="modern"/>
    <w:notTrueType/>
    <w:pitch w:val="variable"/>
    <w:sig w:usb0="A00000AF" w:usb1="4000004A" w:usb2="00000000" w:usb3="00000000" w:csb0="00000093" w:csb1="00000000"/>
  </w:font>
  <w:font w:name="Museo Sans 700">
    <w:altName w:val="Calibri"/>
    <w:panose1 w:val="00000000000000000000"/>
    <w:charset w:val="00"/>
    <w:family w:val="modern"/>
    <w:notTrueType/>
    <w:pitch w:val="variable"/>
    <w:sig w:usb0="A00000AF" w:usb1="4000004A" w:usb2="00000000" w:usb3="00000000" w:csb0="00000093" w:csb1="00000000"/>
  </w:font>
  <w:font w:name="Museo Sans 500">
    <w:altName w:val="Times New Roman"/>
    <w:panose1 w:val="00000000000000000000"/>
    <w:charset w:val="00"/>
    <w:family w:val="modern"/>
    <w:notTrueType/>
    <w:pitch w:val="variable"/>
    <w:sig w:usb0="A00000AF" w:usb1="4000004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8452271"/>
      <w:docPartObj>
        <w:docPartGallery w:val="Page Numbers (Bottom of Page)"/>
        <w:docPartUnique/>
      </w:docPartObj>
    </w:sdtPr>
    <w:sdtContent>
      <w:sdt>
        <w:sdtPr>
          <w:id w:val="-1769616900"/>
          <w:docPartObj>
            <w:docPartGallery w:val="Page Numbers (Top of Page)"/>
            <w:docPartUnique/>
          </w:docPartObj>
        </w:sdtPr>
        <w:sdtContent>
          <w:p w14:paraId="5AF0DC49" w14:textId="74DE38F1" w:rsidR="001B591D" w:rsidRDefault="001B591D">
            <w:pPr>
              <w:pStyle w:val="Piedepgina"/>
              <w:jc w:val="right"/>
            </w:pPr>
            <w:r>
              <w:t xml:space="preserve">Página </w:t>
            </w:r>
            <w:r>
              <w:rPr>
                <w:b/>
                <w:bCs/>
                <w:sz w:val="24"/>
                <w:szCs w:val="24"/>
              </w:rPr>
              <w:fldChar w:fldCharType="begin"/>
            </w:r>
            <w:r>
              <w:rPr>
                <w:b/>
                <w:bCs/>
              </w:rPr>
              <w:instrText>PAGE</w:instrText>
            </w:r>
            <w:r>
              <w:rPr>
                <w:b/>
                <w:bCs/>
                <w:sz w:val="24"/>
                <w:szCs w:val="24"/>
              </w:rPr>
              <w:fldChar w:fldCharType="separate"/>
            </w:r>
            <w:r w:rsidR="00856655">
              <w:rPr>
                <w:b/>
                <w:bCs/>
                <w:noProof/>
              </w:rPr>
              <w:t>4</w:t>
            </w:r>
            <w:r>
              <w:rPr>
                <w:b/>
                <w:bCs/>
                <w:sz w:val="24"/>
                <w:szCs w:val="24"/>
              </w:rPr>
              <w:fldChar w:fldCharType="end"/>
            </w:r>
            <w:r>
              <w:t xml:space="preserve"> de </w:t>
            </w:r>
            <w:r>
              <w:rPr>
                <w:b/>
                <w:bCs/>
                <w:sz w:val="24"/>
                <w:szCs w:val="24"/>
              </w:rPr>
              <w:fldChar w:fldCharType="begin"/>
            </w:r>
            <w:r>
              <w:rPr>
                <w:b/>
                <w:bCs/>
              </w:rPr>
              <w:instrText>NUMPAGES</w:instrText>
            </w:r>
            <w:r>
              <w:rPr>
                <w:b/>
                <w:bCs/>
                <w:sz w:val="24"/>
                <w:szCs w:val="24"/>
              </w:rPr>
              <w:fldChar w:fldCharType="separate"/>
            </w:r>
            <w:r w:rsidR="00856655">
              <w:rPr>
                <w:b/>
                <w:bCs/>
                <w:noProof/>
              </w:rPr>
              <w:t>38</w:t>
            </w:r>
            <w:r>
              <w:rPr>
                <w:b/>
                <w:bCs/>
                <w:sz w:val="24"/>
                <w:szCs w:val="24"/>
              </w:rPr>
              <w:fldChar w:fldCharType="end"/>
            </w:r>
          </w:p>
        </w:sdtContent>
      </w:sdt>
    </w:sdtContent>
  </w:sdt>
  <w:p w14:paraId="0A1FCBD3" w14:textId="77777777" w:rsidR="001B591D" w:rsidRDefault="001B591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5C477C" w14:textId="77777777" w:rsidR="00B16D10" w:rsidRDefault="00B16D10" w:rsidP="004A7542">
      <w:pPr>
        <w:spacing w:after="0" w:line="240" w:lineRule="auto"/>
      </w:pPr>
      <w:r>
        <w:separator/>
      </w:r>
    </w:p>
  </w:footnote>
  <w:footnote w:type="continuationSeparator" w:id="0">
    <w:p w14:paraId="2C681B2D" w14:textId="77777777" w:rsidR="00B16D10" w:rsidRDefault="00B16D10" w:rsidP="004A754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917BC" w14:textId="481F88D1" w:rsidR="001B591D" w:rsidRPr="0046609D" w:rsidRDefault="001B591D" w:rsidP="0046609D">
    <w:pPr>
      <w:pStyle w:val="Encabezado"/>
      <w:pBdr>
        <w:bottom w:val="single" w:sz="12" w:space="0" w:color="FFCA08" w:themeColor="accent1"/>
      </w:pBdr>
      <w:jc w:val="right"/>
      <w:rPr>
        <w:sz w:val="20"/>
        <w:szCs w:val="20"/>
        <w:lang w:val="es-SV"/>
      </w:rPr>
    </w:pPr>
    <w:r w:rsidRPr="0046609D">
      <w:rPr>
        <w:sz w:val="20"/>
        <w:szCs w:val="20"/>
        <w:lang w:val="es-SV"/>
      </w:rPr>
      <w:t>CONSEJO NACIONAL DE SEGURIDAD VIAL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7248EFE"/>
    <w:lvl w:ilvl="0">
      <w:start w:val="1"/>
      <w:numFmt w:val="decimal"/>
      <w:lvlText w:val="%1."/>
      <w:lvlJc w:val="left"/>
      <w:pPr>
        <w:tabs>
          <w:tab w:val="num" w:pos="1582"/>
        </w:tabs>
        <w:ind w:left="1582" w:hanging="360"/>
      </w:pPr>
    </w:lvl>
  </w:abstractNum>
  <w:abstractNum w:abstractNumId="1" w15:restartNumberingAfterBreak="0">
    <w:nsid w:val="FFFFFF7D"/>
    <w:multiLevelType w:val="singleLevel"/>
    <w:tmpl w:val="2ED4C6CA"/>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7FE4C53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A706242A"/>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E5B4E57E"/>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88221B08"/>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4D8474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F328F7C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2AE11B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A20D1F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6D0FAA"/>
    <w:multiLevelType w:val="hybridMultilevel"/>
    <w:tmpl w:val="2EC22F40"/>
    <w:lvl w:ilvl="0" w:tplc="440A0001">
      <w:start w:val="1"/>
      <w:numFmt w:val="bullet"/>
      <w:lvlText w:val=""/>
      <w:lvlJc w:val="left"/>
      <w:pPr>
        <w:ind w:left="1287" w:hanging="360"/>
      </w:pPr>
      <w:rPr>
        <w:rFonts w:ascii="Symbol" w:hAnsi="Symbol" w:hint="default"/>
      </w:rPr>
    </w:lvl>
    <w:lvl w:ilvl="1" w:tplc="440A0003" w:tentative="1">
      <w:start w:val="1"/>
      <w:numFmt w:val="bullet"/>
      <w:lvlText w:val="o"/>
      <w:lvlJc w:val="left"/>
      <w:pPr>
        <w:ind w:left="2007" w:hanging="360"/>
      </w:pPr>
      <w:rPr>
        <w:rFonts w:ascii="Courier New" w:hAnsi="Courier New" w:cs="Courier New" w:hint="default"/>
      </w:rPr>
    </w:lvl>
    <w:lvl w:ilvl="2" w:tplc="440A0005" w:tentative="1">
      <w:start w:val="1"/>
      <w:numFmt w:val="bullet"/>
      <w:lvlText w:val=""/>
      <w:lvlJc w:val="left"/>
      <w:pPr>
        <w:ind w:left="2727" w:hanging="360"/>
      </w:pPr>
      <w:rPr>
        <w:rFonts w:ascii="Wingdings" w:hAnsi="Wingdings" w:hint="default"/>
      </w:rPr>
    </w:lvl>
    <w:lvl w:ilvl="3" w:tplc="440A0001" w:tentative="1">
      <w:start w:val="1"/>
      <w:numFmt w:val="bullet"/>
      <w:lvlText w:val=""/>
      <w:lvlJc w:val="left"/>
      <w:pPr>
        <w:ind w:left="3447" w:hanging="360"/>
      </w:pPr>
      <w:rPr>
        <w:rFonts w:ascii="Symbol" w:hAnsi="Symbol" w:hint="default"/>
      </w:rPr>
    </w:lvl>
    <w:lvl w:ilvl="4" w:tplc="440A0003" w:tentative="1">
      <w:start w:val="1"/>
      <w:numFmt w:val="bullet"/>
      <w:lvlText w:val="o"/>
      <w:lvlJc w:val="left"/>
      <w:pPr>
        <w:ind w:left="4167" w:hanging="360"/>
      </w:pPr>
      <w:rPr>
        <w:rFonts w:ascii="Courier New" w:hAnsi="Courier New" w:cs="Courier New" w:hint="default"/>
      </w:rPr>
    </w:lvl>
    <w:lvl w:ilvl="5" w:tplc="440A0005" w:tentative="1">
      <w:start w:val="1"/>
      <w:numFmt w:val="bullet"/>
      <w:lvlText w:val=""/>
      <w:lvlJc w:val="left"/>
      <w:pPr>
        <w:ind w:left="4887" w:hanging="360"/>
      </w:pPr>
      <w:rPr>
        <w:rFonts w:ascii="Wingdings" w:hAnsi="Wingdings" w:hint="default"/>
      </w:rPr>
    </w:lvl>
    <w:lvl w:ilvl="6" w:tplc="440A0001" w:tentative="1">
      <w:start w:val="1"/>
      <w:numFmt w:val="bullet"/>
      <w:lvlText w:val=""/>
      <w:lvlJc w:val="left"/>
      <w:pPr>
        <w:ind w:left="5607" w:hanging="360"/>
      </w:pPr>
      <w:rPr>
        <w:rFonts w:ascii="Symbol" w:hAnsi="Symbol" w:hint="default"/>
      </w:rPr>
    </w:lvl>
    <w:lvl w:ilvl="7" w:tplc="440A0003" w:tentative="1">
      <w:start w:val="1"/>
      <w:numFmt w:val="bullet"/>
      <w:lvlText w:val="o"/>
      <w:lvlJc w:val="left"/>
      <w:pPr>
        <w:ind w:left="6327" w:hanging="360"/>
      </w:pPr>
      <w:rPr>
        <w:rFonts w:ascii="Courier New" w:hAnsi="Courier New" w:cs="Courier New" w:hint="default"/>
      </w:rPr>
    </w:lvl>
    <w:lvl w:ilvl="8" w:tplc="440A0005" w:tentative="1">
      <w:start w:val="1"/>
      <w:numFmt w:val="bullet"/>
      <w:lvlText w:val=""/>
      <w:lvlJc w:val="left"/>
      <w:pPr>
        <w:ind w:left="7047" w:hanging="360"/>
      </w:pPr>
      <w:rPr>
        <w:rFonts w:ascii="Wingdings" w:hAnsi="Wingdings" w:hint="default"/>
      </w:rPr>
    </w:lvl>
  </w:abstractNum>
  <w:abstractNum w:abstractNumId="11" w15:restartNumberingAfterBreak="0">
    <w:nsid w:val="055C49B0"/>
    <w:multiLevelType w:val="hybridMultilevel"/>
    <w:tmpl w:val="4CD052B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15:restartNumberingAfterBreak="0">
    <w:nsid w:val="09A94447"/>
    <w:multiLevelType w:val="hybridMultilevel"/>
    <w:tmpl w:val="53323822"/>
    <w:lvl w:ilvl="0" w:tplc="440A000F">
      <w:start w:val="1"/>
      <w:numFmt w:val="decimal"/>
      <w:lvlText w:val="%1."/>
      <w:lvlJc w:val="left"/>
      <w:pPr>
        <w:ind w:left="1287" w:hanging="360"/>
      </w:pPr>
    </w:lvl>
    <w:lvl w:ilvl="1" w:tplc="440A0019" w:tentative="1">
      <w:start w:val="1"/>
      <w:numFmt w:val="lowerLetter"/>
      <w:lvlText w:val="%2."/>
      <w:lvlJc w:val="left"/>
      <w:pPr>
        <w:ind w:left="2007" w:hanging="360"/>
      </w:pPr>
    </w:lvl>
    <w:lvl w:ilvl="2" w:tplc="440A001B" w:tentative="1">
      <w:start w:val="1"/>
      <w:numFmt w:val="lowerRoman"/>
      <w:lvlText w:val="%3."/>
      <w:lvlJc w:val="right"/>
      <w:pPr>
        <w:ind w:left="2727" w:hanging="180"/>
      </w:pPr>
    </w:lvl>
    <w:lvl w:ilvl="3" w:tplc="440A000F" w:tentative="1">
      <w:start w:val="1"/>
      <w:numFmt w:val="decimal"/>
      <w:lvlText w:val="%4."/>
      <w:lvlJc w:val="left"/>
      <w:pPr>
        <w:ind w:left="3447" w:hanging="360"/>
      </w:pPr>
    </w:lvl>
    <w:lvl w:ilvl="4" w:tplc="440A0019" w:tentative="1">
      <w:start w:val="1"/>
      <w:numFmt w:val="lowerLetter"/>
      <w:lvlText w:val="%5."/>
      <w:lvlJc w:val="left"/>
      <w:pPr>
        <w:ind w:left="4167" w:hanging="360"/>
      </w:pPr>
    </w:lvl>
    <w:lvl w:ilvl="5" w:tplc="440A001B" w:tentative="1">
      <w:start w:val="1"/>
      <w:numFmt w:val="lowerRoman"/>
      <w:lvlText w:val="%6."/>
      <w:lvlJc w:val="right"/>
      <w:pPr>
        <w:ind w:left="4887" w:hanging="180"/>
      </w:pPr>
    </w:lvl>
    <w:lvl w:ilvl="6" w:tplc="440A000F" w:tentative="1">
      <w:start w:val="1"/>
      <w:numFmt w:val="decimal"/>
      <w:lvlText w:val="%7."/>
      <w:lvlJc w:val="left"/>
      <w:pPr>
        <w:ind w:left="5607" w:hanging="360"/>
      </w:pPr>
    </w:lvl>
    <w:lvl w:ilvl="7" w:tplc="440A0019" w:tentative="1">
      <w:start w:val="1"/>
      <w:numFmt w:val="lowerLetter"/>
      <w:lvlText w:val="%8."/>
      <w:lvlJc w:val="left"/>
      <w:pPr>
        <w:ind w:left="6327" w:hanging="360"/>
      </w:pPr>
    </w:lvl>
    <w:lvl w:ilvl="8" w:tplc="440A001B" w:tentative="1">
      <w:start w:val="1"/>
      <w:numFmt w:val="lowerRoman"/>
      <w:lvlText w:val="%9."/>
      <w:lvlJc w:val="right"/>
      <w:pPr>
        <w:ind w:left="7047" w:hanging="180"/>
      </w:pPr>
    </w:lvl>
  </w:abstractNum>
  <w:abstractNum w:abstractNumId="13" w15:restartNumberingAfterBreak="0">
    <w:nsid w:val="0CDC023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10CF1A22"/>
    <w:multiLevelType w:val="hybridMultilevel"/>
    <w:tmpl w:val="36A255E0"/>
    <w:lvl w:ilvl="0" w:tplc="C1B6D8E4">
      <w:start w:val="7"/>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5" w15:restartNumberingAfterBreak="0">
    <w:nsid w:val="138514C4"/>
    <w:multiLevelType w:val="hybridMultilevel"/>
    <w:tmpl w:val="EA263D30"/>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6" w15:restartNumberingAfterBreak="0">
    <w:nsid w:val="15CC58B6"/>
    <w:multiLevelType w:val="hybridMultilevel"/>
    <w:tmpl w:val="0DAAAD84"/>
    <w:lvl w:ilvl="0" w:tplc="440A000F">
      <w:start w:val="1"/>
      <w:numFmt w:val="decimal"/>
      <w:lvlText w:val="%1."/>
      <w:lvlJc w:val="left"/>
      <w:pPr>
        <w:ind w:left="1287" w:hanging="360"/>
      </w:pPr>
    </w:lvl>
    <w:lvl w:ilvl="1" w:tplc="440A0019" w:tentative="1">
      <w:start w:val="1"/>
      <w:numFmt w:val="lowerLetter"/>
      <w:lvlText w:val="%2."/>
      <w:lvlJc w:val="left"/>
      <w:pPr>
        <w:ind w:left="2007" w:hanging="360"/>
      </w:pPr>
    </w:lvl>
    <w:lvl w:ilvl="2" w:tplc="440A001B" w:tentative="1">
      <w:start w:val="1"/>
      <w:numFmt w:val="lowerRoman"/>
      <w:lvlText w:val="%3."/>
      <w:lvlJc w:val="right"/>
      <w:pPr>
        <w:ind w:left="2727" w:hanging="180"/>
      </w:pPr>
    </w:lvl>
    <w:lvl w:ilvl="3" w:tplc="440A000F" w:tentative="1">
      <w:start w:val="1"/>
      <w:numFmt w:val="decimal"/>
      <w:lvlText w:val="%4."/>
      <w:lvlJc w:val="left"/>
      <w:pPr>
        <w:ind w:left="3447" w:hanging="360"/>
      </w:pPr>
    </w:lvl>
    <w:lvl w:ilvl="4" w:tplc="440A0019" w:tentative="1">
      <w:start w:val="1"/>
      <w:numFmt w:val="lowerLetter"/>
      <w:lvlText w:val="%5."/>
      <w:lvlJc w:val="left"/>
      <w:pPr>
        <w:ind w:left="4167" w:hanging="360"/>
      </w:pPr>
    </w:lvl>
    <w:lvl w:ilvl="5" w:tplc="440A001B" w:tentative="1">
      <w:start w:val="1"/>
      <w:numFmt w:val="lowerRoman"/>
      <w:lvlText w:val="%6."/>
      <w:lvlJc w:val="right"/>
      <w:pPr>
        <w:ind w:left="4887" w:hanging="180"/>
      </w:pPr>
    </w:lvl>
    <w:lvl w:ilvl="6" w:tplc="440A000F" w:tentative="1">
      <w:start w:val="1"/>
      <w:numFmt w:val="decimal"/>
      <w:lvlText w:val="%7."/>
      <w:lvlJc w:val="left"/>
      <w:pPr>
        <w:ind w:left="5607" w:hanging="360"/>
      </w:pPr>
    </w:lvl>
    <w:lvl w:ilvl="7" w:tplc="440A0019" w:tentative="1">
      <w:start w:val="1"/>
      <w:numFmt w:val="lowerLetter"/>
      <w:lvlText w:val="%8."/>
      <w:lvlJc w:val="left"/>
      <w:pPr>
        <w:ind w:left="6327" w:hanging="360"/>
      </w:pPr>
    </w:lvl>
    <w:lvl w:ilvl="8" w:tplc="440A001B" w:tentative="1">
      <w:start w:val="1"/>
      <w:numFmt w:val="lowerRoman"/>
      <w:lvlText w:val="%9."/>
      <w:lvlJc w:val="right"/>
      <w:pPr>
        <w:ind w:left="7047" w:hanging="180"/>
      </w:pPr>
    </w:lvl>
  </w:abstractNum>
  <w:abstractNum w:abstractNumId="17" w15:restartNumberingAfterBreak="0">
    <w:nsid w:val="17375273"/>
    <w:multiLevelType w:val="hybridMultilevel"/>
    <w:tmpl w:val="F320AB3A"/>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 w15:restartNumberingAfterBreak="0">
    <w:nsid w:val="180C4704"/>
    <w:multiLevelType w:val="hybridMultilevel"/>
    <w:tmpl w:val="AF029690"/>
    <w:lvl w:ilvl="0" w:tplc="440A0009">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 w15:restartNumberingAfterBreak="0">
    <w:nsid w:val="1F28034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28AB5775"/>
    <w:multiLevelType w:val="hybridMultilevel"/>
    <w:tmpl w:val="DE18C83C"/>
    <w:lvl w:ilvl="0" w:tplc="440A000F">
      <w:start w:val="1"/>
      <w:numFmt w:val="decimal"/>
      <w:lvlText w:val="%1."/>
      <w:lvlJc w:val="left"/>
      <w:pPr>
        <w:ind w:left="1287" w:hanging="360"/>
      </w:pPr>
    </w:lvl>
    <w:lvl w:ilvl="1" w:tplc="440A0019" w:tentative="1">
      <w:start w:val="1"/>
      <w:numFmt w:val="lowerLetter"/>
      <w:lvlText w:val="%2."/>
      <w:lvlJc w:val="left"/>
      <w:pPr>
        <w:ind w:left="2007" w:hanging="360"/>
      </w:pPr>
    </w:lvl>
    <w:lvl w:ilvl="2" w:tplc="440A001B" w:tentative="1">
      <w:start w:val="1"/>
      <w:numFmt w:val="lowerRoman"/>
      <w:lvlText w:val="%3."/>
      <w:lvlJc w:val="right"/>
      <w:pPr>
        <w:ind w:left="2727" w:hanging="180"/>
      </w:pPr>
    </w:lvl>
    <w:lvl w:ilvl="3" w:tplc="440A000F" w:tentative="1">
      <w:start w:val="1"/>
      <w:numFmt w:val="decimal"/>
      <w:lvlText w:val="%4."/>
      <w:lvlJc w:val="left"/>
      <w:pPr>
        <w:ind w:left="3447" w:hanging="360"/>
      </w:pPr>
    </w:lvl>
    <w:lvl w:ilvl="4" w:tplc="440A0019" w:tentative="1">
      <w:start w:val="1"/>
      <w:numFmt w:val="lowerLetter"/>
      <w:lvlText w:val="%5."/>
      <w:lvlJc w:val="left"/>
      <w:pPr>
        <w:ind w:left="4167" w:hanging="360"/>
      </w:pPr>
    </w:lvl>
    <w:lvl w:ilvl="5" w:tplc="440A001B" w:tentative="1">
      <w:start w:val="1"/>
      <w:numFmt w:val="lowerRoman"/>
      <w:lvlText w:val="%6."/>
      <w:lvlJc w:val="right"/>
      <w:pPr>
        <w:ind w:left="4887" w:hanging="180"/>
      </w:pPr>
    </w:lvl>
    <w:lvl w:ilvl="6" w:tplc="440A000F" w:tentative="1">
      <w:start w:val="1"/>
      <w:numFmt w:val="decimal"/>
      <w:lvlText w:val="%7."/>
      <w:lvlJc w:val="left"/>
      <w:pPr>
        <w:ind w:left="5607" w:hanging="360"/>
      </w:pPr>
    </w:lvl>
    <w:lvl w:ilvl="7" w:tplc="440A0019" w:tentative="1">
      <w:start w:val="1"/>
      <w:numFmt w:val="lowerLetter"/>
      <w:lvlText w:val="%8."/>
      <w:lvlJc w:val="left"/>
      <w:pPr>
        <w:ind w:left="6327" w:hanging="360"/>
      </w:pPr>
    </w:lvl>
    <w:lvl w:ilvl="8" w:tplc="440A001B" w:tentative="1">
      <w:start w:val="1"/>
      <w:numFmt w:val="lowerRoman"/>
      <w:lvlText w:val="%9."/>
      <w:lvlJc w:val="right"/>
      <w:pPr>
        <w:ind w:left="7047" w:hanging="180"/>
      </w:pPr>
    </w:lvl>
  </w:abstractNum>
  <w:abstractNum w:abstractNumId="21" w15:restartNumberingAfterBreak="0">
    <w:nsid w:val="29D17173"/>
    <w:multiLevelType w:val="hybridMultilevel"/>
    <w:tmpl w:val="49F6CF1C"/>
    <w:lvl w:ilvl="0" w:tplc="440A000F">
      <w:start w:val="1"/>
      <w:numFmt w:val="decimal"/>
      <w:lvlText w:val="%1."/>
      <w:lvlJc w:val="left"/>
      <w:pPr>
        <w:ind w:left="1287" w:hanging="360"/>
      </w:pPr>
    </w:lvl>
    <w:lvl w:ilvl="1" w:tplc="440A0019" w:tentative="1">
      <w:start w:val="1"/>
      <w:numFmt w:val="lowerLetter"/>
      <w:lvlText w:val="%2."/>
      <w:lvlJc w:val="left"/>
      <w:pPr>
        <w:ind w:left="2007" w:hanging="360"/>
      </w:pPr>
    </w:lvl>
    <w:lvl w:ilvl="2" w:tplc="440A001B" w:tentative="1">
      <w:start w:val="1"/>
      <w:numFmt w:val="lowerRoman"/>
      <w:lvlText w:val="%3."/>
      <w:lvlJc w:val="right"/>
      <w:pPr>
        <w:ind w:left="2727" w:hanging="180"/>
      </w:pPr>
    </w:lvl>
    <w:lvl w:ilvl="3" w:tplc="440A000F" w:tentative="1">
      <w:start w:val="1"/>
      <w:numFmt w:val="decimal"/>
      <w:lvlText w:val="%4."/>
      <w:lvlJc w:val="left"/>
      <w:pPr>
        <w:ind w:left="3447" w:hanging="360"/>
      </w:pPr>
    </w:lvl>
    <w:lvl w:ilvl="4" w:tplc="440A0019" w:tentative="1">
      <w:start w:val="1"/>
      <w:numFmt w:val="lowerLetter"/>
      <w:lvlText w:val="%5."/>
      <w:lvlJc w:val="left"/>
      <w:pPr>
        <w:ind w:left="4167" w:hanging="360"/>
      </w:pPr>
    </w:lvl>
    <w:lvl w:ilvl="5" w:tplc="440A001B" w:tentative="1">
      <w:start w:val="1"/>
      <w:numFmt w:val="lowerRoman"/>
      <w:lvlText w:val="%6."/>
      <w:lvlJc w:val="right"/>
      <w:pPr>
        <w:ind w:left="4887" w:hanging="180"/>
      </w:pPr>
    </w:lvl>
    <w:lvl w:ilvl="6" w:tplc="440A000F" w:tentative="1">
      <w:start w:val="1"/>
      <w:numFmt w:val="decimal"/>
      <w:lvlText w:val="%7."/>
      <w:lvlJc w:val="left"/>
      <w:pPr>
        <w:ind w:left="5607" w:hanging="360"/>
      </w:pPr>
    </w:lvl>
    <w:lvl w:ilvl="7" w:tplc="440A0019" w:tentative="1">
      <w:start w:val="1"/>
      <w:numFmt w:val="lowerLetter"/>
      <w:lvlText w:val="%8."/>
      <w:lvlJc w:val="left"/>
      <w:pPr>
        <w:ind w:left="6327" w:hanging="360"/>
      </w:pPr>
    </w:lvl>
    <w:lvl w:ilvl="8" w:tplc="440A001B" w:tentative="1">
      <w:start w:val="1"/>
      <w:numFmt w:val="lowerRoman"/>
      <w:lvlText w:val="%9."/>
      <w:lvlJc w:val="right"/>
      <w:pPr>
        <w:ind w:left="7047" w:hanging="180"/>
      </w:pPr>
    </w:lvl>
  </w:abstractNum>
  <w:abstractNum w:abstractNumId="22" w15:restartNumberingAfterBreak="0">
    <w:nsid w:val="2CC541DF"/>
    <w:multiLevelType w:val="hybridMultilevel"/>
    <w:tmpl w:val="F320AB3A"/>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3" w15:restartNumberingAfterBreak="0">
    <w:nsid w:val="2FDE02E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37CE1B0A"/>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3B5F6AC9"/>
    <w:multiLevelType w:val="hybridMultilevel"/>
    <w:tmpl w:val="E9D2C872"/>
    <w:lvl w:ilvl="0" w:tplc="440A0009">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6" w15:restartNumberingAfterBreak="0">
    <w:nsid w:val="3C472C14"/>
    <w:multiLevelType w:val="hybridMultilevel"/>
    <w:tmpl w:val="F320AB3A"/>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7" w15:restartNumberingAfterBreak="0">
    <w:nsid w:val="404718EF"/>
    <w:multiLevelType w:val="hybridMultilevel"/>
    <w:tmpl w:val="993C3102"/>
    <w:lvl w:ilvl="0" w:tplc="440A000F">
      <w:start w:val="1"/>
      <w:numFmt w:val="decimal"/>
      <w:lvlText w:val="%1."/>
      <w:lvlJc w:val="left"/>
      <w:pPr>
        <w:ind w:left="1287" w:hanging="360"/>
      </w:pPr>
    </w:lvl>
    <w:lvl w:ilvl="1" w:tplc="440A0019" w:tentative="1">
      <w:start w:val="1"/>
      <w:numFmt w:val="lowerLetter"/>
      <w:lvlText w:val="%2."/>
      <w:lvlJc w:val="left"/>
      <w:pPr>
        <w:ind w:left="2007" w:hanging="360"/>
      </w:pPr>
    </w:lvl>
    <w:lvl w:ilvl="2" w:tplc="440A001B" w:tentative="1">
      <w:start w:val="1"/>
      <w:numFmt w:val="lowerRoman"/>
      <w:lvlText w:val="%3."/>
      <w:lvlJc w:val="right"/>
      <w:pPr>
        <w:ind w:left="2727" w:hanging="180"/>
      </w:pPr>
    </w:lvl>
    <w:lvl w:ilvl="3" w:tplc="440A000F" w:tentative="1">
      <w:start w:val="1"/>
      <w:numFmt w:val="decimal"/>
      <w:lvlText w:val="%4."/>
      <w:lvlJc w:val="left"/>
      <w:pPr>
        <w:ind w:left="3447" w:hanging="360"/>
      </w:pPr>
    </w:lvl>
    <w:lvl w:ilvl="4" w:tplc="440A0019" w:tentative="1">
      <w:start w:val="1"/>
      <w:numFmt w:val="lowerLetter"/>
      <w:lvlText w:val="%5."/>
      <w:lvlJc w:val="left"/>
      <w:pPr>
        <w:ind w:left="4167" w:hanging="360"/>
      </w:pPr>
    </w:lvl>
    <w:lvl w:ilvl="5" w:tplc="440A001B" w:tentative="1">
      <w:start w:val="1"/>
      <w:numFmt w:val="lowerRoman"/>
      <w:lvlText w:val="%6."/>
      <w:lvlJc w:val="right"/>
      <w:pPr>
        <w:ind w:left="4887" w:hanging="180"/>
      </w:pPr>
    </w:lvl>
    <w:lvl w:ilvl="6" w:tplc="440A000F" w:tentative="1">
      <w:start w:val="1"/>
      <w:numFmt w:val="decimal"/>
      <w:lvlText w:val="%7."/>
      <w:lvlJc w:val="left"/>
      <w:pPr>
        <w:ind w:left="5607" w:hanging="360"/>
      </w:pPr>
    </w:lvl>
    <w:lvl w:ilvl="7" w:tplc="440A0019" w:tentative="1">
      <w:start w:val="1"/>
      <w:numFmt w:val="lowerLetter"/>
      <w:lvlText w:val="%8."/>
      <w:lvlJc w:val="left"/>
      <w:pPr>
        <w:ind w:left="6327" w:hanging="360"/>
      </w:pPr>
    </w:lvl>
    <w:lvl w:ilvl="8" w:tplc="440A001B" w:tentative="1">
      <w:start w:val="1"/>
      <w:numFmt w:val="lowerRoman"/>
      <w:lvlText w:val="%9."/>
      <w:lvlJc w:val="right"/>
      <w:pPr>
        <w:ind w:left="7047" w:hanging="180"/>
      </w:pPr>
    </w:lvl>
  </w:abstractNum>
  <w:abstractNum w:abstractNumId="28" w15:restartNumberingAfterBreak="0">
    <w:nsid w:val="44911FAC"/>
    <w:multiLevelType w:val="hybridMultilevel"/>
    <w:tmpl w:val="F320AB3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60D2433"/>
    <w:multiLevelType w:val="hybridMultilevel"/>
    <w:tmpl w:val="AF689BC0"/>
    <w:lvl w:ilvl="0" w:tplc="440A000D">
      <w:start w:val="1"/>
      <w:numFmt w:val="bullet"/>
      <w:lvlText w:val=""/>
      <w:lvlJc w:val="left"/>
      <w:pPr>
        <w:ind w:left="720" w:hanging="360"/>
      </w:pPr>
      <w:rPr>
        <w:rFonts w:ascii="Wingdings" w:hAnsi="Wingding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0" w15:restartNumberingAfterBreak="0">
    <w:nsid w:val="465E5987"/>
    <w:multiLevelType w:val="hybridMultilevel"/>
    <w:tmpl w:val="D4C06F5E"/>
    <w:lvl w:ilvl="0" w:tplc="8B2ED936">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1" w15:restartNumberingAfterBreak="0">
    <w:nsid w:val="4AD75BAE"/>
    <w:multiLevelType w:val="hybridMultilevel"/>
    <w:tmpl w:val="D138FC2E"/>
    <w:lvl w:ilvl="0" w:tplc="440A000F">
      <w:start w:val="1"/>
      <w:numFmt w:val="decimal"/>
      <w:lvlText w:val="%1."/>
      <w:lvlJc w:val="left"/>
      <w:pPr>
        <w:ind w:left="1287" w:hanging="360"/>
      </w:pPr>
    </w:lvl>
    <w:lvl w:ilvl="1" w:tplc="440A0019" w:tentative="1">
      <w:start w:val="1"/>
      <w:numFmt w:val="lowerLetter"/>
      <w:lvlText w:val="%2."/>
      <w:lvlJc w:val="left"/>
      <w:pPr>
        <w:ind w:left="2007" w:hanging="360"/>
      </w:pPr>
    </w:lvl>
    <w:lvl w:ilvl="2" w:tplc="440A001B" w:tentative="1">
      <w:start w:val="1"/>
      <w:numFmt w:val="lowerRoman"/>
      <w:lvlText w:val="%3."/>
      <w:lvlJc w:val="right"/>
      <w:pPr>
        <w:ind w:left="2727" w:hanging="180"/>
      </w:pPr>
    </w:lvl>
    <w:lvl w:ilvl="3" w:tplc="440A000F" w:tentative="1">
      <w:start w:val="1"/>
      <w:numFmt w:val="decimal"/>
      <w:lvlText w:val="%4."/>
      <w:lvlJc w:val="left"/>
      <w:pPr>
        <w:ind w:left="3447" w:hanging="360"/>
      </w:pPr>
    </w:lvl>
    <w:lvl w:ilvl="4" w:tplc="440A0019" w:tentative="1">
      <w:start w:val="1"/>
      <w:numFmt w:val="lowerLetter"/>
      <w:lvlText w:val="%5."/>
      <w:lvlJc w:val="left"/>
      <w:pPr>
        <w:ind w:left="4167" w:hanging="360"/>
      </w:pPr>
    </w:lvl>
    <w:lvl w:ilvl="5" w:tplc="440A001B" w:tentative="1">
      <w:start w:val="1"/>
      <w:numFmt w:val="lowerRoman"/>
      <w:lvlText w:val="%6."/>
      <w:lvlJc w:val="right"/>
      <w:pPr>
        <w:ind w:left="4887" w:hanging="180"/>
      </w:pPr>
    </w:lvl>
    <w:lvl w:ilvl="6" w:tplc="440A000F" w:tentative="1">
      <w:start w:val="1"/>
      <w:numFmt w:val="decimal"/>
      <w:lvlText w:val="%7."/>
      <w:lvlJc w:val="left"/>
      <w:pPr>
        <w:ind w:left="5607" w:hanging="360"/>
      </w:pPr>
    </w:lvl>
    <w:lvl w:ilvl="7" w:tplc="440A0019" w:tentative="1">
      <w:start w:val="1"/>
      <w:numFmt w:val="lowerLetter"/>
      <w:lvlText w:val="%8."/>
      <w:lvlJc w:val="left"/>
      <w:pPr>
        <w:ind w:left="6327" w:hanging="360"/>
      </w:pPr>
    </w:lvl>
    <w:lvl w:ilvl="8" w:tplc="440A001B" w:tentative="1">
      <w:start w:val="1"/>
      <w:numFmt w:val="lowerRoman"/>
      <w:lvlText w:val="%9."/>
      <w:lvlJc w:val="right"/>
      <w:pPr>
        <w:ind w:left="7047" w:hanging="180"/>
      </w:pPr>
    </w:lvl>
  </w:abstractNum>
  <w:abstractNum w:abstractNumId="32" w15:restartNumberingAfterBreak="0">
    <w:nsid w:val="4B036815"/>
    <w:multiLevelType w:val="multilevel"/>
    <w:tmpl w:val="E532429C"/>
    <w:lvl w:ilvl="0">
      <w:start w:val="1"/>
      <w:numFmt w:val="upperRoman"/>
      <w:lvlText w:val="Artículo %1."/>
      <w:lvlJc w:val="left"/>
      <w:pPr>
        <w:ind w:left="0" w:firstLine="0"/>
      </w:pPr>
    </w:lvl>
    <w:lvl w:ilvl="1">
      <w:start w:val="1"/>
      <w:numFmt w:val="decimalZero"/>
      <w:isLgl/>
      <w:lvlText w:val="Secció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3" w15:restartNumberingAfterBreak="0">
    <w:nsid w:val="4CB86FA3"/>
    <w:multiLevelType w:val="hybridMultilevel"/>
    <w:tmpl w:val="3AC87DDC"/>
    <w:lvl w:ilvl="0" w:tplc="440A0009">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4" w15:restartNumberingAfterBreak="0">
    <w:nsid w:val="4F4D037D"/>
    <w:multiLevelType w:val="multilevel"/>
    <w:tmpl w:val="552E29B6"/>
    <w:lvl w:ilvl="0">
      <w:start w:val="1"/>
      <w:numFmt w:val="upperRoman"/>
      <w:lvlText w:val="Artículo %1."/>
      <w:lvlJc w:val="left"/>
      <w:pPr>
        <w:ind w:left="0" w:firstLine="0"/>
      </w:pPr>
    </w:lvl>
    <w:lvl w:ilvl="1">
      <w:start w:val="1"/>
      <w:numFmt w:val="decimalZero"/>
      <w:isLgl/>
      <w:lvlText w:val="Secció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5" w15:restartNumberingAfterBreak="0">
    <w:nsid w:val="53DA12A7"/>
    <w:multiLevelType w:val="hybridMultilevel"/>
    <w:tmpl w:val="EA263D30"/>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6" w15:restartNumberingAfterBreak="0">
    <w:nsid w:val="5478521E"/>
    <w:multiLevelType w:val="hybridMultilevel"/>
    <w:tmpl w:val="3BF470A0"/>
    <w:lvl w:ilvl="0" w:tplc="440A000F">
      <w:start w:val="1"/>
      <w:numFmt w:val="decimal"/>
      <w:lvlText w:val="%1."/>
      <w:lvlJc w:val="left"/>
      <w:pPr>
        <w:ind w:left="1287" w:hanging="360"/>
      </w:pPr>
    </w:lvl>
    <w:lvl w:ilvl="1" w:tplc="440A0019" w:tentative="1">
      <w:start w:val="1"/>
      <w:numFmt w:val="lowerLetter"/>
      <w:lvlText w:val="%2."/>
      <w:lvlJc w:val="left"/>
      <w:pPr>
        <w:ind w:left="2007" w:hanging="360"/>
      </w:pPr>
    </w:lvl>
    <w:lvl w:ilvl="2" w:tplc="440A001B" w:tentative="1">
      <w:start w:val="1"/>
      <w:numFmt w:val="lowerRoman"/>
      <w:lvlText w:val="%3."/>
      <w:lvlJc w:val="right"/>
      <w:pPr>
        <w:ind w:left="2727" w:hanging="180"/>
      </w:pPr>
    </w:lvl>
    <w:lvl w:ilvl="3" w:tplc="440A000F" w:tentative="1">
      <w:start w:val="1"/>
      <w:numFmt w:val="decimal"/>
      <w:lvlText w:val="%4."/>
      <w:lvlJc w:val="left"/>
      <w:pPr>
        <w:ind w:left="3447" w:hanging="360"/>
      </w:pPr>
    </w:lvl>
    <w:lvl w:ilvl="4" w:tplc="440A0019" w:tentative="1">
      <w:start w:val="1"/>
      <w:numFmt w:val="lowerLetter"/>
      <w:lvlText w:val="%5."/>
      <w:lvlJc w:val="left"/>
      <w:pPr>
        <w:ind w:left="4167" w:hanging="360"/>
      </w:pPr>
    </w:lvl>
    <w:lvl w:ilvl="5" w:tplc="440A001B" w:tentative="1">
      <w:start w:val="1"/>
      <w:numFmt w:val="lowerRoman"/>
      <w:lvlText w:val="%6."/>
      <w:lvlJc w:val="right"/>
      <w:pPr>
        <w:ind w:left="4887" w:hanging="180"/>
      </w:pPr>
    </w:lvl>
    <w:lvl w:ilvl="6" w:tplc="440A000F" w:tentative="1">
      <w:start w:val="1"/>
      <w:numFmt w:val="decimal"/>
      <w:lvlText w:val="%7."/>
      <w:lvlJc w:val="left"/>
      <w:pPr>
        <w:ind w:left="5607" w:hanging="360"/>
      </w:pPr>
    </w:lvl>
    <w:lvl w:ilvl="7" w:tplc="440A0019" w:tentative="1">
      <w:start w:val="1"/>
      <w:numFmt w:val="lowerLetter"/>
      <w:lvlText w:val="%8."/>
      <w:lvlJc w:val="left"/>
      <w:pPr>
        <w:ind w:left="6327" w:hanging="360"/>
      </w:pPr>
    </w:lvl>
    <w:lvl w:ilvl="8" w:tplc="440A001B" w:tentative="1">
      <w:start w:val="1"/>
      <w:numFmt w:val="lowerRoman"/>
      <w:lvlText w:val="%9."/>
      <w:lvlJc w:val="right"/>
      <w:pPr>
        <w:ind w:left="7047" w:hanging="180"/>
      </w:pPr>
    </w:lvl>
  </w:abstractNum>
  <w:abstractNum w:abstractNumId="37" w15:restartNumberingAfterBreak="0">
    <w:nsid w:val="59990E5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15:restartNumberingAfterBreak="0">
    <w:nsid w:val="5C8642AA"/>
    <w:multiLevelType w:val="multilevel"/>
    <w:tmpl w:val="04090023"/>
    <w:lvl w:ilvl="0">
      <w:start w:val="1"/>
      <w:numFmt w:val="upperRoman"/>
      <w:lvlText w:val="Artículo %1."/>
      <w:lvlJc w:val="left"/>
      <w:pPr>
        <w:ind w:left="0" w:firstLine="0"/>
      </w:pPr>
    </w:lvl>
    <w:lvl w:ilvl="1">
      <w:start w:val="1"/>
      <w:numFmt w:val="decimalZero"/>
      <w:isLgl/>
      <w:lvlText w:val="Secció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9" w15:restartNumberingAfterBreak="0">
    <w:nsid w:val="64EE3BE2"/>
    <w:multiLevelType w:val="hybridMultilevel"/>
    <w:tmpl w:val="0902FBF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0" w15:restartNumberingAfterBreak="0">
    <w:nsid w:val="656E0380"/>
    <w:multiLevelType w:val="hybridMultilevel"/>
    <w:tmpl w:val="075EE878"/>
    <w:lvl w:ilvl="0" w:tplc="440A0001">
      <w:start w:val="1"/>
      <w:numFmt w:val="bullet"/>
      <w:lvlText w:val=""/>
      <w:lvlJc w:val="left"/>
      <w:pPr>
        <w:ind w:left="1287" w:hanging="360"/>
      </w:pPr>
      <w:rPr>
        <w:rFonts w:ascii="Symbol" w:hAnsi="Symbol" w:hint="default"/>
      </w:rPr>
    </w:lvl>
    <w:lvl w:ilvl="1" w:tplc="440A0003" w:tentative="1">
      <w:start w:val="1"/>
      <w:numFmt w:val="bullet"/>
      <w:lvlText w:val="o"/>
      <w:lvlJc w:val="left"/>
      <w:pPr>
        <w:ind w:left="2007" w:hanging="360"/>
      </w:pPr>
      <w:rPr>
        <w:rFonts w:ascii="Courier New" w:hAnsi="Courier New" w:cs="Courier New" w:hint="default"/>
      </w:rPr>
    </w:lvl>
    <w:lvl w:ilvl="2" w:tplc="440A0005" w:tentative="1">
      <w:start w:val="1"/>
      <w:numFmt w:val="bullet"/>
      <w:lvlText w:val=""/>
      <w:lvlJc w:val="left"/>
      <w:pPr>
        <w:ind w:left="2727" w:hanging="360"/>
      </w:pPr>
      <w:rPr>
        <w:rFonts w:ascii="Wingdings" w:hAnsi="Wingdings" w:hint="default"/>
      </w:rPr>
    </w:lvl>
    <w:lvl w:ilvl="3" w:tplc="440A0001" w:tentative="1">
      <w:start w:val="1"/>
      <w:numFmt w:val="bullet"/>
      <w:lvlText w:val=""/>
      <w:lvlJc w:val="left"/>
      <w:pPr>
        <w:ind w:left="3447" w:hanging="360"/>
      </w:pPr>
      <w:rPr>
        <w:rFonts w:ascii="Symbol" w:hAnsi="Symbol" w:hint="default"/>
      </w:rPr>
    </w:lvl>
    <w:lvl w:ilvl="4" w:tplc="440A0003" w:tentative="1">
      <w:start w:val="1"/>
      <w:numFmt w:val="bullet"/>
      <w:lvlText w:val="o"/>
      <w:lvlJc w:val="left"/>
      <w:pPr>
        <w:ind w:left="4167" w:hanging="360"/>
      </w:pPr>
      <w:rPr>
        <w:rFonts w:ascii="Courier New" w:hAnsi="Courier New" w:cs="Courier New" w:hint="default"/>
      </w:rPr>
    </w:lvl>
    <w:lvl w:ilvl="5" w:tplc="440A0005" w:tentative="1">
      <w:start w:val="1"/>
      <w:numFmt w:val="bullet"/>
      <w:lvlText w:val=""/>
      <w:lvlJc w:val="left"/>
      <w:pPr>
        <w:ind w:left="4887" w:hanging="360"/>
      </w:pPr>
      <w:rPr>
        <w:rFonts w:ascii="Wingdings" w:hAnsi="Wingdings" w:hint="default"/>
      </w:rPr>
    </w:lvl>
    <w:lvl w:ilvl="6" w:tplc="440A0001" w:tentative="1">
      <w:start w:val="1"/>
      <w:numFmt w:val="bullet"/>
      <w:lvlText w:val=""/>
      <w:lvlJc w:val="left"/>
      <w:pPr>
        <w:ind w:left="5607" w:hanging="360"/>
      </w:pPr>
      <w:rPr>
        <w:rFonts w:ascii="Symbol" w:hAnsi="Symbol" w:hint="default"/>
      </w:rPr>
    </w:lvl>
    <w:lvl w:ilvl="7" w:tplc="440A0003" w:tentative="1">
      <w:start w:val="1"/>
      <w:numFmt w:val="bullet"/>
      <w:lvlText w:val="o"/>
      <w:lvlJc w:val="left"/>
      <w:pPr>
        <w:ind w:left="6327" w:hanging="360"/>
      </w:pPr>
      <w:rPr>
        <w:rFonts w:ascii="Courier New" w:hAnsi="Courier New" w:cs="Courier New" w:hint="default"/>
      </w:rPr>
    </w:lvl>
    <w:lvl w:ilvl="8" w:tplc="440A0005" w:tentative="1">
      <w:start w:val="1"/>
      <w:numFmt w:val="bullet"/>
      <w:lvlText w:val=""/>
      <w:lvlJc w:val="left"/>
      <w:pPr>
        <w:ind w:left="7047" w:hanging="360"/>
      </w:pPr>
      <w:rPr>
        <w:rFonts w:ascii="Wingdings" w:hAnsi="Wingdings" w:hint="default"/>
      </w:rPr>
    </w:lvl>
  </w:abstractNum>
  <w:abstractNum w:abstractNumId="41" w15:restartNumberingAfterBreak="0">
    <w:nsid w:val="6EE75059"/>
    <w:multiLevelType w:val="hybridMultilevel"/>
    <w:tmpl w:val="3B801D02"/>
    <w:lvl w:ilvl="0" w:tplc="440A000F">
      <w:start w:val="1"/>
      <w:numFmt w:val="decimal"/>
      <w:lvlText w:val="%1."/>
      <w:lvlJc w:val="left"/>
      <w:pPr>
        <w:ind w:left="1287" w:hanging="360"/>
      </w:pPr>
    </w:lvl>
    <w:lvl w:ilvl="1" w:tplc="440A0019" w:tentative="1">
      <w:start w:val="1"/>
      <w:numFmt w:val="lowerLetter"/>
      <w:lvlText w:val="%2."/>
      <w:lvlJc w:val="left"/>
      <w:pPr>
        <w:ind w:left="2007" w:hanging="360"/>
      </w:pPr>
    </w:lvl>
    <w:lvl w:ilvl="2" w:tplc="440A001B" w:tentative="1">
      <w:start w:val="1"/>
      <w:numFmt w:val="lowerRoman"/>
      <w:lvlText w:val="%3."/>
      <w:lvlJc w:val="right"/>
      <w:pPr>
        <w:ind w:left="2727" w:hanging="180"/>
      </w:pPr>
    </w:lvl>
    <w:lvl w:ilvl="3" w:tplc="440A000F" w:tentative="1">
      <w:start w:val="1"/>
      <w:numFmt w:val="decimal"/>
      <w:lvlText w:val="%4."/>
      <w:lvlJc w:val="left"/>
      <w:pPr>
        <w:ind w:left="3447" w:hanging="360"/>
      </w:pPr>
    </w:lvl>
    <w:lvl w:ilvl="4" w:tplc="440A0019" w:tentative="1">
      <w:start w:val="1"/>
      <w:numFmt w:val="lowerLetter"/>
      <w:lvlText w:val="%5."/>
      <w:lvlJc w:val="left"/>
      <w:pPr>
        <w:ind w:left="4167" w:hanging="360"/>
      </w:pPr>
    </w:lvl>
    <w:lvl w:ilvl="5" w:tplc="440A001B" w:tentative="1">
      <w:start w:val="1"/>
      <w:numFmt w:val="lowerRoman"/>
      <w:lvlText w:val="%6."/>
      <w:lvlJc w:val="right"/>
      <w:pPr>
        <w:ind w:left="4887" w:hanging="180"/>
      </w:pPr>
    </w:lvl>
    <w:lvl w:ilvl="6" w:tplc="440A000F" w:tentative="1">
      <w:start w:val="1"/>
      <w:numFmt w:val="decimal"/>
      <w:lvlText w:val="%7."/>
      <w:lvlJc w:val="left"/>
      <w:pPr>
        <w:ind w:left="5607" w:hanging="360"/>
      </w:pPr>
    </w:lvl>
    <w:lvl w:ilvl="7" w:tplc="440A0019" w:tentative="1">
      <w:start w:val="1"/>
      <w:numFmt w:val="lowerLetter"/>
      <w:lvlText w:val="%8."/>
      <w:lvlJc w:val="left"/>
      <w:pPr>
        <w:ind w:left="6327" w:hanging="360"/>
      </w:pPr>
    </w:lvl>
    <w:lvl w:ilvl="8" w:tplc="440A001B" w:tentative="1">
      <w:start w:val="1"/>
      <w:numFmt w:val="lowerRoman"/>
      <w:lvlText w:val="%9."/>
      <w:lvlJc w:val="right"/>
      <w:pPr>
        <w:ind w:left="7047" w:hanging="180"/>
      </w:pPr>
    </w:lvl>
  </w:abstractNum>
  <w:abstractNum w:abstractNumId="42" w15:restartNumberingAfterBreak="0">
    <w:nsid w:val="70182513"/>
    <w:multiLevelType w:val="hybridMultilevel"/>
    <w:tmpl w:val="F320AB3A"/>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3" w15:restartNumberingAfterBreak="0">
    <w:nsid w:val="7CBB6D45"/>
    <w:multiLevelType w:val="hybridMultilevel"/>
    <w:tmpl w:val="F320AB3A"/>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num w:numId="1" w16cid:durableId="742682589">
    <w:abstractNumId w:val="34"/>
  </w:num>
  <w:num w:numId="2" w16cid:durableId="1984430112">
    <w:abstractNumId w:val="37"/>
  </w:num>
  <w:num w:numId="3" w16cid:durableId="2139103685">
    <w:abstractNumId w:val="13"/>
  </w:num>
  <w:num w:numId="4" w16cid:durableId="21513737">
    <w:abstractNumId w:val="23"/>
  </w:num>
  <w:num w:numId="5" w16cid:durableId="906502515">
    <w:abstractNumId w:val="19"/>
  </w:num>
  <w:num w:numId="6" w16cid:durableId="1701320382">
    <w:abstractNumId w:val="32"/>
  </w:num>
  <w:num w:numId="7" w16cid:durableId="1407216915">
    <w:abstractNumId w:val="24"/>
  </w:num>
  <w:num w:numId="8" w16cid:durableId="1320617857">
    <w:abstractNumId w:val="38"/>
  </w:num>
  <w:num w:numId="9" w16cid:durableId="2047296143">
    <w:abstractNumId w:val="9"/>
  </w:num>
  <w:num w:numId="10" w16cid:durableId="1293826828">
    <w:abstractNumId w:val="7"/>
  </w:num>
  <w:num w:numId="11" w16cid:durableId="1387411355">
    <w:abstractNumId w:val="6"/>
  </w:num>
  <w:num w:numId="12" w16cid:durableId="720178594">
    <w:abstractNumId w:val="5"/>
  </w:num>
  <w:num w:numId="13" w16cid:durableId="235743320">
    <w:abstractNumId w:val="4"/>
  </w:num>
  <w:num w:numId="14" w16cid:durableId="860244160">
    <w:abstractNumId w:val="8"/>
  </w:num>
  <w:num w:numId="15" w16cid:durableId="95252181">
    <w:abstractNumId w:val="3"/>
  </w:num>
  <w:num w:numId="16" w16cid:durableId="339434480">
    <w:abstractNumId w:val="2"/>
  </w:num>
  <w:num w:numId="17" w16cid:durableId="1086001709">
    <w:abstractNumId w:val="1"/>
  </w:num>
  <w:num w:numId="18" w16cid:durableId="1747142792">
    <w:abstractNumId w:val="0"/>
  </w:num>
  <w:num w:numId="19" w16cid:durableId="1681543721">
    <w:abstractNumId w:val="26"/>
  </w:num>
  <w:num w:numId="20" w16cid:durableId="235012717">
    <w:abstractNumId w:val="42"/>
  </w:num>
  <w:num w:numId="21" w16cid:durableId="1973559969">
    <w:abstractNumId w:val="22"/>
  </w:num>
  <w:num w:numId="22" w16cid:durableId="639312729">
    <w:abstractNumId w:val="17"/>
  </w:num>
  <w:num w:numId="23" w16cid:durableId="86196043">
    <w:abstractNumId w:val="43"/>
  </w:num>
  <w:num w:numId="24" w16cid:durableId="1941180564">
    <w:abstractNumId w:val="35"/>
  </w:num>
  <w:num w:numId="25" w16cid:durableId="664624796">
    <w:abstractNumId w:val="15"/>
  </w:num>
  <w:num w:numId="26" w16cid:durableId="1934893215">
    <w:abstractNumId w:val="39"/>
  </w:num>
  <w:num w:numId="27" w16cid:durableId="1459834542">
    <w:abstractNumId w:val="28"/>
  </w:num>
  <w:num w:numId="28" w16cid:durableId="520240893">
    <w:abstractNumId w:val="18"/>
  </w:num>
  <w:num w:numId="29" w16cid:durableId="2125684998">
    <w:abstractNumId w:val="14"/>
  </w:num>
  <w:num w:numId="30" w16cid:durableId="1937129814">
    <w:abstractNumId w:val="11"/>
  </w:num>
  <w:num w:numId="31" w16cid:durableId="1598095640">
    <w:abstractNumId w:val="25"/>
  </w:num>
  <w:num w:numId="32" w16cid:durableId="1437867240">
    <w:abstractNumId w:val="33"/>
  </w:num>
  <w:num w:numId="33" w16cid:durableId="1575815807">
    <w:abstractNumId w:val="29"/>
  </w:num>
  <w:num w:numId="34" w16cid:durableId="1566187914">
    <w:abstractNumId w:val="30"/>
  </w:num>
  <w:num w:numId="35" w16cid:durableId="1411006831">
    <w:abstractNumId w:val="10"/>
  </w:num>
  <w:num w:numId="36" w16cid:durableId="1776166066">
    <w:abstractNumId w:val="40"/>
  </w:num>
  <w:num w:numId="37" w16cid:durableId="292370384">
    <w:abstractNumId w:val="12"/>
  </w:num>
  <w:num w:numId="38" w16cid:durableId="600070077">
    <w:abstractNumId w:val="31"/>
  </w:num>
  <w:num w:numId="39" w16cid:durableId="206181580">
    <w:abstractNumId w:val="20"/>
  </w:num>
  <w:num w:numId="40" w16cid:durableId="226192637">
    <w:abstractNumId w:val="36"/>
  </w:num>
  <w:num w:numId="41" w16cid:durableId="1332564349">
    <w:abstractNumId w:val="21"/>
  </w:num>
  <w:num w:numId="42" w16cid:durableId="1144466491">
    <w:abstractNumId w:val="41"/>
  </w:num>
  <w:num w:numId="43" w16cid:durableId="1743259492">
    <w:abstractNumId w:val="16"/>
  </w:num>
  <w:num w:numId="44" w16cid:durableId="259409794">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1689"/>
    <w:rsid w:val="0000074D"/>
    <w:rsid w:val="00000DDC"/>
    <w:rsid w:val="00006313"/>
    <w:rsid w:val="00013FC7"/>
    <w:rsid w:val="00020C31"/>
    <w:rsid w:val="000255CD"/>
    <w:rsid w:val="000271AF"/>
    <w:rsid w:val="00030D9E"/>
    <w:rsid w:val="00034A07"/>
    <w:rsid w:val="00035945"/>
    <w:rsid w:val="00036DC5"/>
    <w:rsid w:val="0004463F"/>
    <w:rsid w:val="00044D6E"/>
    <w:rsid w:val="00053B98"/>
    <w:rsid w:val="000568FF"/>
    <w:rsid w:val="000620D2"/>
    <w:rsid w:val="000821C8"/>
    <w:rsid w:val="00091C66"/>
    <w:rsid w:val="000936B3"/>
    <w:rsid w:val="00094739"/>
    <w:rsid w:val="000A5CE6"/>
    <w:rsid w:val="000B2178"/>
    <w:rsid w:val="000C4186"/>
    <w:rsid w:val="000C7947"/>
    <w:rsid w:val="000D043D"/>
    <w:rsid w:val="000D5837"/>
    <w:rsid w:val="000E1339"/>
    <w:rsid w:val="000E3F02"/>
    <w:rsid w:val="000F4660"/>
    <w:rsid w:val="000F5803"/>
    <w:rsid w:val="00106050"/>
    <w:rsid w:val="00106AA0"/>
    <w:rsid w:val="00115E79"/>
    <w:rsid w:val="00131E03"/>
    <w:rsid w:val="001410C5"/>
    <w:rsid w:val="00150796"/>
    <w:rsid w:val="00150B8C"/>
    <w:rsid w:val="0015293A"/>
    <w:rsid w:val="001556DF"/>
    <w:rsid w:val="00157F4E"/>
    <w:rsid w:val="00163C19"/>
    <w:rsid w:val="00171AC6"/>
    <w:rsid w:val="0019209E"/>
    <w:rsid w:val="001A3F89"/>
    <w:rsid w:val="001B55AE"/>
    <w:rsid w:val="001B591D"/>
    <w:rsid w:val="001C292B"/>
    <w:rsid w:val="001C3A3B"/>
    <w:rsid w:val="001D11BA"/>
    <w:rsid w:val="0020099F"/>
    <w:rsid w:val="00204571"/>
    <w:rsid w:val="00211FBC"/>
    <w:rsid w:val="00213A7A"/>
    <w:rsid w:val="00231F46"/>
    <w:rsid w:val="0024229B"/>
    <w:rsid w:val="00242E69"/>
    <w:rsid w:val="002546DE"/>
    <w:rsid w:val="0026482C"/>
    <w:rsid w:val="00264B74"/>
    <w:rsid w:val="002876BB"/>
    <w:rsid w:val="00290577"/>
    <w:rsid w:val="00293B83"/>
    <w:rsid w:val="002A2DF5"/>
    <w:rsid w:val="002B7D26"/>
    <w:rsid w:val="002C3A68"/>
    <w:rsid w:val="002C4411"/>
    <w:rsid w:val="002D01A6"/>
    <w:rsid w:val="002D075C"/>
    <w:rsid w:val="002F336A"/>
    <w:rsid w:val="002F4289"/>
    <w:rsid w:val="003067F5"/>
    <w:rsid w:val="00314BDD"/>
    <w:rsid w:val="00327BD2"/>
    <w:rsid w:val="00352D07"/>
    <w:rsid w:val="003553C7"/>
    <w:rsid w:val="00384F6B"/>
    <w:rsid w:val="003937A4"/>
    <w:rsid w:val="003A06AE"/>
    <w:rsid w:val="003A292A"/>
    <w:rsid w:val="003A65A0"/>
    <w:rsid w:val="003C53DF"/>
    <w:rsid w:val="003E1332"/>
    <w:rsid w:val="003F650F"/>
    <w:rsid w:val="003F7533"/>
    <w:rsid w:val="003F7967"/>
    <w:rsid w:val="004076B1"/>
    <w:rsid w:val="00412ED8"/>
    <w:rsid w:val="00421E6D"/>
    <w:rsid w:val="00433010"/>
    <w:rsid w:val="004444CD"/>
    <w:rsid w:val="00454034"/>
    <w:rsid w:val="0046609D"/>
    <w:rsid w:val="00472C6C"/>
    <w:rsid w:val="0048386B"/>
    <w:rsid w:val="00491B1C"/>
    <w:rsid w:val="0049251A"/>
    <w:rsid w:val="004A7542"/>
    <w:rsid w:val="004B38AF"/>
    <w:rsid w:val="004B523D"/>
    <w:rsid w:val="004C2C01"/>
    <w:rsid w:val="004D7AFF"/>
    <w:rsid w:val="004E6B35"/>
    <w:rsid w:val="004F06B7"/>
    <w:rsid w:val="00502369"/>
    <w:rsid w:val="00502A2F"/>
    <w:rsid w:val="00507942"/>
    <w:rsid w:val="0051165B"/>
    <w:rsid w:val="00531713"/>
    <w:rsid w:val="00550333"/>
    <w:rsid w:val="00554174"/>
    <w:rsid w:val="005550D3"/>
    <w:rsid w:val="00556E48"/>
    <w:rsid w:val="005603C3"/>
    <w:rsid w:val="00562F9C"/>
    <w:rsid w:val="005718BB"/>
    <w:rsid w:val="00572142"/>
    <w:rsid w:val="00576010"/>
    <w:rsid w:val="00586B31"/>
    <w:rsid w:val="00597882"/>
    <w:rsid w:val="005D490F"/>
    <w:rsid w:val="005D64AF"/>
    <w:rsid w:val="005D6B7B"/>
    <w:rsid w:val="005E06D8"/>
    <w:rsid w:val="005E69C3"/>
    <w:rsid w:val="00602391"/>
    <w:rsid w:val="00622F4F"/>
    <w:rsid w:val="006372DE"/>
    <w:rsid w:val="006613BE"/>
    <w:rsid w:val="0066674A"/>
    <w:rsid w:val="00670488"/>
    <w:rsid w:val="006874E8"/>
    <w:rsid w:val="00694C73"/>
    <w:rsid w:val="006A3CE7"/>
    <w:rsid w:val="006A43E6"/>
    <w:rsid w:val="006A4926"/>
    <w:rsid w:val="006C583A"/>
    <w:rsid w:val="006D669F"/>
    <w:rsid w:val="006D7542"/>
    <w:rsid w:val="006E2647"/>
    <w:rsid w:val="006F1C17"/>
    <w:rsid w:val="006F77C5"/>
    <w:rsid w:val="006F79EA"/>
    <w:rsid w:val="007174D4"/>
    <w:rsid w:val="00747D4C"/>
    <w:rsid w:val="00752EF4"/>
    <w:rsid w:val="0078303B"/>
    <w:rsid w:val="00784E7B"/>
    <w:rsid w:val="0079112F"/>
    <w:rsid w:val="007A39AF"/>
    <w:rsid w:val="007B17C7"/>
    <w:rsid w:val="007B545A"/>
    <w:rsid w:val="007C168A"/>
    <w:rsid w:val="007C7691"/>
    <w:rsid w:val="007D5B8D"/>
    <w:rsid w:val="007D7202"/>
    <w:rsid w:val="007E0579"/>
    <w:rsid w:val="007E4141"/>
    <w:rsid w:val="007E6DEE"/>
    <w:rsid w:val="0081084E"/>
    <w:rsid w:val="008219B0"/>
    <w:rsid w:val="008270F6"/>
    <w:rsid w:val="00840F5E"/>
    <w:rsid w:val="00841069"/>
    <w:rsid w:val="00841658"/>
    <w:rsid w:val="00855029"/>
    <w:rsid w:val="00856655"/>
    <w:rsid w:val="00856AF5"/>
    <w:rsid w:val="00857F01"/>
    <w:rsid w:val="00866084"/>
    <w:rsid w:val="008663C3"/>
    <w:rsid w:val="008762A1"/>
    <w:rsid w:val="00877348"/>
    <w:rsid w:val="008928F2"/>
    <w:rsid w:val="0089755D"/>
    <w:rsid w:val="008A3C9B"/>
    <w:rsid w:val="008C348E"/>
    <w:rsid w:val="008C5299"/>
    <w:rsid w:val="008D21A5"/>
    <w:rsid w:val="008D39C6"/>
    <w:rsid w:val="008E6C24"/>
    <w:rsid w:val="008E7158"/>
    <w:rsid w:val="008F50DC"/>
    <w:rsid w:val="008F5D59"/>
    <w:rsid w:val="00924AA4"/>
    <w:rsid w:val="00944324"/>
    <w:rsid w:val="00944919"/>
    <w:rsid w:val="00954905"/>
    <w:rsid w:val="009765E5"/>
    <w:rsid w:val="00985205"/>
    <w:rsid w:val="00997CB1"/>
    <w:rsid w:val="009A684A"/>
    <w:rsid w:val="009B101F"/>
    <w:rsid w:val="009E3FFC"/>
    <w:rsid w:val="009E56FA"/>
    <w:rsid w:val="009F4306"/>
    <w:rsid w:val="009F753B"/>
    <w:rsid w:val="00A554EA"/>
    <w:rsid w:val="00A61E84"/>
    <w:rsid w:val="00A66B67"/>
    <w:rsid w:val="00A709FA"/>
    <w:rsid w:val="00A93969"/>
    <w:rsid w:val="00A97B62"/>
    <w:rsid w:val="00AA1150"/>
    <w:rsid w:val="00AC4617"/>
    <w:rsid w:val="00AC58B6"/>
    <w:rsid w:val="00AE1FDF"/>
    <w:rsid w:val="00AE2302"/>
    <w:rsid w:val="00AF5A07"/>
    <w:rsid w:val="00AF7C35"/>
    <w:rsid w:val="00B12635"/>
    <w:rsid w:val="00B12D1A"/>
    <w:rsid w:val="00B16D10"/>
    <w:rsid w:val="00B25B5C"/>
    <w:rsid w:val="00B27787"/>
    <w:rsid w:val="00B3689F"/>
    <w:rsid w:val="00B50732"/>
    <w:rsid w:val="00B523FB"/>
    <w:rsid w:val="00B52797"/>
    <w:rsid w:val="00B6157B"/>
    <w:rsid w:val="00B61E83"/>
    <w:rsid w:val="00B6461E"/>
    <w:rsid w:val="00B64EE8"/>
    <w:rsid w:val="00B66509"/>
    <w:rsid w:val="00B668F5"/>
    <w:rsid w:val="00B86196"/>
    <w:rsid w:val="00B867F6"/>
    <w:rsid w:val="00B90950"/>
    <w:rsid w:val="00BA05A5"/>
    <w:rsid w:val="00BA5428"/>
    <w:rsid w:val="00BB51DD"/>
    <w:rsid w:val="00BB5DD7"/>
    <w:rsid w:val="00BB6587"/>
    <w:rsid w:val="00BC1EB0"/>
    <w:rsid w:val="00BD79C9"/>
    <w:rsid w:val="00BE5F21"/>
    <w:rsid w:val="00BF43B2"/>
    <w:rsid w:val="00C01689"/>
    <w:rsid w:val="00C02A2F"/>
    <w:rsid w:val="00C15932"/>
    <w:rsid w:val="00C20F90"/>
    <w:rsid w:val="00C32963"/>
    <w:rsid w:val="00C32BF5"/>
    <w:rsid w:val="00C514E4"/>
    <w:rsid w:val="00C7365F"/>
    <w:rsid w:val="00C82BFF"/>
    <w:rsid w:val="00C87B64"/>
    <w:rsid w:val="00CA5F9A"/>
    <w:rsid w:val="00CB1F15"/>
    <w:rsid w:val="00CC46D4"/>
    <w:rsid w:val="00CC5716"/>
    <w:rsid w:val="00CD09CC"/>
    <w:rsid w:val="00CD6F9B"/>
    <w:rsid w:val="00CE42CB"/>
    <w:rsid w:val="00CE4938"/>
    <w:rsid w:val="00CF1F77"/>
    <w:rsid w:val="00D0328A"/>
    <w:rsid w:val="00D07E3F"/>
    <w:rsid w:val="00D10BB5"/>
    <w:rsid w:val="00D21E9E"/>
    <w:rsid w:val="00D4127D"/>
    <w:rsid w:val="00D54BFE"/>
    <w:rsid w:val="00D60909"/>
    <w:rsid w:val="00D677B6"/>
    <w:rsid w:val="00D70D22"/>
    <w:rsid w:val="00D76EF8"/>
    <w:rsid w:val="00D82369"/>
    <w:rsid w:val="00D82A20"/>
    <w:rsid w:val="00D858B4"/>
    <w:rsid w:val="00D95238"/>
    <w:rsid w:val="00DA03B5"/>
    <w:rsid w:val="00DA22EB"/>
    <w:rsid w:val="00DA5F87"/>
    <w:rsid w:val="00DB0DFB"/>
    <w:rsid w:val="00DB6E4A"/>
    <w:rsid w:val="00DC2C7D"/>
    <w:rsid w:val="00DC369F"/>
    <w:rsid w:val="00DD0EFB"/>
    <w:rsid w:val="00DE6343"/>
    <w:rsid w:val="00DE7D8C"/>
    <w:rsid w:val="00DF6439"/>
    <w:rsid w:val="00E100BD"/>
    <w:rsid w:val="00E10171"/>
    <w:rsid w:val="00E23CD0"/>
    <w:rsid w:val="00E6537E"/>
    <w:rsid w:val="00EA0743"/>
    <w:rsid w:val="00EB7729"/>
    <w:rsid w:val="00EC26A6"/>
    <w:rsid w:val="00EC3031"/>
    <w:rsid w:val="00EC7733"/>
    <w:rsid w:val="00ED1741"/>
    <w:rsid w:val="00ED1C71"/>
    <w:rsid w:val="00ED225A"/>
    <w:rsid w:val="00ED705F"/>
    <w:rsid w:val="00EF2A9E"/>
    <w:rsid w:val="00EF3E8A"/>
    <w:rsid w:val="00F033CC"/>
    <w:rsid w:val="00F12769"/>
    <w:rsid w:val="00F25B98"/>
    <w:rsid w:val="00F30046"/>
    <w:rsid w:val="00F303AE"/>
    <w:rsid w:val="00F42A04"/>
    <w:rsid w:val="00F43726"/>
    <w:rsid w:val="00F46DBB"/>
    <w:rsid w:val="00F5390D"/>
    <w:rsid w:val="00F71AE0"/>
    <w:rsid w:val="00F8359A"/>
    <w:rsid w:val="00F959C6"/>
    <w:rsid w:val="00FB1AA4"/>
    <w:rsid w:val="00FB36C0"/>
    <w:rsid w:val="00FD1AC3"/>
    <w:rsid w:val="00FD3A13"/>
    <w:rsid w:val="00FE33CF"/>
    <w:rsid w:val="00FE5E5B"/>
    <w:rsid w:val="00FF2448"/>
    <w:rsid w:val="00FF76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5CA648"/>
  <w15:chartTrackingRefBased/>
  <w15:docId w15:val="{8E40EDED-A9B4-4376-AA0D-DA6F099460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39302A" w:themeColor="text2"/>
        <w:sz w:val="22"/>
        <w:szCs w:val="22"/>
        <w:lang w:val="es-ES" w:eastAsia="en-US" w:bidi="ar-SA"/>
      </w:rPr>
    </w:rPrDefault>
    <w:pPrDefault>
      <w:pPr>
        <w:spacing w:after="60" w:line="259" w:lineRule="auto"/>
        <w:jc w:val="center"/>
      </w:pPr>
    </w:pPrDefault>
  </w:docDefaults>
  <w:latentStyles w:defLockedState="0" w:defUIPriority="99" w:defSemiHidden="0" w:defUnhideWhenUsed="0" w:defQFormat="0" w:count="376">
    <w:lsdException w:name="Normal" w:uiPriority="0" w:qFormat="1"/>
    <w:lsdException w:name="heading 1" w:semiHidden="1" w:uiPriority="9" w:unhideWhenUsed="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0950"/>
  </w:style>
  <w:style w:type="paragraph" w:styleId="Ttulo1">
    <w:name w:val="heading 1"/>
    <w:basedOn w:val="Normal"/>
    <w:next w:val="Normal"/>
    <w:link w:val="Ttulo1Car"/>
    <w:uiPriority w:val="9"/>
    <w:unhideWhenUsed/>
    <w:qFormat/>
    <w:rsid w:val="002D075C"/>
    <w:pPr>
      <w:keepNext/>
      <w:keepLines/>
      <w:spacing w:before="360"/>
      <w:contextualSpacing/>
      <w:outlineLvl w:val="0"/>
    </w:pPr>
    <w:rPr>
      <w:rFonts w:asciiTheme="majorHAnsi" w:eastAsiaTheme="majorEastAsia" w:hAnsiTheme="majorHAnsi" w:cstheme="majorBidi"/>
      <w:caps/>
      <w:spacing w:val="50"/>
      <w:sz w:val="28"/>
      <w:szCs w:val="32"/>
    </w:rPr>
  </w:style>
  <w:style w:type="paragraph" w:styleId="Ttulo2">
    <w:name w:val="heading 2"/>
    <w:basedOn w:val="Normal"/>
    <w:next w:val="Normal"/>
    <w:link w:val="Ttulo2Car"/>
    <w:uiPriority w:val="9"/>
    <w:unhideWhenUsed/>
    <w:qFormat/>
    <w:rsid w:val="002D075C"/>
    <w:pPr>
      <w:keepNext/>
      <w:keepLines/>
      <w:outlineLvl w:val="1"/>
    </w:pPr>
    <w:rPr>
      <w:rFonts w:asciiTheme="majorHAnsi" w:eastAsiaTheme="majorEastAsia" w:hAnsiTheme="majorHAnsi" w:cstheme="majorBidi"/>
      <w:b/>
      <w:szCs w:val="26"/>
    </w:rPr>
  </w:style>
  <w:style w:type="paragraph" w:styleId="Ttulo3">
    <w:name w:val="heading 3"/>
    <w:basedOn w:val="Normal"/>
    <w:next w:val="Normal"/>
    <w:link w:val="Ttulo3Car"/>
    <w:uiPriority w:val="9"/>
    <w:unhideWhenUsed/>
    <w:qFormat/>
    <w:rsid w:val="002D075C"/>
    <w:pPr>
      <w:keepNext/>
      <w:keepLines/>
      <w:spacing w:before="40" w:after="0"/>
      <w:outlineLvl w:val="2"/>
    </w:pPr>
    <w:rPr>
      <w:rFonts w:asciiTheme="majorHAnsi" w:eastAsiaTheme="majorEastAsia" w:hAnsiTheme="majorHAnsi" w:cstheme="majorBidi"/>
      <w:color w:val="773709" w:themeColor="accent4" w:themeShade="80"/>
      <w:szCs w:val="24"/>
    </w:rPr>
  </w:style>
  <w:style w:type="paragraph" w:styleId="Ttulo4">
    <w:name w:val="heading 4"/>
    <w:basedOn w:val="Normal"/>
    <w:next w:val="Normal"/>
    <w:link w:val="Ttulo4Car"/>
    <w:uiPriority w:val="9"/>
    <w:semiHidden/>
    <w:unhideWhenUsed/>
    <w:qFormat/>
    <w:rsid w:val="002D075C"/>
    <w:pPr>
      <w:keepNext/>
      <w:keepLines/>
      <w:spacing w:before="40" w:after="0"/>
      <w:outlineLvl w:val="3"/>
    </w:pPr>
    <w:rPr>
      <w:rFonts w:asciiTheme="majorHAnsi" w:eastAsiaTheme="majorEastAsia" w:hAnsiTheme="majorHAnsi" w:cstheme="majorBidi"/>
      <w:i/>
      <w:iCs/>
      <w:color w:val="773709" w:themeColor="accent4" w:themeShade="80"/>
    </w:rPr>
  </w:style>
  <w:style w:type="paragraph" w:styleId="Ttulo5">
    <w:name w:val="heading 5"/>
    <w:basedOn w:val="Normal"/>
    <w:next w:val="Normal"/>
    <w:link w:val="Ttulo5Car"/>
    <w:uiPriority w:val="9"/>
    <w:semiHidden/>
    <w:unhideWhenUsed/>
    <w:qFormat/>
    <w:rsid w:val="002D075C"/>
    <w:pPr>
      <w:keepNext/>
      <w:keepLines/>
      <w:spacing w:before="40" w:after="0"/>
      <w:outlineLvl w:val="4"/>
    </w:pPr>
    <w:rPr>
      <w:rFonts w:asciiTheme="majorHAnsi" w:eastAsiaTheme="majorEastAsia" w:hAnsiTheme="majorHAnsi" w:cstheme="majorBidi"/>
      <w:b/>
      <w:color w:val="773709" w:themeColor="accent4" w:themeShade="80"/>
    </w:rPr>
  </w:style>
  <w:style w:type="paragraph" w:styleId="Ttulo6">
    <w:name w:val="heading 6"/>
    <w:basedOn w:val="Normal"/>
    <w:next w:val="Normal"/>
    <w:link w:val="Ttulo6Car"/>
    <w:uiPriority w:val="9"/>
    <w:semiHidden/>
    <w:unhideWhenUsed/>
    <w:qFormat/>
    <w:rsid w:val="002D075C"/>
    <w:pPr>
      <w:keepNext/>
      <w:keepLines/>
      <w:spacing w:before="40" w:after="0"/>
      <w:outlineLvl w:val="5"/>
    </w:pPr>
    <w:rPr>
      <w:rFonts w:asciiTheme="majorHAnsi" w:eastAsiaTheme="majorEastAsia" w:hAnsiTheme="majorHAnsi" w:cstheme="majorBidi"/>
      <w:b/>
      <w:i/>
      <w:color w:val="773709" w:themeColor="accent4" w:themeShade="80"/>
    </w:rPr>
  </w:style>
  <w:style w:type="paragraph" w:styleId="Ttulo7">
    <w:name w:val="heading 7"/>
    <w:basedOn w:val="Normal"/>
    <w:next w:val="Normal"/>
    <w:link w:val="Ttulo7Car"/>
    <w:uiPriority w:val="9"/>
    <w:semiHidden/>
    <w:unhideWhenUsed/>
    <w:qFormat/>
    <w:rsid w:val="002D075C"/>
    <w:pPr>
      <w:keepNext/>
      <w:keepLines/>
      <w:spacing w:before="40" w:after="0"/>
      <w:outlineLvl w:val="6"/>
    </w:pPr>
    <w:rPr>
      <w:rFonts w:asciiTheme="majorHAnsi" w:eastAsiaTheme="majorEastAsia" w:hAnsiTheme="majorHAnsi" w:cstheme="majorBidi"/>
      <w:iCs/>
      <w:caps/>
      <w:color w:val="773709" w:themeColor="accent4" w:themeShade="80"/>
    </w:rPr>
  </w:style>
  <w:style w:type="paragraph" w:styleId="Ttulo8">
    <w:name w:val="heading 8"/>
    <w:basedOn w:val="Normal"/>
    <w:next w:val="Normal"/>
    <w:link w:val="Ttulo8Car"/>
    <w:uiPriority w:val="9"/>
    <w:semiHidden/>
    <w:unhideWhenUsed/>
    <w:qFormat/>
    <w:rsid w:val="002D075C"/>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Ttulo9">
    <w:name w:val="heading 9"/>
    <w:basedOn w:val="Normal"/>
    <w:next w:val="Normal"/>
    <w:link w:val="Ttulo9Car"/>
    <w:uiPriority w:val="9"/>
    <w:semiHidden/>
    <w:unhideWhenUsed/>
    <w:qFormat/>
    <w:rsid w:val="00B90950"/>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A7542"/>
    <w:rPr>
      <w:rFonts w:asciiTheme="majorHAnsi" w:eastAsiaTheme="majorEastAsia" w:hAnsiTheme="majorHAnsi" w:cstheme="majorBidi"/>
      <w:caps/>
      <w:spacing w:val="50"/>
      <w:sz w:val="28"/>
      <w:szCs w:val="32"/>
    </w:rPr>
  </w:style>
  <w:style w:type="character" w:customStyle="1" w:styleId="Ttulo2Car">
    <w:name w:val="Título 2 Car"/>
    <w:basedOn w:val="Fuentedeprrafopredeter"/>
    <w:link w:val="Ttulo2"/>
    <w:uiPriority w:val="9"/>
    <w:rsid w:val="004A7542"/>
    <w:rPr>
      <w:rFonts w:asciiTheme="majorHAnsi" w:eastAsiaTheme="majorEastAsia" w:hAnsiTheme="majorHAnsi" w:cstheme="majorBidi"/>
      <w:b/>
      <w:szCs w:val="26"/>
    </w:rPr>
  </w:style>
  <w:style w:type="character" w:customStyle="1" w:styleId="Ttulo3Car">
    <w:name w:val="Título 3 Car"/>
    <w:basedOn w:val="Fuentedeprrafopredeter"/>
    <w:link w:val="Ttulo3"/>
    <w:uiPriority w:val="9"/>
    <w:rsid w:val="002D075C"/>
    <w:rPr>
      <w:rFonts w:asciiTheme="majorHAnsi" w:eastAsiaTheme="majorEastAsia" w:hAnsiTheme="majorHAnsi" w:cstheme="majorBidi"/>
      <w:color w:val="773709" w:themeColor="accent4" w:themeShade="80"/>
      <w:szCs w:val="24"/>
    </w:rPr>
  </w:style>
  <w:style w:type="character" w:customStyle="1" w:styleId="Ttulo4Car">
    <w:name w:val="Título 4 Car"/>
    <w:basedOn w:val="Fuentedeprrafopredeter"/>
    <w:link w:val="Ttulo4"/>
    <w:uiPriority w:val="9"/>
    <w:semiHidden/>
    <w:rsid w:val="002D075C"/>
    <w:rPr>
      <w:rFonts w:asciiTheme="majorHAnsi" w:eastAsiaTheme="majorEastAsia" w:hAnsiTheme="majorHAnsi" w:cstheme="majorBidi"/>
      <w:i/>
      <w:iCs/>
      <w:color w:val="773709" w:themeColor="accent4" w:themeShade="80"/>
    </w:rPr>
  </w:style>
  <w:style w:type="character" w:customStyle="1" w:styleId="Ttulo5Car">
    <w:name w:val="Título 5 Car"/>
    <w:basedOn w:val="Fuentedeprrafopredeter"/>
    <w:link w:val="Ttulo5"/>
    <w:uiPriority w:val="9"/>
    <w:semiHidden/>
    <w:rsid w:val="002D075C"/>
    <w:rPr>
      <w:rFonts w:asciiTheme="majorHAnsi" w:eastAsiaTheme="majorEastAsia" w:hAnsiTheme="majorHAnsi" w:cstheme="majorBidi"/>
      <w:b/>
      <w:color w:val="773709" w:themeColor="accent4" w:themeShade="80"/>
    </w:rPr>
  </w:style>
  <w:style w:type="character" w:customStyle="1" w:styleId="Ttulo6Car">
    <w:name w:val="Título 6 Car"/>
    <w:basedOn w:val="Fuentedeprrafopredeter"/>
    <w:link w:val="Ttulo6"/>
    <w:uiPriority w:val="9"/>
    <w:semiHidden/>
    <w:rsid w:val="002D075C"/>
    <w:rPr>
      <w:rFonts w:asciiTheme="majorHAnsi" w:eastAsiaTheme="majorEastAsia" w:hAnsiTheme="majorHAnsi" w:cstheme="majorBidi"/>
      <w:b/>
      <w:i/>
      <w:color w:val="773709" w:themeColor="accent4" w:themeShade="80"/>
    </w:rPr>
  </w:style>
  <w:style w:type="character" w:customStyle="1" w:styleId="Ttulo7Car">
    <w:name w:val="Título 7 Car"/>
    <w:basedOn w:val="Fuentedeprrafopredeter"/>
    <w:link w:val="Ttulo7"/>
    <w:uiPriority w:val="9"/>
    <w:semiHidden/>
    <w:rsid w:val="002D075C"/>
    <w:rPr>
      <w:rFonts w:asciiTheme="majorHAnsi" w:eastAsiaTheme="majorEastAsia" w:hAnsiTheme="majorHAnsi" w:cstheme="majorBidi"/>
      <w:iCs/>
      <w:caps/>
      <w:color w:val="773709" w:themeColor="accent4" w:themeShade="80"/>
    </w:rPr>
  </w:style>
  <w:style w:type="character" w:customStyle="1" w:styleId="Ttulo8Car">
    <w:name w:val="Título 8 Car"/>
    <w:basedOn w:val="Fuentedeprrafopredeter"/>
    <w:link w:val="Ttulo8"/>
    <w:uiPriority w:val="9"/>
    <w:semiHidden/>
    <w:rsid w:val="002D075C"/>
    <w:rPr>
      <w:rFonts w:asciiTheme="majorHAnsi" w:eastAsiaTheme="majorEastAsia" w:hAnsiTheme="majorHAnsi" w:cstheme="majorBidi"/>
      <w:color w:val="272727" w:themeColor="text1" w:themeTint="D8"/>
      <w:szCs w:val="21"/>
    </w:rPr>
  </w:style>
  <w:style w:type="character" w:customStyle="1" w:styleId="Ttulo9Car">
    <w:name w:val="Título 9 Car"/>
    <w:basedOn w:val="Fuentedeprrafopredeter"/>
    <w:link w:val="Ttulo9"/>
    <w:uiPriority w:val="9"/>
    <w:semiHidden/>
    <w:rsid w:val="00B90950"/>
    <w:rPr>
      <w:rFonts w:asciiTheme="majorHAnsi" w:eastAsiaTheme="majorEastAsia" w:hAnsiTheme="majorHAnsi" w:cstheme="majorBidi"/>
      <w:i/>
      <w:iCs/>
      <w:color w:val="272727" w:themeColor="text1" w:themeTint="D8"/>
      <w:szCs w:val="21"/>
    </w:rPr>
  </w:style>
  <w:style w:type="paragraph" w:styleId="Encabezado">
    <w:name w:val="header"/>
    <w:basedOn w:val="Normal"/>
    <w:link w:val="EncabezadoCar"/>
    <w:uiPriority w:val="99"/>
    <w:unhideWhenUsed/>
    <w:rsid w:val="004A7542"/>
    <w:pPr>
      <w:pBdr>
        <w:top w:val="single" w:sz="12" w:space="27" w:color="FFCA08" w:themeColor="accent1"/>
        <w:left w:val="single" w:sz="12" w:space="4" w:color="FFCA08" w:themeColor="accent1"/>
        <w:bottom w:val="single" w:sz="12" w:space="27" w:color="FFCA08" w:themeColor="accent1"/>
        <w:right w:val="single" w:sz="12" w:space="4" w:color="FFCA08" w:themeColor="accent1"/>
      </w:pBdr>
      <w:spacing w:after="240" w:line="240" w:lineRule="auto"/>
      <w:ind w:left="144" w:right="144"/>
      <w:contextualSpacing/>
    </w:pPr>
    <w:rPr>
      <w:caps/>
      <w:color w:val="404040" w:themeColor="text1" w:themeTint="BF"/>
      <w:spacing w:val="80"/>
      <w:sz w:val="46"/>
    </w:rPr>
  </w:style>
  <w:style w:type="character" w:customStyle="1" w:styleId="EncabezadoCar">
    <w:name w:val="Encabezado Car"/>
    <w:basedOn w:val="Fuentedeprrafopredeter"/>
    <w:link w:val="Encabezado"/>
    <w:uiPriority w:val="99"/>
    <w:rsid w:val="004A7542"/>
    <w:rPr>
      <w:caps/>
      <w:color w:val="404040" w:themeColor="text1" w:themeTint="BF"/>
      <w:spacing w:val="80"/>
      <w:sz w:val="46"/>
    </w:rPr>
  </w:style>
  <w:style w:type="paragraph" w:styleId="Piedepgina">
    <w:name w:val="footer"/>
    <w:basedOn w:val="Normal"/>
    <w:link w:val="PiedepginaCar"/>
    <w:uiPriority w:val="99"/>
    <w:unhideWhenUsed/>
    <w:rsid w:val="004A7542"/>
    <w:pPr>
      <w:spacing w:after="0" w:line="240" w:lineRule="auto"/>
    </w:pPr>
  </w:style>
  <w:style w:type="character" w:customStyle="1" w:styleId="PiedepginaCar">
    <w:name w:val="Pie de página Car"/>
    <w:basedOn w:val="Fuentedeprrafopredeter"/>
    <w:link w:val="Piedepgina"/>
    <w:uiPriority w:val="99"/>
    <w:rsid w:val="004A7542"/>
  </w:style>
  <w:style w:type="paragraph" w:styleId="Sinespaciado">
    <w:name w:val="No Spacing"/>
    <w:link w:val="SinespaciadoCar"/>
    <w:uiPriority w:val="1"/>
    <w:qFormat/>
    <w:rsid w:val="004A7542"/>
    <w:pPr>
      <w:spacing w:after="0" w:line="240" w:lineRule="auto"/>
    </w:pPr>
  </w:style>
  <w:style w:type="character" w:customStyle="1" w:styleId="SinespaciadoCar">
    <w:name w:val="Sin espaciado Car"/>
    <w:basedOn w:val="Fuentedeprrafopredeter"/>
    <w:link w:val="Sinespaciado"/>
    <w:uiPriority w:val="1"/>
    <w:rsid w:val="00CF1F77"/>
  </w:style>
  <w:style w:type="paragraph" w:customStyle="1" w:styleId="Grfico">
    <w:name w:val="Gráfico"/>
    <w:basedOn w:val="Normal"/>
    <w:next w:val="Normal"/>
    <w:link w:val="Carcterdegrfico"/>
    <w:uiPriority w:val="10"/>
    <w:qFormat/>
    <w:rsid w:val="004A7542"/>
  </w:style>
  <w:style w:type="character" w:customStyle="1" w:styleId="Carcterdegrfico">
    <w:name w:val="Carácter de gráfico"/>
    <w:basedOn w:val="Fuentedeprrafopredeter"/>
    <w:link w:val="Grfico"/>
    <w:uiPriority w:val="10"/>
    <w:rsid w:val="004A7542"/>
  </w:style>
  <w:style w:type="character" w:styleId="Textodelmarcadordeposicin">
    <w:name w:val="Placeholder Text"/>
    <w:basedOn w:val="Fuentedeprrafopredeter"/>
    <w:uiPriority w:val="99"/>
    <w:semiHidden/>
    <w:rsid w:val="004A7542"/>
    <w:rPr>
      <w:color w:val="808080"/>
    </w:rPr>
  </w:style>
  <w:style w:type="character" w:styleId="nfasisintenso">
    <w:name w:val="Intense Emphasis"/>
    <w:basedOn w:val="Fuentedeprrafopredeter"/>
    <w:uiPriority w:val="21"/>
    <w:semiHidden/>
    <w:unhideWhenUsed/>
    <w:qFormat/>
    <w:rsid w:val="002D075C"/>
    <w:rPr>
      <w:i/>
      <w:iCs/>
      <w:color w:val="773709" w:themeColor="accent4" w:themeShade="80"/>
    </w:rPr>
  </w:style>
  <w:style w:type="paragraph" w:styleId="Citadestacada">
    <w:name w:val="Intense Quote"/>
    <w:basedOn w:val="Normal"/>
    <w:next w:val="Normal"/>
    <w:link w:val="CitadestacadaCar"/>
    <w:uiPriority w:val="30"/>
    <w:semiHidden/>
    <w:unhideWhenUsed/>
    <w:qFormat/>
    <w:rsid w:val="002D075C"/>
    <w:pPr>
      <w:pBdr>
        <w:top w:val="single" w:sz="4" w:space="10" w:color="773709" w:themeColor="accent4" w:themeShade="80"/>
        <w:bottom w:val="single" w:sz="4" w:space="10" w:color="773709" w:themeColor="accent4" w:themeShade="80"/>
      </w:pBdr>
      <w:spacing w:before="360" w:after="360"/>
      <w:ind w:left="864" w:right="864"/>
    </w:pPr>
    <w:rPr>
      <w:i/>
      <w:iCs/>
      <w:color w:val="773709" w:themeColor="accent4" w:themeShade="80"/>
    </w:rPr>
  </w:style>
  <w:style w:type="character" w:customStyle="1" w:styleId="CitadestacadaCar">
    <w:name w:val="Cita destacada Car"/>
    <w:basedOn w:val="Fuentedeprrafopredeter"/>
    <w:link w:val="Citadestacada"/>
    <w:uiPriority w:val="30"/>
    <w:semiHidden/>
    <w:rsid w:val="002D075C"/>
    <w:rPr>
      <w:i/>
      <w:iCs/>
      <w:color w:val="773709" w:themeColor="accent4" w:themeShade="80"/>
    </w:rPr>
  </w:style>
  <w:style w:type="character" w:styleId="Referenciaintensa">
    <w:name w:val="Intense Reference"/>
    <w:basedOn w:val="Fuentedeprrafopredeter"/>
    <w:uiPriority w:val="32"/>
    <w:semiHidden/>
    <w:unhideWhenUsed/>
    <w:qFormat/>
    <w:rsid w:val="002D075C"/>
    <w:rPr>
      <w:b/>
      <w:bCs/>
      <w:caps w:val="0"/>
      <w:smallCaps/>
      <w:color w:val="773709" w:themeColor="accent4" w:themeShade="80"/>
      <w:spacing w:val="5"/>
    </w:rPr>
  </w:style>
  <w:style w:type="paragraph" w:styleId="Textodebloque">
    <w:name w:val="Block Text"/>
    <w:basedOn w:val="Normal"/>
    <w:uiPriority w:val="99"/>
    <w:semiHidden/>
    <w:unhideWhenUsed/>
    <w:rsid w:val="002D075C"/>
    <w:pPr>
      <w:pBdr>
        <w:top w:val="single" w:sz="2" w:space="10" w:color="773709" w:themeColor="accent4" w:themeShade="80"/>
        <w:left w:val="single" w:sz="2" w:space="10" w:color="773709" w:themeColor="accent4" w:themeShade="80"/>
        <w:bottom w:val="single" w:sz="2" w:space="10" w:color="773709" w:themeColor="accent4" w:themeShade="80"/>
        <w:right w:val="single" w:sz="2" w:space="10" w:color="773709" w:themeColor="accent4" w:themeShade="80"/>
      </w:pBdr>
      <w:ind w:left="1152" w:right="1152"/>
    </w:pPr>
    <w:rPr>
      <w:rFonts w:eastAsiaTheme="minorEastAsia"/>
      <w:i/>
      <w:iCs/>
      <w:color w:val="773709" w:themeColor="accent4" w:themeShade="80"/>
    </w:rPr>
  </w:style>
  <w:style w:type="paragraph" w:styleId="Textoindependiente3">
    <w:name w:val="Body Text 3"/>
    <w:basedOn w:val="Normal"/>
    <w:link w:val="Textoindependiente3Car"/>
    <w:uiPriority w:val="99"/>
    <w:semiHidden/>
    <w:unhideWhenUsed/>
    <w:rsid w:val="002D075C"/>
    <w:pPr>
      <w:spacing w:after="120"/>
    </w:pPr>
    <w:rPr>
      <w:szCs w:val="16"/>
    </w:rPr>
  </w:style>
  <w:style w:type="character" w:customStyle="1" w:styleId="Textoindependiente3Car">
    <w:name w:val="Texto independiente 3 Car"/>
    <w:basedOn w:val="Fuentedeprrafopredeter"/>
    <w:link w:val="Textoindependiente3"/>
    <w:uiPriority w:val="99"/>
    <w:semiHidden/>
    <w:rsid w:val="002D075C"/>
    <w:rPr>
      <w:szCs w:val="16"/>
    </w:rPr>
  </w:style>
  <w:style w:type="paragraph" w:styleId="Textodeglobo">
    <w:name w:val="Balloon Text"/>
    <w:basedOn w:val="Normal"/>
    <w:link w:val="TextodegloboCar"/>
    <w:uiPriority w:val="99"/>
    <w:semiHidden/>
    <w:unhideWhenUsed/>
    <w:rsid w:val="002D075C"/>
    <w:pPr>
      <w:spacing w:after="0" w:line="240" w:lineRule="auto"/>
    </w:pPr>
    <w:rPr>
      <w:rFonts w:ascii="Segoe UI" w:hAnsi="Segoe UI" w:cs="Segoe UI"/>
      <w:szCs w:val="18"/>
    </w:rPr>
  </w:style>
  <w:style w:type="character" w:customStyle="1" w:styleId="TextodegloboCar">
    <w:name w:val="Texto de globo Car"/>
    <w:basedOn w:val="Fuentedeprrafopredeter"/>
    <w:link w:val="Textodeglobo"/>
    <w:uiPriority w:val="99"/>
    <w:semiHidden/>
    <w:rsid w:val="002D075C"/>
    <w:rPr>
      <w:rFonts w:ascii="Segoe UI" w:hAnsi="Segoe UI" w:cs="Segoe UI"/>
      <w:szCs w:val="18"/>
    </w:rPr>
  </w:style>
  <w:style w:type="paragraph" w:styleId="Sangra3detindependiente">
    <w:name w:val="Body Text Indent 3"/>
    <w:basedOn w:val="Normal"/>
    <w:link w:val="Sangra3detindependienteCar"/>
    <w:uiPriority w:val="99"/>
    <w:semiHidden/>
    <w:unhideWhenUsed/>
    <w:rsid w:val="002D075C"/>
    <w:pPr>
      <w:spacing w:after="120"/>
      <w:ind w:left="360"/>
    </w:pPr>
    <w:rPr>
      <w:szCs w:val="16"/>
    </w:rPr>
  </w:style>
  <w:style w:type="character" w:customStyle="1" w:styleId="Sangra3detindependienteCar">
    <w:name w:val="Sangría 3 de t. independiente Car"/>
    <w:basedOn w:val="Fuentedeprrafopredeter"/>
    <w:link w:val="Sangra3detindependiente"/>
    <w:uiPriority w:val="99"/>
    <w:semiHidden/>
    <w:rsid w:val="002D075C"/>
    <w:rPr>
      <w:szCs w:val="16"/>
    </w:rPr>
  </w:style>
  <w:style w:type="character" w:styleId="Refdecomentario">
    <w:name w:val="annotation reference"/>
    <w:basedOn w:val="Fuentedeprrafopredeter"/>
    <w:uiPriority w:val="99"/>
    <w:semiHidden/>
    <w:unhideWhenUsed/>
    <w:rsid w:val="002D075C"/>
    <w:rPr>
      <w:sz w:val="22"/>
      <w:szCs w:val="16"/>
    </w:rPr>
  </w:style>
  <w:style w:type="paragraph" w:styleId="Textocomentario">
    <w:name w:val="annotation text"/>
    <w:basedOn w:val="Normal"/>
    <w:link w:val="TextocomentarioCar"/>
    <w:uiPriority w:val="99"/>
    <w:semiHidden/>
    <w:unhideWhenUsed/>
    <w:rsid w:val="002D075C"/>
    <w:pPr>
      <w:spacing w:line="240" w:lineRule="auto"/>
    </w:pPr>
    <w:rPr>
      <w:szCs w:val="20"/>
    </w:rPr>
  </w:style>
  <w:style w:type="character" w:customStyle="1" w:styleId="TextocomentarioCar">
    <w:name w:val="Texto comentario Car"/>
    <w:basedOn w:val="Fuentedeprrafopredeter"/>
    <w:link w:val="Textocomentario"/>
    <w:uiPriority w:val="99"/>
    <w:semiHidden/>
    <w:rsid w:val="002D075C"/>
    <w:rPr>
      <w:szCs w:val="20"/>
    </w:rPr>
  </w:style>
  <w:style w:type="paragraph" w:styleId="Asuntodelcomentario">
    <w:name w:val="annotation subject"/>
    <w:basedOn w:val="Textocomentario"/>
    <w:next w:val="Textocomentario"/>
    <w:link w:val="AsuntodelcomentarioCar"/>
    <w:uiPriority w:val="99"/>
    <w:semiHidden/>
    <w:unhideWhenUsed/>
    <w:rsid w:val="002D075C"/>
    <w:rPr>
      <w:b/>
      <w:bCs/>
    </w:rPr>
  </w:style>
  <w:style w:type="character" w:customStyle="1" w:styleId="AsuntodelcomentarioCar">
    <w:name w:val="Asunto del comentario Car"/>
    <w:basedOn w:val="TextocomentarioCar"/>
    <w:link w:val="Asuntodelcomentario"/>
    <w:uiPriority w:val="99"/>
    <w:semiHidden/>
    <w:rsid w:val="002D075C"/>
    <w:rPr>
      <w:b/>
      <w:bCs/>
      <w:szCs w:val="20"/>
    </w:rPr>
  </w:style>
  <w:style w:type="paragraph" w:styleId="Mapadeldocumento">
    <w:name w:val="Document Map"/>
    <w:basedOn w:val="Normal"/>
    <w:link w:val="MapadeldocumentoCar"/>
    <w:uiPriority w:val="99"/>
    <w:semiHidden/>
    <w:unhideWhenUsed/>
    <w:rsid w:val="002D075C"/>
    <w:pPr>
      <w:spacing w:after="0" w:line="240" w:lineRule="auto"/>
    </w:pPr>
    <w:rPr>
      <w:rFonts w:ascii="Segoe UI" w:hAnsi="Segoe UI" w:cs="Segoe UI"/>
      <w:szCs w:val="16"/>
    </w:rPr>
  </w:style>
  <w:style w:type="character" w:customStyle="1" w:styleId="MapadeldocumentoCar">
    <w:name w:val="Mapa del documento Car"/>
    <w:basedOn w:val="Fuentedeprrafopredeter"/>
    <w:link w:val="Mapadeldocumento"/>
    <w:uiPriority w:val="99"/>
    <w:semiHidden/>
    <w:rsid w:val="002D075C"/>
    <w:rPr>
      <w:rFonts w:ascii="Segoe UI" w:hAnsi="Segoe UI" w:cs="Segoe UI"/>
      <w:szCs w:val="16"/>
    </w:rPr>
  </w:style>
  <w:style w:type="paragraph" w:styleId="Textonotaalfinal">
    <w:name w:val="endnote text"/>
    <w:basedOn w:val="Normal"/>
    <w:link w:val="TextonotaalfinalCar"/>
    <w:uiPriority w:val="99"/>
    <w:semiHidden/>
    <w:unhideWhenUsed/>
    <w:rsid w:val="002D075C"/>
    <w:pPr>
      <w:spacing w:after="0" w:line="240" w:lineRule="auto"/>
    </w:pPr>
    <w:rPr>
      <w:szCs w:val="20"/>
    </w:rPr>
  </w:style>
  <w:style w:type="character" w:customStyle="1" w:styleId="TextonotaalfinalCar">
    <w:name w:val="Texto nota al final Car"/>
    <w:basedOn w:val="Fuentedeprrafopredeter"/>
    <w:link w:val="Textonotaalfinal"/>
    <w:uiPriority w:val="99"/>
    <w:semiHidden/>
    <w:rsid w:val="002D075C"/>
    <w:rPr>
      <w:szCs w:val="20"/>
    </w:rPr>
  </w:style>
  <w:style w:type="paragraph" w:styleId="Remitedesobre">
    <w:name w:val="envelope return"/>
    <w:basedOn w:val="Normal"/>
    <w:uiPriority w:val="99"/>
    <w:semiHidden/>
    <w:unhideWhenUsed/>
    <w:rsid w:val="002D075C"/>
    <w:pPr>
      <w:spacing w:after="0" w:line="240" w:lineRule="auto"/>
    </w:pPr>
    <w:rPr>
      <w:rFonts w:asciiTheme="majorHAnsi" w:eastAsiaTheme="majorEastAsia" w:hAnsiTheme="majorHAnsi" w:cstheme="majorBidi"/>
      <w:szCs w:val="20"/>
    </w:rPr>
  </w:style>
  <w:style w:type="paragraph" w:styleId="Textonotapie">
    <w:name w:val="footnote text"/>
    <w:basedOn w:val="Normal"/>
    <w:link w:val="TextonotapieCar"/>
    <w:uiPriority w:val="99"/>
    <w:semiHidden/>
    <w:unhideWhenUsed/>
    <w:rsid w:val="002D075C"/>
    <w:pPr>
      <w:spacing w:after="0" w:line="240" w:lineRule="auto"/>
    </w:pPr>
    <w:rPr>
      <w:szCs w:val="20"/>
    </w:rPr>
  </w:style>
  <w:style w:type="character" w:customStyle="1" w:styleId="TextonotapieCar">
    <w:name w:val="Texto nota pie Car"/>
    <w:basedOn w:val="Fuentedeprrafopredeter"/>
    <w:link w:val="Textonotapie"/>
    <w:uiPriority w:val="99"/>
    <w:semiHidden/>
    <w:rsid w:val="002D075C"/>
    <w:rPr>
      <w:szCs w:val="20"/>
    </w:rPr>
  </w:style>
  <w:style w:type="character" w:styleId="CdigoHTML">
    <w:name w:val="HTML Code"/>
    <w:basedOn w:val="Fuentedeprrafopredeter"/>
    <w:uiPriority w:val="99"/>
    <w:semiHidden/>
    <w:unhideWhenUsed/>
    <w:rsid w:val="002D075C"/>
    <w:rPr>
      <w:rFonts w:ascii="Consolas" w:hAnsi="Consolas"/>
      <w:sz w:val="22"/>
      <w:szCs w:val="20"/>
    </w:rPr>
  </w:style>
  <w:style w:type="character" w:styleId="TecladoHTML">
    <w:name w:val="HTML Keyboard"/>
    <w:basedOn w:val="Fuentedeprrafopredeter"/>
    <w:uiPriority w:val="99"/>
    <w:semiHidden/>
    <w:unhideWhenUsed/>
    <w:rsid w:val="002D075C"/>
    <w:rPr>
      <w:rFonts w:ascii="Consolas" w:hAnsi="Consolas"/>
      <w:sz w:val="22"/>
      <w:szCs w:val="20"/>
    </w:rPr>
  </w:style>
  <w:style w:type="paragraph" w:styleId="HTMLconformatoprevio">
    <w:name w:val="HTML Preformatted"/>
    <w:basedOn w:val="Normal"/>
    <w:link w:val="HTMLconformatoprevioCar"/>
    <w:uiPriority w:val="99"/>
    <w:semiHidden/>
    <w:unhideWhenUsed/>
    <w:rsid w:val="002D075C"/>
    <w:pPr>
      <w:spacing w:after="0" w:line="240" w:lineRule="auto"/>
    </w:pPr>
    <w:rPr>
      <w:rFonts w:ascii="Consolas" w:hAnsi="Consolas"/>
      <w:szCs w:val="20"/>
    </w:rPr>
  </w:style>
  <w:style w:type="character" w:customStyle="1" w:styleId="HTMLconformatoprevioCar">
    <w:name w:val="HTML con formato previo Car"/>
    <w:basedOn w:val="Fuentedeprrafopredeter"/>
    <w:link w:val="HTMLconformatoprevio"/>
    <w:uiPriority w:val="99"/>
    <w:semiHidden/>
    <w:rsid w:val="002D075C"/>
    <w:rPr>
      <w:rFonts w:ascii="Consolas" w:hAnsi="Consolas"/>
      <w:szCs w:val="20"/>
    </w:rPr>
  </w:style>
  <w:style w:type="character" w:styleId="MquinadeescribirHTML">
    <w:name w:val="HTML Typewriter"/>
    <w:basedOn w:val="Fuentedeprrafopredeter"/>
    <w:uiPriority w:val="99"/>
    <w:semiHidden/>
    <w:unhideWhenUsed/>
    <w:rsid w:val="002D075C"/>
    <w:rPr>
      <w:rFonts w:ascii="Consolas" w:hAnsi="Consolas"/>
      <w:sz w:val="22"/>
      <w:szCs w:val="20"/>
    </w:rPr>
  </w:style>
  <w:style w:type="paragraph" w:styleId="Textomacro">
    <w:name w:val="macro"/>
    <w:link w:val="TextomacroCar"/>
    <w:uiPriority w:val="99"/>
    <w:semiHidden/>
    <w:unhideWhenUsed/>
    <w:rsid w:val="002D075C"/>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TextomacroCar">
    <w:name w:val="Texto macro Car"/>
    <w:basedOn w:val="Fuentedeprrafopredeter"/>
    <w:link w:val="Textomacro"/>
    <w:uiPriority w:val="99"/>
    <w:semiHidden/>
    <w:rsid w:val="002D075C"/>
    <w:rPr>
      <w:rFonts w:ascii="Consolas" w:hAnsi="Consolas"/>
      <w:szCs w:val="20"/>
    </w:rPr>
  </w:style>
  <w:style w:type="paragraph" w:styleId="Textosinformato">
    <w:name w:val="Plain Text"/>
    <w:basedOn w:val="Normal"/>
    <w:link w:val="TextosinformatoCar"/>
    <w:uiPriority w:val="99"/>
    <w:semiHidden/>
    <w:unhideWhenUsed/>
    <w:rsid w:val="002D075C"/>
    <w:pPr>
      <w:spacing w:after="0" w:line="240" w:lineRule="auto"/>
    </w:pPr>
    <w:rPr>
      <w:rFonts w:ascii="Consolas" w:hAnsi="Consolas"/>
      <w:szCs w:val="21"/>
    </w:rPr>
  </w:style>
  <w:style w:type="character" w:customStyle="1" w:styleId="TextosinformatoCar">
    <w:name w:val="Texto sin formato Car"/>
    <w:basedOn w:val="Fuentedeprrafopredeter"/>
    <w:link w:val="Textosinformato"/>
    <w:uiPriority w:val="99"/>
    <w:semiHidden/>
    <w:rsid w:val="002D075C"/>
    <w:rPr>
      <w:rFonts w:ascii="Consolas" w:hAnsi="Consolas"/>
      <w:szCs w:val="21"/>
    </w:rPr>
  </w:style>
  <w:style w:type="paragraph" w:styleId="Descripcin">
    <w:name w:val="caption"/>
    <w:basedOn w:val="Normal"/>
    <w:next w:val="Normal"/>
    <w:uiPriority w:val="35"/>
    <w:semiHidden/>
    <w:unhideWhenUsed/>
    <w:qFormat/>
    <w:rsid w:val="00B90950"/>
    <w:pPr>
      <w:spacing w:after="200" w:line="240" w:lineRule="auto"/>
    </w:pPr>
    <w:rPr>
      <w:i/>
      <w:iCs/>
      <w:szCs w:val="18"/>
    </w:rPr>
  </w:style>
  <w:style w:type="paragraph" w:styleId="TtuloTDC">
    <w:name w:val="TOC Heading"/>
    <w:basedOn w:val="Ttulo1"/>
    <w:next w:val="Normal"/>
    <w:uiPriority w:val="39"/>
    <w:unhideWhenUsed/>
    <w:qFormat/>
    <w:rsid w:val="00B90950"/>
    <w:pPr>
      <w:outlineLvl w:val="9"/>
    </w:pPr>
  </w:style>
  <w:style w:type="paragraph" w:styleId="Encabezadodemensaje">
    <w:name w:val="Message Header"/>
    <w:basedOn w:val="Normal"/>
    <w:link w:val="EncabezadodemensajeCar"/>
    <w:uiPriority w:val="99"/>
    <w:semiHidden/>
    <w:unhideWhenUsed/>
    <w:rsid w:val="00B90950"/>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color w:val="2A231F" w:themeColor="text2" w:themeShade="BF"/>
      <w:sz w:val="24"/>
      <w:szCs w:val="24"/>
    </w:rPr>
  </w:style>
  <w:style w:type="character" w:customStyle="1" w:styleId="EncabezadodemensajeCar">
    <w:name w:val="Encabezado de mensaje Car"/>
    <w:basedOn w:val="Fuentedeprrafopredeter"/>
    <w:link w:val="Encabezadodemensaje"/>
    <w:uiPriority w:val="99"/>
    <w:semiHidden/>
    <w:rsid w:val="00B90950"/>
    <w:rPr>
      <w:rFonts w:asciiTheme="majorHAnsi" w:eastAsiaTheme="majorEastAsia" w:hAnsiTheme="majorHAnsi" w:cstheme="majorBidi"/>
      <w:color w:val="2A231F" w:themeColor="text2" w:themeShade="BF"/>
      <w:sz w:val="24"/>
      <w:szCs w:val="24"/>
      <w:shd w:val="pct20" w:color="auto" w:fill="auto"/>
    </w:rPr>
  </w:style>
  <w:style w:type="table" w:styleId="Tablaconcuadrcula">
    <w:name w:val="Table Grid"/>
    <w:basedOn w:val="Tablanormal"/>
    <w:uiPriority w:val="39"/>
    <w:rsid w:val="00502369"/>
    <w:pPr>
      <w:spacing w:after="0" w:line="240" w:lineRule="auto"/>
      <w:jc w:val="left"/>
    </w:pPr>
    <w:rPr>
      <w:color w:val="auto"/>
      <w:lang w:val="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6372DE"/>
    <w:pPr>
      <w:spacing w:after="160"/>
      <w:ind w:left="720"/>
      <w:contextualSpacing/>
      <w:jc w:val="left"/>
    </w:pPr>
    <w:rPr>
      <w:rFonts w:ascii="Bembo Std" w:hAnsi="Bembo Std" w:cs="Times New Roman"/>
      <w:color w:val="auto"/>
      <w:sz w:val="20"/>
      <w:szCs w:val="20"/>
      <w:lang w:val="es-SV"/>
    </w:rPr>
  </w:style>
  <w:style w:type="table" w:styleId="Tablaconcuadrcula1clara-nfasis1">
    <w:name w:val="Grid Table 1 Light Accent 1"/>
    <w:basedOn w:val="Tablanormal"/>
    <w:uiPriority w:val="46"/>
    <w:rsid w:val="00D82A20"/>
    <w:pPr>
      <w:spacing w:after="0" w:line="240" w:lineRule="auto"/>
    </w:pPr>
    <w:tblPr>
      <w:tblStyleRowBandSize w:val="1"/>
      <w:tblStyleColBandSize w:val="1"/>
      <w:tblBorders>
        <w:top w:val="single" w:sz="4" w:space="0" w:color="FFE99C" w:themeColor="accent1" w:themeTint="66"/>
        <w:left w:val="single" w:sz="4" w:space="0" w:color="FFE99C" w:themeColor="accent1" w:themeTint="66"/>
        <w:bottom w:val="single" w:sz="4" w:space="0" w:color="FFE99C" w:themeColor="accent1" w:themeTint="66"/>
        <w:right w:val="single" w:sz="4" w:space="0" w:color="FFE99C" w:themeColor="accent1" w:themeTint="66"/>
        <w:insideH w:val="single" w:sz="4" w:space="0" w:color="FFE99C" w:themeColor="accent1" w:themeTint="66"/>
        <w:insideV w:val="single" w:sz="4" w:space="0" w:color="FFE99C" w:themeColor="accent1" w:themeTint="66"/>
      </w:tblBorders>
    </w:tblPr>
    <w:tblStylePr w:type="firstRow">
      <w:rPr>
        <w:b/>
        <w:bCs/>
      </w:rPr>
      <w:tblPr/>
      <w:tcPr>
        <w:tcBorders>
          <w:bottom w:val="single" w:sz="12" w:space="0" w:color="FFDF6A" w:themeColor="accent1" w:themeTint="99"/>
        </w:tcBorders>
      </w:tcPr>
    </w:tblStylePr>
    <w:tblStylePr w:type="lastRow">
      <w:rPr>
        <w:b/>
        <w:bCs/>
      </w:rPr>
      <w:tblPr/>
      <w:tcPr>
        <w:tcBorders>
          <w:top w:val="double" w:sz="2" w:space="0" w:color="FFDF6A" w:themeColor="accent1" w:themeTint="99"/>
        </w:tcBorders>
      </w:tcPr>
    </w:tblStylePr>
    <w:tblStylePr w:type="firstCol">
      <w:rPr>
        <w:b/>
        <w:bCs/>
      </w:rPr>
    </w:tblStylePr>
    <w:tblStylePr w:type="lastCol">
      <w:rPr>
        <w:b/>
        <w:bCs/>
      </w:rPr>
    </w:tblStylePr>
  </w:style>
  <w:style w:type="paragraph" w:styleId="TDC2">
    <w:name w:val="toc 2"/>
    <w:basedOn w:val="Normal"/>
    <w:next w:val="Normal"/>
    <w:autoRedefine/>
    <w:uiPriority w:val="39"/>
    <w:unhideWhenUsed/>
    <w:rsid w:val="00C514E4"/>
    <w:pPr>
      <w:spacing w:after="100"/>
      <w:ind w:left="220"/>
      <w:jc w:val="left"/>
    </w:pPr>
    <w:rPr>
      <w:rFonts w:eastAsiaTheme="minorEastAsia" w:cs="Times New Roman"/>
      <w:color w:val="auto"/>
      <w:lang w:val="es-SV" w:eastAsia="es-SV"/>
    </w:rPr>
  </w:style>
  <w:style w:type="paragraph" w:styleId="TDC1">
    <w:name w:val="toc 1"/>
    <w:basedOn w:val="Normal"/>
    <w:next w:val="Normal"/>
    <w:autoRedefine/>
    <w:uiPriority w:val="39"/>
    <w:unhideWhenUsed/>
    <w:rsid w:val="00C514E4"/>
    <w:pPr>
      <w:spacing w:after="100"/>
      <w:jc w:val="left"/>
    </w:pPr>
    <w:rPr>
      <w:rFonts w:eastAsiaTheme="minorEastAsia" w:cs="Times New Roman"/>
      <w:color w:val="auto"/>
      <w:lang w:val="es-SV" w:eastAsia="es-SV"/>
    </w:rPr>
  </w:style>
  <w:style w:type="paragraph" w:styleId="TDC3">
    <w:name w:val="toc 3"/>
    <w:basedOn w:val="Normal"/>
    <w:next w:val="Normal"/>
    <w:autoRedefine/>
    <w:uiPriority w:val="39"/>
    <w:unhideWhenUsed/>
    <w:rsid w:val="00C514E4"/>
    <w:pPr>
      <w:spacing w:after="100"/>
      <w:ind w:left="440"/>
      <w:jc w:val="left"/>
    </w:pPr>
    <w:rPr>
      <w:rFonts w:eastAsiaTheme="minorEastAsia" w:cs="Times New Roman"/>
      <w:color w:val="auto"/>
      <w:lang w:val="es-SV" w:eastAsia="es-SV"/>
    </w:rPr>
  </w:style>
  <w:style w:type="character" w:styleId="Hipervnculo">
    <w:name w:val="Hyperlink"/>
    <w:basedOn w:val="Fuentedeprrafopredeter"/>
    <w:uiPriority w:val="99"/>
    <w:unhideWhenUsed/>
    <w:rsid w:val="00C514E4"/>
    <w:rPr>
      <w:color w:val="2998E3"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14289">
      <w:bodyDiv w:val="1"/>
      <w:marLeft w:val="0"/>
      <w:marRight w:val="0"/>
      <w:marTop w:val="0"/>
      <w:marBottom w:val="0"/>
      <w:divBdr>
        <w:top w:val="none" w:sz="0" w:space="0" w:color="auto"/>
        <w:left w:val="none" w:sz="0" w:space="0" w:color="auto"/>
        <w:bottom w:val="none" w:sz="0" w:space="0" w:color="auto"/>
        <w:right w:val="none" w:sz="0" w:space="0" w:color="auto"/>
      </w:divBdr>
    </w:div>
    <w:div w:id="22244184">
      <w:bodyDiv w:val="1"/>
      <w:marLeft w:val="0"/>
      <w:marRight w:val="0"/>
      <w:marTop w:val="0"/>
      <w:marBottom w:val="0"/>
      <w:divBdr>
        <w:top w:val="none" w:sz="0" w:space="0" w:color="auto"/>
        <w:left w:val="none" w:sz="0" w:space="0" w:color="auto"/>
        <w:bottom w:val="none" w:sz="0" w:space="0" w:color="auto"/>
        <w:right w:val="none" w:sz="0" w:space="0" w:color="auto"/>
      </w:divBdr>
    </w:div>
    <w:div w:id="25177770">
      <w:bodyDiv w:val="1"/>
      <w:marLeft w:val="0"/>
      <w:marRight w:val="0"/>
      <w:marTop w:val="0"/>
      <w:marBottom w:val="0"/>
      <w:divBdr>
        <w:top w:val="none" w:sz="0" w:space="0" w:color="auto"/>
        <w:left w:val="none" w:sz="0" w:space="0" w:color="auto"/>
        <w:bottom w:val="none" w:sz="0" w:space="0" w:color="auto"/>
        <w:right w:val="none" w:sz="0" w:space="0" w:color="auto"/>
      </w:divBdr>
    </w:div>
    <w:div w:id="26106537">
      <w:bodyDiv w:val="1"/>
      <w:marLeft w:val="0"/>
      <w:marRight w:val="0"/>
      <w:marTop w:val="0"/>
      <w:marBottom w:val="0"/>
      <w:divBdr>
        <w:top w:val="none" w:sz="0" w:space="0" w:color="auto"/>
        <w:left w:val="none" w:sz="0" w:space="0" w:color="auto"/>
        <w:bottom w:val="none" w:sz="0" w:space="0" w:color="auto"/>
        <w:right w:val="none" w:sz="0" w:space="0" w:color="auto"/>
      </w:divBdr>
    </w:div>
    <w:div w:id="31269006">
      <w:bodyDiv w:val="1"/>
      <w:marLeft w:val="0"/>
      <w:marRight w:val="0"/>
      <w:marTop w:val="0"/>
      <w:marBottom w:val="0"/>
      <w:divBdr>
        <w:top w:val="none" w:sz="0" w:space="0" w:color="auto"/>
        <w:left w:val="none" w:sz="0" w:space="0" w:color="auto"/>
        <w:bottom w:val="none" w:sz="0" w:space="0" w:color="auto"/>
        <w:right w:val="none" w:sz="0" w:space="0" w:color="auto"/>
      </w:divBdr>
    </w:div>
    <w:div w:id="31999175">
      <w:bodyDiv w:val="1"/>
      <w:marLeft w:val="0"/>
      <w:marRight w:val="0"/>
      <w:marTop w:val="0"/>
      <w:marBottom w:val="0"/>
      <w:divBdr>
        <w:top w:val="none" w:sz="0" w:space="0" w:color="auto"/>
        <w:left w:val="none" w:sz="0" w:space="0" w:color="auto"/>
        <w:bottom w:val="none" w:sz="0" w:space="0" w:color="auto"/>
        <w:right w:val="none" w:sz="0" w:space="0" w:color="auto"/>
      </w:divBdr>
    </w:div>
    <w:div w:id="50734812">
      <w:bodyDiv w:val="1"/>
      <w:marLeft w:val="0"/>
      <w:marRight w:val="0"/>
      <w:marTop w:val="0"/>
      <w:marBottom w:val="0"/>
      <w:divBdr>
        <w:top w:val="none" w:sz="0" w:space="0" w:color="auto"/>
        <w:left w:val="none" w:sz="0" w:space="0" w:color="auto"/>
        <w:bottom w:val="none" w:sz="0" w:space="0" w:color="auto"/>
        <w:right w:val="none" w:sz="0" w:space="0" w:color="auto"/>
      </w:divBdr>
    </w:div>
    <w:div w:id="58989097">
      <w:bodyDiv w:val="1"/>
      <w:marLeft w:val="0"/>
      <w:marRight w:val="0"/>
      <w:marTop w:val="0"/>
      <w:marBottom w:val="0"/>
      <w:divBdr>
        <w:top w:val="none" w:sz="0" w:space="0" w:color="auto"/>
        <w:left w:val="none" w:sz="0" w:space="0" w:color="auto"/>
        <w:bottom w:val="none" w:sz="0" w:space="0" w:color="auto"/>
        <w:right w:val="none" w:sz="0" w:space="0" w:color="auto"/>
      </w:divBdr>
    </w:div>
    <w:div w:id="70351130">
      <w:bodyDiv w:val="1"/>
      <w:marLeft w:val="0"/>
      <w:marRight w:val="0"/>
      <w:marTop w:val="0"/>
      <w:marBottom w:val="0"/>
      <w:divBdr>
        <w:top w:val="none" w:sz="0" w:space="0" w:color="auto"/>
        <w:left w:val="none" w:sz="0" w:space="0" w:color="auto"/>
        <w:bottom w:val="none" w:sz="0" w:space="0" w:color="auto"/>
        <w:right w:val="none" w:sz="0" w:space="0" w:color="auto"/>
      </w:divBdr>
    </w:div>
    <w:div w:id="92088885">
      <w:bodyDiv w:val="1"/>
      <w:marLeft w:val="0"/>
      <w:marRight w:val="0"/>
      <w:marTop w:val="0"/>
      <w:marBottom w:val="0"/>
      <w:divBdr>
        <w:top w:val="none" w:sz="0" w:space="0" w:color="auto"/>
        <w:left w:val="none" w:sz="0" w:space="0" w:color="auto"/>
        <w:bottom w:val="none" w:sz="0" w:space="0" w:color="auto"/>
        <w:right w:val="none" w:sz="0" w:space="0" w:color="auto"/>
      </w:divBdr>
    </w:div>
    <w:div w:id="93282674">
      <w:bodyDiv w:val="1"/>
      <w:marLeft w:val="0"/>
      <w:marRight w:val="0"/>
      <w:marTop w:val="0"/>
      <w:marBottom w:val="0"/>
      <w:divBdr>
        <w:top w:val="none" w:sz="0" w:space="0" w:color="auto"/>
        <w:left w:val="none" w:sz="0" w:space="0" w:color="auto"/>
        <w:bottom w:val="none" w:sz="0" w:space="0" w:color="auto"/>
        <w:right w:val="none" w:sz="0" w:space="0" w:color="auto"/>
      </w:divBdr>
    </w:div>
    <w:div w:id="102461294">
      <w:bodyDiv w:val="1"/>
      <w:marLeft w:val="0"/>
      <w:marRight w:val="0"/>
      <w:marTop w:val="0"/>
      <w:marBottom w:val="0"/>
      <w:divBdr>
        <w:top w:val="none" w:sz="0" w:space="0" w:color="auto"/>
        <w:left w:val="none" w:sz="0" w:space="0" w:color="auto"/>
        <w:bottom w:val="none" w:sz="0" w:space="0" w:color="auto"/>
        <w:right w:val="none" w:sz="0" w:space="0" w:color="auto"/>
      </w:divBdr>
    </w:div>
    <w:div w:id="122694212">
      <w:bodyDiv w:val="1"/>
      <w:marLeft w:val="0"/>
      <w:marRight w:val="0"/>
      <w:marTop w:val="0"/>
      <w:marBottom w:val="0"/>
      <w:divBdr>
        <w:top w:val="none" w:sz="0" w:space="0" w:color="auto"/>
        <w:left w:val="none" w:sz="0" w:space="0" w:color="auto"/>
        <w:bottom w:val="none" w:sz="0" w:space="0" w:color="auto"/>
        <w:right w:val="none" w:sz="0" w:space="0" w:color="auto"/>
      </w:divBdr>
    </w:div>
    <w:div w:id="123698152">
      <w:bodyDiv w:val="1"/>
      <w:marLeft w:val="0"/>
      <w:marRight w:val="0"/>
      <w:marTop w:val="0"/>
      <w:marBottom w:val="0"/>
      <w:divBdr>
        <w:top w:val="none" w:sz="0" w:space="0" w:color="auto"/>
        <w:left w:val="none" w:sz="0" w:space="0" w:color="auto"/>
        <w:bottom w:val="none" w:sz="0" w:space="0" w:color="auto"/>
        <w:right w:val="none" w:sz="0" w:space="0" w:color="auto"/>
      </w:divBdr>
    </w:div>
    <w:div w:id="126246069">
      <w:bodyDiv w:val="1"/>
      <w:marLeft w:val="0"/>
      <w:marRight w:val="0"/>
      <w:marTop w:val="0"/>
      <w:marBottom w:val="0"/>
      <w:divBdr>
        <w:top w:val="none" w:sz="0" w:space="0" w:color="auto"/>
        <w:left w:val="none" w:sz="0" w:space="0" w:color="auto"/>
        <w:bottom w:val="none" w:sz="0" w:space="0" w:color="auto"/>
        <w:right w:val="none" w:sz="0" w:space="0" w:color="auto"/>
      </w:divBdr>
    </w:div>
    <w:div w:id="131407681">
      <w:bodyDiv w:val="1"/>
      <w:marLeft w:val="0"/>
      <w:marRight w:val="0"/>
      <w:marTop w:val="0"/>
      <w:marBottom w:val="0"/>
      <w:divBdr>
        <w:top w:val="none" w:sz="0" w:space="0" w:color="auto"/>
        <w:left w:val="none" w:sz="0" w:space="0" w:color="auto"/>
        <w:bottom w:val="none" w:sz="0" w:space="0" w:color="auto"/>
        <w:right w:val="none" w:sz="0" w:space="0" w:color="auto"/>
      </w:divBdr>
    </w:div>
    <w:div w:id="146093785">
      <w:bodyDiv w:val="1"/>
      <w:marLeft w:val="0"/>
      <w:marRight w:val="0"/>
      <w:marTop w:val="0"/>
      <w:marBottom w:val="0"/>
      <w:divBdr>
        <w:top w:val="none" w:sz="0" w:space="0" w:color="auto"/>
        <w:left w:val="none" w:sz="0" w:space="0" w:color="auto"/>
        <w:bottom w:val="none" w:sz="0" w:space="0" w:color="auto"/>
        <w:right w:val="none" w:sz="0" w:space="0" w:color="auto"/>
      </w:divBdr>
    </w:div>
    <w:div w:id="147867189">
      <w:bodyDiv w:val="1"/>
      <w:marLeft w:val="0"/>
      <w:marRight w:val="0"/>
      <w:marTop w:val="0"/>
      <w:marBottom w:val="0"/>
      <w:divBdr>
        <w:top w:val="none" w:sz="0" w:space="0" w:color="auto"/>
        <w:left w:val="none" w:sz="0" w:space="0" w:color="auto"/>
        <w:bottom w:val="none" w:sz="0" w:space="0" w:color="auto"/>
        <w:right w:val="none" w:sz="0" w:space="0" w:color="auto"/>
      </w:divBdr>
    </w:div>
    <w:div w:id="168370358">
      <w:bodyDiv w:val="1"/>
      <w:marLeft w:val="0"/>
      <w:marRight w:val="0"/>
      <w:marTop w:val="0"/>
      <w:marBottom w:val="0"/>
      <w:divBdr>
        <w:top w:val="none" w:sz="0" w:space="0" w:color="auto"/>
        <w:left w:val="none" w:sz="0" w:space="0" w:color="auto"/>
        <w:bottom w:val="none" w:sz="0" w:space="0" w:color="auto"/>
        <w:right w:val="none" w:sz="0" w:space="0" w:color="auto"/>
      </w:divBdr>
    </w:div>
    <w:div w:id="212543998">
      <w:bodyDiv w:val="1"/>
      <w:marLeft w:val="0"/>
      <w:marRight w:val="0"/>
      <w:marTop w:val="0"/>
      <w:marBottom w:val="0"/>
      <w:divBdr>
        <w:top w:val="none" w:sz="0" w:space="0" w:color="auto"/>
        <w:left w:val="none" w:sz="0" w:space="0" w:color="auto"/>
        <w:bottom w:val="none" w:sz="0" w:space="0" w:color="auto"/>
        <w:right w:val="none" w:sz="0" w:space="0" w:color="auto"/>
      </w:divBdr>
    </w:div>
    <w:div w:id="213007257">
      <w:bodyDiv w:val="1"/>
      <w:marLeft w:val="0"/>
      <w:marRight w:val="0"/>
      <w:marTop w:val="0"/>
      <w:marBottom w:val="0"/>
      <w:divBdr>
        <w:top w:val="none" w:sz="0" w:space="0" w:color="auto"/>
        <w:left w:val="none" w:sz="0" w:space="0" w:color="auto"/>
        <w:bottom w:val="none" w:sz="0" w:space="0" w:color="auto"/>
        <w:right w:val="none" w:sz="0" w:space="0" w:color="auto"/>
      </w:divBdr>
    </w:div>
    <w:div w:id="214394986">
      <w:bodyDiv w:val="1"/>
      <w:marLeft w:val="0"/>
      <w:marRight w:val="0"/>
      <w:marTop w:val="0"/>
      <w:marBottom w:val="0"/>
      <w:divBdr>
        <w:top w:val="none" w:sz="0" w:space="0" w:color="auto"/>
        <w:left w:val="none" w:sz="0" w:space="0" w:color="auto"/>
        <w:bottom w:val="none" w:sz="0" w:space="0" w:color="auto"/>
        <w:right w:val="none" w:sz="0" w:space="0" w:color="auto"/>
      </w:divBdr>
    </w:div>
    <w:div w:id="219292652">
      <w:bodyDiv w:val="1"/>
      <w:marLeft w:val="0"/>
      <w:marRight w:val="0"/>
      <w:marTop w:val="0"/>
      <w:marBottom w:val="0"/>
      <w:divBdr>
        <w:top w:val="none" w:sz="0" w:space="0" w:color="auto"/>
        <w:left w:val="none" w:sz="0" w:space="0" w:color="auto"/>
        <w:bottom w:val="none" w:sz="0" w:space="0" w:color="auto"/>
        <w:right w:val="none" w:sz="0" w:space="0" w:color="auto"/>
      </w:divBdr>
    </w:div>
    <w:div w:id="221912938">
      <w:bodyDiv w:val="1"/>
      <w:marLeft w:val="0"/>
      <w:marRight w:val="0"/>
      <w:marTop w:val="0"/>
      <w:marBottom w:val="0"/>
      <w:divBdr>
        <w:top w:val="none" w:sz="0" w:space="0" w:color="auto"/>
        <w:left w:val="none" w:sz="0" w:space="0" w:color="auto"/>
        <w:bottom w:val="none" w:sz="0" w:space="0" w:color="auto"/>
        <w:right w:val="none" w:sz="0" w:space="0" w:color="auto"/>
      </w:divBdr>
    </w:div>
    <w:div w:id="238289519">
      <w:bodyDiv w:val="1"/>
      <w:marLeft w:val="0"/>
      <w:marRight w:val="0"/>
      <w:marTop w:val="0"/>
      <w:marBottom w:val="0"/>
      <w:divBdr>
        <w:top w:val="none" w:sz="0" w:space="0" w:color="auto"/>
        <w:left w:val="none" w:sz="0" w:space="0" w:color="auto"/>
        <w:bottom w:val="none" w:sz="0" w:space="0" w:color="auto"/>
        <w:right w:val="none" w:sz="0" w:space="0" w:color="auto"/>
      </w:divBdr>
    </w:div>
    <w:div w:id="240405794">
      <w:bodyDiv w:val="1"/>
      <w:marLeft w:val="0"/>
      <w:marRight w:val="0"/>
      <w:marTop w:val="0"/>
      <w:marBottom w:val="0"/>
      <w:divBdr>
        <w:top w:val="none" w:sz="0" w:space="0" w:color="auto"/>
        <w:left w:val="none" w:sz="0" w:space="0" w:color="auto"/>
        <w:bottom w:val="none" w:sz="0" w:space="0" w:color="auto"/>
        <w:right w:val="none" w:sz="0" w:space="0" w:color="auto"/>
      </w:divBdr>
    </w:div>
    <w:div w:id="252713621">
      <w:bodyDiv w:val="1"/>
      <w:marLeft w:val="0"/>
      <w:marRight w:val="0"/>
      <w:marTop w:val="0"/>
      <w:marBottom w:val="0"/>
      <w:divBdr>
        <w:top w:val="none" w:sz="0" w:space="0" w:color="auto"/>
        <w:left w:val="none" w:sz="0" w:space="0" w:color="auto"/>
        <w:bottom w:val="none" w:sz="0" w:space="0" w:color="auto"/>
        <w:right w:val="none" w:sz="0" w:space="0" w:color="auto"/>
      </w:divBdr>
    </w:div>
    <w:div w:id="264963833">
      <w:bodyDiv w:val="1"/>
      <w:marLeft w:val="0"/>
      <w:marRight w:val="0"/>
      <w:marTop w:val="0"/>
      <w:marBottom w:val="0"/>
      <w:divBdr>
        <w:top w:val="none" w:sz="0" w:space="0" w:color="auto"/>
        <w:left w:val="none" w:sz="0" w:space="0" w:color="auto"/>
        <w:bottom w:val="none" w:sz="0" w:space="0" w:color="auto"/>
        <w:right w:val="none" w:sz="0" w:space="0" w:color="auto"/>
      </w:divBdr>
    </w:div>
    <w:div w:id="316111664">
      <w:bodyDiv w:val="1"/>
      <w:marLeft w:val="0"/>
      <w:marRight w:val="0"/>
      <w:marTop w:val="0"/>
      <w:marBottom w:val="0"/>
      <w:divBdr>
        <w:top w:val="none" w:sz="0" w:space="0" w:color="auto"/>
        <w:left w:val="none" w:sz="0" w:space="0" w:color="auto"/>
        <w:bottom w:val="none" w:sz="0" w:space="0" w:color="auto"/>
        <w:right w:val="none" w:sz="0" w:space="0" w:color="auto"/>
      </w:divBdr>
    </w:div>
    <w:div w:id="335617529">
      <w:bodyDiv w:val="1"/>
      <w:marLeft w:val="0"/>
      <w:marRight w:val="0"/>
      <w:marTop w:val="0"/>
      <w:marBottom w:val="0"/>
      <w:divBdr>
        <w:top w:val="none" w:sz="0" w:space="0" w:color="auto"/>
        <w:left w:val="none" w:sz="0" w:space="0" w:color="auto"/>
        <w:bottom w:val="none" w:sz="0" w:space="0" w:color="auto"/>
        <w:right w:val="none" w:sz="0" w:space="0" w:color="auto"/>
      </w:divBdr>
    </w:div>
    <w:div w:id="341248596">
      <w:bodyDiv w:val="1"/>
      <w:marLeft w:val="0"/>
      <w:marRight w:val="0"/>
      <w:marTop w:val="0"/>
      <w:marBottom w:val="0"/>
      <w:divBdr>
        <w:top w:val="none" w:sz="0" w:space="0" w:color="auto"/>
        <w:left w:val="none" w:sz="0" w:space="0" w:color="auto"/>
        <w:bottom w:val="none" w:sz="0" w:space="0" w:color="auto"/>
        <w:right w:val="none" w:sz="0" w:space="0" w:color="auto"/>
      </w:divBdr>
    </w:div>
    <w:div w:id="343359928">
      <w:bodyDiv w:val="1"/>
      <w:marLeft w:val="0"/>
      <w:marRight w:val="0"/>
      <w:marTop w:val="0"/>
      <w:marBottom w:val="0"/>
      <w:divBdr>
        <w:top w:val="none" w:sz="0" w:space="0" w:color="auto"/>
        <w:left w:val="none" w:sz="0" w:space="0" w:color="auto"/>
        <w:bottom w:val="none" w:sz="0" w:space="0" w:color="auto"/>
        <w:right w:val="none" w:sz="0" w:space="0" w:color="auto"/>
      </w:divBdr>
    </w:div>
    <w:div w:id="344207093">
      <w:bodyDiv w:val="1"/>
      <w:marLeft w:val="0"/>
      <w:marRight w:val="0"/>
      <w:marTop w:val="0"/>
      <w:marBottom w:val="0"/>
      <w:divBdr>
        <w:top w:val="none" w:sz="0" w:space="0" w:color="auto"/>
        <w:left w:val="none" w:sz="0" w:space="0" w:color="auto"/>
        <w:bottom w:val="none" w:sz="0" w:space="0" w:color="auto"/>
        <w:right w:val="none" w:sz="0" w:space="0" w:color="auto"/>
      </w:divBdr>
    </w:div>
    <w:div w:id="362635573">
      <w:bodyDiv w:val="1"/>
      <w:marLeft w:val="0"/>
      <w:marRight w:val="0"/>
      <w:marTop w:val="0"/>
      <w:marBottom w:val="0"/>
      <w:divBdr>
        <w:top w:val="none" w:sz="0" w:space="0" w:color="auto"/>
        <w:left w:val="none" w:sz="0" w:space="0" w:color="auto"/>
        <w:bottom w:val="none" w:sz="0" w:space="0" w:color="auto"/>
        <w:right w:val="none" w:sz="0" w:space="0" w:color="auto"/>
      </w:divBdr>
    </w:div>
    <w:div w:id="378477468">
      <w:bodyDiv w:val="1"/>
      <w:marLeft w:val="0"/>
      <w:marRight w:val="0"/>
      <w:marTop w:val="0"/>
      <w:marBottom w:val="0"/>
      <w:divBdr>
        <w:top w:val="none" w:sz="0" w:space="0" w:color="auto"/>
        <w:left w:val="none" w:sz="0" w:space="0" w:color="auto"/>
        <w:bottom w:val="none" w:sz="0" w:space="0" w:color="auto"/>
        <w:right w:val="none" w:sz="0" w:space="0" w:color="auto"/>
      </w:divBdr>
    </w:div>
    <w:div w:id="401493264">
      <w:bodyDiv w:val="1"/>
      <w:marLeft w:val="0"/>
      <w:marRight w:val="0"/>
      <w:marTop w:val="0"/>
      <w:marBottom w:val="0"/>
      <w:divBdr>
        <w:top w:val="none" w:sz="0" w:space="0" w:color="auto"/>
        <w:left w:val="none" w:sz="0" w:space="0" w:color="auto"/>
        <w:bottom w:val="none" w:sz="0" w:space="0" w:color="auto"/>
        <w:right w:val="none" w:sz="0" w:space="0" w:color="auto"/>
      </w:divBdr>
    </w:div>
    <w:div w:id="413014944">
      <w:bodyDiv w:val="1"/>
      <w:marLeft w:val="0"/>
      <w:marRight w:val="0"/>
      <w:marTop w:val="0"/>
      <w:marBottom w:val="0"/>
      <w:divBdr>
        <w:top w:val="none" w:sz="0" w:space="0" w:color="auto"/>
        <w:left w:val="none" w:sz="0" w:space="0" w:color="auto"/>
        <w:bottom w:val="none" w:sz="0" w:space="0" w:color="auto"/>
        <w:right w:val="none" w:sz="0" w:space="0" w:color="auto"/>
      </w:divBdr>
    </w:div>
    <w:div w:id="449279952">
      <w:bodyDiv w:val="1"/>
      <w:marLeft w:val="0"/>
      <w:marRight w:val="0"/>
      <w:marTop w:val="0"/>
      <w:marBottom w:val="0"/>
      <w:divBdr>
        <w:top w:val="none" w:sz="0" w:space="0" w:color="auto"/>
        <w:left w:val="none" w:sz="0" w:space="0" w:color="auto"/>
        <w:bottom w:val="none" w:sz="0" w:space="0" w:color="auto"/>
        <w:right w:val="none" w:sz="0" w:space="0" w:color="auto"/>
      </w:divBdr>
    </w:div>
    <w:div w:id="455832738">
      <w:bodyDiv w:val="1"/>
      <w:marLeft w:val="0"/>
      <w:marRight w:val="0"/>
      <w:marTop w:val="0"/>
      <w:marBottom w:val="0"/>
      <w:divBdr>
        <w:top w:val="none" w:sz="0" w:space="0" w:color="auto"/>
        <w:left w:val="none" w:sz="0" w:space="0" w:color="auto"/>
        <w:bottom w:val="none" w:sz="0" w:space="0" w:color="auto"/>
        <w:right w:val="none" w:sz="0" w:space="0" w:color="auto"/>
      </w:divBdr>
    </w:div>
    <w:div w:id="461197547">
      <w:bodyDiv w:val="1"/>
      <w:marLeft w:val="0"/>
      <w:marRight w:val="0"/>
      <w:marTop w:val="0"/>
      <w:marBottom w:val="0"/>
      <w:divBdr>
        <w:top w:val="none" w:sz="0" w:space="0" w:color="auto"/>
        <w:left w:val="none" w:sz="0" w:space="0" w:color="auto"/>
        <w:bottom w:val="none" w:sz="0" w:space="0" w:color="auto"/>
        <w:right w:val="none" w:sz="0" w:space="0" w:color="auto"/>
      </w:divBdr>
    </w:div>
    <w:div w:id="471944768">
      <w:bodyDiv w:val="1"/>
      <w:marLeft w:val="0"/>
      <w:marRight w:val="0"/>
      <w:marTop w:val="0"/>
      <w:marBottom w:val="0"/>
      <w:divBdr>
        <w:top w:val="none" w:sz="0" w:space="0" w:color="auto"/>
        <w:left w:val="none" w:sz="0" w:space="0" w:color="auto"/>
        <w:bottom w:val="none" w:sz="0" w:space="0" w:color="auto"/>
        <w:right w:val="none" w:sz="0" w:space="0" w:color="auto"/>
      </w:divBdr>
    </w:div>
    <w:div w:id="505638013">
      <w:bodyDiv w:val="1"/>
      <w:marLeft w:val="0"/>
      <w:marRight w:val="0"/>
      <w:marTop w:val="0"/>
      <w:marBottom w:val="0"/>
      <w:divBdr>
        <w:top w:val="none" w:sz="0" w:space="0" w:color="auto"/>
        <w:left w:val="none" w:sz="0" w:space="0" w:color="auto"/>
        <w:bottom w:val="none" w:sz="0" w:space="0" w:color="auto"/>
        <w:right w:val="none" w:sz="0" w:space="0" w:color="auto"/>
      </w:divBdr>
    </w:div>
    <w:div w:id="517082987">
      <w:bodyDiv w:val="1"/>
      <w:marLeft w:val="0"/>
      <w:marRight w:val="0"/>
      <w:marTop w:val="0"/>
      <w:marBottom w:val="0"/>
      <w:divBdr>
        <w:top w:val="none" w:sz="0" w:space="0" w:color="auto"/>
        <w:left w:val="none" w:sz="0" w:space="0" w:color="auto"/>
        <w:bottom w:val="none" w:sz="0" w:space="0" w:color="auto"/>
        <w:right w:val="none" w:sz="0" w:space="0" w:color="auto"/>
      </w:divBdr>
    </w:div>
    <w:div w:id="519777184">
      <w:bodyDiv w:val="1"/>
      <w:marLeft w:val="0"/>
      <w:marRight w:val="0"/>
      <w:marTop w:val="0"/>
      <w:marBottom w:val="0"/>
      <w:divBdr>
        <w:top w:val="none" w:sz="0" w:space="0" w:color="auto"/>
        <w:left w:val="none" w:sz="0" w:space="0" w:color="auto"/>
        <w:bottom w:val="none" w:sz="0" w:space="0" w:color="auto"/>
        <w:right w:val="none" w:sz="0" w:space="0" w:color="auto"/>
      </w:divBdr>
    </w:div>
    <w:div w:id="522983123">
      <w:bodyDiv w:val="1"/>
      <w:marLeft w:val="0"/>
      <w:marRight w:val="0"/>
      <w:marTop w:val="0"/>
      <w:marBottom w:val="0"/>
      <w:divBdr>
        <w:top w:val="none" w:sz="0" w:space="0" w:color="auto"/>
        <w:left w:val="none" w:sz="0" w:space="0" w:color="auto"/>
        <w:bottom w:val="none" w:sz="0" w:space="0" w:color="auto"/>
        <w:right w:val="none" w:sz="0" w:space="0" w:color="auto"/>
      </w:divBdr>
    </w:div>
    <w:div w:id="544757713">
      <w:bodyDiv w:val="1"/>
      <w:marLeft w:val="0"/>
      <w:marRight w:val="0"/>
      <w:marTop w:val="0"/>
      <w:marBottom w:val="0"/>
      <w:divBdr>
        <w:top w:val="none" w:sz="0" w:space="0" w:color="auto"/>
        <w:left w:val="none" w:sz="0" w:space="0" w:color="auto"/>
        <w:bottom w:val="none" w:sz="0" w:space="0" w:color="auto"/>
        <w:right w:val="none" w:sz="0" w:space="0" w:color="auto"/>
      </w:divBdr>
    </w:div>
    <w:div w:id="557326069">
      <w:bodyDiv w:val="1"/>
      <w:marLeft w:val="0"/>
      <w:marRight w:val="0"/>
      <w:marTop w:val="0"/>
      <w:marBottom w:val="0"/>
      <w:divBdr>
        <w:top w:val="none" w:sz="0" w:space="0" w:color="auto"/>
        <w:left w:val="none" w:sz="0" w:space="0" w:color="auto"/>
        <w:bottom w:val="none" w:sz="0" w:space="0" w:color="auto"/>
        <w:right w:val="none" w:sz="0" w:space="0" w:color="auto"/>
      </w:divBdr>
    </w:div>
    <w:div w:id="562982007">
      <w:bodyDiv w:val="1"/>
      <w:marLeft w:val="0"/>
      <w:marRight w:val="0"/>
      <w:marTop w:val="0"/>
      <w:marBottom w:val="0"/>
      <w:divBdr>
        <w:top w:val="none" w:sz="0" w:space="0" w:color="auto"/>
        <w:left w:val="none" w:sz="0" w:space="0" w:color="auto"/>
        <w:bottom w:val="none" w:sz="0" w:space="0" w:color="auto"/>
        <w:right w:val="none" w:sz="0" w:space="0" w:color="auto"/>
      </w:divBdr>
    </w:div>
    <w:div w:id="584535530">
      <w:bodyDiv w:val="1"/>
      <w:marLeft w:val="0"/>
      <w:marRight w:val="0"/>
      <w:marTop w:val="0"/>
      <w:marBottom w:val="0"/>
      <w:divBdr>
        <w:top w:val="none" w:sz="0" w:space="0" w:color="auto"/>
        <w:left w:val="none" w:sz="0" w:space="0" w:color="auto"/>
        <w:bottom w:val="none" w:sz="0" w:space="0" w:color="auto"/>
        <w:right w:val="none" w:sz="0" w:space="0" w:color="auto"/>
      </w:divBdr>
    </w:div>
    <w:div w:id="585917561">
      <w:bodyDiv w:val="1"/>
      <w:marLeft w:val="0"/>
      <w:marRight w:val="0"/>
      <w:marTop w:val="0"/>
      <w:marBottom w:val="0"/>
      <w:divBdr>
        <w:top w:val="none" w:sz="0" w:space="0" w:color="auto"/>
        <w:left w:val="none" w:sz="0" w:space="0" w:color="auto"/>
        <w:bottom w:val="none" w:sz="0" w:space="0" w:color="auto"/>
        <w:right w:val="none" w:sz="0" w:space="0" w:color="auto"/>
      </w:divBdr>
    </w:div>
    <w:div w:id="607005319">
      <w:bodyDiv w:val="1"/>
      <w:marLeft w:val="0"/>
      <w:marRight w:val="0"/>
      <w:marTop w:val="0"/>
      <w:marBottom w:val="0"/>
      <w:divBdr>
        <w:top w:val="none" w:sz="0" w:space="0" w:color="auto"/>
        <w:left w:val="none" w:sz="0" w:space="0" w:color="auto"/>
        <w:bottom w:val="none" w:sz="0" w:space="0" w:color="auto"/>
        <w:right w:val="none" w:sz="0" w:space="0" w:color="auto"/>
      </w:divBdr>
    </w:div>
    <w:div w:id="611285110">
      <w:bodyDiv w:val="1"/>
      <w:marLeft w:val="0"/>
      <w:marRight w:val="0"/>
      <w:marTop w:val="0"/>
      <w:marBottom w:val="0"/>
      <w:divBdr>
        <w:top w:val="none" w:sz="0" w:space="0" w:color="auto"/>
        <w:left w:val="none" w:sz="0" w:space="0" w:color="auto"/>
        <w:bottom w:val="none" w:sz="0" w:space="0" w:color="auto"/>
        <w:right w:val="none" w:sz="0" w:space="0" w:color="auto"/>
      </w:divBdr>
    </w:div>
    <w:div w:id="612327448">
      <w:bodyDiv w:val="1"/>
      <w:marLeft w:val="0"/>
      <w:marRight w:val="0"/>
      <w:marTop w:val="0"/>
      <w:marBottom w:val="0"/>
      <w:divBdr>
        <w:top w:val="none" w:sz="0" w:space="0" w:color="auto"/>
        <w:left w:val="none" w:sz="0" w:space="0" w:color="auto"/>
        <w:bottom w:val="none" w:sz="0" w:space="0" w:color="auto"/>
        <w:right w:val="none" w:sz="0" w:space="0" w:color="auto"/>
      </w:divBdr>
    </w:div>
    <w:div w:id="635187207">
      <w:bodyDiv w:val="1"/>
      <w:marLeft w:val="0"/>
      <w:marRight w:val="0"/>
      <w:marTop w:val="0"/>
      <w:marBottom w:val="0"/>
      <w:divBdr>
        <w:top w:val="none" w:sz="0" w:space="0" w:color="auto"/>
        <w:left w:val="none" w:sz="0" w:space="0" w:color="auto"/>
        <w:bottom w:val="none" w:sz="0" w:space="0" w:color="auto"/>
        <w:right w:val="none" w:sz="0" w:space="0" w:color="auto"/>
      </w:divBdr>
    </w:div>
    <w:div w:id="659307264">
      <w:bodyDiv w:val="1"/>
      <w:marLeft w:val="0"/>
      <w:marRight w:val="0"/>
      <w:marTop w:val="0"/>
      <w:marBottom w:val="0"/>
      <w:divBdr>
        <w:top w:val="none" w:sz="0" w:space="0" w:color="auto"/>
        <w:left w:val="none" w:sz="0" w:space="0" w:color="auto"/>
        <w:bottom w:val="none" w:sz="0" w:space="0" w:color="auto"/>
        <w:right w:val="none" w:sz="0" w:space="0" w:color="auto"/>
      </w:divBdr>
    </w:div>
    <w:div w:id="694581313">
      <w:bodyDiv w:val="1"/>
      <w:marLeft w:val="0"/>
      <w:marRight w:val="0"/>
      <w:marTop w:val="0"/>
      <w:marBottom w:val="0"/>
      <w:divBdr>
        <w:top w:val="none" w:sz="0" w:space="0" w:color="auto"/>
        <w:left w:val="none" w:sz="0" w:space="0" w:color="auto"/>
        <w:bottom w:val="none" w:sz="0" w:space="0" w:color="auto"/>
        <w:right w:val="none" w:sz="0" w:space="0" w:color="auto"/>
      </w:divBdr>
    </w:div>
    <w:div w:id="733115898">
      <w:bodyDiv w:val="1"/>
      <w:marLeft w:val="0"/>
      <w:marRight w:val="0"/>
      <w:marTop w:val="0"/>
      <w:marBottom w:val="0"/>
      <w:divBdr>
        <w:top w:val="none" w:sz="0" w:space="0" w:color="auto"/>
        <w:left w:val="none" w:sz="0" w:space="0" w:color="auto"/>
        <w:bottom w:val="none" w:sz="0" w:space="0" w:color="auto"/>
        <w:right w:val="none" w:sz="0" w:space="0" w:color="auto"/>
      </w:divBdr>
    </w:div>
    <w:div w:id="739526341">
      <w:bodyDiv w:val="1"/>
      <w:marLeft w:val="0"/>
      <w:marRight w:val="0"/>
      <w:marTop w:val="0"/>
      <w:marBottom w:val="0"/>
      <w:divBdr>
        <w:top w:val="none" w:sz="0" w:space="0" w:color="auto"/>
        <w:left w:val="none" w:sz="0" w:space="0" w:color="auto"/>
        <w:bottom w:val="none" w:sz="0" w:space="0" w:color="auto"/>
        <w:right w:val="none" w:sz="0" w:space="0" w:color="auto"/>
      </w:divBdr>
    </w:div>
    <w:div w:id="742490103">
      <w:bodyDiv w:val="1"/>
      <w:marLeft w:val="0"/>
      <w:marRight w:val="0"/>
      <w:marTop w:val="0"/>
      <w:marBottom w:val="0"/>
      <w:divBdr>
        <w:top w:val="none" w:sz="0" w:space="0" w:color="auto"/>
        <w:left w:val="none" w:sz="0" w:space="0" w:color="auto"/>
        <w:bottom w:val="none" w:sz="0" w:space="0" w:color="auto"/>
        <w:right w:val="none" w:sz="0" w:space="0" w:color="auto"/>
      </w:divBdr>
    </w:div>
    <w:div w:id="745078949">
      <w:bodyDiv w:val="1"/>
      <w:marLeft w:val="0"/>
      <w:marRight w:val="0"/>
      <w:marTop w:val="0"/>
      <w:marBottom w:val="0"/>
      <w:divBdr>
        <w:top w:val="none" w:sz="0" w:space="0" w:color="auto"/>
        <w:left w:val="none" w:sz="0" w:space="0" w:color="auto"/>
        <w:bottom w:val="none" w:sz="0" w:space="0" w:color="auto"/>
        <w:right w:val="none" w:sz="0" w:space="0" w:color="auto"/>
      </w:divBdr>
    </w:div>
    <w:div w:id="745609642">
      <w:bodyDiv w:val="1"/>
      <w:marLeft w:val="0"/>
      <w:marRight w:val="0"/>
      <w:marTop w:val="0"/>
      <w:marBottom w:val="0"/>
      <w:divBdr>
        <w:top w:val="none" w:sz="0" w:space="0" w:color="auto"/>
        <w:left w:val="none" w:sz="0" w:space="0" w:color="auto"/>
        <w:bottom w:val="none" w:sz="0" w:space="0" w:color="auto"/>
        <w:right w:val="none" w:sz="0" w:space="0" w:color="auto"/>
      </w:divBdr>
    </w:div>
    <w:div w:id="751706352">
      <w:bodyDiv w:val="1"/>
      <w:marLeft w:val="0"/>
      <w:marRight w:val="0"/>
      <w:marTop w:val="0"/>
      <w:marBottom w:val="0"/>
      <w:divBdr>
        <w:top w:val="none" w:sz="0" w:space="0" w:color="auto"/>
        <w:left w:val="none" w:sz="0" w:space="0" w:color="auto"/>
        <w:bottom w:val="none" w:sz="0" w:space="0" w:color="auto"/>
        <w:right w:val="none" w:sz="0" w:space="0" w:color="auto"/>
      </w:divBdr>
    </w:div>
    <w:div w:id="775253687">
      <w:bodyDiv w:val="1"/>
      <w:marLeft w:val="0"/>
      <w:marRight w:val="0"/>
      <w:marTop w:val="0"/>
      <w:marBottom w:val="0"/>
      <w:divBdr>
        <w:top w:val="none" w:sz="0" w:space="0" w:color="auto"/>
        <w:left w:val="none" w:sz="0" w:space="0" w:color="auto"/>
        <w:bottom w:val="none" w:sz="0" w:space="0" w:color="auto"/>
        <w:right w:val="none" w:sz="0" w:space="0" w:color="auto"/>
      </w:divBdr>
    </w:div>
    <w:div w:id="788738173">
      <w:bodyDiv w:val="1"/>
      <w:marLeft w:val="0"/>
      <w:marRight w:val="0"/>
      <w:marTop w:val="0"/>
      <w:marBottom w:val="0"/>
      <w:divBdr>
        <w:top w:val="none" w:sz="0" w:space="0" w:color="auto"/>
        <w:left w:val="none" w:sz="0" w:space="0" w:color="auto"/>
        <w:bottom w:val="none" w:sz="0" w:space="0" w:color="auto"/>
        <w:right w:val="none" w:sz="0" w:space="0" w:color="auto"/>
      </w:divBdr>
    </w:div>
    <w:div w:id="803429813">
      <w:bodyDiv w:val="1"/>
      <w:marLeft w:val="0"/>
      <w:marRight w:val="0"/>
      <w:marTop w:val="0"/>
      <w:marBottom w:val="0"/>
      <w:divBdr>
        <w:top w:val="none" w:sz="0" w:space="0" w:color="auto"/>
        <w:left w:val="none" w:sz="0" w:space="0" w:color="auto"/>
        <w:bottom w:val="none" w:sz="0" w:space="0" w:color="auto"/>
        <w:right w:val="none" w:sz="0" w:space="0" w:color="auto"/>
      </w:divBdr>
    </w:div>
    <w:div w:id="807354381">
      <w:bodyDiv w:val="1"/>
      <w:marLeft w:val="0"/>
      <w:marRight w:val="0"/>
      <w:marTop w:val="0"/>
      <w:marBottom w:val="0"/>
      <w:divBdr>
        <w:top w:val="none" w:sz="0" w:space="0" w:color="auto"/>
        <w:left w:val="none" w:sz="0" w:space="0" w:color="auto"/>
        <w:bottom w:val="none" w:sz="0" w:space="0" w:color="auto"/>
        <w:right w:val="none" w:sz="0" w:space="0" w:color="auto"/>
      </w:divBdr>
    </w:div>
    <w:div w:id="838888270">
      <w:bodyDiv w:val="1"/>
      <w:marLeft w:val="0"/>
      <w:marRight w:val="0"/>
      <w:marTop w:val="0"/>
      <w:marBottom w:val="0"/>
      <w:divBdr>
        <w:top w:val="none" w:sz="0" w:space="0" w:color="auto"/>
        <w:left w:val="none" w:sz="0" w:space="0" w:color="auto"/>
        <w:bottom w:val="none" w:sz="0" w:space="0" w:color="auto"/>
        <w:right w:val="none" w:sz="0" w:space="0" w:color="auto"/>
      </w:divBdr>
    </w:div>
    <w:div w:id="848062836">
      <w:bodyDiv w:val="1"/>
      <w:marLeft w:val="0"/>
      <w:marRight w:val="0"/>
      <w:marTop w:val="0"/>
      <w:marBottom w:val="0"/>
      <w:divBdr>
        <w:top w:val="none" w:sz="0" w:space="0" w:color="auto"/>
        <w:left w:val="none" w:sz="0" w:space="0" w:color="auto"/>
        <w:bottom w:val="none" w:sz="0" w:space="0" w:color="auto"/>
        <w:right w:val="none" w:sz="0" w:space="0" w:color="auto"/>
      </w:divBdr>
    </w:div>
    <w:div w:id="858157746">
      <w:bodyDiv w:val="1"/>
      <w:marLeft w:val="0"/>
      <w:marRight w:val="0"/>
      <w:marTop w:val="0"/>
      <w:marBottom w:val="0"/>
      <w:divBdr>
        <w:top w:val="none" w:sz="0" w:space="0" w:color="auto"/>
        <w:left w:val="none" w:sz="0" w:space="0" w:color="auto"/>
        <w:bottom w:val="none" w:sz="0" w:space="0" w:color="auto"/>
        <w:right w:val="none" w:sz="0" w:space="0" w:color="auto"/>
      </w:divBdr>
    </w:div>
    <w:div w:id="871500092">
      <w:bodyDiv w:val="1"/>
      <w:marLeft w:val="0"/>
      <w:marRight w:val="0"/>
      <w:marTop w:val="0"/>
      <w:marBottom w:val="0"/>
      <w:divBdr>
        <w:top w:val="none" w:sz="0" w:space="0" w:color="auto"/>
        <w:left w:val="none" w:sz="0" w:space="0" w:color="auto"/>
        <w:bottom w:val="none" w:sz="0" w:space="0" w:color="auto"/>
        <w:right w:val="none" w:sz="0" w:space="0" w:color="auto"/>
      </w:divBdr>
    </w:div>
    <w:div w:id="892039427">
      <w:bodyDiv w:val="1"/>
      <w:marLeft w:val="0"/>
      <w:marRight w:val="0"/>
      <w:marTop w:val="0"/>
      <w:marBottom w:val="0"/>
      <w:divBdr>
        <w:top w:val="none" w:sz="0" w:space="0" w:color="auto"/>
        <w:left w:val="none" w:sz="0" w:space="0" w:color="auto"/>
        <w:bottom w:val="none" w:sz="0" w:space="0" w:color="auto"/>
        <w:right w:val="none" w:sz="0" w:space="0" w:color="auto"/>
      </w:divBdr>
    </w:div>
    <w:div w:id="904487968">
      <w:bodyDiv w:val="1"/>
      <w:marLeft w:val="0"/>
      <w:marRight w:val="0"/>
      <w:marTop w:val="0"/>
      <w:marBottom w:val="0"/>
      <w:divBdr>
        <w:top w:val="none" w:sz="0" w:space="0" w:color="auto"/>
        <w:left w:val="none" w:sz="0" w:space="0" w:color="auto"/>
        <w:bottom w:val="none" w:sz="0" w:space="0" w:color="auto"/>
        <w:right w:val="none" w:sz="0" w:space="0" w:color="auto"/>
      </w:divBdr>
    </w:div>
    <w:div w:id="929705064">
      <w:bodyDiv w:val="1"/>
      <w:marLeft w:val="0"/>
      <w:marRight w:val="0"/>
      <w:marTop w:val="0"/>
      <w:marBottom w:val="0"/>
      <w:divBdr>
        <w:top w:val="none" w:sz="0" w:space="0" w:color="auto"/>
        <w:left w:val="none" w:sz="0" w:space="0" w:color="auto"/>
        <w:bottom w:val="none" w:sz="0" w:space="0" w:color="auto"/>
        <w:right w:val="none" w:sz="0" w:space="0" w:color="auto"/>
      </w:divBdr>
    </w:div>
    <w:div w:id="933243611">
      <w:bodyDiv w:val="1"/>
      <w:marLeft w:val="0"/>
      <w:marRight w:val="0"/>
      <w:marTop w:val="0"/>
      <w:marBottom w:val="0"/>
      <w:divBdr>
        <w:top w:val="none" w:sz="0" w:space="0" w:color="auto"/>
        <w:left w:val="none" w:sz="0" w:space="0" w:color="auto"/>
        <w:bottom w:val="none" w:sz="0" w:space="0" w:color="auto"/>
        <w:right w:val="none" w:sz="0" w:space="0" w:color="auto"/>
      </w:divBdr>
    </w:div>
    <w:div w:id="947857544">
      <w:bodyDiv w:val="1"/>
      <w:marLeft w:val="0"/>
      <w:marRight w:val="0"/>
      <w:marTop w:val="0"/>
      <w:marBottom w:val="0"/>
      <w:divBdr>
        <w:top w:val="none" w:sz="0" w:space="0" w:color="auto"/>
        <w:left w:val="none" w:sz="0" w:space="0" w:color="auto"/>
        <w:bottom w:val="none" w:sz="0" w:space="0" w:color="auto"/>
        <w:right w:val="none" w:sz="0" w:space="0" w:color="auto"/>
      </w:divBdr>
    </w:div>
    <w:div w:id="954142323">
      <w:bodyDiv w:val="1"/>
      <w:marLeft w:val="0"/>
      <w:marRight w:val="0"/>
      <w:marTop w:val="0"/>
      <w:marBottom w:val="0"/>
      <w:divBdr>
        <w:top w:val="none" w:sz="0" w:space="0" w:color="auto"/>
        <w:left w:val="none" w:sz="0" w:space="0" w:color="auto"/>
        <w:bottom w:val="none" w:sz="0" w:space="0" w:color="auto"/>
        <w:right w:val="none" w:sz="0" w:space="0" w:color="auto"/>
      </w:divBdr>
    </w:div>
    <w:div w:id="958100887">
      <w:bodyDiv w:val="1"/>
      <w:marLeft w:val="0"/>
      <w:marRight w:val="0"/>
      <w:marTop w:val="0"/>
      <w:marBottom w:val="0"/>
      <w:divBdr>
        <w:top w:val="none" w:sz="0" w:space="0" w:color="auto"/>
        <w:left w:val="none" w:sz="0" w:space="0" w:color="auto"/>
        <w:bottom w:val="none" w:sz="0" w:space="0" w:color="auto"/>
        <w:right w:val="none" w:sz="0" w:space="0" w:color="auto"/>
      </w:divBdr>
    </w:div>
    <w:div w:id="961888397">
      <w:bodyDiv w:val="1"/>
      <w:marLeft w:val="0"/>
      <w:marRight w:val="0"/>
      <w:marTop w:val="0"/>
      <w:marBottom w:val="0"/>
      <w:divBdr>
        <w:top w:val="none" w:sz="0" w:space="0" w:color="auto"/>
        <w:left w:val="none" w:sz="0" w:space="0" w:color="auto"/>
        <w:bottom w:val="none" w:sz="0" w:space="0" w:color="auto"/>
        <w:right w:val="none" w:sz="0" w:space="0" w:color="auto"/>
      </w:divBdr>
    </w:div>
    <w:div w:id="974719456">
      <w:bodyDiv w:val="1"/>
      <w:marLeft w:val="0"/>
      <w:marRight w:val="0"/>
      <w:marTop w:val="0"/>
      <w:marBottom w:val="0"/>
      <w:divBdr>
        <w:top w:val="none" w:sz="0" w:space="0" w:color="auto"/>
        <w:left w:val="none" w:sz="0" w:space="0" w:color="auto"/>
        <w:bottom w:val="none" w:sz="0" w:space="0" w:color="auto"/>
        <w:right w:val="none" w:sz="0" w:space="0" w:color="auto"/>
      </w:divBdr>
    </w:div>
    <w:div w:id="1009067864">
      <w:bodyDiv w:val="1"/>
      <w:marLeft w:val="0"/>
      <w:marRight w:val="0"/>
      <w:marTop w:val="0"/>
      <w:marBottom w:val="0"/>
      <w:divBdr>
        <w:top w:val="none" w:sz="0" w:space="0" w:color="auto"/>
        <w:left w:val="none" w:sz="0" w:space="0" w:color="auto"/>
        <w:bottom w:val="none" w:sz="0" w:space="0" w:color="auto"/>
        <w:right w:val="none" w:sz="0" w:space="0" w:color="auto"/>
      </w:divBdr>
    </w:div>
    <w:div w:id="1024752451">
      <w:bodyDiv w:val="1"/>
      <w:marLeft w:val="0"/>
      <w:marRight w:val="0"/>
      <w:marTop w:val="0"/>
      <w:marBottom w:val="0"/>
      <w:divBdr>
        <w:top w:val="none" w:sz="0" w:space="0" w:color="auto"/>
        <w:left w:val="none" w:sz="0" w:space="0" w:color="auto"/>
        <w:bottom w:val="none" w:sz="0" w:space="0" w:color="auto"/>
        <w:right w:val="none" w:sz="0" w:space="0" w:color="auto"/>
      </w:divBdr>
    </w:div>
    <w:div w:id="1038243778">
      <w:bodyDiv w:val="1"/>
      <w:marLeft w:val="0"/>
      <w:marRight w:val="0"/>
      <w:marTop w:val="0"/>
      <w:marBottom w:val="0"/>
      <w:divBdr>
        <w:top w:val="none" w:sz="0" w:space="0" w:color="auto"/>
        <w:left w:val="none" w:sz="0" w:space="0" w:color="auto"/>
        <w:bottom w:val="none" w:sz="0" w:space="0" w:color="auto"/>
        <w:right w:val="none" w:sz="0" w:space="0" w:color="auto"/>
      </w:divBdr>
    </w:div>
    <w:div w:id="1069771341">
      <w:bodyDiv w:val="1"/>
      <w:marLeft w:val="0"/>
      <w:marRight w:val="0"/>
      <w:marTop w:val="0"/>
      <w:marBottom w:val="0"/>
      <w:divBdr>
        <w:top w:val="none" w:sz="0" w:space="0" w:color="auto"/>
        <w:left w:val="none" w:sz="0" w:space="0" w:color="auto"/>
        <w:bottom w:val="none" w:sz="0" w:space="0" w:color="auto"/>
        <w:right w:val="none" w:sz="0" w:space="0" w:color="auto"/>
      </w:divBdr>
    </w:div>
    <w:div w:id="1073039544">
      <w:bodyDiv w:val="1"/>
      <w:marLeft w:val="0"/>
      <w:marRight w:val="0"/>
      <w:marTop w:val="0"/>
      <w:marBottom w:val="0"/>
      <w:divBdr>
        <w:top w:val="none" w:sz="0" w:space="0" w:color="auto"/>
        <w:left w:val="none" w:sz="0" w:space="0" w:color="auto"/>
        <w:bottom w:val="none" w:sz="0" w:space="0" w:color="auto"/>
        <w:right w:val="none" w:sz="0" w:space="0" w:color="auto"/>
      </w:divBdr>
    </w:div>
    <w:div w:id="1078937270">
      <w:bodyDiv w:val="1"/>
      <w:marLeft w:val="0"/>
      <w:marRight w:val="0"/>
      <w:marTop w:val="0"/>
      <w:marBottom w:val="0"/>
      <w:divBdr>
        <w:top w:val="none" w:sz="0" w:space="0" w:color="auto"/>
        <w:left w:val="none" w:sz="0" w:space="0" w:color="auto"/>
        <w:bottom w:val="none" w:sz="0" w:space="0" w:color="auto"/>
        <w:right w:val="none" w:sz="0" w:space="0" w:color="auto"/>
      </w:divBdr>
    </w:div>
    <w:div w:id="1088309453">
      <w:bodyDiv w:val="1"/>
      <w:marLeft w:val="0"/>
      <w:marRight w:val="0"/>
      <w:marTop w:val="0"/>
      <w:marBottom w:val="0"/>
      <w:divBdr>
        <w:top w:val="none" w:sz="0" w:space="0" w:color="auto"/>
        <w:left w:val="none" w:sz="0" w:space="0" w:color="auto"/>
        <w:bottom w:val="none" w:sz="0" w:space="0" w:color="auto"/>
        <w:right w:val="none" w:sz="0" w:space="0" w:color="auto"/>
      </w:divBdr>
    </w:div>
    <w:div w:id="1121846014">
      <w:bodyDiv w:val="1"/>
      <w:marLeft w:val="0"/>
      <w:marRight w:val="0"/>
      <w:marTop w:val="0"/>
      <w:marBottom w:val="0"/>
      <w:divBdr>
        <w:top w:val="none" w:sz="0" w:space="0" w:color="auto"/>
        <w:left w:val="none" w:sz="0" w:space="0" w:color="auto"/>
        <w:bottom w:val="none" w:sz="0" w:space="0" w:color="auto"/>
        <w:right w:val="none" w:sz="0" w:space="0" w:color="auto"/>
      </w:divBdr>
    </w:div>
    <w:div w:id="1122387490">
      <w:bodyDiv w:val="1"/>
      <w:marLeft w:val="0"/>
      <w:marRight w:val="0"/>
      <w:marTop w:val="0"/>
      <w:marBottom w:val="0"/>
      <w:divBdr>
        <w:top w:val="none" w:sz="0" w:space="0" w:color="auto"/>
        <w:left w:val="none" w:sz="0" w:space="0" w:color="auto"/>
        <w:bottom w:val="none" w:sz="0" w:space="0" w:color="auto"/>
        <w:right w:val="none" w:sz="0" w:space="0" w:color="auto"/>
      </w:divBdr>
    </w:div>
    <w:div w:id="1133253239">
      <w:bodyDiv w:val="1"/>
      <w:marLeft w:val="0"/>
      <w:marRight w:val="0"/>
      <w:marTop w:val="0"/>
      <w:marBottom w:val="0"/>
      <w:divBdr>
        <w:top w:val="none" w:sz="0" w:space="0" w:color="auto"/>
        <w:left w:val="none" w:sz="0" w:space="0" w:color="auto"/>
        <w:bottom w:val="none" w:sz="0" w:space="0" w:color="auto"/>
        <w:right w:val="none" w:sz="0" w:space="0" w:color="auto"/>
      </w:divBdr>
    </w:div>
    <w:div w:id="1151756024">
      <w:bodyDiv w:val="1"/>
      <w:marLeft w:val="0"/>
      <w:marRight w:val="0"/>
      <w:marTop w:val="0"/>
      <w:marBottom w:val="0"/>
      <w:divBdr>
        <w:top w:val="none" w:sz="0" w:space="0" w:color="auto"/>
        <w:left w:val="none" w:sz="0" w:space="0" w:color="auto"/>
        <w:bottom w:val="none" w:sz="0" w:space="0" w:color="auto"/>
        <w:right w:val="none" w:sz="0" w:space="0" w:color="auto"/>
      </w:divBdr>
    </w:div>
    <w:div w:id="1175073669">
      <w:bodyDiv w:val="1"/>
      <w:marLeft w:val="0"/>
      <w:marRight w:val="0"/>
      <w:marTop w:val="0"/>
      <w:marBottom w:val="0"/>
      <w:divBdr>
        <w:top w:val="none" w:sz="0" w:space="0" w:color="auto"/>
        <w:left w:val="none" w:sz="0" w:space="0" w:color="auto"/>
        <w:bottom w:val="none" w:sz="0" w:space="0" w:color="auto"/>
        <w:right w:val="none" w:sz="0" w:space="0" w:color="auto"/>
      </w:divBdr>
    </w:div>
    <w:div w:id="1191408827">
      <w:bodyDiv w:val="1"/>
      <w:marLeft w:val="0"/>
      <w:marRight w:val="0"/>
      <w:marTop w:val="0"/>
      <w:marBottom w:val="0"/>
      <w:divBdr>
        <w:top w:val="none" w:sz="0" w:space="0" w:color="auto"/>
        <w:left w:val="none" w:sz="0" w:space="0" w:color="auto"/>
        <w:bottom w:val="none" w:sz="0" w:space="0" w:color="auto"/>
        <w:right w:val="none" w:sz="0" w:space="0" w:color="auto"/>
      </w:divBdr>
    </w:div>
    <w:div w:id="1195926765">
      <w:bodyDiv w:val="1"/>
      <w:marLeft w:val="0"/>
      <w:marRight w:val="0"/>
      <w:marTop w:val="0"/>
      <w:marBottom w:val="0"/>
      <w:divBdr>
        <w:top w:val="none" w:sz="0" w:space="0" w:color="auto"/>
        <w:left w:val="none" w:sz="0" w:space="0" w:color="auto"/>
        <w:bottom w:val="none" w:sz="0" w:space="0" w:color="auto"/>
        <w:right w:val="none" w:sz="0" w:space="0" w:color="auto"/>
      </w:divBdr>
    </w:div>
    <w:div w:id="1204908087">
      <w:bodyDiv w:val="1"/>
      <w:marLeft w:val="0"/>
      <w:marRight w:val="0"/>
      <w:marTop w:val="0"/>
      <w:marBottom w:val="0"/>
      <w:divBdr>
        <w:top w:val="none" w:sz="0" w:space="0" w:color="auto"/>
        <w:left w:val="none" w:sz="0" w:space="0" w:color="auto"/>
        <w:bottom w:val="none" w:sz="0" w:space="0" w:color="auto"/>
        <w:right w:val="none" w:sz="0" w:space="0" w:color="auto"/>
      </w:divBdr>
    </w:div>
    <w:div w:id="1211261819">
      <w:bodyDiv w:val="1"/>
      <w:marLeft w:val="0"/>
      <w:marRight w:val="0"/>
      <w:marTop w:val="0"/>
      <w:marBottom w:val="0"/>
      <w:divBdr>
        <w:top w:val="none" w:sz="0" w:space="0" w:color="auto"/>
        <w:left w:val="none" w:sz="0" w:space="0" w:color="auto"/>
        <w:bottom w:val="none" w:sz="0" w:space="0" w:color="auto"/>
        <w:right w:val="none" w:sz="0" w:space="0" w:color="auto"/>
      </w:divBdr>
    </w:div>
    <w:div w:id="1211382523">
      <w:bodyDiv w:val="1"/>
      <w:marLeft w:val="0"/>
      <w:marRight w:val="0"/>
      <w:marTop w:val="0"/>
      <w:marBottom w:val="0"/>
      <w:divBdr>
        <w:top w:val="none" w:sz="0" w:space="0" w:color="auto"/>
        <w:left w:val="none" w:sz="0" w:space="0" w:color="auto"/>
        <w:bottom w:val="none" w:sz="0" w:space="0" w:color="auto"/>
        <w:right w:val="none" w:sz="0" w:space="0" w:color="auto"/>
      </w:divBdr>
    </w:div>
    <w:div w:id="1218514774">
      <w:bodyDiv w:val="1"/>
      <w:marLeft w:val="0"/>
      <w:marRight w:val="0"/>
      <w:marTop w:val="0"/>
      <w:marBottom w:val="0"/>
      <w:divBdr>
        <w:top w:val="none" w:sz="0" w:space="0" w:color="auto"/>
        <w:left w:val="none" w:sz="0" w:space="0" w:color="auto"/>
        <w:bottom w:val="none" w:sz="0" w:space="0" w:color="auto"/>
        <w:right w:val="none" w:sz="0" w:space="0" w:color="auto"/>
      </w:divBdr>
    </w:div>
    <w:div w:id="1218975871">
      <w:bodyDiv w:val="1"/>
      <w:marLeft w:val="0"/>
      <w:marRight w:val="0"/>
      <w:marTop w:val="0"/>
      <w:marBottom w:val="0"/>
      <w:divBdr>
        <w:top w:val="none" w:sz="0" w:space="0" w:color="auto"/>
        <w:left w:val="none" w:sz="0" w:space="0" w:color="auto"/>
        <w:bottom w:val="none" w:sz="0" w:space="0" w:color="auto"/>
        <w:right w:val="none" w:sz="0" w:space="0" w:color="auto"/>
      </w:divBdr>
    </w:div>
    <w:div w:id="1222062072">
      <w:bodyDiv w:val="1"/>
      <w:marLeft w:val="0"/>
      <w:marRight w:val="0"/>
      <w:marTop w:val="0"/>
      <w:marBottom w:val="0"/>
      <w:divBdr>
        <w:top w:val="none" w:sz="0" w:space="0" w:color="auto"/>
        <w:left w:val="none" w:sz="0" w:space="0" w:color="auto"/>
        <w:bottom w:val="none" w:sz="0" w:space="0" w:color="auto"/>
        <w:right w:val="none" w:sz="0" w:space="0" w:color="auto"/>
      </w:divBdr>
    </w:div>
    <w:div w:id="1236017273">
      <w:bodyDiv w:val="1"/>
      <w:marLeft w:val="0"/>
      <w:marRight w:val="0"/>
      <w:marTop w:val="0"/>
      <w:marBottom w:val="0"/>
      <w:divBdr>
        <w:top w:val="none" w:sz="0" w:space="0" w:color="auto"/>
        <w:left w:val="none" w:sz="0" w:space="0" w:color="auto"/>
        <w:bottom w:val="none" w:sz="0" w:space="0" w:color="auto"/>
        <w:right w:val="none" w:sz="0" w:space="0" w:color="auto"/>
      </w:divBdr>
    </w:div>
    <w:div w:id="1241600747">
      <w:bodyDiv w:val="1"/>
      <w:marLeft w:val="0"/>
      <w:marRight w:val="0"/>
      <w:marTop w:val="0"/>
      <w:marBottom w:val="0"/>
      <w:divBdr>
        <w:top w:val="none" w:sz="0" w:space="0" w:color="auto"/>
        <w:left w:val="none" w:sz="0" w:space="0" w:color="auto"/>
        <w:bottom w:val="none" w:sz="0" w:space="0" w:color="auto"/>
        <w:right w:val="none" w:sz="0" w:space="0" w:color="auto"/>
      </w:divBdr>
    </w:div>
    <w:div w:id="1254507936">
      <w:bodyDiv w:val="1"/>
      <w:marLeft w:val="0"/>
      <w:marRight w:val="0"/>
      <w:marTop w:val="0"/>
      <w:marBottom w:val="0"/>
      <w:divBdr>
        <w:top w:val="none" w:sz="0" w:space="0" w:color="auto"/>
        <w:left w:val="none" w:sz="0" w:space="0" w:color="auto"/>
        <w:bottom w:val="none" w:sz="0" w:space="0" w:color="auto"/>
        <w:right w:val="none" w:sz="0" w:space="0" w:color="auto"/>
      </w:divBdr>
    </w:div>
    <w:div w:id="1254900730">
      <w:bodyDiv w:val="1"/>
      <w:marLeft w:val="0"/>
      <w:marRight w:val="0"/>
      <w:marTop w:val="0"/>
      <w:marBottom w:val="0"/>
      <w:divBdr>
        <w:top w:val="none" w:sz="0" w:space="0" w:color="auto"/>
        <w:left w:val="none" w:sz="0" w:space="0" w:color="auto"/>
        <w:bottom w:val="none" w:sz="0" w:space="0" w:color="auto"/>
        <w:right w:val="none" w:sz="0" w:space="0" w:color="auto"/>
      </w:divBdr>
    </w:div>
    <w:div w:id="1255748215">
      <w:bodyDiv w:val="1"/>
      <w:marLeft w:val="0"/>
      <w:marRight w:val="0"/>
      <w:marTop w:val="0"/>
      <w:marBottom w:val="0"/>
      <w:divBdr>
        <w:top w:val="none" w:sz="0" w:space="0" w:color="auto"/>
        <w:left w:val="none" w:sz="0" w:space="0" w:color="auto"/>
        <w:bottom w:val="none" w:sz="0" w:space="0" w:color="auto"/>
        <w:right w:val="none" w:sz="0" w:space="0" w:color="auto"/>
      </w:divBdr>
    </w:div>
    <w:div w:id="1259024853">
      <w:bodyDiv w:val="1"/>
      <w:marLeft w:val="0"/>
      <w:marRight w:val="0"/>
      <w:marTop w:val="0"/>
      <w:marBottom w:val="0"/>
      <w:divBdr>
        <w:top w:val="none" w:sz="0" w:space="0" w:color="auto"/>
        <w:left w:val="none" w:sz="0" w:space="0" w:color="auto"/>
        <w:bottom w:val="none" w:sz="0" w:space="0" w:color="auto"/>
        <w:right w:val="none" w:sz="0" w:space="0" w:color="auto"/>
      </w:divBdr>
    </w:div>
    <w:div w:id="1260063526">
      <w:bodyDiv w:val="1"/>
      <w:marLeft w:val="0"/>
      <w:marRight w:val="0"/>
      <w:marTop w:val="0"/>
      <w:marBottom w:val="0"/>
      <w:divBdr>
        <w:top w:val="none" w:sz="0" w:space="0" w:color="auto"/>
        <w:left w:val="none" w:sz="0" w:space="0" w:color="auto"/>
        <w:bottom w:val="none" w:sz="0" w:space="0" w:color="auto"/>
        <w:right w:val="none" w:sz="0" w:space="0" w:color="auto"/>
      </w:divBdr>
    </w:div>
    <w:div w:id="1265959579">
      <w:bodyDiv w:val="1"/>
      <w:marLeft w:val="0"/>
      <w:marRight w:val="0"/>
      <w:marTop w:val="0"/>
      <w:marBottom w:val="0"/>
      <w:divBdr>
        <w:top w:val="none" w:sz="0" w:space="0" w:color="auto"/>
        <w:left w:val="none" w:sz="0" w:space="0" w:color="auto"/>
        <w:bottom w:val="none" w:sz="0" w:space="0" w:color="auto"/>
        <w:right w:val="none" w:sz="0" w:space="0" w:color="auto"/>
      </w:divBdr>
    </w:div>
    <w:div w:id="1271090886">
      <w:bodyDiv w:val="1"/>
      <w:marLeft w:val="0"/>
      <w:marRight w:val="0"/>
      <w:marTop w:val="0"/>
      <w:marBottom w:val="0"/>
      <w:divBdr>
        <w:top w:val="none" w:sz="0" w:space="0" w:color="auto"/>
        <w:left w:val="none" w:sz="0" w:space="0" w:color="auto"/>
        <w:bottom w:val="none" w:sz="0" w:space="0" w:color="auto"/>
        <w:right w:val="none" w:sz="0" w:space="0" w:color="auto"/>
      </w:divBdr>
    </w:div>
    <w:div w:id="1272974635">
      <w:bodyDiv w:val="1"/>
      <w:marLeft w:val="0"/>
      <w:marRight w:val="0"/>
      <w:marTop w:val="0"/>
      <w:marBottom w:val="0"/>
      <w:divBdr>
        <w:top w:val="none" w:sz="0" w:space="0" w:color="auto"/>
        <w:left w:val="none" w:sz="0" w:space="0" w:color="auto"/>
        <w:bottom w:val="none" w:sz="0" w:space="0" w:color="auto"/>
        <w:right w:val="none" w:sz="0" w:space="0" w:color="auto"/>
      </w:divBdr>
    </w:div>
    <w:div w:id="1313439273">
      <w:bodyDiv w:val="1"/>
      <w:marLeft w:val="0"/>
      <w:marRight w:val="0"/>
      <w:marTop w:val="0"/>
      <w:marBottom w:val="0"/>
      <w:divBdr>
        <w:top w:val="none" w:sz="0" w:space="0" w:color="auto"/>
        <w:left w:val="none" w:sz="0" w:space="0" w:color="auto"/>
        <w:bottom w:val="none" w:sz="0" w:space="0" w:color="auto"/>
        <w:right w:val="none" w:sz="0" w:space="0" w:color="auto"/>
      </w:divBdr>
    </w:div>
    <w:div w:id="1323854246">
      <w:bodyDiv w:val="1"/>
      <w:marLeft w:val="0"/>
      <w:marRight w:val="0"/>
      <w:marTop w:val="0"/>
      <w:marBottom w:val="0"/>
      <w:divBdr>
        <w:top w:val="none" w:sz="0" w:space="0" w:color="auto"/>
        <w:left w:val="none" w:sz="0" w:space="0" w:color="auto"/>
        <w:bottom w:val="none" w:sz="0" w:space="0" w:color="auto"/>
        <w:right w:val="none" w:sz="0" w:space="0" w:color="auto"/>
      </w:divBdr>
    </w:div>
    <w:div w:id="1327905948">
      <w:bodyDiv w:val="1"/>
      <w:marLeft w:val="0"/>
      <w:marRight w:val="0"/>
      <w:marTop w:val="0"/>
      <w:marBottom w:val="0"/>
      <w:divBdr>
        <w:top w:val="none" w:sz="0" w:space="0" w:color="auto"/>
        <w:left w:val="none" w:sz="0" w:space="0" w:color="auto"/>
        <w:bottom w:val="none" w:sz="0" w:space="0" w:color="auto"/>
        <w:right w:val="none" w:sz="0" w:space="0" w:color="auto"/>
      </w:divBdr>
    </w:div>
    <w:div w:id="1328481259">
      <w:bodyDiv w:val="1"/>
      <w:marLeft w:val="0"/>
      <w:marRight w:val="0"/>
      <w:marTop w:val="0"/>
      <w:marBottom w:val="0"/>
      <w:divBdr>
        <w:top w:val="none" w:sz="0" w:space="0" w:color="auto"/>
        <w:left w:val="none" w:sz="0" w:space="0" w:color="auto"/>
        <w:bottom w:val="none" w:sz="0" w:space="0" w:color="auto"/>
        <w:right w:val="none" w:sz="0" w:space="0" w:color="auto"/>
      </w:divBdr>
    </w:div>
    <w:div w:id="1334261512">
      <w:bodyDiv w:val="1"/>
      <w:marLeft w:val="0"/>
      <w:marRight w:val="0"/>
      <w:marTop w:val="0"/>
      <w:marBottom w:val="0"/>
      <w:divBdr>
        <w:top w:val="none" w:sz="0" w:space="0" w:color="auto"/>
        <w:left w:val="none" w:sz="0" w:space="0" w:color="auto"/>
        <w:bottom w:val="none" w:sz="0" w:space="0" w:color="auto"/>
        <w:right w:val="none" w:sz="0" w:space="0" w:color="auto"/>
      </w:divBdr>
    </w:div>
    <w:div w:id="1336106694">
      <w:bodyDiv w:val="1"/>
      <w:marLeft w:val="0"/>
      <w:marRight w:val="0"/>
      <w:marTop w:val="0"/>
      <w:marBottom w:val="0"/>
      <w:divBdr>
        <w:top w:val="none" w:sz="0" w:space="0" w:color="auto"/>
        <w:left w:val="none" w:sz="0" w:space="0" w:color="auto"/>
        <w:bottom w:val="none" w:sz="0" w:space="0" w:color="auto"/>
        <w:right w:val="none" w:sz="0" w:space="0" w:color="auto"/>
      </w:divBdr>
    </w:div>
    <w:div w:id="1338339597">
      <w:bodyDiv w:val="1"/>
      <w:marLeft w:val="0"/>
      <w:marRight w:val="0"/>
      <w:marTop w:val="0"/>
      <w:marBottom w:val="0"/>
      <w:divBdr>
        <w:top w:val="none" w:sz="0" w:space="0" w:color="auto"/>
        <w:left w:val="none" w:sz="0" w:space="0" w:color="auto"/>
        <w:bottom w:val="none" w:sz="0" w:space="0" w:color="auto"/>
        <w:right w:val="none" w:sz="0" w:space="0" w:color="auto"/>
      </w:divBdr>
    </w:div>
    <w:div w:id="1340546018">
      <w:bodyDiv w:val="1"/>
      <w:marLeft w:val="0"/>
      <w:marRight w:val="0"/>
      <w:marTop w:val="0"/>
      <w:marBottom w:val="0"/>
      <w:divBdr>
        <w:top w:val="none" w:sz="0" w:space="0" w:color="auto"/>
        <w:left w:val="none" w:sz="0" w:space="0" w:color="auto"/>
        <w:bottom w:val="none" w:sz="0" w:space="0" w:color="auto"/>
        <w:right w:val="none" w:sz="0" w:space="0" w:color="auto"/>
      </w:divBdr>
    </w:div>
    <w:div w:id="1343244502">
      <w:bodyDiv w:val="1"/>
      <w:marLeft w:val="0"/>
      <w:marRight w:val="0"/>
      <w:marTop w:val="0"/>
      <w:marBottom w:val="0"/>
      <w:divBdr>
        <w:top w:val="none" w:sz="0" w:space="0" w:color="auto"/>
        <w:left w:val="none" w:sz="0" w:space="0" w:color="auto"/>
        <w:bottom w:val="none" w:sz="0" w:space="0" w:color="auto"/>
        <w:right w:val="none" w:sz="0" w:space="0" w:color="auto"/>
      </w:divBdr>
    </w:div>
    <w:div w:id="1357388607">
      <w:bodyDiv w:val="1"/>
      <w:marLeft w:val="0"/>
      <w:marRight w:val="0"/>
      <w:marTop w:val="0"/>
      <w:marBottom w:val="0"/>
      <w:divBdr>
        <w:top w:val="none" w:sz="0" w:space="0" w:color="auto"/>
        <w:left w:val="none" w:sz="0" w:space="0" w:color="auto"/>
        <w:bottom w:val="none" w:sz="0" w:space="0" w:color="auto"/>
        <w:right w:val="none" w:sz="0" w:space="0" w:color="auto"/>
      </w:divBdr>
    </w:div>
    <w:div w:id="1366447905">
      <w:bodyDiv w:val="1"/>
      <w:marLeft w:val="0"/>
      <w:marRight w:val="0"/>
      <w:marTop w:val="0"/>
      <w:marBottom w:val="0"/>
      <w:divBdr>
        <w:top w:val="none" w:sz="0" w:space="0" w:color="auto"/>
        <w:left w:val="none" w:sz="0" w:space="0" w:color="auto"/>
        <w:bottom w:val="none" w:sz="0" w:space="0" w:color="auto"/>
        <w:right w:val="none" w:sz="0" w:space="0" w:color="auto"/>
      </w:divBdr>
    </w:div>
    <w:div w:id="1399596877">
      <w:bodyDiv w:val="1"/>
      <w:marLeft w:val="0"/>
      <w:marRight w:val="0"/>
      <w:marTop w:val="0"/>
      <w:marBottom w:val="0"/>
      <w:divBdr>
        <w:top w:val="none" w:sz="0" w:space="0" w:color="auto"/>
        <w:left w:val="none" w:sz="0" w:space="0" w:color="auto"/>
        <w:bottom w:val="none" w:sz="0" w:space="0" w:color="auto"/>
        <w:right w:val="none" w:sz="0" w:space="0" w:color="auto"/>
      </w:divBdr>
    </w:div>
    <w:div w:id="1410228704">
      <w:bodyDiv w:val="1"/>
      <w:marLeft w:val="0"/>
      <w:marRight w:val="0"/>
      <w:marTop w:val="0"/>
      <w:marBottom w:val="0"/>
      <w:divBdr>
        <w:top w:val="none" w:sz="0" w:space="0" w:color="auto"/>
        <w:left w:val="none" w:sz="0" w:space="0" w:color="auto"/>
        <w:bottom w:val="none" w:sz="0" w:space="0" w:color="auto"/>
        <w:right w:val="none" w:sz="0" w:space="0" w:color="auto"/>
      </w:divBdr>
    </w:div>
    <w:div w:id="1419402039">
      <w:bodyDiv w:val="1"/>
      <w:marLeft w:val="0"/>
      <w:marRight w:val="0"/>
      <w:marTop w:val="0"/>
      <w:marBottom w:val="0"/>
      <w:divBdr>
        <w:top w:val="none" w:sz="0" w:space="0" w:color="auto"/>
        <w:left w:val="none" w:sz="0" w:space="0" w:color="auto"/>
        <w:bottom w:val="none" w:sz="0" w:space="0" w:color="auto"/>
        <w:right w:val="none" w:sz="0" w:space="0" w:color="auto"/>
      </w:divBdr>
    </w:div>
    <w:div w:id="1422600330">
      <w:bodyDiv w:val="1"/>
      <w:marLeft w:val="0"/>
      <w:marRight w:val="0"/>
      <w:marTop w:val="0"/>
      <w:marBottom w:val="0"/>
      <w:divBdr>
        <w:top w:val="none" w:sz="0" w:space="0" w:color="auto"/>
        <w:left w:val="none" w:sz="0" w:space="0" w:color="auto"/>
        <w:bottom w:val="none" w:sz="0" w:space="0" w:color="auto"/>
        <w:right w:val="none" w:sz="0" w:space="0" w:color="auto"/>
      </w:divBdr>
    </w:div>
    <w:div w:id="1449155962">
      <w:bodyDiv w:val="1"/>
      <w:marLeft w:val="0"/>
      <w:marRight w:val="0"/>
      <w:marTop w:val="0"/>
      <w:marBottom w:val="0"/>
      <w:divBdr>
        <w:top w:val="none" w:sz="0" w:space="0" w:color="auto"/>
        <w:left w:val="none" w:sz="0" w:space="0" w:color="auto"/>
        <w:bottom w:val="none" w:sz="0" w:space="0" w:color="auto"/>
        <w:right w:val="none" w:sz="0" w:space="0" w:color="auto"/>
      </w:divBdr>
    </w:div>
    <w:div w:id="1452020031">
      <w:bodyDiv w:val="1"/>
      <w:marLeft w:val="0"/>
      <w:marRight w:val="0"/>
      <w:marTop w:val="0"/>
      <w:marBottom w:val="0"/>
      <w:divBdr>
        <w:top w:val="none" w:sz="0" w:space="0" w:color="auto"/>
        <w:left w:val="none" w:sz="0" w:space="0" w:color="auto"/>
        <w:bottom w:val="none" w:sz="0" w:space="0" w:color="auto"/>
        <w:right w:val="none" w:sz="0" w:space="0" w:color="auto"/>
      </w:divBdr>
    </w:div>
    <w:div w:id="1452627219">
      <w:bodyDiv w:val="1"/>
      <w:marLeft w:val="0"/>
      <w:marRight w:val="0"/>
      <w:marTop w:val="0"/>
      <w:marBottom w:val="0"/>
      <w:divBdr>
        <w:top w:val="none" w:sz="0" w:space="0" w:color="auto"/>
        <w:left w:val="none" w:sz="0" w:space="0" w:color="auto"/>
        <w:bottom w:val="none" w:sz="0" w:space="0" w:color="auto"/>
        <w:right w:val="none" w:sz="0" w:space="0" w:color="auto"/>
      </w:divBdr>
    </w:div>
    <w:div w:id="1502239428">
      <w:bodyDiv w:val="1"/>
      <w:marLeft w:val="0"/>
      <w:marRight w:val="0"/>
      <w:marTop w:val="0"/>
      <w:marBottom w:val="0"/>
      <w:divBdr>
        <w:top w:val="none" w:sz="0" w:space="0" w:color="auto"/>
        <w:left w:val="none" w:sz="0" w:space="0" w:color="auto"/>
        <w:bottom w:val="none" w:sz="0" w:space="0" w:color="auto"/>
        <w:right w:val="none" w:sz="0" w:space="0" w:color="auto"/>
      </w:divBdr>
    </w:div>
    <w:div w:id="1511987268">
      <w:bodyDiv w:val="1"/>
      <w:marLeft w:val="0"/>
      <w:marRight w:val="0"/>
      <w:marTop w:val="0"/>
      <w:marBottom w:val="0"/>
      <w:divBdr>
        <w:top w:val="none" w:sz="0" w:space="0" w:color="auto"/>
        <w:left w:val="none" w:sz="0" w:space="0" w:color="auto"/>
        <w:bottom w:val="none" w:sz="0" w:space="0" w:color="auto"/>
        <w:right w:val="none" w:sz="0" w:space="0" w:color="auto"/>
      </w:divBdr>
    </w:div>
    <w:div w:id="1518538334">
      <w:bodyDiv w:val="1"/>
      <w:marLeft w:val="0"/>
      <w:marRight w:val="0"/>
      <w:marTop w:val="0"/>
      <w:marBottom w:val="0"/>
      <w:divBdr>
        <w:top w:val="none" w:sz="0" w:space="0" w:color="auto"/>
        <w:left w:val="none" w:sz="0" w:space="0" w:color="auto"/>
        <w:bottom w:val="none" w:sz="0" w:space="0" w:color="auto"/>
        <w:right w:val="none" w:sz="0" w:space="0" w:color="auto"/>
      </w:divBdr>
    </w:div>
    <w:div w:id="1519352919">
      <w:bodyDiv w:val="1"/>
      <w:marLeft w:val="0"/>
      <w:marRight w:val="0"/>
      <w:marTop w:val="0"/>
      <w:marBottom w:val="0"/>
      <w:divBdr>
        <w:top w:val="none" w:sz="0" w:space="0" w:color="auto"/>
        <w:left w:val="none" w:sz="0" w:space="0" w:color="auto"/>
        <w:bottom w:val="none" w:sz="0" w:space="0" w:color="auto"/>
        <w:right w:val="none" w:sz="0" w:space="0" w:color="auto"/>
      </w:divBdr>
    </w:div>
    <w:div w:id="1528907680">
      <w:bodyDiv w:val="1"/>
      <w:marLeft w:val="0"/>
      <w:marRight w:val="0"/>
      <w:marTop w:val="0"/>
      <w:marBottom w:val="0"/>
      <w:divBdr>
        <w:top w:val="none" w:sz="0" w:space="0" w:color="auto"/>
        <w:left w:val="none" w:sz="0" w:space="0" w:color="auto"/>
        <w:bottom w:val="none" w:sz="0" w:space="0" w:color="auto"/>
        <w:right w:val="none" w:sz="0" w:space="0" w:color="auto"/>
      </w:divBdr>
    </w:div>
    <w:div w:id="1546527039">
      <w:bodyDiv w:val="1"/>
      <w:marLeft w:val="0"/>
      <w:marRight w:val="0"/>
      <w:marTop w:val="0"/>
      <w:marBottom w:val="0"/>
      <w:divBdr>
        <w:top w:val="none" w:sz="0" w:space="0" w:color="auto"/>
        <w:left w:val="none" w:sz="0" w:space="0" w:color="auto"/>
        <w:bottom w:val="none" w:sz="0" w:space="0" w:color="auto"/>
        <w:right w:val="none" w:sz="0" w:space="0" w:color="auto"/>
      </w:divBdr>
    </w:div>
    <w:div w:id="1553349068">
      <w:bodyDiv w:val="1"/>
      <w:marLeft w:val="0"/>
      <w:marRight w:val="0"/>
      <w:marTop w:val="0"/>
      <w:marBottom w:val="0"/>
      <w:divBdr>
        <w:top w:val="none" w:sz="0" w:space="0" w:color="auto"/>
        <w:left w:val="none" w:sz="0" w:space="0" w:color="auto"/>
        <w:bottom w:val="none" w:sz="0" w:space="0" w:color="auto"/>
        <w:right w:val="none" w:sz="0" w:space="0" w:color="auto"/>
      </w:divBdr>
    </w:div>
    <w:div w:id="1555313346">
      <w:bodyDiv w:val="1"/>
      <w:marLeft w:val="0"/>
      <w:marRight w:val="0"/>
      <w:marTop w:val="0"/>
      <w:marBottom w:val="0"/>
      <w:divBdr>
        <w:top w:val="none" w:sz="0" w:space="0" w:color="auto"/>
        <w:left w:val="none" w:sz="0" w:space="0" w:color="auto"/>
        <w:bottom w:val="none" w:sz="0" w:space="0" w:color="auto"/>
        <w:right w:val="none" w:sz="0" w:space="0" w:color="auto"/>
      </w:divBdr>
    </w:div>
    <w:div w:id="1587962838">
      <w:bodyDiv w:val="1"/>
      <w:marLeft w:val="0"/>
      <w:marRight w:val="0"/>
      <w:marTop w:val="0"/>
      <w:marBottom w:val="0"/>
      <w:divBdr>
        <w:top w:val="none" w:sz="0" w:space="0" w:color="auto"/>
        <w:left w:val="none" w:sz="0" w:space="0" w:color="auto"/>
        <w:bottom w:val="none" w:sz="0" w:space="0" w:color="auto"/>
        <w:right w:val="none" w:sz="0" w:space="0" w:color="auto"/>
      </w:divBdr>
    </w:div>
    <w:div w:id="1621034175">
      <w:bodyDiv w:val="1"/>
      <w:marLeft w:val="0"/>
      <w:marRight w:val="0"/>
      <w:marTop w:val="0"/>
      <w:marBottom w:val="0"/>
      <w:divBdr>
        <w:top w:val="none" w:sz="0" w:space="0" w:color="auto"/>
        <w:left w:val="none" w:sz="0" w:space="0" w:color="auto"/>
        <w:bottom w:val="none" w:sz="0" w:space="0" w:color="auto"/>
        <w:right w:val="none" w:sz="0" w:space="0" w:color="auto"/>
      </w:divBdr>
    </w:div>
    <w:div w:id="1629121392">
      <w:bodyDiv w:val="1"/>
      <w:marLeft w:val="0"/>
      <w:marRight w:val="0"/>
      <w:marTop w:val="0"/>
      <w:marBottom w:val="0"/>
      <w:divBdr>
        <w:top w:val="none" w:sz="0" w:space="0" w:color="auto"/>
        <w:left w:val="none" w:sz="0" w:space="0" w:color="auto"/>
        <w:bottom w:val="none" w:sz="0" w:space="0" w:color="auto"/>
        <w:right w:val="none" w:sz="0" w:space="0" w:color="auto"/>
      </w:divBdr>
    </w:div>
    <w:div w:id="1631007834">
      <w:bodyDiv w:val="1"/>
      <w:marLeft w:val="0"/>
      <w:marRight w:val="0"/>
      <w:marTop w:val="0"/>
      <w:marBottom w:val="0"/>
      <w:divBdr>
        <w:top w:val="none" w:sz="0" w:space="0" w:color="auto"/>
        <w:left w:val="none" w:sz="0" w:space="0" w:color="auto"/>
        <w:bottom w:val="none" w:sz="0" w:space="0" w:color="auto"/>
        <w:right w:val="none" w:sz="0" w:space="0" w:color="auto"/>
      </w:divBdr>
    </w:div>
    <w:div w:id="1632595142">
      <w:bodyDiv w:val="1"/>
      <w:marLeft w:val="0"/>
      <w:marRight w:val="0"/>
      <w:marTop w:val="0"/>
      <w:marBottom w:val="0"/>
      <w:divBdr>
        <w:top w:val="none" w:sz="0" w:space="0" w:color="auto"/>
        <w:left w:val="none" w:sz="0" w:space="0" w:color="auto"/>
        <w:bottom w:val="none" w:sz="0" w:space="0" w:color="auto"/>
        <w:right w:val="none" w:sz="0" w:space="0" w:color="auto"/>
      </w:divBdr>
    </w:div>
    <w:div w:id="1684817112">
      <w:bodyDiv w:val="1"/>
      <w:marLeft w:val="0"/>
      <w:marRight w:val="0"/>
      <w:marTop w:val="0"/>
      <w:marBottom w:val="0"/>
      <w:divBdr>
        <w:top w:val="none" w:sz="0" w:space="0" w:color="auto"/>
        <w:left w:val="none" w:sz="0" w:space="0" w:color="auto"/>
        <w:bottom w:val="none" w:sz="0" w:space="0" w:color="auto"/>
        <w:right w:val="none" w:sz="0" w:space="0" w:color="auto"/>
      </w:divBdr>
    </w:div>
    <w:div w:id="1688603553">
      <w:bodyDiv w:val="1"/>
      <w:marLeft w:val="0"/>
      <w:marRight w:val="0"/>
      <w:marTop w:val="0"/>
      <w:marBottom w:val="0"/>
      <w:divBdr>
        <w:top w:val="none" w:sz="0" w:space="0" w:color="auto"/>
        <w:left w:val="none" w:sz="0" w:space="0" w:color="auto"/>
        <w:bottom w:val="none" w:sz="0" w:space="0" w:color="auto"/>
        <w:right w:val="none" w:sz="0" w:space="0" w:color="auto"/>
      </w:divBdr>
    </w:div>
    <w:div w:id="1714038039">
      <w:bodyDiv w:val="1"/>
      <w:marLeft w:val="0"/>
      <w:marRight w:val="0"/>
      <w:marTop w:val="0"/>
      <w:marBottom w:val="0"/>
      <w:divBdr>
        <w:top w:val="none" w:sz="0" w:space="0" w:color="auto"/>
        <w:left w:val="none" w:sz="0" w:space="0" w:color="auto"/>
        <w:bottom w:val="none" w:sz="0" w:space="0" w:color="auto"/>
        <w:right w:val="none" w:sz="0" w:space="0" w:color="auto"/>
      </w:divBdr>
    </w:div>
    <w:div w:id="1717778025">
      <w:bodyDiv w:val="1"/>
      <w:marLeft w:val="0"/>
      <w:marRight w:val="0"/>
      <w:marTop w:val="0"/>
      <w:marBottom w:val="0"/>
      <w:divBdr>
        <w:top w:val="none" w:sz="0" w:space="0" w:color="auto"/>
        <w:left w:val="none" w:sz="0" w:space="0" w:color="auto"/>
        <w:bottom w:val="none" w:sz="0" w:space="0" w:color="auto"/>
        <w:right w:val="none" w:sz="0" w:space="0" w:color="auto"/>
      </w:divBdr>
    </w:div>
    <w:div w:id="1722703692">
      <w:bodyDiv w:val="1"/>
      <w:marLeft w:val="0"/>
      <w:marRight w:val="0"/>
      <w:marTop w:val="0"/>
      <w:marBottom w:val="0"/>
      <w:divBdr>
        <w:top w:val="none" w:sz="0" w:space="0" w:color="auto"/>
        <w:left w:val="none" w:sz="0" w:space="0" w:color="auto"/>
        <w:bottom w:val="none" w:sz="0" w:space="0" w:color="auto"/>
        <w:right w:val="none" w:sz="0" w:space="0" w:color="auto"/>
      </w:divBdr>
    </w:div>
    <w:div w:id="1744330115">
      <w:bodyDiv w:val="1"/>
      <w:marLeft w:val="0"/>
      <w:marRight w:val="0"/>
      <w:marTop w:val="0"/>
      <w:marBottom w:val="0"/>
      <w:divBdr>
        <w:top w:val="none" w:sz="0" w:space="0" w:color="auto"/>
        <w:left w:val="none" w:sz="0" w:space="0" w:color="auto"/>
        <w:bottom w:val="none" w:sz="0" w:space="0" w:color="auto"/>
        <w:right w:val="none" w:sz="0" w:space="0" w:color="auto"/>
      </w:divBdr>
    </w:div>
    <w:div w:id="1754084007">
      <w:bodyDiv w:val="1"/>
      <w:marLeft w:val="0"/>
      <w:marRight w:val="0"/>
      <w:marTop w:val="0"/>
      <w:marBottom w:val="0"/>
      <w:divBdr>
        <w:top w:val="none" w:sz="0" w:space="0" w:color="auto"/>
        <w:left w:val="none" w:sz="0" w:space="0" w:color="auto"/>
        <w:bottom w:val="none" w:sz="0" w:space="0" w:color="auto"/>
        <w:right w:val="none" w:sz="0" w:space="0" w:color="auto"/>
      </w:divBdr>
    </w:div>
    <w:div w:id="1784032575">
      <w:bodyDiv w:val="1"/>
      <w:marLeft w:val="0"/>
      <w:marRight w:val="0"/>
      <w:marTop w:val="0"/>
      <w:marBottom w:val="0"/>
      <w:divBdr>
        <w:top w:val="none" w:sz="0" w:space="0" w:color="auto"/>
        <w:left w:val="none" w:sz="0" w:space="0" w:color="auto"/>
        <w:bottom w:val="none" w:sz="0" w:space="0" w:color="auto"/>
        <w:right w:val="none" w:sz="0" w:space="0" w:color="auto"/>
      </w:divBdr>
    </w:div>
    <w:div w:id="1790929683">
      <w:bodyDiv w:val="1"/>
      <w:marLeft w:val="0"/>
      <w:marRight w:val="0"/>
      <w:marTop w:val="0"/>
      <w:marBottom w:val="0"/>
      <w:divBdr>
        <w:top w:val="none" w:sz="0" w:space="0" w:color="auto"/>
        <w:left w:val="none" w:sz="0" w:space="0" w:color="auto"/>
        <w:bottom w:val="none" w:sz="0" w:space="0" w:color="auto"/>
        <w:right w:val="none" w:sz="0" w:space="0" w:color="auto"/>
      </w:divBdr>
    </w:div>
    <w:div w:id="1838840609">
      <w:bodyDiv w:val="1"/>
      <w:marLeft w:val="0"/>
      <w:marRight w:val="0"/>
      <w:marTop w:val="0"/>
      <w:marBottom w:val="0"/>
      <w:divBdr>
        <w:top w:val="none" w:sz="0" w:space="0" w:color="auto"/>
        <w:left w:val="none" w:sz="0" w:space="0" w:color="auto"/>
        <w:bottom w:val="none" w:sz="0" w:space="0" w:color="auto"/>
        <w:right w:val="none" w:sz="0" w:space="0" w:color="auto"/>
      </w:divBdr>
    </w:div>
    <w:div w:id="1841969267">
      <w:bodyDiv w:val="1"/>
      <w:marLeft w:val="0"/>
      <w:marRight w:val="0"/>
      <w:marTop w:val="0"/>
      <w:marBottom w:val="0"/>
      <w:divBdr>
        <w:top w:val="none" w:sz="0" w:space="0" w:color="auto"/>
        <w:left w:val="none" w:sz="0" w:space="0" w:color="auto"/>
        <w:bottom w:val="none" w:sz="0" w:space="0" w:color="auto"/>
        <w:right w:val="none" w:sz="0" w:space="0" w:color="auto"/>
      </w:divBdr>
    </w:div>
    <w:div w:id="1845197253">
      <w:bodyDiv w:val="1"/>
      <w:marLeft w:val="0"/>
      <w:marRight w:val="0"/>
      <w:marTop w:val="0"/>
      <w:marBottom w:val="0"/>
      <w:divBdr>
        <w:top w:val="none" w:sz="0" w:space="0" w:color="auto"/>
        <w:left w:val="none" w:sz="0" w:space="0" w:color="auto"/>
        <w:bottom w:val="none" w:sz="0" w:space="0" w:color="auto"/>
        <w:right w:val="none" w:sz="0" w:space="0" w:color="auto"/>
      </w:divBdr>
    </w:div>
    <w:div w:id="1847478391">
      <w:bodyDiv w:val="1"/>
      <w:marLeft w:val="0"/>
      <w:marRight w:val="0"/>
      <w:marTop w:val="0"/>
      <w:marBottom w:val="0"/>
      <w:divBdr>
        <w:top w:val="none" w:sz="0" w:space="0" w:color="auto"/>
        <w:left w:val="none" w:sz="0" w:space="0" w:color="auto"/>
        <w:bottom w:val="none" w:sz="0" w:space="0" w:color="auto"/>
        <w:right w:val="none" w:sz="0" w:space="0" w:color="auto"/>
      </w:divBdr>
    </w:div>
    <w:div w:id="1861501889">
      <w:bodyDiv w:val="1"/>
      <w:marLeft w:val="0"/>
      <w:marRight w:val="0"/>
      <w:marTop w:val="0"/>
      <w:marBottom w:val="0"/>
      <w:divBdr>
        <w:top w:val="none" w:sz="0" w:space="0" w:color="auto"/>
        <w:left w:val="none" w:sz="0" w:space="0" w:color="auto"/>
        <w:bottom w:val="none" w:sz="0" w:space="0" w:color="auto"/>
        <w:right w:val="none" w:sz="0" w:space="0" w:color="auto"/>
      </w:divBdr>
    </w:div>
    <w:div w:id="1887984000">
      <w:bodyDiv w:val="1"/>
      <w:marLeft w:val="0"/>
      <w:marRight w:val="0"/>
      <w:marTop w:val="0"/>
      <w:marBottom w:val="0"/>
      <w:divBdr>
        <w:top w:val="none" w:sz="0" w:space="0" w:color="auto"/>
        <w:left w:val="none" w:sz="0" w:space="0" w:color="auto"/>
        <w:bottom w:val="none" w:sz="0" w:space="0" w:color="auto"/>
        <w:right w:val="none" w:sz="0" w:space="0" w:color="auto"/>
      </w:divBdr>
    </w:div>
    <w:div w:id="1890678069">
      <w:bodyDiv w:val="1"/>
      <w:marLeft w:val="0"/>
      <w:marRight w:val="0"/>
      <w:marTop w:val="0"/>
      <w:marBottom w:val="0"/>
      <w:divBdr>
        <w:top w:val="none" w:sz="0" w:space="0" w:color="auto"/>
        <w:left w:val="none" w:sz="0" w:space="0" w:color="auto"/>
        <w:bottom w:val="none" w:sz="0" w:space="0" w:color="auto"/>
        <w:right w:val="none" w:sz="0" w:space="0" w:color="auto"/>
      </w:divBdr>
    </w:div>
    <w:div w:id="1890994019">
      <w:bodyDiv w:val="1"/>
      <w:marLeft w:val="0"/>
      <w:marRight w:val="0"/>
      <w:marTop w:val="0"/>
      <w:marBottom w:val="0"/>
      <w:divBdr>
        <w:top w:val="none" w:sz="0" w:space="0" w:color="auto"/>
        <w:left w:val="none" w:sz="0" w:space="0" w:color="auto"/>
        <w:bottom w:val="none" w:sz="0" w:space="0" w:color="auto"/>
        <w:right w:val="none" w:sz="0" w:space="0" w:color="auto"/>
      </w:divBdr>
    </w:div>
    <w:div w:id="1900478537">
      <w:bodyDiv w:val="1"/>
      <w:marLeft w:val="0"/>
      <w:marRight w:val="0"/>
      <w:marTop w:val="0"/>
      <w:marBottom w:val="0"/>
      <w:divBdr>
        <w:top w:val="none" w:sz="0" w:space="0" w:color="auto"/>
        <w:left w:val="none" w:sz="0" w:space="0" w:color="auto"/>
        <w:bottom w:val="none" w:sz="0" w:space="0" w:color="auto"/>
        <w:right w:val="none" w:sz="0" w:space="0" w:color="auto"/>
      </w:divBdr>
    </w:div>
    <w:div w:id="1921743986">
      <w:bodyDiv w:val="1"/>
      <w:marLeft w:val="0"/>
      <w:marRight w:val="0"/>
      <w:marTop w:val="0"/>
      <w:marBottom w:val="0"/>
      <w:divBdr>
        <w:top w:val="none" w:sz="0" w:space="0" w:color="auto"/>
        <w:left w:val="none" w:sz="0" w:space="0" w:color="auto"/>
        <w:bottom w:val="none" w:sz="0" w:space="0" w:color="auto"/>
        <w:right w:val="none" w:sz="0" w:space="0" w:color="auto"/>
      </w:divBdr>
    </w:div>
    <w:div w:id="1943371371">
      <w:bodyDiv w:val="1"/>
      <w:marLeft w:val="0"/>
      <w:marRight w:val="0"/>
      <w:marTop w:val="0"/>
      <w:marBottom w:val="0"/>
      <w:divBdr>
        <w:top w:val="none" w:sz="0" w:space="0" w:color="auto"/>
        <w:left w:val="none" w:sz="0" w:space="0" w:color="auto"/>
        <w:bottom w:val="none" w:sz="0" w:space="0" w:color="auto"/>
        <w:right w:val="none" w:sz="0" w:space="0" w:color="auto"/>
      </w:divBdr>
    </w:div>
    <w:div w:id="1950353072">
      <w:bodyDiv w:val="1"/>
      <w:marLeft w:val="0"/>
      <w:marRight w:val="0"/>
      <w:marTop w:val="0"/>
      <w:marBottom w:val="0"/>
      <w:divBdr>
        <w:top w:val="none" w:sz="0" w:space="0" w:color="auto"/>
        <w:left w:val="none" w:sz="0" w:space="0" w:color="auto"/>
        <w:bottom w:val="none" w:sz="0" w:space="0" w:color="auto"/>
        <w:right w:val="none" w:sz="0" w:space="0" w:color="auto"/>
      </w:divBdr>
    </w:div>
    <w:div w:id="1950550072">
      <w:bodyDiv w:val="1"/>
      <w:marLeft w:val="0"/>
      <w:marRight w:val="0"/>
      <w:marTop w:val="0"/>
      <w:marBottom w:val="0"/>
      <w:divBdr>
        <w:top w:val="none" w:sz="0" w:space="0" w:color="auto"/>
        <w:left w:val="none" w:sz="0" w:space="0" w:color="auto"/>
        <w:bottom w:val="none" w:sz="0" w:space="0" w:color="auto"/>
        <w:right w:val="none" w:sz="0" w:space="0" w:color="auto"/>
      </w:divBdr>
    </w:div>
    <w:div w:id="1951625889">
      <w:bodyDiv w:val="1"/>
      <w:marLeft w:val="0"/>
      <w:marRight w:val="0"/>
      <w:marTop w:val="0"/>
      <w:marBottom w:val="0"/>
      <w:divBdr>
        <w:top w:val="none" w:sz="0" w:space="0" w:color="auto"/>
        <w:left w:val="none" w:sz="0" w:space="0" w:color="auto"/>
        <w:bottom w:val="none" w:sz="0" w:space="0" w:color="auto"/>
        <w:right w:val="none" w:sz="0" w:space="0" w:color="auto"/>
      </w:divBdr>
    </w:div>
    <w:div w:id="1968000931">
      <w:bodyDiv w:val="1"/>
      <w:marLeft w:val="0"/>
      <w:marRight w:val="0"/>
      <w:marTop w:val="0"/>
      <w:marBottom w:val="0"/>
      <w:divBdr>
        <w:top w:val="none" w:sz="0" w:space="0" w:color="auto"/>
        <w:left w:val="none" w:sz="0" w:space="0" w:color="auto"/>
        <w:bottom w:val="none" w:sz="0" w:space="0" w:color="auto"/>
        <w:right w:val="none" w:sz="0" w:space="0" w:color="auto"/>
      </w:divBdr>
    </w:div>
    <w:div w:id="1984769783">
      <w:bodyDiv w:val="1"/>
      <w:marLeft w:val="0"/>
      <w:marRight w:val="0"/>
      <w:marTop w:val="0"/>
      <w:marBottom w:val="0"/>
      <w:divBdr>
        <w:top w:val="none" w:sz="0" w:space="0" w:color="auto"/>
        <w:left w:val="none" w:sz="0" w:space="0" w:color="auto"/>
        <w:bottom w:val="none" w:sz="0" w:space="0" w:color="auto"/>
        <w:right w:val="none" w:sz="0" w:space="0" w:color="auto"/>
      </w:divBdr>
    </w:div>
    <w:div w:id="1986153629">
      <w:bodyDiv w:val="1"/>
      <w:marLeft w:val="0"/>
      <w:marRight w:val="0"/>
      <w:marTop w:val="0"/>
      <w:marBottom w:val="0"/>
      <w:divBdr>
        <w:top w:val="none" w:sz="0" w:space="0" w:color="auto"/>
        <w:left w:val="none" w:sz="0" w:space="0" w:color="auto"/>
        <w:bottom w:val="none" w:sz="0" w:space="0" w:color="auto"/>
        <w:right w:val="none" w:sz="0" w:space="0" w:color="auto"/>
      </w:divBdr>
    </w:div>
    <w:div w:id="1990361027">
      <w:bodyDiv w:val="1"/>
      <w:marLeft w:val="0"/>
      <w:marRight w:val="0"/>
      <w:marTop w:val="0"/>
      <w:marBottom w:val="0"/>
      <w:divBdr>
        <w:top w:val="none" w:sz="0" w:space="0" w:color="auto"/>
        <w:left w:val="none" w:sz="0" w:space="0" w:color="auto"/>
        <w:bottom w:val="none" w:sz="0" w:space="0" w:color="auto"/>
        <w:right w:val="none" w:sz="0" w:space="0" w:color="auto"/>
      </w:divBdr>
    </w:div>
    <w:div w:id="2011130719">
      <w:bodyDiv w:val="1"/>
      <w:marLeft w:val="0"/>
      <w:marRight w:val="0"/>
      <w:marTop w:val="0"/>
      <w:marBottom w:val="0"/>
      <w:divBdr>
        <w:top w:val="none" w:sz="0" w:space="0" w:color="auto"/>
        <w:left w:val="none" w:sz="0" w:space="0" w:color="auto"/>
        <w:bottom w:val="none" w:sz="0" w:space="0" w:color="auto"/>
        <w:right w:val="none" w:sz="0" w:space="0" w:color="auto"/>
      </w:divBdr>
    </w:div>
    <w:div w:id="2027360694">
      <w:bodyDiv w:val="1"/>
      <w:marLeft w:val="0"/>
      <w:marRight w:val="0"/>
      <w:marTop w:val="0"/>
      <w:marBottom w:val="0"/>
      <w:divBdr>
        <w:top w:val="none" w:sz="0" w:space="0" w:color="auto"/>
        <w:left w:val="none" w:sz="0" w:space="0" w:color="auto"/>
        <w:bottom w:val="none" w:sz="0" w:space="0" w:color="auto"/>
        <w:right w:val="none" w:sz="0" w:space="0" w:color="auto"/>
      </w:divBdr>
    </w:div>
    <w:div w:id="2038650588">
      <w:bodyDiv w:val="1"/>
      <w:marLeft w:val="0"/>
      <w:marRight w:val="0"/>
      <w:marTop w:val="0"/>
      <w:marBottom w:val="0"/>
      <w:divBdr>
        <w:top w:val="none" w:sz="0" w:space="0" w:color="auto"/>
        <w:left w:val="none" w:sz="0" w:space="0" w:color="auto"/>
        <w:bottom w:val="none" w:sz="0" w:space="0" w:color="auto"/>
        <w:right w:val="none" w:sz="0" w:space="0" w:color="auto"/>
      </w:divBdr>
    </w:div>
    <w:div w:id="2058315560">
      <w:bodyDiv w:val="1"/>
      <w:marLeft w:val="0"/>
      <w:marRight w:val="0"/>
      <w:marTop w:val="0"/>
      <w:marBottom w:val="0"/>
      <w:divBdr>
        <w:top w:val="none" w:sz="0" w:space="0" w:color="auto"/>
        <w:left w:val="none" w:sz="0" w:space="0" w:color="auto"/>
        <w:bottom w:val="none" w:sz="0" w:space="0" w:color="auto"/>
        <w:right w:val="none" w:sz="0" w:space="0" w:color="auto"/>
      </w:divBdr>
    </w:div>
    <w:div w:id="2065637821">
      <w:bodyDiv w:val="1"/>
      <w:marLeft w:val="0"/>
      <w:marRight w:val="0"/>
      <w:marTop w:val="0"/>
      <w:marBottom w:val="0"/>
      <w:divBdr>
        <w:top w:val="none" w:sz="0" w:space="0" w:color="auto"/>
        <w:left w:val="none" w:sz="0" w:space="0" w:color="auto"/>
        <w:bottom w:val="none" w:sz="0" w:space="0" w:color="auto"/>
        <w:right w:val="none" w:sz="0" w:space="0" w:color="auto"/>
      </w:divBdr>
    </w:div>
    <w:div w:id="2083866492">
      <w:bodyDiv w:val="1"/>
      <w:marLeft w:val="0"/>
      <w:marRight w:val="0"/>
      <w:marTop w:val="0"/>
      <w:marBottom w:val="0"/>
      <w:divBdr>
        <w:top w:val="none" w:sz="0" w:space="0" w:color="auto"/>
        <w:left w:val="none" w:sz="0" w:space="0" w:color="auto"/>
        <w:bottom w:val="none" w:sz="0" w:space="0" w:color="auto"/>
        <w:right w:val="none" w:sz="0" w:space="0" w:color="auto"/>
      </w:divBdr>
    </w:div>
    <w:div w:id="2085567348">
      <w:bodyDiv w:val="1"/>
      <w:marLeft w:val="0"/>
      <w:marRight w:val="0"/>
      <w:marTop w:val="0"/>
      <w:marBottom w:val="0"/>
      <w:divBdr>
        <w:top w:val="none" w:sz="0" w:space="0" w:color="auto"/>
        <w:left w:val="none" w:sz="0" w:space="0" w:color="auto"/>
        <w:bottom w:val="none" w:sz="0" w:space="0" w:color="auto"/>
        <w:right w:val="none" w:sz="0" w:space="0" w:color="auto"/>
      </w:divBdr>
    </w:div>
    <w:div w:id="2099473554">
      <w:bodyDiv w:val="1"/>
      <w:marLeft w:val="0"/>
      <w:marRight w:val="0"/>
      <w:marTop w:val="0"/>
      <w:marBottom w:val="0"/>
      <w:divBdr>
        <w:top w:val="none" w:sz="0" w:space="0" w:color="auto"/>
        <w:left w:val="none" w:sz="0" w:space="0" w:color="auto"/>
        <w:bottom w:val="none" w:sz="0" w:space="0" w:color="auto"/>
        <w:right w:val="none" w:sz="0" w:space="0" w:color="auto"/>
      </w:divBdr>
    </w:div>
    <w:div w:id="2099477261">
      <w:bodyDiv w:val="1"/>
      <w:marLeft w:val="0"/>
      <w:marRight w:val="0"/>
      <w:marTop w:val="0"/>
      <w:marBottom w:val="0"/>
      <w:divBdr>
        <w:top w:val="none" w:sz="0" w:space="0" w:color="auto"/>
        <w:left w:val="none" w:sz="0" w:space="0" w:color="auto"/>
        <w:bottom w:val="none" w:sz="0" w:space="0" w:color="auto"/>
        <w:right w:val="none" w:sz="0" w:space="0" w:color="auto"/>
      </w:divBdr>
    </w:div>
    <w:div w:id="2118283771">
      <w:bodyDiv w:val="1"/>
      <w:marLeft w:val="0"/>
      <w:marRight w:val="0"/>
      <w:marTop w:val="0"/>
      <w:marBottom w:val="0"/>
      <w:divBdr>
        <w:top w:val="none" w:sz="0" w:space="0" w:color="auto"/>
        <w:left w:val="none" w:sz="0" w:space="0" w:color="auto"/>
        <w:bottom w:val="none" w:sz="0" w:space="0" w:color="auto"/>
        <w:right w:val="none" w:sz="0" w:space="0" w:color="auto"/>
      </w:divBdr>
    </w:div>
    <w:div w:id="2140106271">
      <w:bodyDiv w:val="1"/>
      <w:marLeft w:val="0"/>
      <w:marRight w:val="0"/>
      <w:marTop w:val="0"/>
      <w:marBottom w:val="0"/>
      <w:divBdr>
        <w:top w:val="none" w:sz="0" w:space="0" w:color="auto"/>
        <w:left w:val="none" w:sz="0" w:space="0" w:color="auto"/>
        <w:bottom w:val="none" w:sz="0" w:space="0" w:color="auto"/>
        <w:right w:val="none" w:sz="0" w:space="0" w:color="auto"/>
      </w:divBdr>
    </w:div>
    <w:div w:id="2143692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chart" Target="charts/chart2.xml"/><Relationship Id="rId26" Type="http://schemas.openxmlformats.org/officeDocument/2006/relationships/image" Target="media/image12.png"/><Relationship Id="rId39" Type="http://schemas.openxmlformats.org/officeDocument/2006/relationships/image" Target="media/image21.jpg"/><Relationship Id="rId21" Type="http://schemas.openxmlformats.org/officeDocument/2006/relationships/image" Target="media/image9.jpeg"/><Relationship Id="rId34" Type="http://schemas.openxmlformats.org/officeDocument/2006/relationships/image" Target="media/image18.jpg"/><Relationship Id="rId42" Type="http://schemas.openxmlformats.org/officeDocument/2006/relationships/image" Target="media/image24.jpeg"/><Relationship Id="rId47" Type="http://schemas.openxmlformats.org/officeDocument/2006/relationships/image" Target="media/image28.jpeg"/><Relationship Id="rId50" Type="http://schemas.openxmlformats.org/officeDocument/2006/relationships/image" Target="media/image31.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chart" Target="charts/chart1.xml"/><Relationship Id="rId29" Type="http://schemas.openxmlformats.org/officeDocument/2006/relationships/image" Target="media/image14.jpg"/><Relationship Id="rId11" Type="http://schemas.openxmlformats.org/officeDocument/2006/relationships/image" Target="media/image2.jpg"/><Relationship Id="rId24" Type="http://schemas.openxmlformats.org/officeDocument/2006/relationships/image" Target="media/image11.png"/><Relationship Id="rId32" Type="http://schemas.openxmlformats.org/officeDocument/2006/relationships/image" Target="media/image16.jpeg"/><Relationship Id="rId37" Type="http://schemas.microsoft.com/office/2007/relationships/hdphoto" Target="media/hdphoto4.wdp"/><Relationship Id="rId40" Type="http://schemas.openxmlformats.org/officeDocument/2006/relationships/image" Target="media/image22.jpeg"/><Relationship Id="rId45" Type="http://schemas.openxmlformats.org/officeDocument/2006/relationships/image" Target="media/image25.jpg"/><Relationship Id="rId53"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chart" Target="charts/chart3.xml"/><Relationship Id="rId31" Type="http://schemas.openxmlformats.org/officeDocument/2006/relationships/image" Target="media/image15.jpg"/><Relationship Id="rId44" Type="http://schemas.openxmlformats.org/officeDocument/2006/relationships/image" Target="media/image26.jpeg"/><Relationship Id="rId52"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0.png"/><Relationship Id="rId27" Type="http://schemas.microsoft.com/office/2007/relationships/hdphoto" Target="media/hdphoto3.wdp"/><Relationship Id="rId30" Type="http://schemas.openxmlformats.org/officeDocument/2006/relationships/image" Target="media/image12.jpeg"/><Relationship Id="rId35" Type="http://schemas.openxmlformats.org/officeDocument/2006/relationships/image" Target="media/image19.jpeg"/><Relationship Id="rId43" Type="http://schemas.openxmlformats.org/officeDocument/2006/relationships/image" Target="media/image24.jpg"/><Relationship Id="rId48" Type="http://schemas.openxmlformats.org/officeDocument/2006/relationships/image" Target="media/image29.jpg"/><Relationship Id="rId8" Type="http://schemas.openxmlformats.org/officeDocument/2006/relationships/endnotes" Target="endnotes.xml"/><Relationship Id="rId51" Type="http://schemas.openxmlformats.org/officeDocument/2006/relationships/header" Target="header1.xml"/><Relationship Id="rId3" Type="http://schemas.openxmlformats.org/officeDocument/2006/relationships/numbering" Target="numbering.xml"/><Relationship Id="rId12" Type="http://schemas.openxmlformats.org/officeDocument/2006/relationships/image" Target="media/image3.jpg"/><Relationship Id="rId17" Type="http://schemas.openxmlformats.org/officeDocument/2006/relationships/image" Target="media/image7.png"/><Relationship Id="rId25" Type="http://schemas.microsoft.com/office/2007/relationships/hdphoto" Target="media/hdphoto2.wdp"/><Relationship Id="rId33" Type="http://schemas.openxmlformats.org/officeDocument/2006/relationships/image" Target="media/image17.jpeg"/><Relationship Id="rId38" Type="http://schemas.openxmlformats.org/officeDocument/2006/relationships/image" Target="media/image200.png"/><Relationship Id="rId46" Type="http://schemas.openxmlformats.org/officeDocument/2006/relationships/image" Target="media/image27.jpeg"/><Relationship Id="rId20" Type="http://schemas.openxmlformats.org/officeDocument/2006/relationships/image" Target="media/image8.jpg"/><Relationship Id="rId41" Type="http://schemas.openxmlformats.org/officeDocument/2006/relationships/image" Target="media/image23.jp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microsoft.com/office/2007/relationships/hdphoto" Target="media/hdphoto1.wdp"/><Relationship Id="rId28" Type="http://schemas.openxmlformats.org/officeDocument/2006/relationships/image" Target="media/image13.jpeg"/><Relationship Id="rId36" Type="http://schemas.openxmlformats.org/officeDocument/2006/relationships/image" Target="media/image20.png"/><Relationship Id="rId49" Type="http://schemas.openxmlformats.org/officeDocument/2006/relationships/image" Target="media/image30.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ster%20Padilla\AppData\Roaming\Microsoft\Plantillas\Curr&#237;culum%20v&#237;tae%20impoluto%20dise&#241;ado%20por%20MOO.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jazmin.contreras\Downloads\04%20%20PERIODO%20%20%2001%20%20%20DE%20%20ENERO%20%20%20AL%20%20%2031%20%20DE%20%20%20DICIEMBRE%20%20%20DE%20%20%202021,%20%20CAUSAS%20PRINCIPALES%20DE%20ACC%20DE%20TTO%20(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jazmin.contreras\Downloads\04%20%20PERIODO%20%20%2001%20%20%20DE%20%20ENERO%20%20%20AL%20%20%2031%20%20DE%20%20%20DICIEMBRE%20%20%20DE%20%20%202021,%20%20CAUSAS%20PRINCIPALES%20DE%20ACC%20DE%20TTO%20(1).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useo Sans 300" panose="02000000000000000000" pitchFamily="50" charset="0"/>
                <a:ea typeface="+mj-ea"/>
                <a:cs typeface="+mj-cs"/>
              </a:defRPr>
            </a:pPr>
            <a:r>
              <a:rPr lang="es-SV" sz="1400" b="1"/>
              <a:t>Comparativo de Siniestralidad Vial</a:t>
            </a:r>
          </a:p>
          <a:p>
            <a:pPr>
              <a:defRPr/>
            </a:pPr>
            <a:r>
              <a:rPr lang="es-SV" sz="1400" b="1"/>
              <a:t>2019-2021</a:t>
            </a:r>
          </a:p>
        </c:rich>
      </c:tx>
      <c:overlay val="0"/>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useo Sans 300" panose="02000000000000000000" pitchFamily="50" charset="0"/>
              <a:ea typeface="+mj-ea"/>
              <a:cs typeface="+mj-cs"/>
            </a:defRPr>
          </a:pPr>
          <a:endParaRPr lang="es-SV"/>
        </a:p>
      </c:txPr>
    </c:title>
    <c:autoTitleDeleted val="0"/>
    <c:plotArea>
      <c:layout/>
      <c:barChart>
        <c:barDir val="col"/>
        <c:grouping val="clustered"/>
        <c:varyColors val="0"/>
        <c:ser>
          <c:idx val="0"/>
          <c:order val="0"/>
          <c:tx>
            <c:strRef>
              <c:f>Hoja1!$B$1</c:f>
              <c:strCache>
                <c:ptCount val="1"/>
                <c:pt idx="0">
                  <c:v>2019</c:v>
                </c:pt>
              </c:strCache>
            </c:strRef>
          </c:tx>
          <c:spPr>
            <a:solidFill>
              <a:schemeClr val="accent1">
                <a:tint val="77000"/>
                <a:alpha val="70000"/>
              </a:schemeClr>
            </a:solidFill>
            <a:ln>
              <a:noFill/>
            </a:ln>
            <a:effectLst/>
          </c:spPr>
          <c:invertIfNegative val="0"/>
          <c:cat>
            <c:strRef>
              <c:f>Hoja1!$A$2:$A$4</c:f>
              <c:strCache>
                <c:ptCount val="3"/>
                <c:pt idx="0">
                  <c:v>Siniestros Viales</c:v>
                </c:pt>
                <c:pt idx="1">
                  <c:v>Lesionados</c:v>
                </c:pt>
                <c:pt idx="2">
                  <c:v>Fallecidos</c:v>
                </c:pt>
              </c:strCache>
            </c:strRef>
          </c:cat>
          <c:val>
            <c:numRef>
              <c:f>Hoja1!$B$2:$B$4</c:f>
              <c:numCache>
                <c:formatCode>#,##0</c:formatCode>
                <c:ptCount val="3"/>
                <c:pt idx="0">
                  <c:v>20108</c:v>
                </c:pt>
                <c:pt idx="1">
                  <c:v>10961</c:v>
                </c:pt>
                <c:pt idx="2">
                  <c:v>1406</c:v>
                </c:pt>
              </c:numCache>
            </c:numRef>
          </c:val>
          <c:extLst>
            <c:ext xmlns:c16="http://schemas.microsoft.com/office/drawing/2014/chart" uri="{C3380CC4-5D6E-409C-BE32-E72D297353CC}">
              <c16:uniqueId val="{00000000-3176-446C-AA7C-884FB93210A9}"/>
            </c:ext>
          </c:extLst>
        </c:ser>
        <c:ser>
          <c:idx val="1"/>
          <c:order val="1"/>
          <c:tx>
            <c:strRef>
              <c:f>Hoja1!$C$1</c:f>
              <c:strCache>
                <c:ptCount val="1"/>
                <c:pt idx="0">
                  <c:v>2021</c:v>
                </c:pt>
              </c:strCache>
            </c:strRef>
          </c:tx>
          <c:spPr>
            <a:solidFill>
              <a:schemeClr val="accent1">
                <a:shade val="76000"/>
                <a:alpha val="70000"/>
              </a:schemeClr>
            </a:solidFill>
            <a:ln>
              <a:noFill/>
            </a:ln>
            <a:effectLst/>
          </c:spPr>
          <c:invertIfNegative val="0"/>
          <c:cat>
            <c:strRef>
              <c:f>Hoja1!$A$2:$A$4</c:f>
              <c:strCache>
                <c:ptCount val="3"/>
                <c:pt idx="0">
                  <c:v>Siniestros Viales</c:v>
                </c:pt>
                <c:pt idx="1">
                  <c:v>Lesionados</c:v>
                </c:pt>
                <c:pt idx="2">
                  <c:v>Fallecidos</c:v>
                </c:pt>
              </c:strCache>
            </c:strRef>
          </c:cat>
          <c:val>
            <c:numRef>
              <c:f>Hoja1!$C$2:$C$4</c:f>
              <c:numCache>
                <c:formatCode>#,##0</c:formatCode>
                <c:ptCount val="3"/>
                <c:pt idx="0">
                  <c:v>18741</c:v>
                </c:pt>
                <c:pt idx="1">
                  <c:v>10476</c:v>
                </c:pt>
                <c:pt idx="2">
                  <c:v>1358</c:v>
                </c:pt>
              </c:numCache>
            </c:numRef>
          </c:val>
          <c:extLst>
            <c:ext xmlns:c16="http://schemas.microsoft.com/office/drawing/2014/chart" uri="{C3380CC4-5D6E-409C-BE32-E72D297353CC}">
              <c16:uniqueId val="{00000001-3176-446C-AA7C-884FB93210A9}"/>
            </c:ext>
          </c:extLst>
        </c:ser>
        <c:dLbls>
          <c:showLegendKey val="0"/>
          <c:showVal val="0"/>
          <c:showCatName val="0"/>
          <c:showSerName val="0"/>
          <c:showPercent val="0"/>
          <c:showBubbleSize val="0"/>
        </c:dLbls>
        <c:gapWidth val="80"/>
        <c:overlap val="25"/>
        <c:axId val="2081073856"/>
        <c:axId val="2081070944"/>
      </c:barChart>
      <c:catAx>
        <c:axId val="208107385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useo Sans 300" panose="02000000000000000000" pitchFamily="50" charset="0"/>
                <a:ea typeface="+mn-ea"/>
                <a:cs typeface="+mn-cs"/>
              </a:defRPr>
            </a:pPr>
            <a:endParaRPr lang="es-SV"/>
          </a:p>
        </c:txPr>
        <c:crossAx val="2081070944"/>
        <c:crosses val="autoZero"/>
        <c:auto val="1"/>
        <c:lblAlgn val="ctr"/>
        <c:lblOffset val="100"/>
        <c:noMultiLvlLbl val="0"/>
      </c:catAx>
      <c:valAx>
        <c:axId val="2081070944"/>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useo Sans 300" panose="02000000000000000000" pitchFamily="50" charset="0"/>
                <a:ea typeface="+mn-ea"/>
                <a:cs typeface="+mn-cs"/>
              </a:defRPr>
            </a:pPr>
            <a:endParaRPr lang="es-SV"/>
          </a:p>
        </c:txPr>
        <c:crossAx val="2081073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useo Sans 300" panose="02000000000000000000" pitchFamily="50" charset="0"/>
              <a:ea typeface="+mn-ea"/>
              <a:cs typeface="+mn-cs"/>
            </a:defRPr>
          </a:pPr>
          <a:endParaRPr lang="es-SV"/>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latin typeface="Museo Sans 300" panose="02000000000000000000" pitchFamily="50" charset="0"/>
        </a:defRPr>
      </a:pPr>
      <a:endParaRPr lang="es-S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3699227320318741"/>
          <c:y val="6.6132533666936499E-2"/>
        </c:manualLayout>
      </c:layout>
      <c:overlay val="0"/>
      <c:spPr>
        <a:noFill/>
        <a:ln>
          <a:noFill/>
        </a:ln>
        <a:effectLst/>
      </c:spPr>
      <c:txPr>
        <a:bodyPr rot="0" spcFirstLastPara="1" vertOverflow="ellipsis" vert="horz" wrap="square" anchor="ctr" anchorCtr="1"/>
        <a:lstStyle/>
        <a:p>
          <a:pPr>
            <a:defRPr sz="1200" b="1" i="0" u="none" strike="noStrike" kern="1200" cap="none" spc="20" baseline="0">
              <a:solidFill>
                <a:sysClr val="windowText" lastClr="000000"/>
              </a:solidFill>
              <a:latin typeface="Museo Sans 300" panose="02000000000000000000" pitchFamily="50" charset="0"/>
              <a:ea typeface="+mn-ea"/>
              <a:cs typeface="+mn-cs"/>
            </a:defRPr>
          </a:pPr>
          <a:endParaRPr lang="es-SV"/>
        </a:p>
      </c:txPr>
    </c:title>
    <c:autoTitleDeleted val="0"/>
    <c:plotArea>
      <c:layout/>
      <c:barChart>
        <c:barDir val="col"/>
        <c:grouping val="clustered"/>
        <c:varyColors val="0"/>
        <c:ser>
          <c:idx val="0"/>
          <c:order val="0"/>
          <c:tx>
            <c:strRef>
              <c:f>Hoja1!$A$2</c:f>
              <c:strCache>
                <c:ptCount val="1"/>
                <c:pt idx="0">
                  <c:v>Lesionados en Siniestros Viales por Día</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useo Sans 300" panose="02000000000000000000" pitchFamily="50" charset="0"/>
                    <a:ea typeface="+mn-ea"/>
                    <a:cs typeface="+mn-cs"/>
                  </a:defRPr>
                </a:pPr>
                <a:endParaRPr lang="es-S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Hoja1!$B$1:$H$1</c:f>
              <c:strCache>
                <c:ptCount val="7"/>
                <c:pt idx="0">
                  <c:v>Lunes</c:v>
                </c:pt>
                <c:pt idx="1">
                  <c:v>Martes</c:v>
                </c:pt>
                <c:pt idx="2">
                  <c:v>Miércoles</c:v>
                </c:pt>
                <c:pt idx="3">
                  <c:v>Jueves</c:v>
                </c:pt>
                <c:pt idx="4">
                  <c:v>Viernes</c:v>
                </c:pt>
                <c:pt idx="5">
                  <c:v>Sábado</c:v>
                </c:pt>
                <c:pt idx="6">
                  <c:v>Domingo</c:v>
                </c:pt>
              </c:strCache>
            </c:strRef>
          </c:cat>
          <c:val>
            <c:numRef>
              <c:f>Hoja1!$B$2:$H$2</c:f>
              <c:numCache>
                <c:formatCode>#,##0</c:formatCode>
                <c:ptCount val="7"/>
                <c:pt idx="0">
                  <c:v>1449</c:v>
                </c:pt>
                <c:pt idx="1">
                  <c:v>1254</c:v>
                </c:pt>
                <c:pt idx="2">
                  <c:v>1325</c:v>
                </c:pt>
                <c:pt idx="3">
                  <c:v>1374</c:v>
                </c:pt>
                <c:pt idx="4">
                  <c:v>1543</c:v>
                </c:pt>
                <c:pt idx="5">
                  <c:v>1762</c:v>
                </c:pt>
                <c:pt idx="6">
                  <c:v>1769</c:v>
                </c:pt>
              </c:numCache>
            </c:numRef>
          </c:val>
          <c:extLst>
            <c:ext xmlns:c16="http://schemas.microsoft.com/office/drawing/2014/chart" uri="{C3380CC4-5D6E-409C-BE32-E72D297353CC}">
              <c16:uniqueId val="{00000000-D639-4F28-B672-7702CADD5649}"/>
            </c:ext>
          </c:extLst>
        </c:ser>
        <c:dLbls>
          <c:showLegendKey val="0"/>
          <c:showVal val="0"/>
          <c:showCatName val="0"/>
          <c:showSerName val="0"/>
          <c:showPercent val="0"/>
          <c:showBubbleSize val="0"/>
        </c:dLbls>
        <c:gapWidth val="100"/>
        <c:overlap val="-24"/>
        <c:axId val="1656975743"/>
        <c:axId val="1656977823"/>
      </c:barChart>
      <c:catAx>
        <c:axId val="16569757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useo Sans 300" panose="02000000000000000000" pitchFamily="50" charset="0"/>
                <a:ea typeface="+mn-ea"/>
                <a:cs typeface="+mn-cs"/>
              </a:defRPr>
            </a:pPr>
            <a:endParaRPr lang="es-SV"/>
          </a:p>
        </c:txPr>
        <c:crossAx val="1656977823"/>
        <c:crosses val="autoZero"/>
        <c:auto val="1"/>
        <c:lblAlgn val="ctr"/>
        <c:lblOffset val="100"/>
        <c:noMultiLvlLbl val="0"/>
      </c:catAx>
      <c:valAx>
        <c:axId val="165697782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useo Sans 300" panose="02000000000000000000" pitchFamily="50" charset="0"/>
                <a:ea typeface="+mn-ea"/>
                <a:cs typeface="+mn-cs"/>
              </a:defRPr>
            </a:pPr>
            <a:endParaRPr lang="es-SV"/>
          </a:p>
        </c:txPr>
        <c:crossAx val="165697574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useo Sans 300" panose="02000000000000000000" pitchFamily="50" charset="0"/>
        </a:defRPr>
      </a:pPr>
      <a:endParaRPr lang="es-SV"/>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layout>
        <c:manualLayout>
          <c:xMode val="edge"/>
          <c:yMode val="edge"/>
          <c:x val="0.17915343938495598"/>
          <c:y val="2.6077390200981349E-2"/>
        </c:manualLayout>
      </c:layout>
      <c:overlay val="0"/>
      <c:spPr>
        <a:noFill/>
        <a:ln>
          <a:noFill/>
        </a:ln>
        <a:effectLst/>
      </c:spPr>
      <c:txPr>
        <a:bodyPr rot="0" spcFirstLastPara="1" vertOverflow="ellipsis" vert="horz" wrap="square" anchor="ctr" anchorCtr="1"/>
        <a:lstStyle/>
        <a:p>
          <a:pPr>
            <a:defRPr sz="1200" b="1" i="0" u="none" strike="noStrike" kern="1200" cap="none" spc="20" baseline="0">
              <a:solidFill>
                <a:sysClr val="windowText" lastClr="000000"/>
              </a:solidFill>
              <a:latin typeface="Museo Sans 300" panose="02000000000000000000" pitchFamily="50" charset="0"/>
              <a:ea typeface="+mn-ea"/>
              <a:cs typeface="+mn-cs"/>
            </a:defRPr>
          </a:pPr>
          <a:endParaRPr lang="es-SV"/>
        </a:p>
      </c:txPr>
    </c:title>
    <c:autoTitleDeleted val="0"/>
    <c:plotArea>
      <c:layout>
        <c:manualLayout>
          <c:layoutTarget val="inner"/>
          <c:xMode val="edge"/>
          <c:yMode val="edge"/>
          <c:x val="7.509827019654039E-2"/>
          <c:y val="0.13801583396032613"/>
          <c:w val="0.89078099489532314"/>
          <c:h val="0.65737227422452638"/>
        </c:manualLayout>
      </c:layout>
      <c:barChart>
        <c:barDir val="col"/>
        <c:grouping val="clustered"/>
        <c:varyColors val="0"/>
        <c:ser>
          <c:idx val="1"/>
          <c:order val="0"/>
          <c:tx>
            <c:strRef>
              <c:f>Hoja1!$A$3</c:f>
              <c:strCache>
                <c:ptCount val="1"/>
                <c:pt idx="0">
                  <c:v>Fallecidos en Siniestros Viales por Día</c:v>
                </c:pt>
              </c:strCache>
            </c:strRef>
          </c:tx>
          <c:spPr>
            <a:gradFill rotWithShape="1">
              <a:gsLst>
                <a:gs pos="0">
                  <a:schemeClr val="accent1">
                    <a:shade val="76000"/>
                    <a:lumMod val="110000"/>
                    <a:satMod val="105000"/>
                    <a:tint val="67000"/>
                  </a:schemeClr>
                </a:gs>
                <a:gs pos="50000">
                  <a:schemeClr val="accent1">
                    <a:shade val="76000"/>
                    <a:lumMod val="105000"/>
                    <a:satMod val="103000"/>
                    <a:tint val="73000"/>
                  </a:schemeClr>
                </a:gs>
                <a:gs pos="100000">
                  <a:schemeClr val="accent1">
                    <a:shade val="76000"/>
                    <a:lumMod val="105000"/>
                    <a:satMod val="109000"/>
                    <a:tint val="81000"/>
                  </a:schemeClr>
                </a:gs>
              </a:gsLst>
              <a:lin ang="5400000" scaled="0"/>
            </a:gradFill>
            <a:ln w="9525" cap="flat" cmpd="sng" algn="ctr">
              <a:solidFill>
                <a:schemeClr val="accent1">
                  <a:shade val="76000"/>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S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Hoja1!$B$1:$H$1</c:f>
              <c:strCache>
                <c:ptCount val="7"/>
                <c:pt idx="0">
                  <c:v>Lunes</c:v>
                </c:pt>
                <c:pt idx="1">
                  <c:v>Martes</c:v>
                </c:pt>
                <c:pt idx="2">
                  <c:v>Miércoles</c:v>
                </c:pt>
                <c:pt idx="3">
                  <c:v>Jueves</c:v>
                </c:pt>
                <c:pt idx="4">
                  <c:v>Viernes</c:v>
                </c:pt>
                <c:pt idx="5">
                  <c:v>Sábado</c:v>
                </c:pt>
                <c:pt idx="6">
                  <c:v>Domingo</c:v>
                </c:pt>
              </c:strCache>
            </c:strRef>
          </c:cat>
          <c:val>
            <c:numRef>
              <c:f>Hoja1!$B$3:$H$3</c:f>
              <c:numCache>
                <c:formatCode>General</c:formatCode>
                <c:ptCount val="7"/>
                <c:pt idx="0">
                  <c:v>193</c:v>
                </c:pt>
                <c:pt idx="1">
                  <c:v>154</c:v>
                </c:pt>
                <c:pt idx="2">
                  <c:v>144</c:v>
                </c:pt>
                <c:pt idx="3">
                  <c:v>174</c:v>
                </c:pt>
                <c:pt idx="4">
                  <c:v>171</c:v>
                </c:pt>
                <c:pt idx="5">
                  <c:v>241</c:v>
                </c:pt>
                <c:pt idx="6">
                  <c:v>281</c:v>
                </c:pt>
              </c:numCache>
            </c:numRef>
          </c:val>
          <c:extLst>
            <c:ext xmlns:c16="http://schemas.microsoft.com/office/drawing/2014/chart" uri="{C3380CC4-5D6E-409C-BE32-E72D297353CC}">
              <c16:uniqueId val="{00000000-2872-4D56-AEAA-7ABA48F68BF9}"/>
            </c:ext>
          </c:extLst>
        </c:ser>
        <c:dLbls>
          <c:dLblPos val="inEnd"/>
          <c:showLegendKey val="0"/>
          <c:showVal val="1"/>
          <c:showCatName val="0"/>
          <c:showSerName val="0"/>
          <c:showPercent val="0"/>
          <c:showBubbleSize val="0"/>
        </c:dLbls>
        <c:gapWidth val="100"/>
        <c:overlap val="-24"/>
        <c:axId val="1778348607"/>
        <c:axId val="1778359839"/>
      </c:barChart>
      <c:catAx>
        <c:axId val="17783486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SV"/>
          </a:p>
        </c:txPr>
        <c:crossAx val="1778359839"/>
        <c:crosses val="autoZero"/>
        <c:auto val="1"/>
        <c:lblAlgn val="ctr"/>
        <c:lblOffset val="100"/>
        <c:noMultiLvlLbl val="0"/>
      </c:catAx>
      <c:valAx>
        <c:axId val="17783598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SV"/>
          </a:p>
        </c:txPr>
        <c:crossAx val="177834860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1">
  <a:schemeClr val="accent1"/>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Reversed" id="21">
  <a:schemeClr val="accent1"/>
</cs:colorStyle>
</file>

<file path=word/charts/style1.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heme1">
  <a:themeElements>
    <a:clrScheme name="Amarillo">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C8E3186-D9A6-4BAB-9725-4C74449C22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Currículum vítae impoluto diseñado por MOO</Template>
  <TotalTime>9</TotalTime>
  <Pages>38</Pages>
  <Words>5540</Words>
  <Characters>30472</Characters>
  <Application>Microsoft Office Word</Application>
  <DocSecurity>0</DocSecurity>
  <Lines>253</Lines>
  <Paragraphs>71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35941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ELABORADO POR:</dc:creator>
  <cp:keywords/>
  <dc:description/>
  <cp:lastModifiedBy>Carolina Portillo</cp:lastModifiedBy>
  <cp:revision>2</cp:revision>
  <cp:lastPrinted>2023-01-23T18:14:00Z</cp:lastPrinted>
  <dcterms:created xsi:type="dcterms:W3CDTF">2023-04-14T17:05:00Z</dcterms:created>
  <dcterms:modified xsi:type="dcterms:W3CDTF">2023-04-14T17:05:00Z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0x010100AA3F7D94069FF64A86F7DFF56D60E3BE</vt:lpwstr>
  </property>
</Properties>
</file>