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D2D7" w14:textId="42862447" w:rsidR="00D5413C" w:rsidRDefault="003B0C7C">
      <w:pPr>
        <w:pStyle w:val="Foto"/>
      </w:pPr>
      <w:r>
        <w:rPr>
          <w:noProof/>
        </w:rPr>
        <w:drawing>
          <wp:inline distT="0" distB="0" distL="0" distR="0" wp14:anchorId="2F2A9621" wp14:editId="059FDC19">
            <wp:extent cx="5507990" cy="36722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58F3" w14:textId="77777777" w:rsidR="00DB6D59" w:rsidRPr="00965EBC" w:rsidRDefault="00DB6D59" w:rsidP="00DB6D59">
      <w:pPr>
        <w:pStyle w:val="Ttulo"/>
        <w:rPr>
          <w:color w:val="auto"/>
        </w:rPr>
      </w:pPr>
      <w:r w:rsidRPr="00965EBC">
        <w:rPr>
          <w:color w:val="auto"/>
        </w:rPr>
        <w:t>Estadísticas</w:t>
      </w:r>
    </w:p>
    <w:p w14:paraId="26E729C3" w14:textId="512EAB99" w:rsidR="001638F6" w:rsidRPr="00965EBC" w:rsidRDefault="008E5BB0" w:rsidP="00D5413C">
      <w:pPr>
        <w:pStyle w:val="Subttulo"/>
        <w:rPr>
          <w:color w:val="auto"/>
        </w:rPr>
      </w:pPr>
      <w:r>
        <w:rPr>
          <w:color w:val="auto"/>
        </w:rPr>
        <w:t>febrero-abril</w:t>
      </w:r>
      <w:r w:rsidR="006D6310">
        <w:rPr>
          <w:color w:val="auto"/>
        </w:rPr>
        <w:t xml:space="preserve"> 202</w:t>
      </w:r>
      <w:r w:rsidR="00D357FC">
        <w:rPr>
          <w:color w:val="auto"/>
        </w:rPr>
        <w:t>1</w:t>
      </w:r>
    </w:p>
    <w:p w14:paraId="0D39DC42" w14:textId="1405B3D7" w:rsidR="003422FF" w:rsidRDefault="00DB6D59" w:rsidP="003422FF">
      <w:pPr>
        <w:pStyle w:val="Informacindecontacto"/>
      </w:pPr>
      <w:r w:rsidRPr="00965EBC">
        <w:rPr>
          <w:color w:val="auto"/>
        </w:rPr>
        <w:t xml:space="preserve">Instituto de Legalización de la Propiedad </w:t>
      </w:r>
      <w:r w:rsidR="008E5BB0">
        <w:rPr>
          <w:color w:val="auto"/>
        </w:rPr>
        <w:t>17</w:t>
      </w:r>
      <w:r w:rsidR="006D6310">
        <w:rPr>
          <w:color w:val="auto"/>
          <w:lang w:bidi="es-ES"/>
        </w:rPr>
        <w:t>/0</w:t>
      </w:r>
      <w:r w:rsidR="008E5BB0">
        <w:rPr>
          <w:color w:val="auto"/>
          <w:lang w:bidi="es-ES"/>
        </w:rPr>
        <w:t>5</w:t>
      </w:r>
      <w:r w:rsidR="006D6310">
        <w:rPr>
          <w:color w:val="auto"/>
          <w:lang w:bidi="es-ES"/>
        </w:rPr>
        <w:t>/2021</w:t>
      </w:r>
      <w:r w:rsidR="003422FF">
        <w:rPr>
          <w:lang w:bidi="es-ES"/>
        </w:rPr>
        <w:br w:type="page"/>
      </w:r>
    </w:p>
    <w:p w14:paraId="7FC38F36" w14:textId="77777777" w:rsidR="00062570" w:rsidRPr="002B766D" w:rsidRDefault="00062570" w:rsidP="002B766D">
      <w:pPr>
        <w:pStyle w:val="Ttulo"/>
        <w:spacing w:before="0" w:after="0"/>
        <w:jc w:val="left"/>
        <w:rPr>
          <w:rFonts w:ascii="Museo 100" w:hAnsi="Museo 100"/>
          <w:b/>
          <w:color w:val="auto"/>
          <w:sz w:val="28"/>
          <w:szCs w:val="24"/>
        </w:rPr>
      </w:pPr>
      <w:r w:rsidRPr="002B766D">
        <w:rPr>
          <w:rFonts w:ascii="Museo 100" w:hAnsi="Museo 100"/>
          <w:b/>
          <w:color w:val="auto"/>
          <w:sz w:val="28"/>
          <w:szCs w:val="24"/>
        </w:rPr>
        <w:lastRenderedPageBreak/>
        <w:t>Estadísticas</w:t>
      </w:r>
    </w:p>
    <w:p w14:paraId="0C5A1683" w14:textId="38B0F5DF" w:rsidR="00062570" w:rsidRPr="00E42B78" w:rsidRDefault="008E5BB0" w:rsidP="002B766D">
      <w:pPr>
        <w:pStyle w:val="Subttulo"/>
        <w:spacing w:before="0" w:after="0" w:line="240" w:lineRule="auto"/>
        <w:jc w:val="left"/>
        <w:rPr>
          <w:rFonts w:ascii="Museo 100" w:hAnsi="Museo 100"/>
          <w:b/>
          <w:color w:val="auto"/>
          <w:sz w:val="24"/>
          <w:szCs w:val="24"/>
        </w:rPr>
      </w:pPr>
      <w:r>
        <w:rPr>
          <w:rFonts w:ascii="Museo 100" w:hAnsi="Museo 100"/>
          <w:b/>
          <w:color w:val="auto"/>
          <w:sz w:val="24"/>
          <w:szCs w:val="24"/>
        </w:rPr>
        <w:t>febrero-abril</w:t>
      </w:r>
      <w:r w:rsidR="006D6310">
        <w:rPr>
          <w:rFonts w:ascii="Museo 100" w:hAnsi="Museo 100"/>
          <w:b/>
          <w:color w:val="auto"/>
          <w:sz w:val="24"/>
          <w:szCs w:val="24"/>
        </w:rPr>
        <w:t xml:space="preserve"> 202</w:t>
      </w:r>
      <w:r w:rsidR="00D357FC">
        <w:rPr>
          <w:rFonts w:ascii="Museo 100" w:hAnsi="Museo 100"/>
          <w:b/>
          <w:color w:val="auto"/>
          <w:sz w:val="24"/>
          <w:szCs w:val="24"/>
        </w:rPr>
        <w:t>1</w:t>
      </w:r>
    </w:p>
    <w:p w14:paraId="771E57DC" w14:textId="508E4266" w:rsidR="00062570" w:rsidRDefault="00062570" w:rsidP="00D5413C">
      <w:pPr>
        <w:rPr>
          <w:rFonts w:ascii="Museo 100" w:hAnsi="Museo 100"/>
          <w:color w:val="auto"/>
          <w:sz w:val="24"/>
          <w:szCs w:val="24"/>
        </w:rPr>
      </w:pPr>
      <w:r w:rsidRPr="00E42B78">
        <w:rPr>
          <w:rFonts w:ascii="Museo 100" w:hAnsi="Museo 100"/>
          <w:color w:val="auto"/>
          <w:sz w:val="24"/>
          <w:szCs w:val="24"/>
        </w:rPr>
        <w:t xml:space="preserve">En </w:t>
      </w:r>
      <w:r w:rsidR="00965EBC" w:rsidRPr="00E42B78">
        <w:rPr>
          <w:rFonts w:ascii="Museo 100" w:hAnsi="Museo 100"/>
          <w:color w:val="auto"/>
          <w:sz w:val="24"/>
          <w:szCs w:val="24"/>
        </w:rPr>
        <w:t>el periodo que comprende las estadísticas s</w:t>
      </w:r>
      <w:r w:rsidRPr="00E42B78">
        <w:rPr>
          <w:rFonts w:ascii="Museo 100" w:hAnsi="Museo 100"/>
          <w:color w:val="auto"/>
          <w:sz w:val="24"/>
          <w:szCs w:val="24"/>
        </w:rPr>
        <w:t xml:space="preserve">e brindaron </w:t>
      </w:r>
      <w:r w:rsidR="006D6310" w:rsidRPr="006D6310">
        <w:rPr>
          <w:rFonts w:ascii="Museo 100" w:hAnsi="Museo 100"/>
          <w:color w:val="auto"/>
          <w:sz w:val="24"/>
          <w:szCs w:val="24"/>
        </w:rPr>
        <w:t>1,</w:t>
      </w:r>
      <w:r w:rsidR="00DE1CFA">
        <w:rPr>
          <w:rFonts w:ascii="Museo 100" w:hAnsi="Museo 100"/>
          <w:color w:val="auto"/>
          <w:sz w:val="24"/>
          <w:szCs w:val="24"/>
        </w:rPr>
        <w:t>694</w:t>
      </w:r>
      <w:r w:rsidR="006D6310">
        <w:rPr>
          <w:rFonts w:ascii="Museo 100" w:hAnsi="Museo 100"/>
          <w:color w:val="auto"/>
          <w:sz w:val="24"/>
          <w:szCs w:val="24"/>
        </w:rPr>
        <w:t xml:space="preserve"> </w:t>
      </w:r>
      <w:r w:rsidRPr="00E42B78">
        <w:rPr>
          <w:rFonts w:ascii="Museo 100" w:hAnsi="Museo 100"/>
          <w:color w:val="auto"/>
          <w:sz w:val="24"/>
          <w:szCs w:val="24"/>
        </w:rPr>
        <w:t xml:space="preserve">servicios en </w:t>
      </w:r>
      <w:r w:rsidR="006D6310">
        <w:rPr>
          <w:rFonts w:ascii="Museo 100" w:hAnsi="Museo 100"/>
          <w:color w:val="auto"/>
          <w:sz w:val="24"/>
          <w:szCs w:val="24"/>
        </w:rPr>
        <w:t>72</w:t>
      </w:r>
      <w:r w:rsidR="00E42B78">
        <w:rPr>
          <w:rFonts w:ascii="Museo 100" w:hAnsi="Museo 100"/>
          <w:color w:val="auto"/>
          <w:sz w:val="24"/>
          <w:szCs w:val="24"/>
        </w:rPr>
        <w:t xml:space="preserve"> proyectos ubicados en </w:t>
      </w:r>
      <w:r w:rsidR="001F3F29">
        <w:rPr>
          <w:rFonts w:ascii="Museo 100" w:hAnsi="Museo 100"/>
          <w:color w:val="auto"/>
          <w:sz w:val="24"/>
          <w:szCs w:val="24"/>
        </w:rPr>
        <w:t>113</w:t>
      </w:r>
      <w:r w:rsidR="00E42B78">
        <w:rPr>
          <w:rFonts w:ascii="Museo 100" w:hAnsi="Museo 100"/>
          <w:color w:val="auto"/>
          <w:sz w:val="24"/>
          <w:szCs w:val="24"/>
        </w:rPr>
        <w:t xml:space="preserve"> municipios y 1</w:t>
      </w:r>
      <w:r w:rsidR="006D6310">
        <w:rPr>
          <w:rFonts w:ascii="Museo 100" w:hAnsi="Museo 100"/>
          <w:color w:val="auto"/>
          <w:sz w:val="24"/>
          <w:szCs w:val="24"/>
        </w:rPr>
        <w:t>4</w:t>
      </w:r>
      <w:r w:rsidR="00E42B78">
        <w:rPr>
          <w:rFonts w:ascii="Museo 100" w:hAnsi="Museo 100"/>
          <w:color w:val="auto"/>
          <w:sz w:val="24"/>
          <w:szCs w:val="24"/>
        </w:rPr>
        <w:t xml:space="preserve"> departamentos del país. Los servicios consistieron en diagnóstico de campo, aprobación técnica de planos e inscripción de documentos.</w:t>
      </w:r>
    </w:p>
    <w:p w14:paraId="621D7C92" w14:textId="151B2992" w:rsidR="00E42B78" w:rsidRDefault="00E42B78" w:rsidP="00D5413C">
      <w:pPr>
        <w:rPr>
          <w:rFonts w:ascii="Museo 100" w:hAnsi="Museo 100"/>
          <w:color w:val="auto"/>
          <w:sz w:val="24"/>
          <w:szCs w:val="24"/>
        </w:rPr>
      </w:pPr>
      <w:r>
        <w:rPr>
          <w:rFonts w:ascii="Museo 100" w:hAnsi="Museo 100"/>
          <w:color w:val="auto"/>
          <w:sz w:val="24"/>
          <w:szCs w:val="24"/>
        </w:rPr>
        <w:t xml:space="preserve">Respecto a este último indicador, cabe mencionar que </w:t>
      </w:r>
      <w:r w:rsidR="001F3F29">
        <w:rPr>
          <w:rFonts w:ascii="Museo 100" w:hAnsi="Museo 100"/>
          <w:color w:val="auto"/>
          <w:sz w:val="24"/>
          <w:szCs w:val="24"/>
        </w:rPr>
        <w:t>522</w:t>
      </w:r>
      <w:r w:rsidR="006D6310">
        <w:rPr>
          <w:rFonts w:ascii="Museo 100" w:hAnsi="Museo 100"/>
          <w:color w:val="auto"/>
          <w:sz w:val="24"/>
          <w:szCs w:val="24"/>
        </w:rPr>
        <w:t xml:space="preserve"> familias</w:t>
      </w:r>
      <w:r w:rsidR="001F3F29">
        <w:rPr>
          <w:rFonts w:ascii="Museo 100" w:hAnsi="Museo 100"/>
          <w:color w:val="auto"/>
          <w:sz w:val="24"/>
          <w:szCs w:val="24"/>
        </w:rPr>
        <w:t xml:space="preserve"> obtuvieron la seguridad jurídica de sus parcelas, de ellas 320 escrituras fueron inscritas a favor de mujeres y 202 inmuebles a favor de hombres.  Mientras </w:t>
      </w:r>
      <w:r w:rsidR="001E49FA">
        <w:rPr>
          <w:rFonts w:ascii="Museo 100" w:hAnsi="Museo 100"/>
          <w:color w:val="auto"/>
          <w:sz w:val="24"/>
          <w:szCs w:val="24"/>
        </w:rPr>
        <w:t>29</w:t>
      </w:r>
      <w:r w:rsidR="001F3F29">
        <w:rPr>
          <w:rFonts w:ascii="Museo 100" w:hAnsi="Museo 100"/>
          <w:color w:val="auto"/>
          <w:sz w:val="24"/>
          <w:szCs w:val="24"/>
        </w:rPr>
        <w:t xml:space="preserve"> inmuebles</w:t>
      </w:r>
      <w:r w:rsidR="001E49FA">
        <w:rPr>
          <w:rFonts w:ascii="Museo 100" w:hAnsi="Museo 100"/>
          <w:color w:val="auto"/>
          <w:sz w:val="24"/>
          <w:szCs w:val="24"/>
        </w:rPr>
        <w:t xml:space="preserve"> se legalizaron como parte del convenio con MINEDUCYT, para la legalización centros educativos y anexos y </w:t>
      </w:r>
      <w:r w:rsidR="001F3F29">
        <w:rPr>
          <w:rFonts w:ascii="Museo 100" w:hAnsi="Museo 100"/>
          <w:color w:val="auto"/>
          <w:sz w:val="24"/>
          <w:szCs w:val="24"/>
        </w:rPr>
        <w:t xml:space="preserve">3 </w:t>
      </w:r>
      <w:r w:rsidR="001E49FA">
        <w:rPr>
          <w:rFonts w:ascii="Museo 100" w:hAnsi="Museo 100"/>
          <w:color w:val="auto"/>
          <w:sz w:val="24"/>
          <w:szCs w:val="24"/>
        </w:rPr>
        <w:t xml:space="preserve">del programa </w:t>
      </w:r>
      <w:r w:rsidR="001F3F29">
        <w:rPr>
          <w:rFonts w:ascii="Museo 100" w:hAnsi="Museo 100"/>
          <w:color w:val="auto"/>
          <w:sz w:val="24"/>
          <w:szCs w:val="24"/>
        </w:rPr>
        <w:t>Plan Control Territorial.</w:t>
      </w:r>
    </w:p>
    <w:p w14:paraId="3F8C66BC" w14:textId="4E1691F1" w:rsidR="001F3F29" w:rsidRDefault="001F3F29" w:rsidP="00D5413C">
      <w:pPr>
        <w:rPr>
          <w:rFonts w:ascii="Museo 100" w:hAnsi="Museo 100"/>
          <w:color w:val="auto"/>
          <w:sz w:val="24"/>
          <w:szCs w:val="24"/>
        </w:rPr>
      </w:pPr>
    </w:p>
    <w:tbl>
      <w:tblPr>
        <w:tblStyle w:val="Tabladeinforme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E42B78" w:rsidRPr="00062570" w14:paraId="1AE4A1FA" w14:textId="77777777" w:rsidTr="00E42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14:paraId="2040CB60" w14:textId="77777777" w:rsidR="00E42B78" w:rsidRPr="00062570" w:rsidRDefault="00E42B78" w:rsidP="00ED49A9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14:paraId="70C6EFA6" w14:textId="77777777" w:rsidR="00E42B78" w:rsidRDefault="00E42B78" w:rsidP="00ED49A9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</w:p>
        </w:tc>
      </w:tr>
      <w:tr w:rsidR="00E42B78" w:rsidRPr="00062570" w14:paraId="14702B91" w14:textId="77777777" w:rsidTr="006D631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5026B23C" w14:textId="77777777" w:rsidR="00E42B78" w:rsidRPr="00062570" w:rsidRDefault="00E42B78" w:rsidP="00062570">
            <w:pPr>
              <w:spacing w:before="0" w:after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 w:rsidRPr="00062570"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14:paraId="77908D66" w14:textId="6E56DF2C" w:rsidR="00E42B78" w:rsidRPr="00062570" w:rsidRDefault="00185632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877</w:t>
            </w:r>
          </w:p>
        </w:tc>
        <w:tc>
          <w:tcPr>
            <w:tcW w:w="1824" w:type="dxa"/>
            <w:vMerge w:val="restart"/>
          </w:tcPr>
          <w:p w14:paraId="7F8D6794" w14:textId="77777777" w:rsidR="00E42B78" w:rsidRDefault="00E42B78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</w:p>
          <w:p w14:paraId="6ECB9DC3" w14:textId="77777777" w:rsidR="00E42B78" w:rsidRPr="00062570" w:rsidRDefault="00E42B78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Lotes</w:t>
            </w:r>
          </w:p>
        </w:tc>
      </w:tr>
      <w:tr w:rsidR="00E42B78" w:rsidRPr="00062570" w14:paraId="083C9430" w14:textId="77777777" w:rsidTr="006D631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2E44188B" w14:textId="77777777" w:rsidR="00E42B78" w:rsidRPr="00062570" w:rsidRDefault="00E42B78" w:rsidP="00062570">
            <w:pPr>
              <w:spacing w:before="0" w:after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 w:rsidRPr="00062570"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14:paraId="056E4F30" w14:textId="089FAFCA" w:rsidR="00E42B78" w:rsidRPr="00062570" w:rsidRDefault="006D4B89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263</w:t>
            </w:r>
          </w:p>
        </w:tc>
        <w:tc>
          <w:tcPr>
            <w:tcW w:w="1824" w:type="dxa"/>
            <w:vMerge/>
          </w:tcPr>
          <w:p w14:paraId="73E08ADF" w14:textId="77777777" w:rsidR="00E42B78" w:rsidRPr="00062570" w:rsidRDefault="00E42B78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</w:p>
        </w:tc>
      </w:tr>
      <w:tr w:rsidR="00E42B78" w:rsidRPr="00062570" w14:paraId="0962F6EC" w14:textId="77777777" w:rsidTr="006D631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170D9CA1" w14:textId="17283470" w:rsidR="00E42B78" w:rsidRPr="00062570" w:rsidRDefault="00F451B4" w:rsidP="00062570">
            <w:pPr>
              <w:spacing w:before="0" w:after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Escrituras inscritas</w:t>
            </w:r>
          </w:p>
        </w:tc>
        <w:tc>
          <w:tcPr>
            <w:tcW w:w="2338" w:type="dxa"/>
            <w:noWrap/>
          </w:tcPr>
          <w:p w14:paraId="003E7FE5" w14:textId="13AAF7E5" w:rsidR="00E42B78" w:rsidRPr="00062570" w:rsidRDefault="00185632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  <w:t>554</w:t>
            </w:r>
          </w:p>
        </w:tc>
        <w:tc>
          <w:tcPr>
            <w:tcW w:w="1824" w:type="dxa"/>
            <w:vMerge/>
          </w:tcPr>
          <w:p w14:paraId="78BD1887" w14:textId="77777777" w:rsidR="00E42B78" w:rsidRPr="00062570" w:rsidRDefault="00E42B78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0"/>
                <w:lang w:val="es-SV" w:eastAsia="es-SV"/>
              </w:rPr>
            </w:pPr>
          </w:p>
        </w:tc>
      </w:tr>
      <w:tr w:rsidR="00E42B78" w:rsidRPr="00062570" w14:paraId="47609E25" w14:textId="77777777" w:rsidTr="00E42B78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34A7719C" w14:textId="77777777" w:rsidR="00E42B78" w:rsidRPr="00062570" w:rsidRDefault="00E42B78" w:rsidP="0006257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val="es-SV" w:eastAsia="es-SV"/>
              </w:rPr>
            </w:pPr>
            <w:r w:rsidRPr="0006257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  <w:hideMark/>
          </w:tcPr>
          <w:p w14:paraId="16BE3827" w14:textId="654F75D5" w:rsidR="00E42B78" w:rsidRPr="00062570" w:rsidRDefault="00DE1CFA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val="es-SV" w:eastAsia="es-SV"/>
              </w:rPr>
              <w:t>1,694</w:t>
            </w:r>
          </w:p>
        </w:tc>
        <w:tc>
          <w:tcPr>
            <w:tcW w:w="1824" w:type="dxa"/>
            <w:vMerge/>
          </w:tcPr>
          <w:p w14:paraId="1A7CF8C7" w14:textId="77777777" w:rsidR="00E42B78" w:rsidRPr="00062570" w:rsidRDefault="00E42B78" w:rsidP="0006257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val="es-SV" w:eastAsia="es-SV"/>
              </w:rPr>
            </w:pPr>
          </w:p>
        </w:tc>
      </w:tr>
    </w:tbl>
    <w:p w14:paraId="609FBF97" w14:textId="77777777" w:rsidR="00062570" w:rsidRDefault="00062570" w:rsidP="00D5413C"/>
    <w:tbl>
      <w:tblPr>
        <w:tblW w:w="5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176"/>
      </w:tblGrid>
      <w:tr w:rsidR="001F3F29" w:rsidRPr="001F3F29" w14:paraId="5553C860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781F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3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E51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AHUACHAPAN</w:t>
            </w:r>
          </w:p>
        </w:tc>
      </w:tr>
      <w:tr w:rsidR="001F3F29" w:rsidRPr="001F3F29" w14:paraId="5AADE7B2" w14:textId="77777777" w:rsidTr="001F3F29">
        <w:trPr>
          <w:trHeight w:val="30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FD4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E7B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APANECA</w:t>
            </w:r>
          </w:p>
        </w:tc>
      </w:tr>
      <w:tr w:rsidR="001F3F29" w:rsidRPr="001F3F29" w14:paraId="443FCFBC" w14:textId="77777777" w:rsidTr="001F3F29">
        <w:trPr>
          <w:trHeight w:val="30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6DAE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9A2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CONCEPCION DE ATACO</w:t>
            </w:r>
          </w:p>
        </w:tc>
      </w:tr>
      <w:tr w:rsidR="001F3F29" w:rsidRPr="001F3F29" w14:paraId="71B47133" w14:textId="77777777" w:rsidTr="001F3F29">
        <w:trPr>
          <w:trHeight w:val="30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40C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F832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FRANCISCO MENENDEZ</w:t>
            </w:r>
          </w:p>
        </w:tc>
      </w:tr>
      <w:tr w:rsidR="001F3F29" w:rsidRPr="001F3F29" w14:paraId="17D1F69C" w14:textId="77777777" w:rsidTr="001F3F29">
        <w:trPr>
          <w:trHeight w:val="30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7A5F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D90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TACUBA</w:t>
            </w:r>
          </w:p>
        </w:tc>
      </w:tr>
      <w:tr w:rsidR="001F3F29" w:rsidRPr="001F3F29" w14:paraId="1C85798E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7032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CABAÑAS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30D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ILOBASCO</w:t>
            </w:r>
          </w:p>
        </w:tc>
      </w:tr>
      <w:tr w:rsidR="001F3F29" w:rsidRPr="001F3F29" w14:paraId="3360BE9E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011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EA2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SENSUNTEPEQUE</w:t>
            </w:r>
          </w:p>
        </w:tc>
      </w:tr>
      <w:tr w:rsidR="001F3F29" w:rsidRPr="001F3F29" w14:paraId="70174794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89F1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B48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AGUA CALIENTE</w:t>
            </w:r>
          </w:p>
        </w:tc>
      </w:tr>
      <w:tr w:rsidR="001F3F29" w:rsidRPr="001F3F29" w14:paraId="1D33029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DCD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2443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ARCATAO</w:t>
            </w:r>
          </w:p>
        </w:tc>
      </w:tr>
      <w:tr w:rsidR="001F3F29" w:rsidRPr="001F3F29" w14:paraId="3A6990AF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5C6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DDCB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AZACUALPA</w:t>
            </w:r>
          </w:p>
        </w:tc>
      </w:tr>
      <w:tr w:rsidR="001F3F29" w:rsidRPr="001F3F29" w14:paraId="5B9CFA4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E8A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D39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CANCASQUE</w:t>
            </w:r>
          </w:p>
        </w:tc>
      </w:tr>
      <w:tr w:rsidR="001F3F29" w:rsidRPr="001F3F29" w14:paraId="3B32F5A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A7F5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E49B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CHALATENANGO</w:t>
            </w:r>
          </w:p>
        </w:tc>
      </w:tr>
      <w:tr w:rsidR="001F3F29" w:rsidRPr="001F3F29" w14:paraId="3483D8D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3433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550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CONCEPCION QUEZALTEPEQUE</w:t>
            </w:r>
          </w:p>
        </w:tc>
      </w:tr>
      <w:tr w:rsidR="001F3F29" w:rsidRPr="001F3F29" w14:paraId="3EBFAFC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8E2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D35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EL PARAISO</w:t>
            </w:r>
          </w:p>
        </w:tc>
      </w:tr>
      <w:tr w:rsidR="001F3F29" w:rsidRPr="001F3F29" w14:paraId="127E04CF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88AE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67E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LA REINA</w:t>
            </w:r>
          </w:p>
        </w:tc>
      </w:tr>
      <w:tr w:rsidR="001F3F29" w:rsidRPr="001F3F29" w14:paraId="209BFA4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298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FFF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LAS VUELTAS</w:t>
            </w:r>
          </w:p>
        </w:tc>
      </w:tr>
      <w:tr w:rsidR="001F3F29" w:rsidRPr="001F3F29" w14:paraId="798B9F3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1A7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18F0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NOMBRE DE JESUS</w:t>
            </w:r>
          </w:p>
        </w:tc>
      </w:tr>
      <w:tr w:rsidR="001F3F29" w:rsidRPr="001F3F29" w14:paraId="58790FFC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ECD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830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NUEVA CONCEPCION</w:t>
            </w:r>
          </w:p>
        </w:tc>
      </w:tr>
      <w:tr w:rsidR="001F3F29" w:rsidRPr="001F3F29" w14:paraId="1B0DD67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271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707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NUEVA TRINIDAD</w:t>
            </w:r>
          </w:p>
        </w:tc>
      </w:tr>
      <w:tr w:rsidR="001F3F29" w:rsidRPr="001F3F29" w14:paraId="4F22057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D2F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6D5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POTONICO</w:t>
            </w:r>
          </w:p>
        </w:tc>
      </w:tr>
      <w:tr w:rsidR="001F3F29" w:rsidRPr="001F3F29" w14:paraId="47A737D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8407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920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ANTONIO DE LA CRUZ</w:t>
            </w:r>
          </w:p>
        </w:tc>
      </w:tr>
      <w:tr w:rsidR="001F3F29" w:rsidRPr="001F3F29" w14:paraId="6DCFDA3F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5CFC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DB1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ANTONIO LOS RANCHOS</w:t>
            </w:r>
          </w:p>
        </w:tc>
      </w:tr>
      <w:tr w:rsidR="001F3F29" w:rsidRPr="001F3F29" w14:paraId="736CC58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A69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951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FERNANDO</w:t>
            </w:r>
          </w:p>
        </w:tc>
      </w:tr>
      <w:tr w:rsidR="001F3F29" w:rsidRPr="001F3F29" w14:paraId="5548AC8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F05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E04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JOSE LAS FLORES</w:t>
            </w:r>
          </w:p>
        </w:tc>
      </w:tr>
      <w:tr w:rsidR="001F3F29" w:rsidRPr="001F3F29" w14:paraId="7C4E1F9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DC7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373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LUIS DEL CARMEN</w:t>
            </w:r>
          </w:p>
        </w:tc>
      </w:tr>
      <w:tr w:rsidR="001F3F29" w:rsidRPr="001F3F29" w14:paraId="13E1B786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37C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B4A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RAFAEL</w:t>
            </w:r>
          </w:p>
        </w:tc>
      </w:tr>
      <w:tr w:rsidR="001F3F29" w:rsidRPr="001F3F29" w14:paraId="0CD4096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A5A6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3F1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RITA</w:t>
            </w:r>
          </w:p>
        </w:tc>
      </w:tr>
      <w:tr w:rsidR="001F3F29" w:rsidRPr="001F3F29" w14:paraId="5572860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EA3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06B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TEJUTLA</w:t>
            </w:r>
          </w:p>
        </w:tc>
      </w:tr>
      <w:tr w:rsidR="001F3F29" w:rsidRPr="001F3F29" w14:paraId="6BCF05E8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C709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CUSCATLAN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6DD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EL CARMEN</w:t>
            </w:r>
          </w:p>
        </w:tc>
      </w:tr>
      <w:tr w:rsidR="001F3F29" w:rsidRPr="001F3F29" w14:paraId="481DF87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7A9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962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MONTE SAN JUAN</w:t>
            </w:r>
          </w:p>
        </w:tc>
      </w:tr>
      <w:tr w:rsidR="001F3F29" w:rsidRPr="001F3F29" w14:paraId="26D70066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9C9E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1EA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CRISTOBAL</w:t>
            </w:r>
          </w:p>
        </w:tc>
      </w:tr>
      <w:tr w:rsidR="001F3F29" w:rsidRPr="001F3F29" w14:paraId="3EB9BDE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10EA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9BE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JOSE GUAYABAL</w:t>
            </w:r>
          </w:p>
        </w:tc>
      </w:tr>
      <w:tr w:rsidR="001F3F29" w:rsidRPr="001F3F29" w14:paraId="17CEB58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A16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061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PEDRO PERULAPAN</w:t>
            </w:r>
          </w:p>
        </w:tc>
      </w:tr>
      <w:tr w:rsidR="001F3F29" w:rsidRPr="001F3F29" w14:paraId="4E41393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3B7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E16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RAFAEL CEDROS</w:t>
            </w:r>
          </w:p>
        </w:tc>
      </w:tr>
      <w:tr w:rsidR="001F3F29" w:rsidRPr="001F3F29" w14:paraId="2D70F4C6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C8BB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765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SUCHITOTO</w:t>
            </w:r>
          </w:p>
        </w:tc>
      </w:tr>
      <w:tr w:rsidR="001F3F29" w:rsidRPr="001F3F29" w14:paraId="6CAAADB8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0B7F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F07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ANTIGUO CUSCATLAN</w:t>
            </w:r>
          </w:p>
        </w:tc>
      </w:tr>
      <w:tr w:rsidR="001F3F29" w:rsidRPr="001F3F29" w14:paraId="67C2B641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628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CA7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CIUDAD ARCE</w:t>
            </w:r>
          </w:p>
        </w:tc>
      </w:tr>
      <w:tr w:rsidR="001F3F29" w:rsidRPr="001F3F29" w14:paraId="0EDCEB3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CDF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EA8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COLON</w:t>
            </w:r>
          </w:p>
        </w:tc>
      </w:tr>
      <w:tr w:rsidR="001F3F29" w:rsidRPr="001F3F29" w14:paraId="4BDA97C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D92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381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COMASAGUA</w:t>
            </w:r>
          </w:p>
        </w:tc>
      </w:tr>
      <w:tr w:rsidR="001F3F29" w:rsidRPr="001F3F29" w14:paraId="712A4A4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E731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BDC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LA LIBERTAD</w:t>
            </w:r>
          </w:p>
        </w:tc>
      </w:tr>
      <w:tr w:rsidR="001F3F29" w:rsidRPr="001F3F29" w14:paraId="0352E7D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FDC6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8480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NUEVO CUSCATLAN</w:t>
            </w:r>
          </w:p>
        </w:tc>
      </w:tr>
      <w:tr w:rsidR="001F3F29" w:rsidRPr="001F3F29" w14:paraId="43F760BF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3CAB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922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SACACOYO</w:t>
            </w:r>
          </w:p>
        </w:tc>
      </w:tr>
      <w:tr w:rsidR="001F3F29" w:rsidRPr="001F3F29" w14:paraId="1175E0AC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47E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D59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JUAN OPICO</w:t>
            </w:r>
          </w:p>
        </w:tc>
      </w:tr>
      <w:tr w:rsidR="001F3F29" w:rsidRPr="001F3F29" w14:paraId="4415C85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EAE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26D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MATIAS</w:t>
            </w:r>
          </w:p>
        </w:tc>
      </w:tr>
      <w:tr w:rsidR="001F3F29" w:rsidRPr="001F3F29" w14:paraId="6189769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27B3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5BE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PABLO TACACHICO</w:t>
            </w:r>
          </w:p>
        </w:tc>
      </w:tr>
      <w:tr w:rsidR="001F3F29" w:rsidRPr="001F3F29" w14:paraId="4E3C469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7D42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A13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TECLA</w:t>
            </w:r>
          </w:p>
        </w:tc>
      </w:tr>
      <w:tr w:rsidR="001F3F29" w:rsidRPr="001F3F29" w14:paraId="3F7F201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14F9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99E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TEOTEPEQUE</w:t>
            </w:r>
          </w:p>
        </w:tc>
      </w:tr>
      <w:tr w:rsidR="001F3F29" w:rsidRPr="001F3F29" w14:paraId="446EDFB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DEC9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82F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TEPECOYO</w:t>
            </w:r>
          </w:p>
        </w:tc>
      </w:tr>
      <w:tr w:rsidR="001F3F29" w:rsidRPr="001F3F29" w14:paraId="39D962F9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D46E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6A3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JERUSALEN</w:t>
            </w:r>
          </w:p>
        </w:tc>
      </w:tr>
      <w:tr w:rsidR="001F3F29" w:rsidRPr="001F3F29" w14:paraId="2979F84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BDA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94C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OLOCUILTA</w:t>
            </w:r>
          </w:p>
        </w:tc>
      </w:tr>
      <w:tr w:rsidR="001F3F29" w:rsidRPr="001F3F29" w14:paraId="71D23CB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8F0A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44E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EMIGDIO</w:t>
            </w:r>
          </w:p>
        </w:tc>
      </w:tr>
      <w:tr w:rsidR="001F3F29" w:rsidRPr="001F3F29" w14:paraId="53BC743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25E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9D7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FRANCISCO CHINAMECA</w:t>
            </w:r>
          </w:p>
        </w:tc>
      </w:tr>
      <w:tr w:rsidR="001F3F29" w:rsidRPr="001F3F29" w14:paraId="0902911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377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007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JUAN NONUALCO</w:t>
            </w:r>
          </w:p>
        </w:tc>
      </w:tr>
      <w:tr w:rsidR="001F3F29" w:rsidRPr="001F3F29" w14:paraId="06DFCFB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4B0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B79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JUAN TALPA</w:t>
            </w:r>
          </w:p>
        </w:tc>
      </w:tr>
      <w:tr w:rsidR="001F3F29" w:rsidRPr="001F3F29" w14:paraId="7FA8C62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46F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8D7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SAN </w:t>
            </w:r>
            <w:proofErr w:type="gramStart"/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LUIS  TALPA</w:t>
            </w:r>
            <w:proofErr w:type="gramEnd"/>
          </w:p>
        </w:tc>
      </w:tr>
      <w:tr w:rsidR="001F3F29" w:rsidRPr="001F3F29" w14:paraId="1296C7F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A6C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AC9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LUIS LA HERRADURA</w:t>
            </w:r>
          </w:p>
        </w:tc>
      </w:tr>
      <w:tr w:rsidR="001F3F29" w:rsidRPr="001F3F29" w14:paraId="0423236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5321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F14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LUIS TALPA</w:t>
            </w:r>
          </w:p>
        </w:tc>
      </w:tr>
      <w:tr w:rsidR="001F3F29" w:rsidRPr="001F3F29" w14:paraId="2CC72F0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099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057B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PEDRO MASAHUAT</w:t>
            </w:r>
          </w:p>
        </w:tc>
      </w:tr>
      <w:tr w:rsidR="001F3F29" w:rsidRPr="001F3F29" w14:paraId="228E295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F66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FB72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MARIA OSTUMA</w:t>
            </w:r>
          </w:p>
        </w:tc>
      </w:tr>
      <w:tr w:rsidR="001F3F29" w:rsidRPr="001F3F29" w14:paraId="6E47F8E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E22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82B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SANTIAGO NONUALCO</w:t>
            </w:r>
          </w:p>
        </w:tc>
      </w:tr>
      <w:tr w:rsidR="001F3F29" w:rsidRPr="001F3F29" w14:paraId="300FC35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AB6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616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ZACATECOLUCA</w:t>
            </w:r>
          </w:p>
        </w:tc>
      </w:tr>
      <w:tr w:rsidR="001F3F29" w:rsidRPr="001F3F29" w14:paraId="27B7C025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1A3F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LA UNION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CD9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CONCHAGUA</w:t>
            </w:r>
          </w:p>
        </w:tc>
      </w:tr>
      <w:tr w:rsidR="001F3F29" w:rsidRPr="001F3F29" w14:paraId="29C6829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1E5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B8DB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EL CARMEN</w:t>
            </w:r>
          </w:p>
        </w:tc>
      </w:tr>
      <w:tr w:rsidR="001F3F29" w:rsidRPr="001F3F29" w14:paraId="2E800A5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1326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92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LA UNION</w:t>
            </w:r>
          </w:p>
        </w:tc>
      </w:tr>
      <w:tr w:rsidR="001F3F29" w:rsidRPr="001F3F29" w14:paraId="3B58E566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5DFE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825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ARAMBALA</w:t>
            </w:r>
          </w:p>
        </w:tc>
      </w:tr>
      <w:tr w:rsidR="001F3F29" w:rsidRPr="001F3F29" w14:paraId="5C89A43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5C6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FB1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CACAOPERA</w:t>
            </w:r>
          </w:p>
        </w:tc>
      </w:tr>
      <w:tr w:rsidR="001F3F29" w:rsidRPr="001F3F29" w14:paraId="38F69758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D7E31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D7B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CHILANGA</w:t>
            </w:r>
          </w:p>
        </w:tc>
      </w:tr>
      <w:tr w:rsidR="001F3F29" w:rsidRPr="001F3F29" w14:paraId="4789146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DB3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BB6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GUATAJIAGUA</w:t>
            </w:r>
          </w:p>
        </w:tc>
      </w:tr>
      <w:tr w:rsidR="001F3F29" w:rsidRPr="001F3F29" w14:paraId="780058B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51B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B57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JOATECA</w:t>
            </w:r>
          </w:p>
        </w:tc>
      </w:tr>
      <w:tr w:rsidR="001F3F29" w:rsidRPr="001F3F29" w14:paraId="37977C6E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5C9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C74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JOCOAITIQUE</w:t>
            </w:r>
          </w:p>
        </w:tc>
      </w:tr>
      <w:tr w:rsidR="001F3F29" w:rsidRPr="001F3F29" w14:paraId="38CAEC5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D6433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C30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MEANGUERA</w:t>
            </w:r>
          </w:p>
        </w:tc>
      </w:tr>
      <w:tr w:rsidR="001F3F29" w:rsidRPr="001F3F29" w14:paraId="5C3068CB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531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8DD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OSICALA</w:t>
            </w:r>
          </w:p>
        </w:tc>
      </w:tr>
      <w:tr w:rsidR="001F3F29" w:rsidRPr="001F3F29" w14:paraId="595BF7E1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12A3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13C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PERQUIN</w:t>
            </w:r>
          </w:p>
        </w:tc>
      </w:tr>
      <w:tr w:rsidR="001F3F29" w:rsidRPr="001F3F29" w14:paraId="134B872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5CF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1F1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FRANCISCO GOTERA</w:t>
            </w:r>
          </w:p>
        </w:tc>
      </w:tr>
      <w:tr w:rsidR="001F3F29" w:rsidRPr="001F3F29" w14:paraId="761FC687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F6E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D5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SIMON</w:t>
            </w:r>
          </w:p>
        </w:tc>
      </w:tr>
      <w:tr w:rsidR="001F3F29" w:rsidRPr="001F3F29" w14:paraId="4AA5633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2486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0FB5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YOLOAIQUIN</w:t>
            </w:r>
          </w:p>
        </w:tc>
      </w:tr>
      <w:tr w:rsidR="001F3F29" w:rsidRPr="001F3F29" w14:paraId="0D43F13A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850E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53E3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CHINAMECA</w:t>
            </w:r>
          </w:p>
        </w:tc>
      </w:tr>
      <w:tr w:rsidR="001F3F29" w:rsidRPr="001F3F29" w14:paraId="500C4FC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F5A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726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EL TRANSITO</w:t>
            </w:r>
          </w:p>
        </w:tc>
      </w:tr>
      <w:tr w:rsidR="001F3F29" w:rsidRPr="001F3F29" w14:paraId="0168031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A57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5A1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MIGUEL</w:t>
            </w:r>
          </w:p>
        </w:tc>
      </w:tr>
      <w:tr w:rsidR="001F3F29" w:rsidRPr="001F3F29" w14:paraId="0AF8301D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9387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536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APOPA</w:t>
            </w:r>
          </w:p>
        </w:tc>
      </w:tr>
      <w:tr w:rsidR="001F3F29" w:rsidRPr="001F3F29" w14:paraId="37E42C1C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8A8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87B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CUSCATANCINGO</w:t>
            </w:r>
          </w:p>
        </w:tc>
      </w:tr>
      <w:tr w:rsidR="001F3F29" w:rsidRPr="001F3F29" w14:paraId="022EB24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0ED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C0F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EL PAISNAL</w:t>
            </w:r>
          </w:p>
        </w:tc>
      </w:tr>
      <w:tr w:rsidR="001F3F29" w:rsidRPr="001F3F29" w14:paraId="4F62734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3E1C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9CB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ILOPANGO</w:t>
            </w:r>
          </w:p>
        </w:tc>
      </w:tr>
      <w:tr w:rsidR="001F3F29" w:rsidRPr="001F3F29" w14:paraId="2604342A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06E5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371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MEJICANOS</w:t>
            </w:r>
          </w:p>
        </w:tc>
      </w:tr>
      <w:tr w:rsidR="001F3F29" w:rsidRPr="001F3F29" w14:paraId="2C601C1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FBB0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4CE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NEJAPA</w:t>
            </w:r>
          </w:p>
        </w:tc>
      </w:tr>
      <w:tr w:rsidR="001F3F29" w:rsidRPr="001F3F29" w14:paraId="1279F4E6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DCCA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340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MARCOS</w:t>
            </w:r>
          </w:p>
        </w:tc>
      </w:tr>
      <w:tr w:rsidR="001F3F29" w:rsidRPr="001F3F29" w14:paraId="3952516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4E01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9A1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MARTIN</w:t>
            </w:r>
          </w:p>
        </w:tc>
      </w:tr>
      <w:tr w:rsidR="001F3F29" w:rsidRPr="001F3F29" w14:paraId="1CE5B67D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B4B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302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SALVADOR</w:t>
            </w:r>
          </w:p>
        </w:tc>
      </w:tr>
      <w:tr w:rsidR="001F3F29" w:rsidRPr="001F3F29" w14:paraId="541DE2AB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91F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295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SOYAPANGO</w:t>
            </w:r>
          </w:p>
        </w:tc>
      </w:tr>
      <w:tr w:rsidR="001F3F29" w:rsidRPr="001F3F29" w14:paraId="4FA6DCCB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A1D3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DE1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TONACATEPEQUE</w:t>
            </w:r>
          </w:p>
        </w:tc>
      </w:tr>
      <w:tr w:rsidR="001F3F29" w:rsidRPr="001F3F29" w14:paraId="5730F170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44EA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B7C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APASTEPEQUE</w:t>
            </w:r>
          </w:p>
        </w:tc>
      </w:tr>
      <w:tr w:rsidR="001F3F29" w:rsidRPr="001F3F29" w14:paraId="4A9472BC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37D9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315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ESTEBAN CATARINA</w:t>
            </w:r>
          </w:p>
        </w:tc>
      </w:tr>
      <w:tr w:rsidR="001F3F29" w:rsidRPr="001F3F29" w14:paraId="5AD71B9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67B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CEDF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ILDEFONSO</w:t>
            </w:r>
          </w:p>
        </w:tc>
      </w:tr>
      <w:tr w:rsidR="001F3F29" w:rsidRPr="001F3F29" w14:paraId="240433E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AAD9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B6F3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LORENZO</w:t>
            </w:r>
          </w:p>
        </w:tc>
      </w:tr>
      <w:tr w:rsidR="001F3F29" w:rsidRPr="001F3F29" w14:paraId="4AB7491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5A5D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85E3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SEBASTIAN</w:t>
            </w:r>
          </w:p>
        </w:tc>
      </w:tr>
      <w:tr w:rsidR="001F3F29" w:rsidRPr="001F3F29" w14:paraId="7C8BDDF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B688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9181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VICENTE</w:t>
            </w:r>
          </w:p>
        </w:tc>
      </w:tr>
      <w:tr w:rsidR="001F3F29" w:rsidRPr="001F3F29" w14:paraId="70DA8C3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962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59EC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TECOLUCA</w:t>
            </w:r>
          </w:p>
        </w:tc>
      </w:tr>
      <w:tr w:rsidR="001F3F29" w:rsidRPr="001F3F29" w14:paraId="78F32153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55B9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61E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CHALCHUAPA</w:t>
            </w:r>
          </w:p>
        </w:tc>
      </w:tr>
      <w:tr w:rsidR="001F3F29" w:rsidRPr="001F3F29" w14:paraId="0EFD291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26CC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0ED7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COATEPEQUE</w:t>
            </w:r>
          </w:p>
        </w:tc>
      </w:tr>
      <w:tr w:rsidR="001F3F29" w:rsidRPr="001F3F29" w14:paraId="5E42C65E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D5EA6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C83D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ANA</w:t>
            </w:r>
          </w:p>
        </w:tc>
      </w:tr>
      <w:tr w:rsidR="001F3F29" w:rsidRPr="001F3F29" w14:paraId="10383B17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E7E1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7382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ARMENIA</w:t>
            </w:r>
          </w:p>
        </w:tc>
      </w:tr>
      <w:tr w:rsidR="001F3F29" w:rsidRPr="001F3F29" w14:paraId="2EE62DC5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F9461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41D4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NAHUIZALCO</w:t>
            </w:r>
          </w:p>
        </w:tc>
      </w:tr>
      <w:tr w:rsidR="001F3F29" w:rsidRPr="001F3F29" w14:paraId="4CE598C2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AA8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7762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JULIAN</w:t>
            </w:r>
          </w:p>
        </w:tc>
      </w:tr>
      <w:tr w:rsidR="001F3F29" w:rsidRPr="001F3F29" w14:paraId="0A7AB39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2201F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105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CATARINA MASAHUAT</w:t>
            </w:r>
          </w:p>
        </w:tc>
      </w:tr>
      <w:tr w:rsidR="001F3F29" w:rsidRPr="001F3F29" w14:paraId="1A98D720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ADE8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4F09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SONSONATE</w:t>
            </w:r>
          </w:p>
        </w:tc>
      </w:tr>
      <w:tr w:rsidR="001F3F29" w:rsidRPr="001F3F29" w14:paraId="3464F1AB" w14:textId="77777777" w:rsidTr="001F3F29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ABB5" w14:textId="77777777" w:rsidR="001F3F29" w:rsidRPr="001F3F29" w:rsidRDefault="001F3F29" w:rsidP="001F3F2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1F3F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2ABA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BERLIN</w:t>
            </w:r>
          </w:p>
        </w:tc>
      </w:tr>
      <w:tr w:rsidR="001F3F29" w:rsidRPr="001F3F29" w14:paraId="375A724B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0DA2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B18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EREGUAYQUIN</w:t>
            </w:r>
          </w:p>
        </w:tc>
      </w:tr>
      <w:tr w:rsidR="001F3F29" w:rsidRPr="001F3F29" w14:paraId="1EF8516C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F707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D760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JIQUILISCO</w:t>
            </w:r>
          </w:p>
        </w:tc>
      </w:tr>
      <w:tr w:rsidR="001F3F29" w:rsidRPr="001F3F29" w14:paraId="4058992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6404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C7B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JUCUARAN</w:t>
            </w:r>
          </w:p>
        </w:tc>
      </w:tr>
      <w:tr w:rsidR="001F3F29" w:rsidRPr="001F3F29" w14:paraId="7C9C3C24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7E11B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9948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NUEVA GRANADA</w:t>
            </w:r>
          </w:p>
        </w:tc>
      </w:tr>
      <w:tr w:rsidR="001F3F29" w:rsidRPr="001F3F29" w14:paraId="4A73B919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1AE1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EF80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PUERTO EL TRIUNFO</w:t>
            </w:r>
          </w:p>
        </w:tc>
      </w:tr>
      <w:tr w:rsidR="001F3F29" w:rsidRPr="001F3F29" w14:paraId="47464FA3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C561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F726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 FRANCISCO JAVIER</w:t>
            </w:r>
          </w:p>
        </w:tc>
      </w:tr>
      <w:tr w:rsidR="001F3F29" w:rsidRPr="001F3F29" w14:paraId="23821D3B" w14:textId="77777777" w:rsidTr="001F3F29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EA17" w14:textId="77777777" w:rsidR="001F3F29" w:rsidRPr="001F3F29" w:rsidRDefault="001F3F29" w:rsidP="001F3F29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784E" w14:textId="77777777" w:rsidR="001F3F29" w:rsidRPr="001F3F29" w:rsidRDefault="001F3F29" w:rsidP="001F3F29">
            <w:pPr>
              <w:spacing w:before="0"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1F3F29">
              <w:rPr>
                <w:rFonts w:ascii="Calibri" w:eastAsia="Times New Roman" w:hAnsi="Calibri" w:cs="Calibri"/>
                <w:color w:val="000000"/>
                <w:lang w:val="es-SV" w:eastAsia="es-SV"/>
              </w:rPr>
              <w:t>SANTA MARIA</w:t>
            </w:r>
          </w:p>
        </w:tc>
      </w:tr>
    </w:tbl>
    <w:p w14:paraId="4B2D5E4D" w14:textId="33C41B63" w:rsidR="00062570" w:rsidRDefault="00062570" w:rsidP="00D5413C"/>
    <w:p w14:paraId="055B6508" w14:textId="1E3FA300" w:rsidR="00CE44C5" w:rsidRDefault="00CE44C5" w:rsidP="00D5413C"/>
    <w:p w14:paraId="0A5CE83B" w14:textId="2945DFE0" w:rsidR="00CE44C5" w:rsidRDefault="00CE44C5" w:rsidP="00D5413C"/>
    <w:tbl>
      <w:tblPr>
        <w:tblStyle w:val="Tabladeinforme"/>
        <w:tblW w:w="9105" w:type="dxa"/>
        <w:tblInd w:w="5" w:type="dxa"/>
        <w:tblLook w:val="04A0" w:firstRow="1" w:lastRow="0" w:firstColumn="1" w:lastColumn="0" w:noHBand="0" w:noVBand="1"/>
      </w:tblPr>
      <w:tblGrid>
        <w:gridCol w:w="1628"/>
        <w:gridCol w:w="5732"/>
        <w:gridCol w:w="862"/>
        <w:gridCol w:w="883"/>
      </w:tblGrid>
      <w:tr w:rsidR="00DE1CFA" w:rsidRPr="00DE1CFA" w14:paraId="49304AE6" w14:textId="77777777" w:rsidTr="00DE1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noWrap/>
            <w:hideMark/>
          </w:tcPr>
          <w:p w14:paraId="7054669A" w14:textId="77777777" w:rsidR="00F451B4" w:rsidRPr="00DE1CFA" w:rsidRDefault="00F451B4" w:rsidP="00F451B4">
            <w:pPr>
              <w:spacing w:before="0" w:after="0"/>
              <w:jc w:val="center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INDICADOR</w:t>
            </w:r>
          </w:p>
        </w:tc>
        <w:tc>
          <w:tcPr>
            <w:tcW w:w="5732" w:type="dxa"/>
            <w:noWrap/>
            <w:hideMark/>
          </w:tcPr>
          <w:p w14:paraId="70F1285D" w14:textId="77777777" w:rsidR="00F451B4" w:rsidRPr="00DE1CFA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862" w:type="dxa"/>
            <w:noWrap/>
            <w:hideMark/>
          </w:tcPr>
          <w:p w14:paraId="6EA672E4" w14:textId="77777777" w:rsidR="00F451B4" w:rsidRPr="00DE1CFA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883" w:type="dxa"/>
            <w:noWrap/>
            <w:hideMark/>
          </w:tcPr>
          <w:p w14:paraId="02927F75" w14:textId="77777777" w:rsidR="00F451B4" w:rsidRPr="00DE1CFA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1CFA" w:rsidRPr="00DE1CFA" w14:paraId="17F45AB4" w14:textId="77777777" w:rsidTr="00BA76D9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 w:val="restart"/>
            <w:hideMark/>
          </w:tcPr>
          <w:p w14:paraId="5CB63784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 xml:space="preserve">DIAGNÓSTICO DE CAMPO </w:t>
            </w:r>
          </w:p>
        </w:tc>
        <w:tc>
          <w:tcPr>
            <w:tcW w:w="5732" w:type="dxa"/>
            <w:noWrap/>
            <w:hideMark/>
          </w:tcPr>
          <w:p w14:paraId="557CAB41" w14:textId="13D150B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BARRIO LA ADUANA</w:t>
            </w:r>
          </w:p>
        </w:tc>
        <w:tc>
          <w:tcPr>
            <w:tcW w:w="862" w:type="dxa"/>
            <w:noWrap/>
            <w:hideMark/>
          </w:tcPr>
          <w:p w14:paraId="2AC2B076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9F85C2A" w14:textId="208BF24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57</w:t>
            </w:r>
          </w:p>
        </w:tc>
      </w:tr>
      <w:tr w:rsidR="00DE1CFA" w:rsidRPr="00DE1CFA" w14:paraId="4B50E71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4485BA6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6F0A1E2" w14:textId="15A0C26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 xml:space="preserve">CENTRO </w:t>
            </w:r>
            <w:proofErr w:type="gram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ESCOLAR  CANTON</w:t>
            </w:r>
            <w:proofErr w:type="gramEnd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 xml:space="preserve"> PIEDRA LABRADA</w:t>
            </w:r>
          </w:p>
        </w:tc>
        <w:tc>
          <w:tcPr>
            <w:tcW w:w="862" w:type="dxa"/>
            <w:noWrap/>
            <w:hideMark/>
          </w:tcPr>
          <w:p w14:paraId="487F25E1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0DD0D37" w14:textId="52ED94F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0C76D249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9BD938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78D26548" w14:textId="320180E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CERRO GRANDE</w:t>
            </w:r>
          </w:p>
        </w:tc>
        <w:tc>
          <w:tcPr>
            <w:tcW w:w="862" w:type="dxa"/>
            <w:noWrap/>
            <w:hideMark/>
          </w:tcPr>
          <w:p w14:paraId="3A846C13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532E48E" w14:textId="307F0FF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1D76A3CC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56E04E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28BFB9BD" w14:textId="72D7485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LA CRUZ</w:t>
            </w:r>
          </w:p>
        </w:tc>
        <w:tc>
          <w:tcPr>
            <w:tcW w:w="862" w:type="dxa"/>
            <w:noWrap/>
            <w:hideMark/>
          </w:tcPr>
          <w:p w14:paraId="5E453FA1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21A6F7A1" w14:textId="4E7488E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2550C58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6B76877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D37256A" w14:textId="33DEEEE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LA JOYA</w:t>
            </w:r>
          </w:p>
        </w:tc>
        <w:tc>
          <w:tcPr>
            <w:tcW w:w="862" w:type="dxa"/>
            <w:noWrap/>
            <w:hideMark/>
          </w:tcPr>
          <w:p w14:paraId="07A316DF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6B127CE" w14:textId="226E965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4C78778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26B7A98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6EEEC0A8" w14:textId="564CF26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LLANOS DE ACHICHILCO</w:t>
            </w:r>
          </w:p>
        </w:tc>
        <w:tc>
          <w:tcPr>
            <w:tcW w:w="862" w:type="dxa"/>
            <w:noWrap/>
            <w:hideMark/>
          </w:tcPr>
          <w:p w14:paraId="5861E477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3E8697C0" w14:textId="5D2BE4B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42D9FA2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48DE9D4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35052EB" w14:textId="4CC1D20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LOS LAURELES</w:t>
            </w:r>
          </w:p>
        </w:tc>
        <w:tc>
          <w:tcPr>
            <w:tcW w:w="862" w:type="dxa"/>
            <w:noWrap/>
            <w:hideMark/>
          </w:tcPr>
          <w:p w14:paraId="0B89C03D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3EA0A6D9" w14:textId="4FEB8D7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09D9A686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5551EAA8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2A422F2" w14:textId="098C90E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OLOSINGO</w:t>
            </w:r>
          </w:p>
        </w:tc>
        <w:tc>
          <w:tcPr>
            <w:tcW w:w="862" w:type="dxa"/>
            <w:noWrap/>
            <w:hideMark/>
          </w:tcPr>
          <w:p w14:paraId="2DDD77AE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244518EB" w14:textId="3DC9365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500CB618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DD60A2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750E2E6" w14:textId="23D4AE2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RAMIREZ</w:t>
            </w:r>
          </w:p>
        </w:tc>
        <w:tc>
          <w:tcPr>
            <w:tcW w:w="862" w:type="dxa"/>
            <w:noWrap/>
            <w:hideMark/>
          </w:tcPr>
          <w:p w14:paraId="151D4BED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FF689AF" w14:textId="0CBE9C3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34C33BA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2B2A76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6ACD482D" w14:textId="03C9605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SAN FRANCISCO</w:t>
            </w:r>
          </w:p>
        </w:tc>
        <w:tc>
          <w:tcPr>
            <w:tcW w:w="862" w:type="dxa"/>
            <w:noWrap/>
            <w:hideMark/>
          </w:tcPr>
          <w:p w14:paraId="6056C8CD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C625462" w14:textId="24A63BA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65F725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D6957C9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D59A577" w14:textId="74BCBA6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SAN MIGUELITO</w:t>
            </w:r>
          </w:p>
        </w:tc>
        <w:tc>
          <w:tcPr>
            <w:tcW w:w="862" w:type="dxa"/>
            <w:noWrap/>
            <w:hideMark/>
          </w:tcPr>
          <w:p w14:paraId="032DB25B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B2004A9" w14:textId="02236C3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4630F3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6B1F46B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23FA9DB7" w14:textId="0036CCF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SANTA GERTRUDIS</w:t>
            </w:r>
          </w:p>
        </w:tc>
        <w:tc>
          <w:tcPr>
            <w:tcW w:w="862" w:type="dxa"/>
            <w:noWrap/>
            <w:hideMark/>
          </w:tcPr>
          <w:p w14:paraId="60813E3C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93D6BF2" w14:textId="5BB9E25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1D0FFAB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074A69F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CD03E83" w14:textId="0AB4C24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CANTON SANTA TERESA</w:t>
            </w:r>
          </w:p>
        </w:tc>
        <w:tc>
          <w:tcPr>
            <w:tcW w:w="862" w:type="dxa"/>
            <w:noWrap/>
            <w:hideMark/>
          </w:tcPr>
          <w:p w14:paraId="6BFB053F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805440A" w14:textId="09BBA3E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C7DF36A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09130CF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AE50D36" w14:textId="0EE7E86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CALDERITAS CANTON SAN ILDEFONSO</w:t>
            </w:r>
          </w:p>
        </w:tc>
        <w:tc>
          <w:tcPr>
            <w:tcW w:w="862" w:type="dxa"/>
            <w:noWrap/>
            <w:hideMark/>
          </w:tcPr>
          <w:p w14:paraId="0038B447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A68AB3D" w14:textId="48FC87D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13823CF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6F010D1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2C1EFC8" w14:textId="1021A79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CASA VIEJA CANTON EL PEPETO</w:t>
            </w:r>
          </w:p>
        </w:tc>
        <w:tc>
          <w:tcPr>
            <w:tcW w:w="862" w:type="dxa"/>
            <w:noWrap/>
            <w:hideMark/>
          </w:tcPr>
          <w:p w14:paraId="65187491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63CBF42" w14:textId="532FCB6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8CEEEAF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066A930D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19804BB" w14:textId="3BD9E67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CHICUMA CANTON EL GAVILAN</w:t>
            </w:r>
          </w:p>
        </w:tc>
        <w:tc>
          <w:tcPr>
            <w:tcW w:w="862" w:type="dxa"/>
            <w:noWrap/>
            <w:hideMark/>
          </w:tcPr>
          <w:p w14:paraId="7FFA5DCF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2EDD346" w14:textId="2E18740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ACE143B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5A789A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75818CB" w14:textId="24E0403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BARRANCON CANTON EL BARRANCON</w:t>
            </w:r>
          </w:p>
        </w:tc>
        <w:tc>
          <w:tcPr>
            <w:tcW w:w="862" w:type="dxa"/>
            <w:noWrap/>
            <w:hideMark/>
          </w:tcPr>
          <w:p w14:paraId="49BBF0D9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A138B26" w14:textId="59F26D2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57137A1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EEB1D0E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CC6AB95" w14:textId="5F2BC1E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JUTE CANTON CERRO GRANDE</w:t>
            </w:r>
          </w:p>
        </w:tc>
        <w:tc>
          <w:tcPr>
            <w:tcW w:w="862" w:type="dxa"/>
            <w:noWrap/>
            <w:hideMark/>
          </w:tcPr>
          <w:p w14:paraId="0CB13299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4EEC54B" w14:textId="5096DCC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19AE40D2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213F351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0E3CB49" w14:textId="0574FE0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MAGUEY CANTON POTENCIANA</w:t>
            </w:r>
          </w:p>
        </w:tc>
        <w:tc>
          <w:tcPr>
            <w:tcW w:w="862" w:type="dxa"/>
            <w:noWrap/>
            <w:hideMark/>
          </w:tcPr>
          <w:p w14:paraId="0DFA5789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7FCD618" w14:textId="72B2266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E28A417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CF9738F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8D3026E" w14:textId="1FFFACC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PORVENIR CANTON LAS ANONAS</w:t>
            </w:r>
          </w:p>
        </w:tc>
        <w:tc>
          <w:tcPr>
            <w:tcW w:w="862" w:type="dxa"/>
            <w:noWrap/>
            <w:hideMark/>
          </w:tcPr>
          <w:p w14:paraId="7210E264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CCA0B85" w14:textId="1970DF1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059B64D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382BD7B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4FFDE74" w14:textId="5FF49AB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TASAJO CANTON SAN JACINTO</w:t>
            </w:r>
          </w:p>
        </w:tc>
        <w:tc>
          <w:tcPr>
            <w:tcW w:w="862" w:type="dxa"/>
            <w:noWrap/>
            <w:hideMark/>
          </w:tcPr>
          <w:p w14:paraId="6705C07C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62B645AA" w14:textId="61D5F7A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3E493B8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3577B2DE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C15BBAD" w14:textId="5B7DBA6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EL TRONCONAL CANTON PIEDRAS GORDAS</w:t>
            </w:r>
          </w:p>
        </w:tc>
        <w:tc>
          <w:tcPr>
            <w:tcW w:w="862" w:type="dxa"/>
            <w:noWrap/>
            <w:hideMark/>
          </w:tcPr>
          <w:p w14:paraId="78CDAB32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52D84B8" w14:textId="197F288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4A1B596C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A7D2B65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EF67F82" w14:textId="7347CBB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LA CEBADIA CANTON POTRERO SULA</w:t>
            </w:r>
          </w:p>
        </w:tc>
        <w:tc>
          <w:tcPr>
            <w:tcW w:w="862" w:type="dxa"/>
            <w:noWrap/>
            <w:hideMark/>
          </w:tcPr>
          <w:p w14:paraId="61867272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DE15F8B" w14:textId="3B8F967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A2F4B4F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6425CE1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AF1D2A6" w14:textId="0263BA5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LA CRUZ CANTON SANTA ROSA</w:t>
            </w:r>
          </w:p>
        </w:tc>
        <w:tc>
          <w:tcPr>
            <w:tcW w:w="862" w:type="dxa"/>
            <w:noWrap/>
            <w:hideMark/>
          </w:tcPr>
          <w:p w14:paraId="7A2AD28A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7DBE6BA" w14:textId="16F67C4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78FC2E3C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368D21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750A5A2" w14:textId="0E47311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LA ESPERANZA CANTON TILAPA</w:t>
            </w:r>
          </w:p>
        </w:tc>
        <w:tc>
          <w:tcPr>
            <w:tcW w:w="862" w:type="dxa"/>
            <w:noWrap/>
            <w:hideMark/>
          </w:tcPr>
          <w:p w14:paraId="0BEEF346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68F7797A" w14:textId="578D48B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6850B71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D86A9BB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22A678A" w14:textId="2789BED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LAS LOMITAS CANTON SANTA ROSA</w:t>
            </w:r>
          </w:p>
        </w:tc>
        <w:tc>
          <w:tcPr>
            <w:tcW w:w="862" w:type="dxa"/>
            <w:noWrap/>
            <w:hideMark/>
          </w:tcPr>
          <w:p w14:paraId="1FD2F5AC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B278778" w14:textId="4900247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018E1B7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2914C9D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D900424" w14:textId="3397BC7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CASERÍO LOMA CHATA</w:t>
            </w:r>
          </w:p>
        </w:tc>
        <w:tc>
          <w:tcPr>
            <w:tcW w:w="862" w:type="dxa"/>
            <w:noWrap/>
            <w:hideMark/>
          </w:tcPr>
          <w:p w14:paraId="38FB940C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266B6854" w14:textId="6049049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66275CA2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3BF3EA6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AD35188" w14:textId="3B21196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LOS CALLES CANTON LAS MINAS</w:t>
            </w:r>
          </w:p>
        </w:tc>
        <w:tc>
          <w:tcPr>
            <w:tcW w:w="862" w:type="dxa"/>
            <w:noWrap/>
            <w:hideMark/>
          </w:tcPr>
          <w:p w14:paraId="37EB8A93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622FFDC5" w14:textId="33758DA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4370EE06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0F19AC8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66FCDD02" w14:textId="37498A0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LOS CASTILLOS, CANTON AGUACAYO</w:t>
            </w:r>
          </w:p>
        </w:tc>
        <w:tc>
          <w:tcPr>
            <w:tcW w:w="862" w:type="dxa"/>
            <w:noWrap/>
            <w:hideMark/>
          </w:tcPr>
          <w:p w14:paraId="0DB77C62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32B693B" w14:textId="559C0B1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A629527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5E68441B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6109972C" w14:textId="2919673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LOS HERNANDEZ CANTON SAN JOSE</w:t>
            </w:r>
          </w:p>
        </w:tc>
        <w:tc>
          <w:tcPr>
            <w:tcW w:w="862" w:type="dxa"/>
            <w:noWrap/>
            <w:hideMark/>
          </w:tcPr>
          <w:p w14:paraId="47F96B3E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69417D1" w14:textId="2B03307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5DBE2041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300C60B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7FBA7BC5" w14:textId="6289F8C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LOTIFICACION VALLE VERDE CANTON LAS MINAS</w:t>
            </w:r>
          </w:p>
        </w:tc>
        <w:tc>
          <w:tcPr>
            <w:tcW w:w="862" w:type="dxa"/>
            <w:noWrap/>
            <w:hideMark/>
          </w:tcPr>
          <w:p w14:paraId="302B2470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2219783" w14:textId="5347B5F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1683F9D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61E8492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274AA74C" w14:textId="75B8DE3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PLAN DE LAS MESAS CANTON UPATORO</w:t>
            </w:r>
          </w:p>
        </w:tc>
        <w:tc>
          <w:tcPr>
            <w:tcW w:w="862" w:type="dxa"/>
            <w:noWrap/>
            <w:hideMark/>
          </w:tcPr>
          <w:p w14:paraId="7600D171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86FDD28" w14:textId="56E467E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38D89F5B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60134F7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5FDC7D31" w14:textId="3BD6EA4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PORTILLO CANTON LOS GUARDADOS</w:t>
            </w:r>
          </w:p>
        </w:tc>
        <w:tc>
          <w:tcPr>
            <w:tcW w:w="862" w:type="dxa"/>
            <w:noWrap/>
            <w:hideMark/>
          </w:tcPr>
          <w:p w14:paraId="28BBAF66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344936D" w14:textId="3F03C97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40294B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696628F8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F3E93CE" w14:textId="3D92CE0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POTRERILLOS CANTON LAS CAÑAS</w:t>
            </w:r>
          </w:p>
        </w:tc>
        <w:tc>
          <w:tcPr>
            <w:tcW w:w="862" w:type="dxa"/>
            <w:noWrap/>
            <w:hideMark/>
          </w:tcPr>
          <w:p w14:paraId="6EB8F3EA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8724D0C" w14:textId="4269E73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70703451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520FCB4E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42F74A39" w14:textId="67981BF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SAN CRISTOBAL CANTON SANTA CRUZ PORRILLO</w:t>
            </w:r>
          </w:p>
        </w:tc>
        <w:tc>
          <w:tcPr>
            <w:tcW w:w="862" w:type="dxa"/>
            <w:noWrap/>
            <w:hideMark/>
          </w:tcPr>
          <w:p w14:paraId="23E75336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C7004AC" w14:textId="5B5CB3A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7A9551D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B93EEC1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153B282D" w14:textId="2354605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CASERIO VALLE NUEVO CANTON CHANMOCO</w:t>
            </w:r>
          </w:p>
        </w:tc>
        <w:tc>
          <w:tcPr>
            <w:tcW w:w="862" w:type="dxa"/>
            <w:noWrap/>
            <w:hideMark/>
          </w:tcPr>
          <w:p w14:paraId="1980F375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3089052" w14:textId="571F66A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7B6C8C7F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4D71537D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F9CBD9A" w14:textId="4F87FA8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COLONIA LAS BRISAS</w:t>
            </w:r>
          </w:p>
        </w:tc>
        <w:tc>
          <w:tcPr>
            <w:tcW w:w="862" w:type="dxa"/>
            <w:noWrap/>
            <w:hideMark/>
          </w:tcPr>
          <w:p w14:paraId="0B227299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3930D28" w14:textId="725E107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6A87A15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0E56E398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3665F0A5" w14:textId="1B37E61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CONCEPCION DE MARIA</w:t>
            </w:r>
          </w:p>
        </w:tc>
        <w:tc>
          <w:tcPr>
            <w:tcW w:w="862" w:type="dxa"/>
            <w:noWrap/>
            <w:hideMark/>
          </w:tcPr>
          <w:p w14:paraId="7FCDCD25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543F12A" w14:textId="4201E1A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1E90110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704457B8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08E62FFF" w14:textId="0381791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DOCTOR JOSE ROSA PACAS</w:t>
            </w:r>
          </w:p>
        </w:tc>
        <w:tc>
          <w:tcPr>
            <w:tcW w:w="862" w:type="dxa"/>
            <w:noWrap/>
            <w:hideMark/>
          </w:tcPr>
          <w:p w14:paraId="01CC10BF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CAB3154" w14:textId="4F62E6A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5AC92316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hideMark/>
          </w:tcPr>
          <w:p w14:paraId="17E9014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  <w:hideMark/>
          </w:tcPr>
          <w:p w14:paraId="60E3255F" w14:textId="12718AE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ELBA MIRANDA DE MENA</w:t>
            </w:r>
          </w:p>
        </w:tc>
        <w:tc>
          <w:tcPr>
            <w:tcW w:w="862" w:type="dxa"/>
            <w:noWrap/>
            <w:hideMark/>
          </w:tcPr>
          <w:p w14:paraId="051D9986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B9769F8" w14:textId="22C1011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6228FE1D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5FDE06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797621C" w14:textId="563D873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GREGORIA HERMINIA SERAPIO CRISTIAN Y JULIA INES CONTRERAS</w:t>
            </w:r>
          </w:p>
        </w:tc>
        <w:tc>
          <w:tcPr>
            <w:tcW w:w="862" w:type="dxa"/>
            <w:noWrap/>
          </w:tcPr>
          <w:p w14:paraId="259B7B9A" w14:textId="3CC7A34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8E19BF5" w14:textId="61533FE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04A6BF77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FC7662D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FA7B9BF" w14:textId="1179FEB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HACIENDA BARRIO NUEVO</w:t>
            </w:r>
          </w:p>
        </w:tc>
        <w:tc>
          <w:tcPr>
            <w:tcW w:w="862" w:type="dxa"/>
            <w:noWrap/>
          </w:tcPr>
          <w:p w14:paraId="008D8F5C" w14:textId="51D0B3F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1C16E06" w14:textId="51C80A8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8D6E6C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E39C974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79F22EB2" w14:textId="102E486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MARIA ANTONIA MARTINEZ DE GARCIA</w:t>
            </w:r>
          </w:p>
        </w:tc>
        <w:tc>
          <w:tcPr>
            <w:tcW w:w="862" w:type="dxa"/>
            <w:noWrap/>
          </w:tcPr>
          <w:p w14:paraId="5AF64E69" w14:textId="4E95C3C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62AF3C7" w14:textId="024926C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401AE412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75FE65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5154C9D" w14:textId="5A9BF2D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CENTRO ESCOLAR MIGUEL CABRERA</w:t>
            </w:r>
          </w:p>
        </w:tc>
        <w:tc>
          <w:tcPr>
            <w:tcW w:w="862" w:type="dxa"/>
            <w:noWrap/>
          </w:tcPr>
          <w:p w14:paraId="6D28D9CE" w14:textId="6284A57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338AB92" w14:textId="4B606CB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5E68C79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1C7A71A9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20671419" w14:textId="2BC07CD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COMUNIDAD LA ESPERANZA No. 2</w:t>
            </w:r>
          </w:p>
        </w:tc>
        <w:tc>
          <w:tcPr>
            <w:tcW w:w="862" w:type="dxa"/>
            <w:noWrap/>
          </w:tcPr>
          <w:p w14:paraId="2D7AC34C" w14:textId="15CC05C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9A307A2" w14:textId="4D368D1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</w:tr>
      <w:tr w:rsidR="00DE1CFA" w:rsidRPr="00DE1CFA" w14:paraId="688686F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4BCC6D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0925E72D" w14:textId="1281662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COMUNIDAD LAS CAÑAS RENDEROS</w:t>
            </w:r>
          </w:p>
        </w:tc>
        <w:tc>
          <w:tcPr>
            <w:tcW w:w="862" w:type="dxa"/>
            <w:noWrap/>
          </w:tcPr>
          <w:p w14:paraId="0E226991" w14:textId="4F070E7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9388656" w14:textId="40CF33B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42</w:t>
            </w:r>
          </w:p>
        </w:tc>
      </w:tr>
      <w:tr w:rsidR="00DE1CFA" w:rsidRPr="00DE1CFA" w14:paraId="2A4FBCB8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BF42632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306A00B1" w14:textId="09387BD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CUBO - SAN JULIAN</w:t>
            </w:r>
          </w:p>
        </w:tc>
        <w:tc>
          <w:tcPr>
            <w:tcW w:w="862" w:type="dxa"/>
            <w:noWrap/>
          </w:tcPr>
          <w:p w14:paraId="6DA94670" w14:textId="5CC3D82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200231D" w14:textId="68010D6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9E5BEA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007A6A0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5090226A" w14:textId="56F3141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CUBO - SAN LUIS TALPA</w:t>
            </w:r>
          </w:p>
        </w:tc>
        <w:tc>
          <w:tcPr>
            <w:tcW w:w="862" w:type="dxa"/>
            <w:noWrap/>
          </w:tcPr>
          <w:p w14:paraId="448511A0" w14:textId="60475A7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0020E27" w14:textId="0B6C6BF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0237AF25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F64EB8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5DAD6899" w14:textId="46565FF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CUBO SAN JOSE #2</w:t>
            </w:r>
          </w:p>
        </w:tc>
        <w:tc>
          <w:tcPr>
            <w:tcW w:w="862" w:type="dxa"/>
            <w:noWrap/>
          </w:tcPr>
          <w:p w14:paraId="60929078" w14:textId="2C6606A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1BD3218" w14:textId="5977592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2258DFD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D46CBA0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0FFE80E9" w14:textId="7AAB731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EL JICARO</w:t>
            </w:r>
          </w:p>
        </w:tc>
        <w:tc>
          <w:tcPr>
            <w:tcW w:w="862" w:type="dxa"/>
            <w:noWrap/>
          </w:tcPr>
          <w:p w14:paraId="31A43593" w14:textId="61193D4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3A81475" w14:textId="52A4B06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116</w:t>
            </w:r>
          </w:p>
        </w:tc>
      </w:tr>
      <w:tr w:rsidR="00DE1CFA" w:rsidRPr="00DE1CFA" w14:paraId="5E5CA3E1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5C519AC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0576B182" w14:textId="1E6C4C8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EL LLANO</w:t>
            </w:r>
          </w:p>
        </w:tc>
        <w:tc>
          <w:tcPr>
            <w:tcW w:w="862" w:type="dxa"/>
            <w:noWrap/>
          </w:tcPr>
          <w:p w14:paraId="3584696C" w14:textId="2051CBF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3CD199E" w14:textId="1310E4F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</w:tr>
      <w:tr w:rsidR="00DE1CFA" w:rsidRPr="00DE1CFA" w14:paraId="430FCDC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307D4A5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7E75729D" w14:textId="3BC15A1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EL MARTILLO</w:t>
            </w:r>
          </w:p>
        </w:tc>
        <w:tc>
          <w:tcPr>
            <w:tcW w:w="862" w:type="dxa"/>
            <w:noWrap/>
          </w:tcPr>
          <w:p w14:paraId="7ABAE578" w14:textId="7D0B0C3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F023749" w14:textId="0A2DC23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120</w:t>
            </w:r>
          </w:p>
        </w:tc>
      </w:tr>
      <w:tr w:rsidR="00DE1CFA" w:rsidRPr="00DE1CFA" w14:paraId="3BCE37F0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0551DAF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6C60A1BB" w14:textId="03A93BC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ESCUELA DE EDUCACION PARVULARIA COLONIA LA CARIDAD</w:t>
            </w:r>
          </w:p>
        </w:tc>
        <w:tc>
          <w:tcPr>
            <w:tcW w:w="862" w:type="dxa"/>
            <w:noWrap/>
          </w:tcPr>
          <w:p w14:paraId="522976FF" w14:textId="2BE05E0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BC6FC6A" w14:textId="1881491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B08C28A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144CC5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775F79B2" w14:textId="0E66457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ESCUELA DE EDUCACION PARVULARIA EL PARAISO</w:t>
            </w:r>
          </w:p>
        </w:tc>
        <w:tc>
          <w:tcPr>
            <w:tcW w:w="862" w:type="dxa"/>
            <w:noWrap/>
          </w:tcPr>
          <w:p w14:paraId="24CC9116" w14:textId="5983969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6E6B05D" w14:textId="32DDFAA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5256B83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4A1C1168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31D4A490" w14:textId="0482A9DD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ESCUELA DE EDUCACION PARVULARIA SOR ANGELA PANAMEÑO</w:t>
            </w:r>
          </w:p>
        </w:tc>
        <w:tc>
          <w:tcPr>
            <w:tcW w:w="862" w:type="dxa"/>
            <w:noWrap/>
          </w:tcPr>
          <w:p w14:paraId="45BA03BA" w14:textId="2835289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C2DC121" w14:textId="08E4D55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73A872DC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63E5529E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6F9F6C49" w14:textId="23BB446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ESCUELA MUNICIPAL DE CIUDAD FUTURA</w:t>
            </w:r>
          </w:p>
        </w:tc>
        <w:tc>
          <w:tcPr>
            <w:tcW w:w="862" w:type="dxa"/>
            <w:noWrap/>
          </w:tcPr>
          <w:p w14:paraId="520A1425" w14:textId="1A6263B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7B3B15F" w14:textId="4DD874A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451D225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85E713D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2A2AF340" w14:textId="623BD0F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ESCUELA PARVULARIA DE SANTA RITA</w:t>
            </w:r>
          </w:p>
        </w:tc>
        <w:tc>
          <w:tcPr>
            <w:tcW w:w="862" w:type="dxa"/>
            <w:noWrap/>
          </w:tcPr>
          <w:p w14:paraId="4CC299AB" w14:textId="4B978AC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08E1088" w14:textId="0400A1B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C5C218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9BA99BB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56A84AA9" w14:textId="2BCCCB1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EX ESCUELA JOSE MARIANO MENDEZ</w:t>
            </w:r>
          </w:p>
        </w:tc>
        <w:tc>
          <w:tcPr>
            <w:tcW w:w="862" w:type="dxa"/>
            <w:noWrap/>
          </w:tcPr>
          <w:p w14:paraId="11452A49" w14:textId="0FB358A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573F3C9" w14:textId="2748719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2AB5263D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57E80F9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012696F8" w14:textId="6A97AA4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HUISCOYOL ETAPA 2</w:t>
            </w:r>
          </w:p>
        </w:tc>
        <w:tc>
          <w:tcPr>
            <w:tcW w:w="862" w:type="dxa"/>
            <w:noWrap/>
          </w:tcPr>
          <w:p w14:paraId="407A58A6" w14:textId="6E5C8AC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0A7A6C2" w14:textId="2139DF8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</w:tr>
      <w:tr w:rsidR="00DE1CFA" w:rsidRPr="00DE1CFA" w14:paraId="6A68DB5D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288A9C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4FE548C6" w14:textId="576D960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Insitu</w:t>
            </w:r>
            <w:proofErr w:type="spellEnd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: El Mozote</w:t>
            </w:r>
          </w:p>
        </w:tc>
        <w:tc>
          <w:tcPr>
            <w:tcW w:w="862" w:type="dxa"/>
            <w:noWrap/>
          </w:tcPr>
          <w:p w14:paraId="2A25B0D8" w14:textId="6F45EB0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2FE21F1" w14:textId="44422B8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85</w:t>
            </w:r>
          </w:p>
        </w:tc>
      </w:tr>
      <w:tr w:rsidR="00DE1CFA" w:rsidRPr="00DE1CFA" w14:paraId="7310891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3B45D32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496832E9" w14:textId="22226C8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Insitu</w:t>
            </w:r>
            <w:proofErr w:type="spellEnd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: Familias Sostenibles</w:t>
            </w:r>
          </w:p>
        </w:tc>
        <w:tc>
          <w:tcPr>
            <w:tcW w:w="862" w:type="dxa"/>
            <w:noWrap/>
          </w:tcPr>
          <w:p w14:paraId="3D75F620" w14:textId="6855946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1700F86" w14:textId="398D4EF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101</w:t>
            </w:r>
          </w:p>
        </w:tc>
      </w:tr>
      <w:tr w:rsidR="00DE1CFA" w:rsidRPr="00DE1CFA" w14:paraId="55610F4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5C67B8C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2289585" w14:textId="1DA96D6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Insitu</w:t>
            </w:r>
            <w:proofErr w:type="spellEnd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: Legalización Institucional</w:t>
            </w:r>
          </w:p>
        </w:tc>
        <w:tc>
          <w:tcPr>
            <w:tcW w:w="862" w:type="dxa"/>
            <w:noWrap/>
          </w:tcPr>
          <w:p w14:paraId="39FCC005" w14:textId="362B03D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05F5C34" w14:textId="7D1BEB1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</w:tr>
      <w:tr w:rsidR="00DE1CFA" w:rsidRPr="00DE1CFA" w14:paraId="2B07AEC7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7950A11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7BAFE2C6" w14:textId="07D6C86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Insitu</w:t>
            </w:r>
            <w:proofErr w:type="spellEnd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 xml:space="preserve">: Legalización Institucional </w:t>
            </w:r>
            <w:proofErr w:type="spellStart"/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MiVi</w:t>
            </w:r>
            <w:proofErr w:type="spellEnd"/>
          </w:p>
        </w:tc>
        <w:tc>
          <w:tcPr>
            <w:tcW w:w="862" w:type="dxa"/>
            <w:noWrap/>
          </w:tcPr>
          <w:p w14:paraId="259BB367" w14:textId="2B3E3EF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13E386E" w14:textId="3315DCFE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32A1CD9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60C8C176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0B2BC6A" w14:textId="55D31C44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INSTITUTO NACIONAL "JOSÉ SIMEÓN CAÑAS"</w:t>
            </w:r>
          </w:p>
        </w:tc>
        <w:tc>
          <w:tcPr>
            <w:tcW w:w="862" w:type="dxa"/>
            <w:noWrap/>
          </w:tcPr>
          <w:p w14:paraId="33F2DB3E" w14:textId="0E01917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6D19DDD" w14:textId="68CBD2D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DE1CFA" w:rsidRPr="00DE1CFA" w14:paraId="0716B01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4585347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4B7F7A39" w14:textId="1EF0386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INSTITUTO NACIONAL DE SANTA RITA</w:t>
            </w:r>
          </w:p>
        </w:tc>
        <w:tc>
          <w:tcPr>
            <w:tcW w:w="862" w:type="dxa"/>
            <w:noWrap/>
          </w:tcPr>
          <w:p w14:paraId="7480B5B8" w14:textId="6D36945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8C84BF5" w14:textId="6E636DE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618E2FA4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C6D99F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63B8D3D3" w14:textId="00B120F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INSTITUTO NACIONAL LA REINA</w:t>
            </w:r>
          </w:p>
        </w:tc>
        <w:tc>
          <w:tcPr>
            <w:tcW w:w="862" w:type="dxa"/>
            <w:noWrap/>
          </w:tcPr>
          <w:p w14:paraId="44A334D9" w14:textId="61E5AF1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42F3196" w14:textId="777BDF73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DE1CFA" w:rsidRPr="00DE1CFA" w14:paraId="4F7D27D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26C692DA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2AFC7ABB" w14:textId="2649564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LA POZA</w:t>
            </w:r>
          </w:p>
        </w:tc>
        <w:tc>
          <w:tcPr>
            <w:tcW w:w="862" w:type="dxa"/>
            <w:noWrap/>
          </w:tcPr>
          <w:p w14:paraId="32FD20FD" w14:textId="437AC4F8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3E76792" w14:textId="6638495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126</w:t>
            </w:r>
          </w:p>
        </w:tc>
      </w:tr>
      <w:tr w:rsidR="00DE1CFA" w:rsidRPr="00DE1CFA" w14:paraId="165FCD9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0F6DB70D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7F1428B0" w14:textId="667FB962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PALO SECO</w:t>
            </w:r>
          </w:p>
        </w:tc>
        <w:tc>
          <w:tcPr>
            <w:tcW w:w="862" w:type="dxa"/>
            <w:noWrap/>
          </w:tcPr>
          <w:p w14:paraId="4369E644" w14:textId="57E34019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0B3A222" w14:textId="1861A31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31</w:t>
            </w:r>
          </w:p>
        </w:tc>
      </w:tr>
      <w:tr w:rsidR="00DE1CFA" w:rsidRPr="00DE1CFA" w14:paraId="07E4F1BE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45FE303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1D94E846" w14:textId="4CF7D6E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SANTISIMA TRINIDAD</w:t>
            </w:r>
          </w:p>
        </w:tc>
        <w:tc>
          <w:tcPr>
            <w:tcW w:w="862" w:type="dxa"/>
            <w:noWrap/>
          </w:tcPr>
          <w:p w14:paraId="749F7468" w14:textId="441EEF66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441B5B7" w14:textId="74BA43BA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29</w:t>
            </w:r>
          </w:p>
        </w:tc>
      </w:tr>
      <w:tr w:rsidR="00DE1CFA" w:rsidRPr="00DE1CFA" w14:paraId="24BB18C2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751ACBB4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2005B5BF" w14:textId="5AFC4C75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ZONA VERDE COMUNIDAD NUEVA ESPERANZA</w:t>
            </w:r>
          </w:p>
        </w:tc>
        <w:tc>
          <w:tcPr>
            <w:tcW w:w="862" w:type="dxa"/>
            <w:noWrap/>
          </w:tcPr>
          <w:p w14:paraId="161A35E2" w14:textId="71D3009B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691DC3F" w14:textId="28C53460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781ACB3" w14:textId="77777777" w:rsidTr="00BA76D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38B182F9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732" w:type="dxa"/>
            <w:noWrap/>
          </w:tcPr>
          <w:p w14:paraId="0CFA62A7" w14:textId="1C0E1DF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ZONA VERDE UNO HACIENDA SAN JOSE ARRAZOLA Y HACIENDA GUAYACAN</w:t>
            </w:r>
          </w:p>
        </w:tc>
        <w:tc>
          <w:tcPr>
            <w:tcW w:w="862" w:type="dxa"/>
            <w:noWrap/>
          </w:tcPr>
          <w:p w14:paraId="7CA74C1F" w14:textId="46CB315F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9204EF4" w14:textId="30771FD1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</w:tr>
      <w:tr w:rsidR="00DE1CFA" w:rsidRPr="00DE1CFA" w14:paraId="266823E9" w14:textId="77777777" w:rsidTr="00DE1CFA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0" w:type="dxa"/>
            <w:gridSpan w:val="2"/>
            <w:noWrap/>
            <w:hideMark/>
          </w:tcPr>
          <w:p w14:paraId="7153F495" w14:textId="77777777" w:rsidR="00DE1CFA" w:rsidRPr="00DE1CFA" w:rsidRDefault="00DE1CFA" w:rsidP="00DE1CFA">
            <w:pPr>
              <w:spacing w:before="0" w:after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 xml:space="preserve">DIAGNÓSTICO DE CAMPO </w:t>
            </w:r>
          </w:p>
        </w:tc>
        <w:tc>
          <w:tcPr>
            <w:tcW w:w="862" w:type="dxa"/>
            <w:noWrap/>
            <w:hideMark/>
          </w:tcPr>
          <w:p w14:paraId="3CDAE00E" w14:textId="77777777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883" w:type="dxa"/>
            <w:noWrap/>
            <w:hideMark/>
          </w:tcPr>
          <w:p w14:paraId="33D25087" w14:textId="6A958CAC" w:rsidR="00DE1CFA" w:rsidRPr="00DE1CFA" w:rsidRDefault="00DE1CFA" w:rsidP="00DE1C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DE1CFA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877</w:t>
            </w:r>
          </w:p>
        </w:tc>
      </w:tr>
    </w:tbl>
    <w:p w14:paraId="78AA4FF1" w14:textId="38C9B9E7" w:rsidR="00CE44C5" w:rsidRDefault="00CE44C5" w:rsidP="00D5413C"/>
    <w:p w14:paraId="2DED9561" w14:textId="0E888880" w:rsidR="00CE44C5" w:rsidRDefault="00CE44C5" w:rsidP="00D5413C"/>
    <w:p w14:paraId="26E95D4F" w14:textId="61AD6C20" w:rsidR="00CE44C5" w:rsidRDefault="00CE44C5" w:rsidP="00D5413C"/>
    <w:tbl>
      <w:tblPr>
        <w:tblStyle w:val="Tabladeinforme"/>
        <w:tblW w:w="9021" w:type="dxa"/>
        <w:tblInd w:w="5" w:type="dxa"/>
        <w:tblLook w:val="04A0" w:firstRow="1" w:lastRow="0" w:firstColumn="1" w:lastColumn="0" w:noHBand="0" w:noVBand="1"/>
      </w:tblPr>
      <w:tblGrid>
        <w:gridCol w:w="1603"/>
        <w:gridCol w:w="5677"/>
        <w:gridCol w:w="858"/>
        <w:gridCol w:w="883"/>
      </w:tblGrid>
      <w:tr w:rsidR="00F451B4" w:rsidRPr="00F451B4" w14:paraId="6620E9D5" w14:textId="77777777" w:rsidTr="006D4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noWrap/>
            <w:hideMark/>
          </w:tcPr>
          <w:p w14:paraId="22068D32" w14:textId="77777777" w:rsidR="00F451B4" w:rsidRPr="00F451B4" w:rsidRDefault="00F451B4" w:rsidP="00F451B4">
            <w:pPr>
              <w:spacing w:before="0" w:after="0"/>
              <w:jc w:val="center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INDICADOR</w:t>
            </w:r>
          </w:p>
        </w:tc>
        <w:tc>
          <w:tcPr>
            <w:tcW w:w="5677" w:type="dxa"/>
            <w:noWrap/>
            <w:hideMark/>
          </w:tcPr>
          <w:p w14:paraId="706379D9" w14:textId="77777777" w:rsidR="00F451B4" w:rsidRPr="00F451B4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858" w:type="dxa"/>
            <w:noWrap/>
            <w:hideMark/>
          </w:tcPr>
          <w:p w14:paraId="33466CFF" w14:textId="77777777" w:rsidR="00F451B4" w:rsidRPr="00F451B4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883" w:type="dxa"/>
            <w:noWrap/>
            <w:hideMark/>
          </w:tcPr>
          <w:p w14:paraId="2FD05385" w14:textId="77777777" w:rsidR="00F451B4" w:rsidRPr="00F451B4" w:rsidRDefault="00F451B4" w:rsidP="00F451B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TOTAL</w:t>
            </w:r>
          </w:p>
        </w:tc>
      </w:tr>
      <w:tr w:rsidR="006D4B89" w:rsidRPr="00F451B4" w14:paraId="3A510E8D" w14:textId="77777777" w:rsidTr="006D4B89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 w:val="restart"/>
            <w:hideMark/>
          </w:tcPr>
          <w:p w14:paraId="17B78C63" w14:textId="77777777" w:rsidR="006D4B89" w:rsidRPr="00F451B4" w:rsidRDefault="006D4B89" w:rsidP="006D4B89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5677" w:type="dxa"/>
            <w:noWrap/>
          </w:tcPr>
          <w:p w14:paraId="77917D0A" w14:textId="6A5F0EEA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BARRIO LA ADUANA</w:t>
            </w:r>
          </w:p>
        </w:tc>
        <w:tc>
          <w:tcPr>
            <w:tcW w:w="858" w:type="dxa"/>
            <w:noWrap/>
            <w:vAlign w:val="bottom"/>
          </w:tcPr>
          <w:p w14:paraId="2376E8FD" w14:textId="4EB4B5E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3D4EB3B" w14:textId="4DC98AA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36BF6AF6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52A80213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12647E5A" w14:textId="5BCC0A10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CDI MODELO</w:t>
            </w:r>
          </w:p>
        </w:tc>
        <w:tc>
          <w:tcPr>
            <w:tcW w:w="858" w:type="dxa"/>
            <w:noWrap/>
          </w:tcPr>
          <w:p w14:paraId="3450084E" w14:textId="044B9D7A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D5B685B" w14:textId="47DA173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6EE941C6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68773B9A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413673CA" w14:textId="3DAAE69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"CANTON TECOLUCO ARRIBA"</w:t>
            </w:r>
          </w:p>
        </w:tc>
        <w:tc>
          <w:tcPr>
            <w:tcW w:w="858" w:type="dxa"/>
            <w:noWrap/>
          </w:tcPr>
          <w:p w14:paraId="6104D4FD" w14:textId="63E5154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16BC821" w14:textId="14B9894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6D4B89" w:rsidRPr="00F451B4" w14:paraId="2665EB2D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058D3415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1513B384" w14:textId="605D4CC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"CASERÍO SAN RAFAEL"</w:t>
            </w:r>
          </w:p>
        </w:tc>
        <w:tc>
          <w:tcPr>
            <w:tcW w:w="858" w:type="dxa"/>
            <w:noWrap/>
          </w:tcPr>
          <w:p w14:paraId="2FDA9709" w14:textId="666E3B54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FE10411" w14:textId="2CD50D2A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2BF39449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2EFBDF83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0FBA66FB" w14:textId="765850C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CANTON APOSENTOS</w:t>
            </w:r>
          </w:p>
        </w:tc>
        <w:tc>
          <w:tcPr>
            <w:tcW w:w="858" w:type="dxa"/>
            <w:noWrap/>
          </w:tcPr>
          <w:p w14:paraId="7D0D5C1C" w14:textId="2DE6ECF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4938F78" w14:textId="0466D4F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29AA20E3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3A8C7602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3997FB20" w14:textId="351FC93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CANTON CANDELARIA LEMPA</w:t>
            </w:r>
          </w:p>
        </w:tc>
        <w:tc>
          <w:tcPr>
            <w:tcW w:w="858" w:type="dxa"/>
            <w:noWrap/>
          </w:tcPr>
          <w:p w14:paraId="1689D0A5" w14:textId="0F1EA032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0161180" w14:textId="7804868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122FE118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7EBC5F94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1BABBD09" w14:textId="1F783F8B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EL PUENTE</w:t>
            </w:r>
          </w:p>
        </w:tc>
        <w:tc>
          <w:tcPr>
            <w:tcW w:w="858" w:type="dxa"/>
            <w:noWrap/>
          </w:tcPr>
          <w:p w14:paraId="267FB6F2" w14:textId="24F4626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C9A2FFE" w14:textId="60A9ECD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12FAD5D9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51DB0393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5A24FE89" w14:textId="632A802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CANTON EL ROSARIO</w:t>
            </w:r>
          </w:p>
        </w:tc>
        <w:tc>
          <w:tcPr>
            <w:tcW w:w="858" w:type="dxa"/>
            <w:noWrap/>
          </w:tcPr>
          <w:p w14:paraId="5845A955" w14:textId="4E70B54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37DFA60" w14:textId="71EFE16C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1EC89A70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3BEA9650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3195428C" w14:textId="70841F8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CARLOS ADOLFO RUIZ REQUENO CASERIO SANTA BARBARA</w:t>
            </w:r>
          </w:p>
        </w:tc>
        <w:tc>
          <w:tcPr>
            <w:tcW w:w="858" w:type="dxa"/>
            <w:noWrap/>
          </w:tcPr>
          <w:p w14:paraId="4626B346" w14:textId="54E7622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5B86A08" w14:textId="1AA7ECF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48FF30B3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10D972E3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01192AC9" w14:textId="17BA6E70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EL CONACASTE CANTON LOS MARTINEZ</w:t>
            </w:r>
          </w:p>
        </w:tc>
        <w:tc>
          <w:tcPr>
            <w:tcW w:w="858" w:type="dxa"/>
            <w:noWrap/>
          </w:tcPr>
          <w:p w14:paraId="3D8B1CF6" w14:textId="4BAD213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CE2EF33" w14:textId="373A759B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50ED2A08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00FC0D36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60937D59" w14:textId="662B83D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EL QUEBRACHO</w:t>
            </w:r>
          </w:p>
        </w:tc>
        <w:tc>
          <w:tcPr>
            <w:tcW w:w="858" w:type="dxa"/>
            <w:noWrap/>
          </w:tcPr>
          <w:p w14:paraId="153CAA09" w14:textId="4BE0643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353CD05" w14:textId="58BE85C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755B2558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3572605B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7FE748AA" w14:textId="2E6DE86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EL RINCON, CANTON LAS ROSAS</w:t>
            </w:r>
          </w:p>
        </w:tc>
        <w:tc>
          <w:tcPr>
            <w:tcW w:w="858" w:type="dxa"/>
            <w:noWrap/>
          </w:tcPr>
          <w:p w14:paraId="66DB9824" w14:textId="7A7284D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1689CFC" w14:textId="201F5EF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0C3633DE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44B48AD8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5D3F4D45" w14:textId="4979D00C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LA CEBADIA</w:t>
            </w:r>
          </w:p>
        </w:tc>
        <w:tc>
          <w:tcPr>
            <w:tcW w:w="858" w:type="dxa"/>
            <w:noWrap/>
          </w:tcPr>
          <w:p w14:paraId="608430DF" w14:textId="166063D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A53CEED" w14:textId="6E8BEA1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76979284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7BC7FA4F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41DAAC0C" w14:textId="612F364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LAS ARENAS</w:t>
            </w:r>
          </w:p>
        </w:tc>
        <w:tc>
          <w:tcPr>
            <w:tcW w:w="858" w:type="dxa"/>
            <w:noWrap/>
          </w:tcPr>
          <w:p w14:paraId="7D07323B" w14:textId="0AE3CAB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81EF487" w14:textId="08A19BC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5946E68A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2FDCC9FD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443DC873" w14:textId="6B41F411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LAS CANOAS CANTON LAJAS Y CANOAS</w:t>
            </w:r>
          </w:p>
        </w:tc>
        <w:tc>
          <w:tcPr>
            <w:tcW w:w="858" w:type="dxa"/>
            <w:noWrap/>
          </w:tcPr>
          <w:p w14:paraId="113FBFF1" w14:textId="5FE46F2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5B3440F" w14:textId="3AE1E62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23974DDB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100715FA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7AE2C320" w14:textId="5C3D2BC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LOS RIVERA</w:t>
            </w:r>
          </w:p>
        </w:tc>
        <w:tc>
          <w:tcPr>
            <w:tcW w:w="858" w:type="dxa"/>
            <w:noWrap/>
          </w:tcPr>
          <w:p w14:paraId="6864A260" w14:textId="5988E623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7B63189" w14:textId="07473D3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6E6AE73B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16706FFE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72851A6B" w14:textId="31C672F3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RANCHO GRANDE, CANTON SAN CARLOS LEMPA</w:t>
            </w:r>
          </w:p>
        </w:tc>
        <w:tc>
          <w:tcPr>
            <w:tcW w:w="858" w:type="dxa"/>
            <w:noWrap/>
          </w:tcPr>
          <w:p w14:paraId="77536F15" w14:textId="73F1A4A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6D96E57" w14:textId="5305032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5B8BB2BC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1635A44B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22EC8D6A" w14:textId="2534AA72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DOMINGO SANTOS</w:t>
            </w:r>
          </w:p>
        </w:tc>
        <w:tc>
          <w:tcPr>
            <w:tcW w:w="858" w:type="dxa"/>
            <w:noWrap/>
          </w:tcPr>
          <w:p w14:paraId="67F9EFE0" w14:textId="18478A7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A745271" w14:textId="0257FA7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0A2F7553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1954AF8A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60DF016B" w14:textId="707BACE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MARIA ANTONIA MARTINEZ DE GARCIA</w:t>
            </w:r>
          </w:p>
        </w:tc>
        <w:tc>
          <w:tcPr>
            <w:tcW w:w="858" w:type="dxa"/>
            <w:noWrap/>
          </w:tcPr>
          <w:p w14:paraId="6646603A" w14:textId="0B98D12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4E682AA" w14:textId="04317424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2BDCFCB2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5E2FCBEB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6AAEDC0C" w14:textId="53A523C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PROF. JUAN DE DIOS RIVERA BATRES</w:t>
            </w:r>
          </w:p>
        </w:tc>
        <w:tc>
          <w:tcPr>
            <w:tcW w:w="858" w:type="dxa"/>
            <w:noWrap/>
          </w:tcPr>
          <w:p w14:paraId="513CA4DB" w14:textId="009D772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E8D4000" w14:textId="78413DA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03BBDF6F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76734812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3FA0C1A2" w14:textId="015AB841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SAN ANTONIO EL GUAYABO</w:t>
            </w:r>
          </w:p>
        </w:tc>
        <w:tc>
          <w:tcPr>
            <w:tcW w:w="858" w:type="dxa"/>
            <w:noWrap/>
          </w:tcPr>
          <w:p w14:paraId="15312C29" w14:textId="33F1CC4B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A77DF3D" w14:textId="79E81A4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2CEFD0F8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59B4A227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01BDAA6F" w14:textId="105B4E1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SAN SEBASTIAN</w:t>
            </w:r>
          </w:p>
        </w:tc>
        <w:tc>
          <w:tcPr>
            <w:tcW w:w="858" w:type="dxa"/>
            <w:noWrap/>
          </w:tcPr>
          <w:p w14:paraId="644005E4" w14:textId="5E373602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72EE40F" w14:textId="58463F2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550A2FE0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07307272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68A3234D" w14:textId="19D0605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COMPLEJO EDUCATIVO "CASERÍO LOS ALMENDROS CANTÓN EL ZAPOTE" (PORCIÓN #2)</w:t>
            </w:r>
          </w:p>
        </w:tc>
        <w:tc>
          <w:tcPr>
            <w:tcW w:w="858" w:type="dxa"/>
            <w:noWrap/>
          </w:tcPr>
          <w:p w14:paraId="558E4166" w14:textId="071FCB20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D6FCCA2" w14:textId="19F1E87B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74D9E829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02DB9A17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3DB3258B" w14:textId="6A0DAD1B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COMUNIDAD LA ESPERANZA No. 2</w:t>
            </w:r>
          </w:p>
        </w:tc>
        <w:tc>
          <w:tcPr>
            <w:tcW w:w="858" w:type="dxa"/>
            <w:noWrap/>
          </w:tcPr>
          <w:p w14:paraId="1CB42064" w14:textId="69C04511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54B4D1B" w14:textId="70706F54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6D4B89" w:rsidRPr="00F451B4" w14:paraId="736C7E01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66AC678D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7F0D7365" w14:textId="29B6DAC9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HUISCOYOL ETAPA 2</w:t>
            </w:r>
          </w:p>
        </w:tc>
        <w:tc>
          <w:tcPr>
            <w:tcW w:w="858" w:type="dxa"/>
            <w:noWrap/>
          </w:tcPr>
          <w:p w14:paraId="4210EE77" w14:textId="1026911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E991FFA" w14:textId="246BCFA5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6D4B89" w:rsidRPr="00F451B4" w14:paraId="03098CB5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242AD172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19B1B73E" w14:textId="66F41773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INMUEBLE EN CANTON PALACIOS, LOTIFICACION SAN JOSE</w:t>
            </w:r>
          </w:p>
        </w:tc>
        <w:tc>
          <w:tcPr>
            <w:tcW w:w="858" w:type="dxa"/>
            <w:noWrap/>
          </w:tcPr>
          <w:p w14:paraId="51CF7B2C" w14:textId="3298F91F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FB522EC" w14:textId="5709B69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F451B4" w14:paraId="5583AD9C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2067AE7C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449D7D67" w14:textId="3D348D1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Insitu</w:t>
            </w:r>
            <w:proofErr w:type="spellEnd"/>
            <w:r>
              <w:rPr>
                <w:rFonts w:ascii="Calibri" w:hAnsi="Calibri" w:cs="Calibri"/>
                <w:color w:val="000000"/>
              </w:rPr>
              <w:t>: Legalización Institucional</w:t>
            </w:r>
          </w:p>
        </w:tc>
        <w:tc>
          <w:tcPr>
            <w:tcW w:w="858" w:type="dxa"/>
            <w:noWrap/>
          </w:tcPr>
          <w:p w14:paraId="68E0A54B" w14:textId="3199E4F7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D321606" w14:textId="2AAED444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6D4B89" w:rsidRPr="00F451B4" w14:paraId="44C94F20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37A813D0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460CD9BF" w14:textId="24157DEE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LA POZA</w:t>
            </w:r>
          </w:p>
        </w:tc>
        <w:tc>
          <w:tcPr>
            <w:tcW w:w="858" w:type="dxa"/>
            <w:noWrap/>
          </w:tcPr>
          <w:p w14:paraId="760A3D4A" w14:textId="77F1B53D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1DE35F9" w14:textId="1011EF8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</w:tr>
      <w:tr w:rsidR="006D4B89" w:rsidRPr="00F451B4" w14:paraId="4E9A03CB" w14:textId="77777777" w:rsidTr="008D6D1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  <w:hideMark/>
          </w:tcPr>
          <w:p w14:paraId="79ED44E8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7" w:type="dxa"/>
            <w:noWrap/>
          </w:tcPr>
          <w:p w14:paraId="1E7977A9" w14:textId="2A955D03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58" w:type="dxa"/>
            <w:noWrap/>
          </w:tcPr>
          <w:p w14:paraId="34F06024" w14:textId="0EC2D961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CE7B7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4A52571" w14:textId="1B1EB1B6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F451B4" w14:paraId="0771C2FD" w14:textId="77777777" w:rsidTr="006D4B89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8" w:type="dxa"/>
            <w:gridSpan w:val="3"/>
            <w:noWrap/>
            <w:hideMark/>
          </w:tcPr>
          <w:p w14:paraId="4ADCDFDD" w14:textId="77777777" w:rsidR="006D4B89" w:rsidRPr="00F451B4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 w:rsidRPr="00F451B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883" w:type="dxa"/>
            <w:noWrap/>
          </w:tcPr>
          <w:p w14:paraId="16850086" w14:textId="7877D258" w:rsidR="006D4B89" w:rsidRPr="00F451B4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263</w:t>
            </w:r>
          </w:p>
        </w:tc>
      </w:tr>
    </w:tbl>
    <w:p w14:paraId="1BE65701" w14:textId="6EA4774F" w:rsidR="00CE44C5" w:rsidRDefault="00CE44C5" w:rsidP="00D5413C"/>
    <w:p w14:paraId="36820983" w14:textId="35B3AB26" w:rsidR="00CE44C5" w:rsidRDefault="00CE44C5" w:rsidP="00D5413C"/>
    <w:p w14:paraId="48B9B25C" w14:textId="16FC604C" w:rsidR="00CE44C5" w:rsidRDefault="00CE44C5" w:rsidP="00D5413C"/>
    <w:tbl>
      <w:tblPr>
        <w:tblStyle w:val="Tabladeinforme"/>
        <w:tblW w:w="9677" w:type="dxa"/>
        <w:tblInd w:w="5" w:type="dxa"/>
        <w:tblLook w:val="04A0" w:firstRow="1" w:lastRow="0" w:firstColumn="1" w:lastColumn="0" w:noHBand="0" w:noVBand="1"/>
      </w:tblPr>
      <w:tblGrid>
        <w:gridCol w:w="1495"/>
        <w:gridCol w:w="6341"/>
        <w:gridCol w:w="958"/>
        <w:gridCol w:w="883"/>
      </w:tblGrid>
      <w:tr w:rsidR="00743D6D" w:rsidRPr="00743D6D" w14:paraId="6F3CD95C" w14:textId="77777777" w:rsidTr="006D4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14:paraId="679AF150" w14:textId="77777777" w:rsidR="00743D6D" w:rsidRPr="00743D6D" w:rsidRDefault="00743D6D" w:rsidP="00743D6D">
            <w:pPr>
              <w:spacing w:before="0" w:after="0"/>
              <w:jc w:val="center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INDICADOR</w:t>
            </w:r>
          </w:p>
        </w:tc>
        <w:tc>
          <w:tcPr>
            <w:tcW w:w="6341" w:type="dxa"/>
            <w:noWrap/>
            <w:hideMark/>
          </w:tcPr>
          <w:p w14:paraId="3E286AA5" w14:textId="77777777" w:rsidR="00743D6D" w:rsidRPr="00743D6D" w:rsidRDefault="00743D6D" w:rsidP="00743D6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958" w:type="dxa"/>
            <w:noWrap/>
            <w:hideMark/>
          </w:tcPr>
          <w:p w14:paraId="2F901AF4" w14:textId="77777777" w:rsidR="00743D6D" w:rsidRPr="00743D6D" w:rsidRDefault="00743D6D" w:rsidP="00743D6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883" w:type="dxa"/>
            <w:noWrap/>
            <w:hideMark/>
          </w:tcPr>
          <w:p w14:paraId="4666C268" w14:textId="77777777" w:rsidR="00743D6D" w:rsidRPr="00743D6D" w:rsidRDefault="00743D6D" w:rsidP="00743D6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val="es-SV" w:eastAsia="es-SV"/>
              </w:rPr>
              <w:t>TOTAL</w:t>
            </w:r>
          </w:p>
        </w:tc>
      </w:tr>
      <w:tr w:rsidR="006D4B89" w:rsidRPr="00743D6D" w14:paraId="62009AB5" w14:textId="77777777" w:rsidTr="006D4B89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 w:val="restart"/>
            <w:hideMark/>
          </w:tcPr>
          <w:p w14:paraId="0C6B8680" w14:textId="764A6BCF" w:rsidR="006D4B89" w:rsidRPr="00743D6D" w:rsidRDefault="006D4B89" w:rsidP="006D4B89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>Inscripción de documentos</w:t>
            </w:r>
          </w:p>
        </w:tc>
        <w:tc>
          <w:tcPr>
            <w:tcW w:w="6341" w:type="dxa"/>
            <w:noWrap/>
            <w:hideMark/>
          </w:tcPr>
          <w:p w14:paraId="14139B85" w14:textId="2A7FFCC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BARRIO EL CENTRO</w:t>
            </w:r>
          </w:p>
        </w:tc>
        <w:tc>
          <w:tcPr>
            <w:tcW w:w="958" w:type="dxa"/>
            <w:noWrap/>
            <w:hideMark/>
          </w:tcPr>
          <w:p w14:paraId="4F41E793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2E5DDD54" w14:textId="4BB2B53E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6D4B89" w:rsidRPr="00743D6D" w14:paraId="0B9F7D85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4C3BFEA0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34A4170B" w14:textId="4B6A9690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BARRIO LA ESPERANZA</w:t>
            </w:r>
          </w:p>
        </w:tc>
        <w:tc>
          <w:tcPr>
            <w:tcW w:w="958" w:type="dxa"/>
            <w:noWrap/>
            <w:hideMark/>
          </w:tcPr>
          <w:p w14:paraId="1614CF73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37672913" w14:textId="24A5BB83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6D4B89" w:rsidRPr="00743D6D" w14:paraId="3A9A2ABC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009F12F7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71A73152" w14:textId="626ADBF4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CASERÍO ORTÍCES CANTÓN TIERRA COLORADA</w:t>
            </w:r>
          </w:p>
        </w:tc>
        <w:tc>
          <w:tcPr>
            <w:tcW w:w="958" w:type="dxa"/>
            <w:noWrap/>
            <w:hideMark/>
          </w:tcPr>
          <w:p w14:paraId="361BFB58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6A863B34" w14:textId="6B867038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B39C966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476636E7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37551622" w14:textId="6271BDB0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" REPUBLICA ORIENTAL DEL URUGUAY"</w:t>
            </w:r>
          </w:p>
        </w:tc>
        <w:tc>
          <w:tcPr>
            <w:tcW w:w="958" w:type="dxa"/>
            <w:noWrap/>
            <w:hideMark/>
          </w:tcPr>
          <w:p w14:paraId="563EE480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5D0EDA6" w14:textId="5C534CBA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B720A50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72F054EC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08F6E024" w14:textId="139C881D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"CANTON CAÑA BRAVA"</w:t>
            </w:r>
          </w:p>
        </w:tc>
        <w:tc>
          <w:tcPr>
            <w:tcW w:w="958" w:type="dxa"/>
            <w:noWrap/>
            <w:hideMark/>
          </w:tcPr>
          <w:p w14:paraId="0201890B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FF314CF" w14:textId="3492D24F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4EA149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610289FC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39746A2E" w14:textId="656113C1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CANTON CALLEJON</w:t>
            </w:r>
          </w:p>
        </w:tc>
        <w:tc>
          <w:tcPr>
            <w:tcW w:w="958" w:type="dxa"/>
            <w:noWrap/>
            <w:hideMark/>
          </w:tcPr>
          <w:p w14:paraId="421A3430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250E83D" w14:textId="76E6902D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EECB5E9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5325F4E6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723103ED" w14:textId="1E8D164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CANTON EL ALTO</w:t>
            </w:r>
          </w:p>
        </w:tc>
        <w:tc>
          <w:tcPr>
            <w:tcW w:w="958" w:type="dxa"/>
            <w:noWrap/>
            <w:hideMark/>
          </w:tcPr>
          <w:p w14:paraId="5D709C46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42808F7" w14:textId="6221113F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0F6575BA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6A0B7EBD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560A035B" w14:textId="1821A8F1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EL CARRIZAL</w:t>
            </w:r>
          </w:p>
        </w:tc>
        <w:tc>
          <w:tcPr>
            <w:tcW w:w="958" w:type="dxa"/>
            <w:noWrap/>
            <w:hideMark/>
          </w:tcPr>
          <w:p w14:paraId="592FAD13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150F84C7" w14:textId="66030944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743D6D" w14:paraId="270E3F70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4262133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47884374" w14:textId="5DEE7718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EL ROSARIO</w:t>
            </w:r>
          </w:p>
        </w:tc>
        <w:tc>
          <w:tcPr>
            <w:tcW w:w="958" w:type="dxa"/>
            <w:noWrap/>
            <w:hideMark/>
          </w:tcPr>
          <w:p w14:paraId="5190997F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335D8D9B" w14:textId="6DFD16E5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5AFB754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68A47424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08087BB9" w14:textId="79548AA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PENITENTE ABAJO</w:t>
            </w:r>
          </w:p>
        </w:tc>
        <w:tc>
          <w:tcPr>
            <w:tcW w:w="958" w:type="dxa"/>
            <w:noWrap/>
            <w:hideMark/>
          </w:tcPr>
          <w:p w14:paraId="487F183C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ED1A032" w14:textId="1D866733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55E0AB0F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7BD014B0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78B69E98" w14:textId="3C9E2D5E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SAN LUCAS</w:t>
            </w:r>
          </w:p>
        </w:tc>
        <w:tc>
          <w:tcPr>
            <w:tcW w:w="958" w:type="dxa"/>
            <w:noWrap/>
            <w:hideMark/>
          </w:tcPr>
          <w:p w14:paraId="10EF1466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3EEE452D" w14:textId="3BECC2AD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1B345F1B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270F44E1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0FD22AD5" w14:textId="654D4A2D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TECUALUYA</w:t>
            </w:r>
          </w:p>
        </w:tc>
        <w:tc>
          <w:tcPr>
            <w:tcW w:w="958" w:type="dxa"/>
            <w:noWrap/>
            <w:hideMark/>
          </w:tcPr>
          <w:p w14:paraId="0CC1DE9C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0485C71D" w14:textId="5091482B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6EE4F0AD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433151CB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561BC16B" w14:textId="2BC25634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CANTÓN VERACRUZ ARRIBA</w:t>
            </w:r>
          </w:p>
        </w:tc>
        <w:tc>
          <w:tcPr>
            <w:tcW w:w="958" w:type="dxa"/>
            <w:noWrap/>
            <w:hideMark/>
          </w:tcPr>
          <w:p w14:paraId="01D81C90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5ACC68FF" w14:textId="0B53DDD8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F06A702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5FF21F3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66A4A9A4" w14:textId="7D22FEF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EL CALVARIO, CANTON LA LOMA</w:t>
            </w:r>
          </w:p>
        </w:tc>
        <w:tc>
          <w:tcPr>
            <w:tcW w:w="958" w:type="dxa"/>
            <w:noWrap/>
            <w:hideMark/>
          </w:tcPr>
          <w:p w14:paraId="560CF3E9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9F60ABC" w14:textId="5CB60BFB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A17B603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3D41FA54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272D3312" w14:textId="2D07CA3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EL ESPINO, CANTON LOS CONEJOS</w:t>
            </w:r>
          </w:p>
        </w:tc>
        <w:tc>
          <w:tcPr>
            <w:tcW w:w="958" w:type="dxa"/>
            <w:noWrap/>
            <w:hideMark/>
          </w:tcPr>
          <w:p w14:paraId="0C0D091E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6B2373A0" w14:textId="63C96B6E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6E1A28E5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0AAE78B8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6259E656" w14:textId="7CBD47BE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LA GUASITA, CANTON SAN FRANCISCO</w:t>
            </w:r>
          </w:p>
        </w:tc>
        <w:tc>
          <w:tcPr>
            <w:tcW w:w="958" w:type="dxa"/>
            <w:noWrap/>
            <w:hideMark/>
          </w:tcPr>
          <w:p w14:paraId="2DE653A0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7822E78E" w14:textId="35EAFC3A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BAE63D2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7C9FD232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1A4FD5DB" w14:textId="48831279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CASERÍO LA JOYA CANTÓN PENITENTE ABAJO</w:t>
            </w:r>
          </w:p>
        </w:tc>
        <w:tc>
          <w:tcPr>
            <w:tcW w:w="958" w:type="dxa"/>
            <w:noWrap/>
            <w:hideMark/>
          </w:tcPr>
          <w:p w14:paraId="03CBF89F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430D98DE" w14:textId="774D59DE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309CC1F7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  <w:hideMark/>
          </w:tcPr>
          <w:p w14:paraId="6C38740F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  <w:hideMark/>
          </w:tcPr>
          <w:p w14:paraId="4CC95E8E" w14:textId="326E376D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CENTRO ESCOLAR CASERIO LA SABANA CANTON SAN CARLOS LEMPA</w:t>
            </w:r>
          </w:p>
        </w:tc>
        <w:tc>
          <w:tcPr>
            <w:tcW w:w="958" w:type="dxa"/>
            <w:noWrap/>
            <w:hideMark/>
          </w:tcPr>
          <w:p w14:paraId="643D5835" w14:textId="7777777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  <w:hideMark/>
          </w:tcPr>
          <w:p w14:paraId="206DD54E" w14:textId="07A944C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052ABBFB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 w:val="restart"/>
          </w:tcPr>
          <w:p w14:paraId="68203C3A" w14:textId="34851202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>Inscripción de documentos</w:t>
            </w:r>
          </w:p>
        </w:tc>
        <w:tc>
          <w:tcPr>
            <w:tcW w:w="6341" w:type="dxa"/>
            <w:noWrap/>
          </w:tcPr>
          <w:p w14:paraId="37B370AF" w14:textId="46478AEA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ESCOLAR CASERIO LOS PLANES CANTON EL ZAPOTE</w:t>
            </w:r>
          </w:p>
        </w:tc>
        <w:tc>
          <w:tcPr>
            <w:tcW w:w="958" w:type="dxa"/>
            <w:noWrap/>
          </w:tcPr>
          <w:p w14:paraId="79F6CDD3" w14:textId="104D211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C431935" w14:textId="03BF5BD6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458916F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CC1272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908082B" w14:textId="41A90A86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ESCOLAR CASERIO PLAN DE LAS MESAS</w:t>
            </w:r>
          </w:p>
        </w:tc>
        <w:tc>
          <w:tcPr>
            <w:tcW w:w="958" w:type="dxa"/>
            <w:noWrap/>
          </w:tcPr>
          <w:p w14:paraId="042E1CE9" w14:textId="79FB375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817CE77" w14:textId="5F32CB4D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04AC8E8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532D7E3B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1350807E" w14:textId="0D059684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ESCOLAR CASERÍO SAN SEBASTIAN LAS LOMAS</w:t>
            </w:r>
          </w:p>
        </w:tc>
        <w:tc>
          <w:tcPr>
            <w:tcW w:w="958" w:type="dxa"/>
            <w:noWrap/>
          </w:tcPr>
          <w:p w14:paraId="125E1A33" w14:textId="3587B39E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F1FC163" w14:textId="3AAE2968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1E414095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00A533C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7727EE4C" w14:textId="2A6C05A5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ESCOLAR CASERIO VILLA LA ESPERANZA</w:t>
            </w:r>
          </w:p>
        </w:tc>
        <w:tc>
          <w:tcPr>
            <w:tcW w:w="958" w:type="dxa"/>
            <w:noWrap/>
          </w:tcPr>
          <w:p w14:paraId="51EDE114" w14:textId="32027D28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DE0A5B1" w14:textId="46774BDB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26491E65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19AC103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48EB52B3" w14:textId="0D214D8E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CENTRO ESCOLAR SAN SEBASTIAN</w:t>
            </w:r>
          </w:p>
        </w:tc>
        <w:tc>
          <w:tcPr>
            <w:tcW w:w="958" w:type="dxa"/>
            <w:noWrap/>
          </w:tcPr>
          <w:p w14:paraId="06D0893A" w14:textId="24882952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92D34A4" w14:textId="69A5D890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10B904C9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5E1FBF9D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0306C959" w14:textId="51A9066B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COMPLEJO EDUCATIVO "CANTÓN GUADALUPE LA ZORRA"</w:t>
            </w:r>
          </w:p>
        </w:tc>
        <w:tc>
          <w:tcPr>
            <w:tcW w:w="958" w:type="dxa"/>
            <w:noWrap/>
          </w:tcPr>
          <w:p w14:paraId="3667109B" w14:textId="16A5F4B3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AF4E9C5" w14:textId="1A71FB82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0890B7D2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4F93ACF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0851DBFD" w14:textId="5C681BCC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COMUNIDAD JESUS PORTILLO</w:t>
            </w:r>
          </w:p>
        </w:tc>
        <w:tc>
          <w:tcPr>
            <w:tcW w:w="958" w:type="dxa"/>
            <w:noWrap/>
          </w:tcPr>
          <w:p w14:paraId="477122A5" w14:textId="77A93C8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A4AF473" w14:textId="21CA72FC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743D6D" w14:paraId="11758E87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32E8B72D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24C8028E" w14:textId="20FF54A7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COMUNIDAD VILLA CUTUCO KM. 1</w:t>
            </w:r>
          </w:p>
        </w:tc>
        <w:tc>
          <w:tcPr>
            <w:tcW w:w="958" w:type="dxa"/>
            <w:noWrap/>
          </w:tcPr>
          <w:p w14:paraId="2816C6D2" w14:textId="3285295E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CD639D6" w14:textId="6EA9EF55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6D4B89" w:rsidRPr="00743D6D" w14:paraId="4D21B6DB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3B300E7F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DA8E193" w14:textId="7E5F4196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COMUNIDAD VILLA CUTUCO KM. 2</w:t>
            </w:r>
          </w:p>
        </w:tc>
        <w:tc>
          <w:tcPr>
            <w:tcW w:w="958" w:type="dxa"/>
            <w:noWrap/>
          </w:tcPr>
          <w:p w14:paraId="12E28A2A" w14:textId="3990D8E2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7DB24DB" w14:textId="084F7C27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6D4B89" w:rsidRPr="00743D6D" w14:paraId="4DF902D7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170CC7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7F60FA6C" w14:textId="27641D2B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COMUNIDAD VILLA CUTUCO KM. 3</w:t>
            </w:r>
          </w:p>
        </w:tc>
        <w:tc>
          <w:tcPr>
            <w:tcW w:w="958" w:type="dxa"/>
            <w:noWrap/>
          </w:tcPr>
          <w:p w14:paraId="4673F17A" w14:textId="04DD38D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903B30E" w14:textId="6C5AA9C6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6D4B89" w:rsidRPr="00743D6D" w14:paraId="4A4A0D5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379F34C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48775C5D" w14:textId="46BFAFE5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COMUNIDAD VILLA HERMOSA KM. 4</w:t>
            </w:r>
          </w:p>
        </w:tc>
        <w:tc>
          <w:tcPr>
            <w:tcW w:w="958" w:type="dxa"/>
            <w:noWrap/>
          </w:tcPr>
          <w:p w14:paraId="261F26A4" w14:textId="35DB12D5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41A26AA" w14:textId="6D300750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6D4B89" w:rsidRPr="00743D6D" w14:paraId="18047B49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64EEDB61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A62F9F2" w14:textId="42CBC3A6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CUBO - AMATEPEC</w:t>
            </w:r>
          </w:p>
        </w:tc>
        <w:tc>
          <w:tcPr>
            <w:tcW w:w="958" w:type="dxa"/>
            <w:noWrap/>
          </w:tcPr>
          <w:p w14:paraId="021B8D5D" w14:textId="306E5716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60AD118" w14:textId="669587F7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05033DD7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7EFA69C5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67B8AAFE" w14:textId="1E1DA0E2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CUBO - SAN LUIS TALPA</w:t>
            </w:r>
          </w:p>
        </w:tc>
        <w:tc>
          <w:tcPr>
            <w:tcW w:w="958" w:type="dxa"/>
            <w:noWrap/>
          </w:tcPr>
          <w:p w14:paraId="3284B900" w14:textId="140FBB70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8BA0FF7" w14:textId="118DEAF8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743D6D" w14:paraId="11FD2D4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6868230A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7E1530D6" w14:textId="71B1AEF4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DISTRITO ITALIA III</w:t>
            </w:r>
          </w:p>
        </w:tc>
        <w:tc>
          <w:tcPr>
            <w:tcW w:w="958" w:type="dxa"/>
            <w:noWrap/>
          </w:tcPr>
          <w:p w14:paraId="0DFF8BC3" w14:textId="3A96865D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FA181CC" w14:textId="0C7BF693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743D6D" w14:paraId="732E817D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38BFB3AC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2D5C9903" w14:textId="4891B0F7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 CASTAÑO</w:t>
            </w:r>
          </w:p>
        </w:tc>
        <w:tc>
          <w:tcPr>
            <w:tcW w:w="958" w:type="dxa"/>
            <w:noWrap/>
          </w:tcPr>
          <w:p w14:paraId="5466E586" w14:textId="3BAD6CF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A8032EE" w14:textId="0AAF2E03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2E09943D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5A2A9EFB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021E5B7" w14:textId="183EC3FB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 JICARO</w:t>
            </w:r>
          </w:p>
        </w:tc>
        <w:tc>
          <w:tcPr>
            <w:tcW w:w="958" w:type="dxa"/>
            <w:noWrap/>
          </w:tcPr>
          <w:p w14:paraId="1F7671DA" w14:textId="073AD92A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DFA7FE7" w14:textId="7D84DCF0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6D4B89" w:rsidRPr="00743D6D" w14:paraId="6101F5BF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4088C166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59704CB5" w14:textId="3AF13C44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ESCUELA DE EDUCACION PARVULARIA COLONIA SAN ANTONIO</w:t>
            </w:r>
          </w:p>
        </w:tc>
        <w:tc>
          <w:tcPr>
            <w:tcW w:w="958" w:type="dxa"/>
            <w:noWrap/>
          </w:tcPr>
          <w:p w14:paraId="443B8FC0" w14:textId="77A9DD06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C0683FB" w14:textId="6D1CD7B3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5BC4EC18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67CCDAE8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8F6F67C" w14:textId="53A1CC80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ESCUELA DE EDUCACION PARVULARIA COMUNIDAD 7 DE SEPTIEMBRE</w:t>
            </w:r>
          </w:p>
        </w:tc>
        <w:tc>
          <w:tcPr>
            <w:tcW w:w="958" w:type="dxa"/>
            <w:noWrap/>
          </w:tcPr>
          <w:p w14:paraId="755AC4B7" w14:textId="4A9114E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639A03C" w14:textId="068BD94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1ED6AB51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CA24DCE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698F9FB1" w14:textId="012F3580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ESCUELA DE EDUCACION PARVULARIA SOR ANGELA PANAMEÑO</w:t>
            </w:r>
          </w:p>
        </w:tc>
        <w:tc>
          <w:tcPr>
            <w:tcW w:w="958" w:type="dxa"/>
            <w:noWrap/>
          </w:tcPr>
          <w:p w14:paraId="45EE2A8F" w14:textId="3ADCE213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CE380F2" w14:textId="3E1A4364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7063EA9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C770F61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6E95C49E" w14:textId="0B2431AA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FINCA LA BRETAÑA - ETAPA I</w:t>
            </w:r>
          </w:p>
        </w:tc>
        <w:tc>
          <w:tcPr>
            <w:tcW w:w="958" w:type="dxa"/>
            <w:noWrap/>
          </w:tcPr>
          <w:p w14:paraId="02A4CD13" w14:textId="46D9D728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75C0622" w14:textId="109836B0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6D4B89" w:rsidRPr="00743D6D" w14:paraId="35D2CDB2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442C9CEF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7E8D5CF4" w14:textId="06920926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FINCA LA BRETAÑA - ETAPA II</w:t>
            </w:r>
          </w:p>
        </w:tc>
        <w:tc>
          <w:tcPr>
            <w:tcW w:w="958" w:type="dxa"/>
            <w:noWrap/>
          </w:tcPr>
          <w:p w14:paraId="1033FE92" w14:textId="2E1FF4B8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35B9D951" w14:textId="3A76ABDF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6D4B89" w:rsidRPr="00743D6D" w14:paraId="71CC9CAA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7329F443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2B8C9CF0" w14:textId="2B75B33C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FINCA LA BRETAÑA - ETAPA III</w:t>
            </w:r>
          </w:p>
        </w:tc>
        <w:tc>
          <w:tcPr>
            <w:tcW w:w="958" w:type="dxa"/>
            <w:noWrap/>
          </w:tcPr>
          <w:p w14:paraId="4C6D5A8F" w14:textId="1AFC12D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A3802B5" w14:textId="75AC4ABF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6D4B89" w:rsidRPr="00743D6D" w14:paraId="2ADB9F18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51A30777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766234AC" w14:textId="5D69DE5F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FLORES DE SAN LUIS</w:t>
            </w:r>
          </w:p>
        </w:tc>
        <w:tc>
          <w:tcPr>
            <w:tcW w:w="958" w:type="dxa"/>
            <w:noWrap/>
          </w:tcPr>
          <w:p w14:paraId="308B9F86" w14:textId="536C377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7773A707" w14:textId="6DBC7F30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A5D0759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467336C2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4D087E8D" w14:textId="4184D557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Insitu</w:t>
            </w:r>
            <w:proofErr w:type="spellEnd"/>
            <w:r>
              <w:rPr>
                <w:rFonts w:ascii="Calibri" w:hAnsi="Calibri" w:cs="Calibri"/>
                <w:color w:val="000000"/>
              </w:rPr>
              <w:t>: El Mozote</w:t>
            </w:r>
          </w:p>
        </w:tc>
        <w:tc>
          <w:tcPr>
            <w:tcW w:w="958" w:type="dxa"/>
            <w:noWrap/>
          </w:tcPr>
          <w:p w14:paraId="59EBCB67" w14:textId="7999D81A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5E702A3" w14:textId="736853BD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6D4B89" w:rsidRPr="00743D6D" w14:paraId="779494FF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6DEFBCE4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212E75AF" w14:textId="1FF93F47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Insitu</w:t>
            </w:r>
            <w:proofErr w:type="spellEnd"/>
            <w:r>
              <w:rPr>
                <w:rFonts w:ascii="Calibri" w:hAnsi="Calibri" w:cs="Calibri"/>
                <w:color w:val="000000"/>
              </w:rPr>
              <w:t>: Familias Sostenibles</w:t>
            </w:r>
          </w:p>
        </w:tc>
        <w:tc>
          <w:tcPr>
            <w:tcW w:w="958" w:type="dxa"/>
            <w:noWrap/>
          </w:tcPr>
          <w:p w14:paraId="0E6581FC" w14:textId="1E045CE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673857FE" w14:textId="04616AE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6D4B89" w:rsidRPr="00743D6D" w14:paraId="759A856C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A24DFCB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13AA2A9E" w14:textId="37FD4403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INSTITUTO NACIONAL DE COYOLITO</w:t>
            </w:r>
          </w:p>
        </w:tc>
        <w:tc>
          <w:tcPr>
            <w:tcW w:w="958" w:type="dxa"/>
            <w:noWrap/>
          </w:tcPr>
          <w:p w14:paraId="0231A7E6" w14:textId="286CBC59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602D462" w14:textId="284DFEE6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6D4B89" w:rsidRPr="00743D6D" w14:paraId="47E0920F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43FD7E90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6EED3DBD" w14:textId="0A26E9EE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INSTITUTO NACIONAL DE SAN LUÍS LA HERRADURA</w:t>
            </w:r>
          </w:p>
        </w:tc>
        <w:tc>
          <w:tcPr>
            <w:tcW w:w="958" w:type="dxa"/>
            <w:noWrap/>
          </w:tcPr>
          <w:p w14:paraId="1E667D4A" w14:textId="6E825F2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CE13CA6" w14:textId="53388A2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5464DF88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0D50168E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547DF58A" w14:textId="11E903D7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LAS FLORES</w:t>
            </w:r>
          </w:p>
        </w:tc>
        <w:tc>
          <w:tcPr>
            <w:tcW w:w="958" w:type="dxa"/>
            <w:noWrap/>
          </w:tcPr>
          <w:p w14:paraId="7F41928F" w14:textId="1A8A07B5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1A07994" w14:textId="3B18064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6D4B89" w:rsidRPr="00743D6D" w14:paraId="79B83CCC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3CE04A2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0389D400" w14:textId="3345014F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LAS MARGARITAS</w:t>
            </w:r>
          </w:p>
        </w:tc>
        <w:tc>
          <w:tcPr>
            <w:tcW w:w="958" w:type="dxa"/>
            <w:noWrap/>
          </w:tcPr>
          <w:p w14:paraId="5996B3F4" w14:textId="3C5673C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5827B13" w14:textId="23B4C587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6D4B89" w:rsidRPr="00743D6D" w14:paraId="3857713B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2C016774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4CEAA508" w14:textId="795001FF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NUEVO AMANECER</w:t>
            </w:r>
          </w:p>
        </w:tc>
        <w:tc>
          <w:tcPr>
            <w:tcW w:w="958" w:type="dxa"/>
            <w:noWrap/>
          </w:tcPr>
          <w:p w14:paraId="60CA0037" w14:textId="5BA5A9DC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407735CB" w14:textId="690AA4AE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43553989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0D9FBF06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447013CF" w14:textId="0D698CB9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PRIMAVERA</w:t>
            </w:r>
          </w:p>
        </w:tc>
        <w:tc>
          <w:tcPr>
            <w:tcW w:w="958" w:type="dxa"/>
            <w:noWrap/>
          </w:tcPr>
          <w:p w14:paraId="1AB4C2BE" w14:textId="7D7238B5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239FC4FF" w14:textId="585CA2D7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11480AD0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B36AAE0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1B46204B" w14:textId="25485D11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REASENTAMIENTO CIUDAD MARSELLA</w:t>
            </w:r>
          </w:p>
        </w:tc>
        <w:tc>
          <w:tcPr>
            <w:tcW w:w="958" w:type="dxa"/>
            <w:noWrap/>
          </w:tcPr>
          <w:p w14:paraId="6C518EF5" w14:textId="21F66527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0FE64DEC" w14:textId="74E00711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6D4B89" w:rsidRPr="00743D6D" w14:paraId="2E732840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3D38A42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356BBE66" w14:textId="64271011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URBANIZACION LA VICTORIA</w:t>
            </w:r>
          </w:p>
        </w:tc>
        <w:tc>
          <w:tcPr>
            <w:tcW w:w="958" w:type="dxa"/>
            <w:noWrap/>
          </w:tcPr>
          <w:p w14:paraId="01742048" w14:textId="04934424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5F0719BC" w14:textId="517C05C5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6D4B89" w:rsidRPr="00743D6D" w14:paraId="2EAC3C7E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vMerge/>
          </w:tcPr>
          <w:p w14:paraId="12DBF439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341" w:type="dxa"/>
            <w:noWrap/>
          </w:tcPr>
          <w:p w14:paraId="1B34E170" w14:textId="49A05389" w:rsidR="006D4B89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URBANIZACION POPOTLAN I Y II</w:t>
            </w:r>
          </w:p>
        </w:tc>
        <w:tc>
          <w:tcPr>
            <w:tcW w:w="958" w:type="dxa"/>
            <w:noWrap/>
          </w:tcPr>
          <w:p w14:paraId="56B9380A" w14:textId="20A9CAAF" w:rsidR="006D4B89" w:rsidRPr="00743D6D" w:rsidRDefault="006D4B89" w:rsidP="006D4B8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 w:rsidRPr="00827C28"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883" w:type="dxa"/>
            <w:noWrap/>
            <w:vAlign w:val="bottom"/>
          </w:tcPr>
          <w:p w14:paraId="1AA7B3DF" w14:textId="1DF6344E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Calibri" w:hAnsi="Calibri" w:cs="Calibri"/>
                <w:color w:val="000000"/>
              </w:rPr>
              <w:t>178</w:t>
            </w:r>
          </w:p>
        </w:tc>
      </w:tr>
      <w:tr w:rsidR="006D4B89" w:rsidRPr="00743D6D" w14:paraId="3D1BABF5" w14:textId="77777777" w:rsidTr="006D4B89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4" w:type="dxa"/>
            <w:gridSpan w:val="3"/>
            <w:noWrap/>
            <w:hideMark/>
          </w:tcPr>
          <w:p w14:paraId="08C9F627" w14:textId="77777777" w:rsidR="006D4B89" w:rsidRPr="00743D6D" w:rsidRDefault="006D4B89" w:rsidP="006D4B89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s-SV" w:eastAsia="es-SV"/>
              </w:rPr>
              <w:t>Escrituración Individual</w:t>
            </w:r>
          </w:p>
        </w:tc>
        <w:tc>
          <w:tcPr>
            <w:tcW w:w="883" w:type="dxa"/>
            <w:noWrap/>
            <w:hideMark/>
          </w:tcPr>
          <w:p w14:paraId="46F4EC57" w14:textId="7D776ACA" w:rsidR="006D4B89" w:rsidRPr="00743D6D" w:rsidRDefault="006D4B89" w:rsidP="006D4B8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s-SV" w:eastAsia="es-SV"/>
              </w:rPr>
              <w:t>554</w:t>
            </w:r>
          </w:p>
        </w:tc>
      </w:tr>
    </w:tbl>
    <w:p w14:paraId="6B06F429" w14:textId="04D1BDB6" w:rsidR="00CE44C5" w:rsidRDefault="00CE44C5" w:rsidP="00D5413C"/>
    <w:p w14:paraId="48BBFF0D" w14:textId="77777777" w:rsidR="00A316C3" w:rsidRDefault="00A316C3" w:rsidP="00A316C3"/>
    <w:p w14:paraId="0BFF1736" w14:textId="77777777" w:rsidR="00A316C3" w:rsidRDefault="00A316C3" w:rsidP="00A316C3"/>
    <w:p w14:paraId="46556C98" w14:textId="77777777" w:rsidR="001638F6" w:rsidRPr="007021DE" w:rsidRDefault="001638F6" w:rsidP="007021DE"/>
    <w:tbl>
      <w:tblPr>
        <w:tblStyle w:val="Tabladeinforme"/>
        <w:tblW w:w="9281" w:type="dxa"/>
        <w:tblLook w:val="04A0" w:firstRow="1" w:lastRow="0" w:firstColumn="1" w:lastColumn="0" w:noHBand="0" w:noVBand="1"/>
      </w:tblPr>
      <w:tblGrid>
        <w:gridCol w:w="3774"/>
        <w:gridCol w:w="1440"/>
        <w:gridCol w:w="850"/>
        <w:gridCol w:w="850"/>
        <w:gridCol w:w="1297"/>
        <w:gridCol w:w="1070"/>
      </w:tblGrid>
      <w:tr w:rsidR="00E42B78" w:rsidRPr="00E42B78" w14:paraId="421AC4D3" w14:textId="77777777" w:rsidTr="006D4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3D843" w14:textId="77777777" w:rsidR="00E42B78" w:rsidRPr="00E42B78" w:rsidRDefault="00E42B78" w:rsidP="00E42B78">
            <w:pPr>
              <w:spacing w:before="0" w:after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I</w:t>
            </w:r>
            <w:r w:rsidRPr="00E42B78"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ndicador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C6266" w14:textId="77777777" w:rsidR="00E42B78" w:rsidRPr="00E42B78" w:rsidRDefault="00E42B78" w:rsidP="00E42B7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proofErr w:type="spellStart"/>
            <w:r w:rsidRPr="00E42B78"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um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7B7A5" w14:textId="77777777" w:rsidR="00E42B78" w:rsidRPr="00E42B78" w:rsidRDefault="008C55E8" w:rsidP="00E42B7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D37EB" w14:textId="77777777" w:rsidR="00E42B78" w:rsidRPr="00E42B78" w:rsidRDefault="008C55E8" w:rsidP="00E42B7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H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6F954" w14:textId="77777777" w:rsidR="00E42B78" w:rsidRPr="00743D6D" w:rsidRDefault="00E42B78" w:rsidP="00E42B7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Personas jurídicas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7E5E1" w14:textId="77777777" w:rsidR="00E42B78" w:rsidRPr="00743D6D" w:rsidRDefault="00E42B78" w:rsidP="00E42B7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</w:pPr>
            <w:r w:rsidRPr="00743D6D">
              <w:rPr>
                <w:rFonts w:ascii="Arial" w:eastAsia="Times New Roman" w:hAnsi="Arial" w:cs="Arial"/>
                <w:bCs/>
                <w:color w:val="000000"/>
                <w:sz w:val="24"/>
                <w:szCs w:val="20"/>
                <w:lang w:val="es-SV" w:eastAsia="es-SV"/>
              </w:rPr>
              <w:t>Total general</w:t>
            </w:r>
          </w:p>
        </w:tc>
      </w:tr>
      <w:tr w:rsidR="00E42B78" w:rsidRPr="00E42B78" w14:paraId="589CB3A5" w14:textId="77777777" w:rsidTr="006D4B8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4" w:space="0" w:color="auto"/>
            </w:tcBorders>
            <w:noWrap/>
            <w:hideMark/>
          </w:tcPr>
          <w:p w14:paraId="17FDB58F" w14:textId="0BAC8B53" w:rsidR="00E42B78" w:rsidRPr="00E42B78" w:rsidRDefault="00743D6D" w:rsidP="00E42B78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val="es-SV" w:eastAsia="es-SV"/>
              </w:rPr>
              <w:t>Escrituración individual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hideMark/>
          </w:tcPr>
          <w:p w14:paraId="7B2AFFCB" w14:textId="77777777" w:rsidR="00E42B78" w:rsidRPr="00E42B78" w:rsidRDefault="00E42B78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</w:pPr>
            <w:r w:rsidRPr="00E42B78"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  <w:t>Inscripción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3BA40E93" w14:textId="25737576" w:rsidR="00E42B78" w:rsidRPr="00E42B78" w:rsidRDefault="006D4B89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  <w:t>320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1FCFF2BF" w14:textId="2F5D6800" w:rsidR="00E42B78" w:rsidRPr="00E42B78" w:rsidRDefault="006D4B89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  <w:t>202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noWrap/>
          </w:tcPr>
          <w:p w14:paraId="07A05EF5" w14:textId="4582DC1B" w:rsidR="00E42B78" w:rsidRPr="00743D6D" w:rsidRDefault="006D4B89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  <w:t>32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noWrap/>
          </w:tcPr>
          <w:p w14:paraId="2E67A11D" w14:textId="6C144A4F" w:rsidR="00E42B78" w:rsidRPr="00743D6D" w:rsidRDefault="006D4B89" w:rsidP="00E42B7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val="es-SV" w:eastAsia="es-SV"/>
              </w:rPr>
              <w:t>554</w:t>
            </w:r>
          </w:p>
        </w:tc>
      </w:tr>
    </w:tbl>
    <w:p w14:paraId="0EA4A02E" w14:textId="6173B6E0" w:rsidR="00350B72" w:rsidRPr="007021DE" w:rsidRDefault="00350B72"/>
    <w:sectPr w:rsidR="00350B72" w:rsidRPr="007021DE" w:rsidSect="00100563">
      <w:footerReference w:type="default" r:id="rId9"/>
      <w:pgSz w:w="11906" w:h="16838" w:code="9"/>
      <w:pgMar w:top="1440" w:right="1616" w:bottom="1440" w:left="161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72F61" w14:textId="77777777" w:rsidR="00744C6D" w:rsidRDefault="00744C6D">
      <w:pPr>
        <w:spacing w:before="0" w:after="0" w:line="240" w:lineRule="auto"/>
      </w:pPr>
      <w:r>
        <w:separator/>
      </w:r>
    </w:p>
  </w:endnote>
  <w:endnote w:type="continuationSeparator" w:id="0">
    <w:p w14:paraId="64570D50" w14:textId="77777777" w:rsidR="00744C6D" w:rsidRDefault="00744C6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useo 1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692C" w14:textId="77777777" w:rsidR="00CE44C5" w:rsidRDefault="00CE44C5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>
      <w:rPr>
        <w:noProof/>
        <w:lang w:bidi="es-ES"/>
      </w:rPr>
      <w:t>3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E6E0E" w14:textId="77777777" w:rsidR="00744C6D" w:rsidRDefault="00744C6D">
      <w:pPr>
        <w:spacing w:before="0" w:after="0" w:line="240" w:lineRule="auto"/>
      </w:pPr>
      <w:r>
        <w:separator/>
      </w:r>
    </w:p>
  </w:footnote>
  <w:footnote w:type="continuationSeparator" w:id="0">
    <w:p w14:paraId="2AD2F2B9" w14:textId="77777777" w:rsidR="00744C6D" w:rsidRDefault="00744C6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59"/>
    <w:rsid w:val="00062570"/>
    <w:rsid w:val="000748AA"/>
    <w:rsid w:val="00100563"/>
    <w:rsid w:val="001638F6"/>
    <w:rsid w:val="00185632"/>
    <w:rsid w:val="001A2000"/>
    <w:rsid w:val="001E49FA"/>
    <w:rsid w:val="001F3F29"/>
    <w:rsid w:val="0022346B"/>
    <w:rsid w:val="0025613D"/>
    <w:rsid w:val="002B766D"/>
    <w:rsid w:val="003209D6"/>
    <w:rsid w:val="00325166"/>
    <w:rsid w:val="00334A73"/>
    <w:rsid w:val="003422FF"/>
    <w:rsid w:val="00350B72"/>
    <w:rsid w:val="003876E0"/>
    <w:rsid w:val="003B0C7C"/>
    <w:rsid w:val="004952C4"/>
    <w:rsid w:val="005A1C5A"/>
    <w:rsid w:val="00690EFD"/>
    <w:rsid w:val="006D4B89"/>
    <w:rsid w:val="006D6310"/>
    <w:rsid w:val="007021DE"/>
    <w:rsid w:val="00732607"/>
    <w:rsid w:val="00743D6D"/>
    <w:rsid w:val="00744C6D"/>
    <w:rsid w:val="00844483"/>
    <w:rsid w:val="008C55E8"/>
    <w:rsid w:val="008E5BB0"/>
    <w:rsid w:val="00934F1C"/>
    <w:rsid w:val="00965EBC"/>
    <w:rsid w:val="009A6701"/>
    <w:rsid w:val="009A6C00"/>
    <w:rsid w:val="009D2231"/>
    <w:rsid w:val="00A122DB"/>
    <w:rsid w:val="00A316C3"/>
    <w:rsid w:val="00A46C32"/>
    <w:rsid w:val="00AD165F"/>
    <w:rsid w:val="00B47B7A"/>
    <w:rsid w:val="00B646B8"/>
    <w:rsid w:val="00C52D56"/>
    <w:rsid w:val="00C80BD4"/>
    <w:rsid w:val="00CE44C5"/>
    <w:rsid w:val="00CF3A42"/>
    <w:rsid w:val="00D357FC"/>
    <w:rsid w:val="00D5413C"/>
    <w:rsid w:val="00DB6D59"/>
    <w:rsid w:val="00DC07A3"/>
    <w:rsid w:val="00DE1CFA"/>
    <w:rsid w:val="00E11B8A"/>
    <w:rsid w:val="00E42B78"/>
    <w:rsid w:val="00ED49A9"/>
    <w:rsid w:val="00F451B4"/>
    <w:rsid w:val="00F677F9"/>
    <w:rsid w:val="00F847A5"/>
    <w:rsid w:val="00FD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11CF3B7"/>
  <w15:chartTrackingRefBased/>
  <w15:docId w15:val="{45488113-1D8E-4C56-9C7A-E5E7F995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504"/>
  </w:style>
  <w:style w:type="paragraph" w:styleId="Ttulo1">
    <w:name w:val="heading 1"/>
    <w:basedOn w:val="Normal"/>
    <w:next w:val="Normal"/>
    <w:link w:val="Ttulo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">
    <w:name w:val="Light Shading"/>
    <w:basedOn w:val="Tabla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Ttulo">
    <w:name w:val="Title"/>
    <w:basedOn w:val="Normal"/>
    <w:link w:val="Ttulo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D5413C"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22FF"/>
    <w:rPr>
      <w:sz w:val="22"/>
      <w:szCs w:val="16"/>
    </w:r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DB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aconcuadrcula">
    <w:name w:val="Table Grid"/>
    <w:basedOn w:val="Tabla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A2000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000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22D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122D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22DB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22D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2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2DB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22DB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22DB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22DB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22DB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22DB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22DB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m.alfaro.ILPDC\AppData\Roaming\Microsoft\Templates\Informe%20de%20estudiante%20con%20portada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B9F5A-658E-4E9E-91DE-521B6ACF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estudiante con portada.dotx</Template>
  <TotalTime>78</TotalTime>
  <Pages>9</Pages>
  <Words>1568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lastModifiedBy>Mariam Alfaro</cp:lastModifiedBy>
  <cp:revision>4</cp:revision>
  <dcterms:created xsi:type="dcterms:W3CDTF">2021-05-17T15:51:00Z</dcterms:created>
  <dcterms:modified xsi:type="dcterms:W3CDTF">2021-05-17T17:44:00Z</dcterms:modified>
  <cp:version/>
</cp:coreProperties>
</file>